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341" w:rsidRPr="00124F2F" w:rsidRDefault="00CE36C4" w:rsidP="00D927A0">
      <w:pPr>
        <w:pStyle w:val="CABEZA"/>
        <w:pBdr>
          <w:bottom w:val="single" w:sz="6" w:space="1" w:color="auto"/>
        </w:pBdr>
        <w:ind w:left="2909" w:right="2909"/>
        <w:rPr>
          <w:rFonts w:cs="Times New Roman"/>
        </w:rPr>
      </w:pPr>
      <w:r>
        <w:rPr>
          <w:rFonts w:cs="Times New Roman"/>
        </w:rPr>
        <w:t xml:space="preserve"> </w:t>
      </w:r>
      <w:r w:rsidR="004F2341" w:rsidRPr="00124F2F">
        <w:rPr>
          <w:rFonts w:cs="Times New Roman"/>
        </w:rPr>
        <w:t>SEGUNDA SECCION</w:t>
      </w:r>
    </w:p>
    <w:p w:rsidR="004F2341" w:rsidRDefault="004F2341" w:rsidP="00D927A0">
      <w:pPr>
        <w:pStyle w:val="CABEZA"/>
        <w:pBdr>
          <w:bottom w:val="single" w:sz="6" w:space="1" w:color="auto"/>
        </w:pBdr>
        <w:ind w:left="835" w:right="835"/>
      </w:pPr>
      <w:r>
        <w:t>PODER EJECUTIVO</w:t>
      </w:r>
    </w:p>
    <w:p w:rsidR="004F2341" w:rsidRDefault="004F2341">
      <w:pPr>
        <w:pStyle w:val="CABEZA"/>
      </w:pPr>
      <w:r>
        <w:t xml:space="preserve">SECRETARIA DE HACIENDA Y CREDITO </w:t>
      </w:r>
      <w:proofErr w:type="gramStart"/>
      <w:r>
        <w:t>PUBLICO</w:t>
      </w:r>
      <w:proofErr w:type="gramEnd"/>
    </w:p>
    <w:p w:rsidR="00C744DF" w:rsidRPr="00124F2F" w:rsidRDefault="00C744DF" w:rsidP="00C744DF">
      <w:pPr>
        <w:pStyle w:val="Titulo1"/>
        <w:rPr>
          <w:rFonts w:cs="Times New Roman"/>
        </w:rPr>
      </w:pPr>
      <w:r w:rsidRPr="00124F2F">
        <w:rPr>
          <w:rFonts w:cs="Times New Roman"/>
        </w:rPr>
        <w:t>DECRETO por el que se aprueba el Plan Nacional de Desarrollo 2013-2018.</w:t>
      </w:r>
    </w:p>
    <w:p w:rsidR="00C744DF" w:rsidRPr="00124F2F" w:rsidRDefault="00C744DF">
      <w:pPr>
        <w:pStyle w:val="Titulo2"/>
      </w:pPr>
      <w:r w:rsidRPr="00124F2F">
        <w:t>Al margen un sello con el Escudo Nacional, que dice: Estados Unidos Mexicanos.- Presidencia</w:t>
      </w:r>
      <w:r w:rsidR="00124F2F" w:rsidRPr="00124F2F">
        <w:t xml:space="preserve"> </w:t>
      </w:r>
      <w:r w:rsidRPr="00124F2F">
        <w:t>de la República.</w:t>
      </w:r>
    </w:p>
    <w:p w:rsidR="00FB34AD" w:rsidRDefault="00FB34AD" w:rsidP="00CA749C">
      <w:pPr>
        <w:pStyle w:val="Texto"/>
        <w:spacing w:line="252" w:lineRule="exact"/>
        <w:ind w:firstLine="0"/>
      </w:pPr>
      <w:r>
        <w:rPr>
          <w:b/>
        </w:rPr>
        <w:t>ENRIQUE PEÑA NIETO,</w:t>
      </w:r>
      <w:r>
        <w:t xml:space="preserve"> Presidente de los Estados Unidos Mexicanos, en ejercicio de la facultad que me confiere la fracción I del artículo 89 de la Constitución Política de los Estados Unidos Mexicanos, con fundamento en los artículos 26, apartado A, de la propia Constitución; 4, 20, 20 Bis, 21, 22, 29, 30 y 32 de la Ley de Planeación, y 9 y 27 al 42 de la Ley Orgánica de la Administración Pública Federal, y</w:t>
      </w:r>
    </w:p>
    <w:p w:rsidR="00FB34AD" w:rsidRDefault="00FB34AD" w:rsidP="00CA749C">
      <w:pPr>
        <w:pStyle w:val="ANOTACION"/>
        <w:spacing w:line="252" w:lineRule="exact"/>
      </w:pPr>
      <w:r>
        <w:t>CONSIDERANDO</w:t>
      </w:r>
    </w:p>
    <w:p w:rsidR="00FB34AD" w:rsidRDefault="00FB34AD" w:rsidP="00CA749C">
      <w:pPr>
        <w:pStyle w:val="Texto"/>
        <w:spacing w:line="252" w:lineRule="exact"/>
        <w:ind w:firstLine="0"/>
      </w:pPr>
      <w:r>
        <w:t>Que la Constitución Política de los Estados Unidos Mexicanos establece que le corresponde al Estado la rectoría del desarrollo nacional, para garantizar que éste sea integral y sustentable, fortalezca la soberanía de la Nación y su régimen democrático, así como para que mediante el fomento del crecimiento económico y el empleo, mejore la equidad social y el bienestar de las familias mexicanas;</w:t>
      </w:r>
    </w:p>
    <w:p w:rsidR="00FB34AD" w:rsidRDefault="00FB34AD" w:rsidP="00CA749C">
      <w:pPr>
        <w:pStyle w:val="Texto"/>
        <w:spacing w:line="252" w:lineRule="exact"/>
        <w:ind w:firstLine="0"/>
      </w:pPr>
      <w:r>
        <w:t>Que de conformidad con el marco constitucional y legal, el cual atribuye al Ejecutivo Federal conducir el Sistema Nacional de Planeación Democrática, con la participación de los grupos sociales, incluyendo a los pueblos y comunidades indígenas y la población en general, se llevó a cabo en todo el país un amplio programa de consulta popular, por medio del cual se recogieron sus demandas y propuestas;</w:t>
      </w:r>
    </w:p>
    <w:p w:rsidR="00FB34AD" w:rsidRDefault="00FB34AD" w:rsidP="00CA749C">
      <w:pPr>
        <w:pStyle w:val="Texto"/>
        <w:spacing w:line="252" w:lineRule="exact"/>
        <w:ind w:firstLine="0"/>
      </w:pPr>
      <w:r>
        <w:t>Que en la elaboración del Plan Nacional de Desarrollo se han tomado en cuenta las propuestas de los gobiernos de las entidades federativas y los municipios, con el objetivo de propiciar un desarrollo equitativo de dichos órdenes de gobierno y de las distintas regiones de nuestro país, así como para fortalecer el federalismo;</w:t>
      </w:r>
    </w:p>
    <w:p w:rsidR="00FB34AD" w:rsidRDefault="00FB34AD" w:rsidP="00CA749C">
      <w:pPr>
        <w:pStyle w:val="Texto"/>
        <w:spacing w:line="252" w:lineRule="exact"/>
        <w:ind w:firstLine="0"/>
      </w:pPr>
      <w:r>
        <w:t>Que el Plan Nacional de Desarrollo expone la ruta que el Gobierno de la República se ha trazado para contribuir de manera más eficaz a que los mexicanos podamos lograr que México alcance su máximo potencial, estableciendo como Metas Nacionales un México en Paz, un México Incluyente, un México con Educación de Calidad, un México Próspero y un México con Responsabilidad Global, así como estrategias transversales para democratizar la productividad, lograr un gobierno cercano y moderno, y tener una perspectiva de género en todos los programas de la Administración, y</w:t>
      </w:r>
    </w:p>
    <w:p w:rsidR="00FB34AD" w:rsidRDefault="00FB34AD" w:rsidP="00CA749C">
      <w:pPr>
        <w:pStyle w:val="Texto"/>
        <w:spacing w:line="252" w:lineRule="exact"/>
        <w:ind w:firstLine="0"/>
      </w:pPr>
      <w:r>
        <w:t>Que el Plan Nacional de Desarrollo, al que se sujetarán obligatoriamente las dependencias y entidades de la Administración Pública Federal, será la base para la elaboración de los programas necesarios para dar cumplimiento a los objetivos y metas establecidos para la presente Administración, por lo que he tenido a bien expedir el siguiente</w:t>
      </w:r>
    </w:p>
    <w:p w:rsidR="00FB34AD" w:rsidRDefault="00FB34AD" w:rsidP="00CA749C">
      <w:pPr>
        <w:pStyle w:val="ANOTACION"/>
        <w:spacing w:line="252" w:lineRule="exact"/>
      </w:pPr>
      <w:r>
        <w:t>DECRETO</w:t>
      </w:r>
    </w:p>
    <w:p w:rsidR="00FB34AD" w:rsidRDefault="00FB34AD" w:rsidP="00CA749C">
      <w:pPr>
        <w:pStyle w:val="Texto"/>
        <w:spacing w:line="252" w:lineRule="exact"/>
        <w:ind w:firstLine="0"/>
      </w:pPr>
      <w:r>
        <w:rPr>
          <w:b/>
        </w:rPr>
        <w:t>ARTÍCULO PRIMERO.-</w:t>
      </w:r>
      <w:r>
        <w:t xml:space="preserve"> Se aprueba el Plan Nacional de Desarrollo 2013-2018.</w:t>
      </w:r>
    </w:p>
    <w:p w:rsidR="00FB34AD" w:rsidRDefault="00FB34AD" w:rsidP="00CA749C">
      <w:pPr>
        <w:pStyle w:val="Texto"/>
        <w:spacing w:line="252" w:lineRule="exact"/>
        <w:ind w:firstLine="0"/>
      </w:pPr>
      <w:r>
        <w:rPr>
          <w:b/>
        </w:rPr>
        <w:t>ARTÍCULO SEGUNDO.-</w:t>
      </w:r>
      <w:r>
        <w:t xml:space="preserve"> Los objetivos, metas, estrategias y prioridades contenidos en el Plan Nacional de Desarrollo 2013-2018, regirán la actuación de las dependencias y entidades de la Administración Pública Federal.</w:t>
      </w:r>
    </w:p>
    <w:p w:rsidR="00FB34AD" w:rsidRDefault="00FB34AD" w:rsidP="00CA749C">
      <w:pPr>
        <w:pStyle w:val="Texto"/>
        <w:spacing w:line="252" w:lineRule="exact"/>
        <w:ind w:firstLine="0"/>
      </w:pPr>
      <w:r>
        <w:rPr>
          <w:b/>
        </w:rPr>
        <w:t>ARTÍCULO TERCERO.-</w:t>
      </w:r>
      <w:r>
        <w:t xml:space="preserve"> Las dependencias deberán llevar a cabo las acciones necesarias, en los términos de la Ley de Planeación, a efecto de someter oportunamente a la consideración y aprobación del Presidente de la República los programas sectoriales, regionales y especiales, y estar en posibilidad de publicarlos en el Diario Oficial de la Federación en los plazos siguientes:</w:t>
      </w:r>
    </w:p>
    <w:p w:rsidR="00FB34AD" w:rsidRDefault="00FB34AD" w:rsidP="00CA749C">
      <w:pPr>
        <w:pStyle w:val="Texto"/>
        <w:spacing w:line="252" w:lineRule="exact"/>
        <w:ind w:left="432" w:hanging="432"/>
      </w:pPr>
      <w:r>
        <w:rPr>
          <w:b/>
        </w:rPr>
        <w:t>I.</w:t>
      </w:r>
      <w:r>
        <w:rPr>
          <w:b/>
        </w:rPr>
        <w:tab/>
      </w:r>
      <w:r>
        <w:t xml:space="preserve">Los programas especiales referentes a las estrategias transversales establecidas en el Plan Nacional de Desarrollo </w:t>
      </w:r>
      <w:r>
        <w:rPr>
          <w:lang w:val="es-MX"/>
        </w:rPr>
        <w:t>2013-2018</w:t>
      </w:r>
      <w:r>
        <w:t>, a más tardar el último día hábil de agosto de 2013;</w:t>
      </w:r>
    </w:p>
    <w:p w:rsidR="00FB34AD" w:rsidRDefault="00FB34AD" w:rsidP="00CA749C">
      <w:pPr>
        <w:pStyle w:val="Texto"/>
        <w:spacing w:line="252" w:lineRule="exact"/>
        <w:ind w:left="432" w:hanging="432"/>
      </w:pPr>
      <w:r>
        <w:rPr>
          <w:b/>
        </w:rPr>
        <w:t>II.</w:t>
      </w:r>
      <w:r>
        <w:rPr>
          <w:b/>
        </w:rPr>
        <w:tab/>
      </w:r>
      <w:r>
        <w:t>Los programas sectoriales, a más tardar el 16 de diciembre de 2013, y</w:t>
      </w:r>
    </w:p>
    <w:p w:rsidR="00FB34AD" w:rsidRDefault="00FB34AD" w:rsidP="00CA749C">
      <w:pPr>
        <w:pStyle w:val="Texto"/>
        <w:spacing w:line="252" w:lineRule="exact"/>
        <w:ind w:left="432" w:hanging="432"/>
      </w:pPr>
      <w:r>
        <w:rPr>
          <w:b/>
        </w:rPr>
        <w:t>III.</w:t>
      </w:r>
      <w:r>
        <w:rPr>
          <w:b/>
        </w:rPr>
        <w:tab/>
      </w:r>
      <w:r>
        <w:t>Los programas regionales y especiales, a más tardar el último día hábil de abril de 2014.</w:t>
      </w:r>
    </w:p>
    <w:p w:rsidR="00FB34AD" w:rsidRDefault="00FB34AD" w:rsidP="00CA749C">
      <w:pPr>
        <w:pStyle w:val="Texto"/>
        <w:spacing w:line="257" w:lineRule="exact"/>
        <w:ind w:firstLine="0"/>
      </w:pPr>
      <w:r>
        <w:lastRenderedPageBreak/>
        <w:t>Las entidades someterán los programas institucionales a aprobación del titular de la dependencia coordinadora de sector o, en el caso de que no estuvieren agrupadas en un sector específico, a la Secretaría de Hacienda y Crédito Público, a efecto de publicarlos en el Diario Oficial de la Federación a más tardar el último día hábil de abril de 2014.</w:t>
      </w:r>
    </w:p>
    <w:p w:rsidR="00FB34AD" w:rsidRDefault="00FB34AD" w:rsidP="00CA749C">
      <w:pPr>
        <w:pStyle w:val="Texto"/>
        <w:spacing w:line="257" w:lineRule="exact"/>
        <w:ind w:firstLine="0"/>
      </w:pPr>
      <w:r>
        <w:t>Los plazos a que se refiere este artículo podrán modificarse por determinación expresa del Ejecutivo Federal.</w:t>
      </w:r>
    </w:p>
    <w:p w:rsidR="00FB34AD" w:rsidRDefault="00FB34AD" w:rsidP="00CA749C">
      <w:pPr>
        <w:pStyle w:val="Texto"/>
        <w:spacing w:line="257" w:lineRule="exact"/>
        <w:ind w:firstLine="0"/>
      </w:pPr>
      <w:r>
        <w:t>En cumplimiento de la Ley de Planeación y demás disposiciones aplicables y en el marco del Plan Nacional de Desarrollo 2013-2018, las dependencias y entidades de la Administración Pública Federal ejecutarán los programas que establece el mismo.</w:t>
      </w:r>
    </w:p>
    <w:p w:rsidR="00FB34AD" w:rsidRDefault="00FB34AD" w:rsidP="00CA749C">
      <w:pPr>
        <w:pStyle w:val="Texto"/>
        <w:spacing w:line="257" w:lineRule="exact"/>
        <w:ind w:firstLine="0"/>
      </w:pPr>
      <w:r>
        <w:rPr>
          <w:b/>
        </w:rPr>
        <w:t>ARTÍCULO CUARTO.-</w:t>
      </w:r>
      <w:r>
        <w:t xml:space="preserve"> Los programas sectoriales, así como los especiales referentes a las estrategias transversales, establecerán objetivos estratégicos y transversales, respectivamente, los cuales deberán estar alineados y vinculados con el Plan </w:t>
      </w:r>
      <w:r>
        <w:rPr>
          <w:lang w:val="es-MX"/>
        </w:rPr>
        <w:t>Nacional de Desarrollo 2013-2018</w:t>
      </w:r>
      <w:r>
        <w:t>.</w:t>
      </w:r>
    </w:p>
    <w:p w:rsidR="00C744DF" w:rsidRDefault="00FB34AD" w:rsidP="00CA749C">
      <w:pPr>
        <w:pStyle w:val="Texto"/>
        <w:spacing w:line="257" w:lineRule="exact"/>
        <w:ind w:firstLine="0"/>
      </w:pPr>
      <w:r>
        <w:t>Los programas regionales, especiales e institucionales, así como los programas presupuestarios correspondientes, deberán contribuir al cumplimiento de los objetivos estratégicos que se establezcan en los programas sectoriales.</w:t>
      </w:r>
    </w:p>
    <w:p w:rsidR="00FB34AD" w:rsidRDefault="00FB34AD" w:rsidP="00CA749C">
      <w:pPr>
        <w:pStyle w:val="Texto"/>
        <w:spacing w:line="257" w:lineRule="exact"/>
        <w:ind w:firstLine="0"/>
      </w:pPr>
      <w:r>
        <w:rPr>
          <w:b/>
        </w:rPr>
        <w:t>ARTÍCULO QUINTO.-</w:t>
      </w:r>
      <w:r>
        <w:t xml:space="preserve"> Las dependencias y entidades de la Administración Pública Federal establecerán los mecanismos necesarios para la coordinación que, en su caso, corresponda con los distintos órdenes de gobierno y la concertación con los diversos grupos sociales y los particulares, con la finalidad de contar con su participación en la consecución de los objetivos del Plan Nacional de Desarrollo 2013-2018.</w:t>
      </w:r>
    </w:p>
    <w:p w:rsidR="00FB34AD" w:rsidRDefault="00FB34AD" w:rsidP="00CA749C">
      <w:pPr>
        <w:pStyle w:val="Texto"/>
        <w:spacing w:line="257" w:lineRule="exact"/>
        <w:ind w:firstLine="0"/>
      </w:pPr>
      <w:r>
        <w:rPr>
          <w:b/>
        </w:rPr>
        <w:t>ARTÍCULO SEXTO.-</w:t>
      </w:r>
      <w:r>
        <w:t xml:space="preserve"> Las dependencias y entidades de la Administración Pública Federal darán seguimiento, con base en indicadores, a los resultados de sus acciones en relación con el Plan Nacional de Desarrollo 2013-2018 y a los programas a su cargo, e informarán al respecto a la Secretaría de Hacienda y Crédito Público, con el propósito de que el Presidente de la República informe al Congreso de la Unión los resultados de su ejecución, de acuerdo con lo dispuesto en la Constitución Política de los Estados Unidos Mexicanos y la Ley de Planeación.</w:t>
      </w:r>
    </w:p>
    <w:p w:rsidR="00FB34AD" w:rsidRDefault="00FB34AD" w:rsidP="00CA749C">
      <w:pPr>
        <w:pStyle w:val="ANOTACION"/>
        <w:spacing w:line="257" w:lineRule="exact"/>
      </w:pPr>
      <w:r>
        <w:t>TRANSITORIOS</w:t>
      </w:r>
    </w:p>
    <w:p w:rsidR="00C744DF" w:rsidRDefault="00FB34AD" w:rsidP="00CA749C">
      <w:pPr>
        <w:pStyle w:val="Texto"/>
        <w:spacing w:line="257" w:lineRule="exact"/>
        <w:ind w:firstLine="0"/>
        <w:rPr>
          <w:b/>
          <w:lang w:val="es-MX"/>
        </w:rPr>
      </w:pPr>
      <w:r>
        <w:rPr>
          <w:b/>
        </w:rPr>
        <w:t>PRIMERO.-</w:t>
      </w:r>
      <w:r>
        <w:t xml:space="preserve"> El presente Decreto entrará en vigor el día siguiente al de su publicación en el Diario Oficial de la Federación.</w:t>
      </w:r>
    </w:p>
    <w:p w:rsidR="00FB34AD" w:rsidRDefault="00FB34AD" w:rsidP="00CA749C">
      <w:pPr>
        <w:pStyle w:val="Texto"/>
        <w:spacing w:line="257" w:lineRule="exact"/>
        <w:ind w:firstLine="0"/>
      </w:pPr>
      <w:r>
        <w:rPr>
          <w:b/>
        </w:rPr>
        <w:t>SEGUNDO.-</w:t>
      </w:r>
      <w:r>
        <w:t xml:space="preserve"> La Secretaría de Hacienda y Crédito Público, dentro de los 20 días posteriores a la entrada en vigor del presente Decreto, emitirá los lineamientos con base en los cuales se dictaminarán y se dará seguimiento a los programas derivados del Plan Nacional de Desarrollo 2013-2018.</w:t>
      </w:r>
    </w:p>
    <w:p w:rsidR="000A31D9" w:rsidRDefault="00DB1649" w:rsidP="00CA749C">
      <w:pPr>
        <w:pStyle w:val="Texto"/>
        <w:spacing w:line="257" w:lineRule="exact"/>
        <w:ind w:firstLine="0"/>
        <w:rPr>
          <w:lang w:val="es-MX"/>
        </w:rPr>
      </w:pPr>
      <w:r>
        <w:t>Dado en la Ciudad de México,</w:t>
      </w:r>
      <w:r w:rsidR="00596DC2">
        <w:t xml:space="preserve"> Distrito Federal, a</w:t>
      </w:r>
      <w:r>
        <w:t xml:space="preserve"> </w:t>
      </w:r>
      <w:r w:rsidR="00A60610">
        <w:t>diecisiete</w:t>
      </w:r>
      <w:r w:rsidR="00256DA7">
        <w:t xml:space="preserve"> </w:t>
      </w:r>
      <w:r w:rsidR="002769B4">
        <w:t xml:space="preserve">de mayo de </w:t>
      </w:r>
      <w:r w:rsidR="00A60610">
        <w:t>dos mil trece</w:t>
      </w:r>
      <w:r>
        <w:t xml:space="preserve">.- </w:t>
      </w:r>
      <w:r w:rsidR="000A31D9">
        <w:t xml:space="preserve">El Presidente de los Estados Unidos Mexicanos, </w:t>
      </w:r>
      <w:r w:rsidRPr="00AC7F44">
        <w:rPr>
          <w:b/>
        </w:rPr>
        <w:t>Enrique Peña Nieto</w:t>
      </w:r>
      <w:r>
        <w:t xml:space="preserve">.- Rúbrica.- </w:t>
      </w:r>
      <w:r>
        <w:rPr>
          <w:lang w:val="es-MX"/>
        </w:rPr>
        <w:t xml:space="preserve">El Secretario de Gobernación, </w:t>
      </w:r>
      <w:r>
        <w:rPr>
          <w:b/>
          <w:lang w:val="es-MX"/>
        </w:rPr>
        <w:t>Mig</w:t>
      </w:r>
      <w:r w:rsidR="00204A07">
        <w:rPr>
          <w:b/>
          <w:lang w:val="es-MX"/>
        </w:rPr>
        <w:t>u</w:t>
      </w:r>
      <w:r>
        <w:rPr>
          <w:b/>
          <w:lang w:val="es-MX"/>
        </w:rPr>
        <w:t>el Ángel Osorio Chong</w:t>
      </w:r>
      <w:r>
        <w:rPr>
          <w:lang w:val="es-MX"/>
        </w:rPr>
        <w:t xml:space="preserve">.- Rúbrica.- </w:t>
      </w:r>
      <w:r w:rsidR="000A31D9">
        <w:rPr>
          <w:lang w:val="es-MX"/>
        </w:rPr>
        <w:t xml:space="preserve">El Secretario de Relaciones Exteriores, </w:t>
      </w:r>
      <w:r w:rsidR="000A31D9">
        <w:rPr>
          <w:b/>
          <w:lang w:val="es-MX"/>
        </w:rPr>
        <w:t xml:space="preserve">José Antonio </w:t>
      </w:r>
      <w:proofErr w:type="spellStart"/>
      <w:r w:rsidR="000A31D9">
        <w:rPr>
          <w:b/>
          <w:lang w:val="es-MX"/>
        </w:rPr>
        <w:t>Meade</w:t>
      </w:r>
      <w:proofErr w:type="spellEnd"/>
      <w:r w:rsidR="000A31D9">
        <w:rPr>
          <w:b/>
          <w:lang w:val="es-MX"/>
        </w:rPr>
        <w:t xml:space="preserve"> </w:t>
      </w:r>
      <w:proofErr w:type="spellStart"/>
      <w:r w:rsidR="000A31D9">
        <w:rPr>
          <w:b/>
          <w:lang w:val="es-MX"/>
        </w:rPr>
        <w:t>Kuribreña</w:t>
      </w:r>
      <w:proofErr w:type="spellEnd"/>
      <w:r w:rsidR="000A31D9">
        <w:rPr>
          <w:lang w:val="es-MX"/>
        </w:rPr>
        <w:t>.- Rúbrica.-</w:t>
      </w:r>
      <w:r w:rsidR="00A60610">
        <w:rPr>
          <w:lang w:val="es-MX"/>
        </w:rPr>
        <w:t xml:space="preserve"> </w:t>
      </w:r>
      <w:r w:rsidR="000A31D9">
        <w:rPr>
          <w:lang w:val="es-MX"/>
        </w:rPr>
        <w:t xml:space="preserve">El Secretario de la Defensa Nacional, </w:t>
      </w:r>
      <w:r w:rsidR="000A31D9">
        <w:rPr>
          <w:b/>
          <w:lang w:val="es-MX"/>
        </w:rPr>
        <w:t>Salvador Cienfuegos Zepeda</w:t>
      </w:r>
      <w:r w:rsidR="000A31D9">
        <w:rPr>
          <w:lang w:val="es-MX"/>
        </w:rPr>
        <w:t xml:space="preserve">.- Rúbrica.- El Secretario de Marina, </w:t>
      </w:r>
      <w:r w:rsidR="000A31D9">
        <w:rPr>
          <w:b/>
          <w:lang w:val="es-MX"/>
        </w:rPr>
        <w:t>Vidal Francisco Soberón Sanz</w:t>
      </w:r>
      <w:r w:rsidR="000A31D9">
        <w:rPr>
          <w:lang w:val="es-MX"/>
        </w:rPr>
        <w:t xml:space="preserve">.- Rúbrica.- El Secretario de Hacienda y Crédito Público, </w:t>
      </w:r>
      <w:r w:rsidR="000A31D9">
        <w:rPr>
          <w:b/>
          <w:lang w:val="es-MX"/>
        </w:rPr>
        <w:t xml:space="preserve">Luis </w:t>
      </w:r>
      <w:proofErr w:type="spellStart"/>
      <w:r w:rsidR="000A31D9">
        <w:rPr>
          <w:b/>
          <w:lang w:val="es-MX"/>
        </w:rPr>
        <w:t>Videgaray</w:t>
      </w:r>
      <w:proofErr w:type="spellEnd"/>
      <w:r w:rsidR="000A31D9">
        <w:rPr>
          <w:b/>
          <w:lang w:val="es-MX"/>
        </w:rPr>
        <w:t xml:space="preserve"> Caso</w:t>
      </w:r>
      <w:r w:rsidR="000A31D9">
        <w:rPr>
          <w:lang w:val="es-MX"/>
        </w:rPr>
        <w:t xml:space="preserve">.- Rúbrica.- La Secretaria de Desarrollo Social, </w:t>
      </w:r>
      <w:r w:rsidR="00596DC2" w:rsidRPr="00596DC2">
        <w:rPr>
          <w:b/>
          <w:lang w:val="es-MX"/>
        </w:rPr>
        <w:t>Mar</w:t>
      </w:r>
      <w:r w:rsidR="00596DC2">
        <w:rPr>
          <w:b/>
          <w:lang w:val="es-MX"/>
        </w:rPr>
        <w:t>í</w:t>
      </w:r>
      <w:r w:rsidR="00596DC2" w:rsidRPr="00596DC2">
        <w:rPr>
          <w:b/>
          <w:lang w:val="es-MX"/>
        </w:rPr>
        <w:t xml:space="preserve">a del </w:t>
      </w:r>
      <w:r w:rsidR="000A31D9">
        <w:rPr>
          <w:b/>
          <w:lang w:val="es-MX"/>
        </w:rPr>
        <w:t>Rosario Robles Berlanga</w:t>
      </w:r>
      <w:r w:rsidR="000A31D9">
        <w:rPr>
          <w:lang w:val="es-MX"/>
        </w:rPr>
        <w:t>.- Rúbrica.-</w:t>
      </w:r>
      <w:r w:rsidR="00A60610">
        <w:rPr>
          <w:lang w:val="es-MX"/>
        </w:rPr>
        <w:t xml:space="preserve"> </w:t>
      </w:r>
      <w:r w:rsidR="000A31D9">
        <w:rPr>
          <w:lang w:val="es-MX"/>
        </w:rPr>
        <w:t xml:space="preserve">El Secretario de Medio Ambiente y Recursos Naturales, </w:t>
      </w:r>
      <w:r w:rsidR="000A31D9">
        <w:rPr>
          <w:b/>
          <w:lang w:val="es-MX"/>
        </w:rPr>
        <w:t xml:space="preserve">Juan José Guerra </w:t>
      </w:r>
      <w:proofErr w:type="spellStart"/>
      <w:r w:rsidR="000A31D9">
        <w:rPr>
          <w:b/>
          <w:lang w:val="es-MX"/>
        </w:rPr>
        <w:t>Abud</w:t>
      </w:r>
      <w:proofErr w:type="spellEnd"/>
      <w:r w:rsidR="000A31D9">
        <w:rPr>
          <w:lang w:val="es-MX"/>
        </w:rPr>
        <w:t xml:space="preserve">.- Rúbrica.- El Secretario de Energía, </w:t>
      </w:r>
      <w:r w:rsidR="000A31D9">
        <w:rPr>
          <w:b/>
          <w:lang w:val="es-MX"/>
        </w:rPr>
        <w:t>Pedro Joaquín Coldwell</w:t>
      </w:r>
      <w:r w:rsidR="000A31D9">
        <w:rPr>
          <w:lang w:val="es-MX"/>
        </w:rPr>
        <w:t xml:space="preserve">.- Rúbrica.- El Secretario de Economía, </w:t>
      </w:r>
      <w:r w:rsidR="000A31D9">
        <w:rPr>
          <w:b/>
          <w:lang w:val="es-MX"/>
        </w:rPr>
        <w:t>Ildefonso Guajardo Villarreal</w:t>
      </w:r>
      <w:r w:rsidR="000A31D9">
        <w:rPr>
          <w:lang w:val="es-MX"/>
        </w:rPr>
        <w:t xml:space="preserve">.- Rúbrica.- El Secretario de Agricultura, Ganadería, Desarrollo Rural, Pesca y Alimentación, </w:t>
      </w:r>
      <w:r w:rsidR="000A31D9">
        <w:rPr>
          <w:b/>
          <w:lang w:val="es-MX"/>
        </w:rPr>
        <w:t>Enrique Martínez y Martínez</w:t>
      </w:r>
      <w:r w:rsidR="000A31D9">
        <w:rPr>
          <w:lang w:val="es-MX"/>
        </w:rPr>
        <w:t xml:space="preserve">.- Rúbrica.- El Secretario de Comunicaciones y Transportes, </w:t>
      </w:r>
      <w:r w:rsidR="000A31D9">
        <w:rPr>
          <w:b/>
          <w:lang w:val="es-MX"/>
        </w:rPr>
        <w:t>Gerardo Ruiz Esparza</w:t>
      </w:r>
      <w:r w:rsidR="000A31D9">
        <w:rPr>
          <w:lang w:val="es-MX"/>
        </w:rPr>
        <w:t xml:space="preserve">.- Rúbrica.- El Secretario de Educación Pública, </w:t>
      </w:r>
      <w:r w:rsidR="000A31D9">
        <w:rPr>
          <w:b/>
          <w:lang w:val="es-MX"/>
        </w:rPr>
        <w:t xml:space="preserve">Emilio </w:t>
      </w:r>
      <w:proofErr w:type="spellStart"/>
      <w:r w:rsidR="000A31D9">
        <w:rPr>
          <w:b/>
          <w:lang w:val="es-MX"/>
        </w:rPr>
        <w:t>Chuayffet</w:t>
      </w:r>
      <w:proofErr w:type="spellEnd"/>
      <w:r w:rsidR="000A31D9">
        <w:rPr>
          <w:b/>
          <w:lang w:val="es-MX"/>
        </w:rPr>
        <w:t xml:space="preserve"> </w:t>
      </w:r>
      <w:proofErr w:type="spellStart"/>
      <w:r w:rsidR="000A31D9">
        <w:rPr>
          <w:b/>
          <w:lang w:val="es-MX"/>
        </w:rPr>
        <w:t>Chemor</w:t>
      </w:r>
      <w:proofErr w:type="spellEnd"/>
      <w:r w:rsidR="000A31D9">
        <w:rPr>
          <w:lang w:val="es-MX"/>
        </w:rPr>
        <w:t xml:space="preserve">.- Rúbrica.- La Secretaria de Salud, </w:t>
      </w:r>
      <w:r w:rsidR="00596DC2">
        <w:rPr>
          <w:b/>
          <w:lang w:val="es-MX"/>
        </w:rPr>
        <w:t xml:space="preserve">María de las </w:t>
      </w:r>
      <w:r w:rsidR="000A31D9">
        <w:rPr>
          <w:b/>
          <w:lang w:val="es-MX"/>
        </w:rPr>
        <w:t>Mercedes</w:t>
      </w:r>
      <w:r w:rsidR="00596DC2">
        <w:rPr>
          <w:b/>
          <w:lang w:val="es-MX"/>
        </w:rPr>
        <w:t xml:space="preserve"> Martha</w:t>
      </w:r>
      <w:r w:rsidR="000A31D9">
        <w:rPr>
          <w:b/>
          <w:lang w:val="es-MX"/>
        </w:rPr>
        <w:t xml:space="preserve"> Juan López</w:t>
      </w:r>
      <w:r w:rsidR="000A31D9">
        <w:rPr>
          <w:lang w:val="es-MX"/>
        </w:rPr>
        <w:t xml:space="preserve">.- Rúbrica.- El Secretario del Trabajo y Previsión Social, </w:t>
      </w:r>
      <w:r w:rsidR="000A31D9">
        <w:rPr>
          <w:b/>
          <w:lang w:val="es-MX"/>
        </w:rPr>
        <w:t xml:space="preserve">Jesús Alfonso Navarrete </w:t>
      </w:r>
      <w:proofErr w:type="spellStart"/>
      <w:r w:rsidR="000A31D9">
        <w:rPr>
          <w:b/>
          <w:lang w:val="es-MX"/>
        </w:rPr>
        <w:t>Prida</w:t>
      </w:r>
      <w:proofErr w:type="spellEnd"/>
      <w:r w:rsidR="000A31D9">
        <w:rPr>
          <w:lang w:val="es-MX"/>
        </w:rPr>
        <w:t xml:space="preserve">.- Rúbrica.- El Secretario de Desarrollo Agrario, Territorial y Urbano, </w:t>
      </w:r>
      <w:r w:rsidR="000A31D9">
        <w:rPr>
          <w:b/>
          <w:lang w:val="es-MX"/>
        </w:rPr>
        <w:t>Jorge Carlos Ramírez Marín</w:t>
      </w:r>
      <w:r w:rsidR="000A31D9">
        <w:rPr>
          <w:lang w:val="es-MX"/>
        </w:rPr>
        <w:t xml:space="preserve">.- Rúbrica.- La Secretaria de Turismo, </w:t>
      </w:r>
      <w:r w:rsidR="000A31D9">
        <w:rPr>
          <w:b/>
          <w:lang w:val="es-MX"/>
        </w:rPr>
        <w:t>Claudia Ruiz Massieu Salinas</w:t>
      </w:r>
      <w:r w:rsidR="000A31D9">
        <w:rPr>
          <w:lang w:val="es-MX"/>
        </w:rPr>
        <w:t>.- Rúbrica.</w:t>
      </w:r>
      <w:r w:rsidR="00CD4A73">
        <w:rPr>
          <w:lang w:val="es-MX"/>
        </w:rPr>
        <w:t xml:space="preserve">- En ausencia del Secretario de la Función Pública, en términos de lo dispuesto por los artículos 18 de la Ley Orgánica de la Administración Pública Federal; 7, fracción XII, y 86 del Reglamento Interior de la Secretaría de la Función Pública, el Subsecretario de Responsabilidades Administrativas y Contrataciones Públicas, </w:t>
      </w:r>
      <w:r w:rsidR="00CD4A73">
        <w:rPr>
          <w:b/>
          <w:lang w:val="es-MX"/>
        </w:rPr>
        <w:t>Julián Alfonso Olivas Ugalde</w:t>
      </w:r>
      <w:r w:rsidR="00CD4A73">
        <w:rPr>
          <w:lang w:val="es-MX"/>
        </w:rPr>
        <w:t>.- Rúbrica.</w:t>
      </w:r>
    </w:p>
    <w:p w:rsidR="00CA6F6D" w:rsidRPr="00124F2F" w:rsidRDefault="00CA6F6D" w:rsidP="00CA6F6D">
      <w:pPr>
        <w:pStyle w:val="Titulo1"/>
        <w:rPr>
          <w:rFonts w:cs="Times New Roman"/>
        </w:rPr>
      </w:pPr>
      <w:r w:rsidRPr="00124F2F">
        <w:rPr>
          <w:rFonts w:cs="Times New Roman"/>
        </w:rPr>
        <w:lastRenderedPageBreak/>
        <w:t>PLAN Nacional de Desarrollo 2013-2018.</w:t>
      </w:r>
    </w:p>
    <w:p w:rsidR="00CA6F6D" w:rsidRDefault="00CA6F6D" w:rsidP="00596DC2">
      <w:pPr>
        <w:pStyle w:val="Texto"/>
      </w:pPr>
    </w:p>
    <w:p w:rsidR="00685860" w:rsidRPr="00CA749C" w:rsidRDefault="00CA749C" w:rsidP="00596DC2">
      <w:pPr>
        <w:pStyle w:val="ANOTACION"/>
        <w:spacing w:line="224" w:lineRule="exact"/>
        <w:rPr>
          <w:szCs w:val="32"/>
        </w:rPr>
      </w:pPr>
      <w:r w:rsidRPr="00CA749C">
        <w:t xml:space="preserve">PLAN NACIONAL DE DESARROLLO </w:t>
      </w:r>
      <w:r w:rsidRPr="00CA749C">
        <w:rPr>
          <w:szCs w:val="32"/>
        </w:rPr>
        <w:t>2013-2018</w:t>
      </w:r>
    </w:p>
    <w:p w:rsidR="00685860" w:rsidRPr="00C67529" w:rsidRDefault="00CA749C" w:rsidP="00CA749C">
      <w:pPr>
        <w:pStyle w:val="ANOTACION"/>
        <w:spacing w:before="240" w:after="240"/>
      </w:pPr>
      <w:r w:rsidRPr="00C67529">
        <w:t>INTRODUCCIÓN Y VISIÓN GENERAL</w:t>
      </w:r>
    </w:p>
    <w:p w:rsidR="00685860" w:rsidRPr="00685860" w:rsidRDefault="00685860" w:rsidP="00CA749C">
      <w:pPr>
        <w:pStyle w:val="Texto"/>
        <w:spacing w:after="60" w:line="223" w:lineRule="exact"/>
        <w:ind w:firstLine="0"/>
      </w:pPr>
      <w:r w:rsidRPr="00685860">
        <w:t>La Constitución Política de los Estados Unidos Mexicanos establece la planeación del desarrollo</w:t>
      </w:r>
      <w:r w:rsidRPr="00685860">
        <w:rPr>
          <w:i/>
        </w:rPr>
        <w:t xml:space="preserve"> </w:t>
      </w:r>
      <w:r w:rsidRPr="00685860">
        <w:t>nacional</w:t>
      </w:r>
      <w:r w:rsidRPr="00685860">
        <w:rPr>
          <w:i/>
        </w:rPr>
        <w:t xml:space="preserve"> </w:t>
      </w:r>
      <w:r w:rsidRPr="00685860">
        <w:t>como</w:t>
      </w:r>
      <w:r w:rsidRPr="00685860">
        <w:rPr>
          <w:i/>
        </w:rPr>
        <w:t xml:space="preserve"> </w:t>
      </w:r>
      <w:r w:rsidRPr="00685860">
        <w:t>el</w:t>
      </w:r>
      <w:r w:rsidRPr="00685860">
        <w:rPr>
          <w:i/>
        </w:rPr>
        <w:t xml:space="preserve"> </w:t>
      </w:r>
      <w:r w:rsidRPr="00685860">
        <w:t>eje</w:t>
      </w:r>
      <w:r w:rsidRPr="00685860">
        <w:rPr>
          <w:i/>
        </w:rPr>
        <w:t xml:space="preserve"> </w:t>
      </w:r>
      <w:r w:rsidRPr="00685860">
        <w:t>que</w:t>
      </w:r>
      <w:r w:rsidRPr="00685860">
        <w:rPr>
          <w:i/>
        </w:rPr>
        <w:t xml:space="preserve"> </w:t>
      </w:r>
      <w:r w:rsidRPr="00685860">
        <w:t>articula</w:t>
      </w:r>
      <w:r w:rsidRPr="00685860">
        <w:rPr>
          <w:i/>
        </w:rPr>
        <w:t xml:space="preserve"> </w:t>
      </w:r>
      <w:r w:rsidRPr="00685860">
        <w:t>las políticas públicas que lleva a cabo el Gobierno de la República, pero también como la fuente directa de la democracia participativa a través de la consulta con la sociedad. Así, el desarrollo nacional es tarea de</w:t>
      </w:r>
      <w:r w:rsidRPr="00685860">
        <w:rPr>
          <w:i/>
        </w:rPr>
        <w:t xml:space="preserve"> </w:t>
      </w:r>
      <w:r w:rsidRPr="00685860">
        <w:t>todos. En</w:t>
      </w:r>
      <w:r w:rsidRPr="00685860">
        <w:rPr>
          <w:i/>
        </w:rPr>
        <w:t xml:space="preserve"> </w:t>
      </w:r>
      <w:r w:rsidRPr="00685860">
        <w:t>este</w:t>
      </w:r>
      <w:r w:rsidRPr="00685860">
        <w:rPr>
          <w:i/>
        </w:rPr>
        <w:t xml:space="preserve"> Plan Nacional de Desarrollo 2013-2018</w:t>
      </w:r>
      <w:r w:rsidRPr="00685860">
        <w:t xml:space="preserve"> convergen ideas y visiones, así como propuestas y líneas de acción para llevar a México a su máximo potencial.</w:t>
      </w:r>
    </w:p>
    <w:p w:rsidR="00685860" w:rsidRPr="00685860" w:rsidRDefault="00685860" w:rsidP="00CA749C">
      <w:pPr>
        <w:pStyle w:val="Texto"/>
        <w:spacing w:after="60" w:line="223" w:lineRule="exact"/>
        <w:ind w:firstLine="0"/>
      </w:pPr>
      <w:r w:rsidRPr="00685860">
        <w:t xml:space="preserve">El presente </w:t>
      </w:r>
      <w:r w:rsidRPr="00685860">
        <w:rPr>
          <w:i/>
        </w:rPr>
        <w:t>Plan Nacional de Desarrollo</w:t>
      </w:r>
      <w:r w:rsidRPr="00685860">
        <w:t xml:space="preserve"> se elaboró bajo el liderazgo del Presidente de la República,</w:t>
      </w:r>
      <w:r w:rsidR="00124F2F">
        <w:t xml:space="preserve"> </w:t>
      </w:r>
      <w:r w:rsidRPr="00685860">
        <w:t>Lic. Enrique Peña Nieto, observando en todo momento el cumplimiento del marco legal. La Constitución así como la Ley de Planeación establecen que le corresponde al Estado la rectoría del desarrollo nacional, para garantizar que éste sea integral y sustentable, para fortalecer la soberanía de la nación y su régimen democrático, y para que mediante el fomento del crecimiento económico y el empleo, mejore la equidad social y el bienestar de las familias mexicanas. Específicamente, el artículo 26 de la Constitución establece que</w:t>
      </w:r>
      <w:r w:rsidRPr="00685860">
        <w:rPr>
          <w:i/>
        </w:rPr>
        <w:t xml:space="preserve"> </w:t>
      </w:r>
      <w:r w:rsidRPr="00685860">
        <w:t>habrá</w:t>
      </w:r>
      <w:r w:rsidRPr="00685860">
        <w:rPr>
          <w:i/>
        </w:rPr>
        <w:t xml:space="preserve"> </w:t>
      </w:r>
      <w:r w:rsidRPr="00685860">
        <w:t>un</w:t>
      </w:r>
      <w:r w:rsidRPr="00685860">
        <w:rPr>
          <w:i/>
        </w:rPr>
        <w:t xml:space="preserve"> Plan Nacional de Desarrollo </w:t>
      </w:r>
      <w:r w:rsidRPr="00685860">
        <w:t>al</w:t>
      </w:r>
      <w:r w:rsidRPr="00685860">
        <w:rPr>
          <w:i/>
        </w:rPr>
        <w:t xml:space="preserve"> </w:t>
      </w:r>
      <w:r w:rsidRPr="00685860">
        <w:t>que</w:t>
      </w:r>
      <w:r w:rsidRPr="00685860">
        <w:rPr>
          <w:i/>
        </w:rPr>
        <w:t xml:space="preserve"> </w:t>
      </w:r>
      <w:r w:rsidRPr="00685860">
        <w:t>se</w:t>
      </w:r>
      <w:r w:rsidRPr="00685860">
        <w:rPr>
          <w:i/>
        </w:rPr>
        <w:t xml:space="preserve"> </w:t>
      </w:r>
      <w:r w:rsidRPr="00685860">
        <w:t>sujetarán,</w:t>
      </w:r>
      <w:r w:rsidRPr="00685860">
        <w:rPr>
          <w:i/>
        </w:rPr>
        <w:t xml:space="preserve"> </w:t>
      </w:r>
      <w:r w:rsidRPr="00685860">
        <w:t>obligatoriamente, los programas de la Administración Pública Federal.</w:t>
      </w:r>
    </w:p>
    <w:p w:rsidR="00685860" w:rsidRPr="00685860" w:rsidRDefault="00685860" w:rsidP="00CA749C">
      <w:pPr>
        <w:pStyle w:val="Texto"/>
        <w:spacing w:after="60" w:line="223" w:lineRule="exact"/>
        <w:ind w:firstLine="0"/>
      </w:pPr>
      <w:r w:rsidRPr="00685860">
        <w:t xml:space="preserve">El </w:t>
      </w:r>
      <w:r w:rsidRPr="00685860">
        <w:rPr>
          <w:i/>
        </w:rPr>
        <w:t>Plan Nacional de Desarrollo</w:t>
      </w:r>
      <w:r w:rsidRPr="00685860">
        <w:t xml:space="preserve"> es, primero, un documento de trabajo que rige la programación y presupuestación de toda la Administración Pública Federal.</w:t>
      </w:r>
      <w:r w:rsidRPr="00685860">
        <w:rPr>
          <w:i/>
        </w:rPr>
        <w:t xml:space="preserve"> </w:t>
      </w:r>
      <w:r w:rsidRPr="00685860">
        <w:t>De</w:t>
      </w:r>
      <w:r w:rsidRPr="00685860">
        <w:rPr>
          <w:i/>
        </w:rPr>
        <w:t xml:space="preserve"> </w:t>
      </w:r>
      <w:r w:rsidRPr="00685860">
        <w:t>acuerdo</w:t>
      </w:r>
      <w:r w:rsidRPr="00685860">
        <w:rPr>
          <w:i/>
        </w:rPr>
        <w:t xml:space="preserve"> </w:t>
      </w:r>
      <w:r w:rsidRPr="00685860">
        <w:t>con</w:t>
      </w:r>
      <w:r w:rsidRPr="00685860">
        <w:rPr>
          <w:i/>
        </w:rPr>
        <w:t xml:space="preserve"> </w:t>
      </w:r>
      <w:r w:rsidRPr="00685860">
        <w:t>la</w:t>
      </w:r>
      <w:r w:rsidRPr="00685860">
        <w:rPr>
          <w:i/>
        </w:rPr>
        <w:t xml:space="preserve"> </w:t>
      </w:r>
      <w:r w:rsidRPr="00685860">
        <w:t>Ley</w:t>
      </w:r>
      <w:r w:rsidRPr="00685860">
        <w:rPr>
          <w:i/>
        </w:rPr>
        <w:t xml:space="preserve"> </w:t>
      </w:r>
      <w:r w:rsidRPr="00685860">
        <w:t>de</w:t>
      </w:r>
      <w:r w:rsidRPr="00685860">
        <w:rPr>
          <w:i/>
        </w:rPr>
        <w:t xml:space="preserve"> </w:t>
      </w:r>
      <w:r w:rsidRPr="00685860">
        <w:t>Planeación, todos los Programas Sectoriales, Especiales, Institucionales y Regionales que definen las acciones del gobierno, deberán elaborarse en congruencia con el Plan. Asimismo, la Ley de Planeación requiere que la iniciativa de Ley de Ingresos de la Federación y el Proyecto de Decreto de Presupuesto de Egresos de la Federación compaginen con los programas anuales de ejecución que emanan de éste.</w:t>
      </w:r>
    </w:p>
    <w:p w:rsidR="00685860" w:rsidRPr="00685860" w:rsidRDefault="00685860" w:rsidP="00CA749C">
      <w:pPr>
        <w:pStyle w:val="Texto"/>
        <w:spacing w:after="60" w:line="223" w:lineRule="exact"/>
        <w:ind w:firstLine="0"/>
      </w:pPr>
      <w:r w:rsidRPr="00685860">
        <w:t xml:space="preserve">El </w:t>
      </w:r>
      <w:r w:rsidRPr="00685860">
        <w:rPr>
          <w:i/>
        </w:rPr>
        <w:t>Plan Nacional de Desarrollo</w:t>
      </w:r>
      <w:r w:rsidRPr="00685860">
        <w:t xml:space="preserve"> es también un ejercicio</w:t>
      </w:r>
      <w:r w:rsidRPr="00685860">
        <w:rPr>
          <w:i/>
        </w:rPr>
        <w:t xml:space="preserve"> </w:t>
      </w:r>
      <w:r w:rsidRPr="00685860">
        <w:t>de</w:t>
      </w:r>
      <w:r w:rsidRPr="00685860">
        <w:rPr>
          <w:i/>
        </w:rPr>
        <w:t xml:space="preserve"> </w:t>
      </w:r>
      <w:r w:rsidRPr="00685860">
        <w:t>reflexión</w:t>
      </w:r>
      <w:r w:rsidRPr="00685860">
        <w:rPr>
          <w:i/>
        </w:rPr>
        <w:t xml:space="preserve"> </w:t>
      </w:r>
      <w:r w:rsidRPr="00685860">
        <w:t>que</w:t>
      </w:r>
      <w:r w:rsidRPr="00685860">
        <w:rPr>
          <w:i/>
        </w:rPr>
        <w:t xml:space="preserve"> </w:t>
      </w:r>
      <w:r w:rsidRPr="00685860">
        <w:t>invita</w:t>
      </w:r>
      <w:r w:rsidRPr="00685860">
        <w:rPr>
          <w:i/>
        </w:rPr>
        <w:t xml:space="preserve"> </w:t>
      </w:r>
      <w:r w:rsidRPr="00685860">
        <w:t>a</w:t>
      </w:r>
      <w:r w:rsidRPr="00685860">
        <w:rPr>
          <w:i/>
        </w:rPr>
        <w:t xml:space="preserve"> </w:t>
      </w:r>
      <w:r w:rsidRPr="00685860">
        <w:t>la</w:t>
      </w:r>
      <w:r w:rsidRPr="00685860">
        <w:rPr>
          <w:i/>
        </w:rPr>
        <w:t xml:space="preserve"> </w:t>
      </w:r>
      <w:r w:rsidRPr="00685860">
        <w:t xml:space="preserve">ciudadanía a pensar sobre los retos y oportunidades que el país enfrenta, y sobre el trabajo compartido que debemos hacer como sociedad para alcanzar un mayor desarrollo nacional. Particularmente, el </w:t>
      </w:r>
      <w:r w:rsidRPr="00685860">
        <w:rPr>
          <w:i/>
        </w:rPr>
        <w:t>Plan Nacional de Desarrollo</w:t>
      </w:r>
      <w:r w:rsidRPr="00685860">
        <w:t xml:space="preserve"> ha sido concebido como un canal de comunicación del Gobierno de la República, que transmite a toda la ciudadanía de una manera clara, concisa y medible la visión y estrategia de gobierno de la presente Administración.</w:t>
      </w:r>
    </w:p>
    <w:p w:rsidR="00685860" w:rsidRPr="00685860" w:rsidRDefault="00685860" w:rsidP="00CA749C">
      <w:pPr>
        <w:pStyle w:val="Texto"/>
        <w:spacing w:after="60" w:line="223" w:lineRule="exact"/>
        <w:ind w:firstLine="0"/>
      </w:pPr>
      <w:r w:rsidRPr="00685860">
        <w:t xml:space="preserve">En resumen, el </w:t>
      </w:r>
      <w:r w:rsidRPr="00685860">
        <w:rPr>
          <w:i/>
        </w:rPr>
        <w:t>Plan Nacional de Desarrollo</w:t>
      </w:r>
      <w:r w:rsidRPr="00685860">
        <w:t xml:space="preserve"> considera que la tarea del desarrollo y del crecimiento corresponde a todos los actores, todos los sectores y todas las personas del país. El desarrollo no es deber de un solo actor, ni siquiera de uno tan central como lo es el Estado. El crecimiento y el desarrollo surgen</w:t>
      </w:r>
      <w:r w:rsidR="00124F2F">
        <w:t xml:space="preserve"> </w:t>
      </w:r>
      <w:r w:rsidRPr="00685860">
        <w:t>de abajo hacia arriba, cuando cada persona, cada empresa y cada actor de nuestra sociedad son</w:t>
      </w:r>
      <w:r w:rsidRPr="00685860">
        <w:rPr>
          <w:i/>
        </w:rPr>
        <w:t xml:space="preserve"> </w:t>
      </w:r>
      <w:r w:rsidRPr="00685860">
        <w:t>capaces</w:t>
      </w:r>
      <w:r w:rsidRPr="00685860">
        <w:rPr>
          <w:i/>
        </w:rPr>
        <w:t xml:space="preserve"> </w:t>
      </w:r>
      <w:r w:rsidRPr="00685860">
        <w:t>de</w:t>
      </w:r>
      <w:r w:rsidRPr="00685860">
        <w:rPr>
          <w:i/>
        </w:rPr>
        <w:t xml:space="preserve"> </w:t>
      </w:r>
      <w:r w:rsidRPr="00685860">
        <w:t>lograr</w:t>
      </w:r>
      <w:r w:rsidRPr="00685860">
        <w:rPr>
          <w:i/>
        </w:rPr>
        <w:t xml:space="preserve"> </w:t>
      </w:r>
      <w:r w:rsidRPr="00685860">
        <w:t>su</w:t>
      </w:r>
      <w:r w:rsidRPr="00685860">
        <w:rPr>
          <w:i/>
        </w:rPr>
        <w:t xml:space="preserve"> </w:t>
      </w:r>
      <w:r w:rsidRPr="00685860">
        <w:t>mayor</w:t>
      </w:r>
      <w:r w:rsidRPr="00685860">
        <w:rPr>
          <w:i/>
        </w:rPr>
        <w:t xml:space="preserve"> </w:t>
      </w:r>
      <w:r w:rsidRPr="00685860">
        <w:t>contribución. Así, el Plan expone la ruta que el Gobierno de la República se ha trazado para contribuir, de manera más eficaz, a que todos juntos podamos lograr que México alcance su máximo potencial. Para lograr lo anterior, se establecen como Metas Nacionales: un México en Paz, un México Incluyente, un México con Educación de Calidad, un México Próspero y un México con Responsabilidad Global. Asimismo, se presentan Estrategias Transversales para Democratizar la Productividad, para alcanzar un Gobierno Cercano y Moderno, y para tener una Perspectiva de Género en todos los programas de la Administración Pública Federal.</w:t>
      </w:r>
    </w:p>
    <w:p w:rsidR="00685860" w:rsidRPr="00685860" w:rsidRDefault="00685860" w:rsidP="00CA749C">
      <w:pPr>
        <w:pStyle w:val="Texto"/>
        <w:spacing w:after="60" w:line="223" w:lineRule="exact"/>
        <w:ind w:firstLine="0"/>
      </w:pPr>
      <w:r w:rsidRPr="00685860">
        <w:t>El resto de este capítulo ofrece una reflexión acerca de las fuentes del desarrollo y articula la estrategia gubernamental para alcanzar las grandes Metas Nacionales.</w:t>
      </w:r>
      <w:r w:rsidRPr="00685860">
        <w:rPr>
          <w:i/>
        </w:rPr>
        <w:t xml:space="preserve"> </w:t>
      </w:r>
      <w:r w:rsidRPr="00685860">
        <w:t>Los</w:t>
      </w:r>
      <w:r w:rsidRPr="00685860">
        <w:rPr>
          <w:i/>
        </w:rPr>
        <w:t xml:space="preserve"> </w:t>
      </w:r>
      <w:r w:rsidRPr="00685860">
        <w:t>cinco</w:t>
      </w:r>
      <w:r w:rsidRPr="00685860">
        <w:rPr>
          <w:i/>
        </w:rPr>
        <w:t xml:space="preserve"> </w:t>
      </w:r>
      <w:r w:rsidRPr="00685860">
        <w:t>capítulos</w:t>
      </w:r>
      <w:r w:rsidRPr="00685860">
        <w:rPr>
          <w:i/>
        </w:rPr>
        <w:t xml:space="preserve"> </w:t>
      </w:r>
      <w:r w:rsidRPr="00685860">
        <w:t>siguientes,</w:t>
      </w:r>
      <w:r w:rsidRPr="00685860">
        <w:rPr>
          <w:i/>
        </w:rPr>
        <w:t xml:space="preserve"> </w:t>
      </w:r>
      <w:r w:rsidRPr="00685860">
        <w:t>uno por cada Meta Nacional, describen los retos que enfrenta el país en cada sector y establecen un plan de acción con objetivos específicos para resolverlos.</w:t>
      </w:r>
      <w:r w:rsidRPr="00685860">
        <w:rPr>
          <w:i/>
        </w:rPr>
        <w:t xml:space="preserve"> </w:t>
      </w:r>
      <w:r w:rsidRPr="00685860">
        <w:t>El</w:t>
      </w:r>
      <w:r w:rsidRPr="00685860">
        <w:rPr>
          <w:i/>
        </w:rPr>
        <w:t xml:space="preserve"> </w:t>
      </w:r>
      <w:r w:rsidRPr="00685860">
        <w:t>Capítulo</w:t>
      </w:r>
      <w:r w:rsidRPr="00685860">
        <w:rPr>
          <w:i/>
        </w:rPr>
        <w:t xml:space="preserve"> </w:t>
      </w:r>
      <w:r w:rsidRPr="00685860">
        <w:t>VI</w:t>
      </w:r>
      <w:r w:rsidRPr="00685860">
        <w:rPr>
          <w:i/>
        </w:rPr>
        <w:t xml:space="preserve"> </w:t>
      </w:r>
      <w:r w:rsidRPr="00685860">
        <w:t>detalla</w:t>
      </w:r>
      <w:r w:rsidRPr="00685860">
        <w:rPr>
          <w:i/>
        </w:rPr>
        <w:t xml:space="preserve"> </w:t>
      </w:r>
      <w:r w:rsidRPr="00685860">
        <w:t>puntualmente una serie de estrategias y líneas de acción para alcanzar cada objetivo. A efecto de dar seguimiento al cumplimiento de las Metas Nacionales</w:t>
      </w:r>
      <w:r w:rsidR="00124F2F">
        <w:t xml:space="preserve"> </w:t>
      </w:r>
      <w:r w:rsidRPr="00685860">
        <w:t>de una manera precisa, el Capítulo VII establece indicadores claros, transparentes y objetivos. Éstos también servirán</w:t>
      </w:r>
      <w:r w:rsidRPr="00685860">
        <w:rPr>
          <w:i/>
        </w:rPr>
        <w:t xml:space="preserve"> </w:t>
      </w:r>
      <w:r w:rsidRPr="00685860">
        <w:t>a</w:t>
      </w:r>
      <w:r w:rsidRPr="00685860">
        <w:rPr>
          <w:i/>
        </w:rPr>
        <w:t xml:space="preserve"> </w:t>
      </w:r>
      <w:r w:rsidRPr="00685860">
        <w:t>la</w:t>
      </w:r>
      <w:r w:rsidRPr="00685860">
        <w:rPr>
          <w:i/>
        </w:rPr>
        <w:t xml:space="preserve"> </w:t>
      </w:r>
      <w:r w:rsidRPr="00685860">
        <w:t>ciudadanía</w:t>
      </w:r>
      <w:r w:rsidRPr="00685860">
        <w:rPr>
          <w:i/>
        </w:rPr>
        <w:t xml:space="preserve"> </w:t>
      </w:r>
      <w:r w:rsidRPr="00685860">
        <w:t>como</w:t>
      </w:r>
      <w:r w:rsidRPr="00685860">
        <w:rPr>
          <w:i/>
        </w:rPr>
        <w:t xml:space="preserve"> </w:t>
      </w:r>
      <w:r w:rsidRPr="00685860">
        <w:t>una</w:t>
      </w:r>
      <w:r w:rsidRPr="00685860">
        <w:rPr>
          <w:i/>
        </w:rPr>
        <w:t xml:space="preserve"> </w:t>
      </w:r>
      <w:r w:rsidRPr="00685860">
        <w:t xml:space="preserve">herramienta para dar seguimiento al desempeño de la presente Administración. Finalmente, el Capítulo VIII instruye a las dependencias federales los pasos a seguir para la implementación del </w:t>
      </w:r>
      <w:r w:rsidRPr="00685860">
        <w:rPr>
          <w:i/>
        </w:rPr>
        <w:t>Plan Nacional de Desarrollo</w:t>
      </w:r>
      <w:r w:rsidRPr="00685860">
        <w:t xml:space="preserve"> a través de los Programas Sectoriales, Institucionales, Regionales y Especiales.</w:t>
      </w:r>
    </w:p>
    <w:p w:rsidR="00685860" w:rsidRPr="00C67529" w:rsidRDefault="00685860" w:rsidP="0024197D">
      <w:pPr>
        <w:pStyle w:val="Texto"/>
        <w:spacing w:before="300" w:line="224" w:lineRule="exact"/>
        <w:ind w:firstLine="0"/>
        <w:rPr>
          <w:b/>
        </w:rPr>
      </w:pPr>
      <w:r w:rsidRPr="00C67529">
        <w:rPr>
          <w:b/>
        </w:rPr>
        <w:t>1. El desarrollo nacional en el contexto actual</w:t>
      </w:r>
    </w:p>
    <w:p w:rsidR="00685860" w:rsidRPr="00685860" w:rsidRDefault="00685860" w:rsidP="0024197D">
      <w:pPr>
        <w:pStyle w:val="Texto"/>
        <w:spacing w:line="224" w:lineRule="exact"/>
        <w:ind w:firstLine="0"/>
      </w:pPr>
      <w:r w:rsidRPr="00685860">
        <w:t>El desarrollo nacional se enmarca en el contexto particular que viven los países en un momento determinado. Las circunstancias históricas, políticas, sociales y culturales confluyen en los retos y posibilidades para el nivel de desarrollo actual. En el caso de nuestro país, la planeación del desarrollo está encuadrada por el contexto internacional que se vive y por la historia y evolución reciente de nuestra economía.</w:t>
      </w:r>
    </w:p>
    <w:p w:rsidR="00685860" w:rsidRPr="00C67529" w:rsidRDefault="00685860" w:rsidP="0024197D">
      <w:pPr>
        <w:pStyle w:val="Texto"/>
        <w:spacing w:after="68"/>
        <w:ind w:firstLine="0"/>
        <w:rPr>
          <w:b/>
        </w:rPr>
      </w:pPr>
      <w:r w:rsidRPr="00C67529">
        <w:rPr>
          <w:b/>
        </w:rPr>
        <w:lastRenderedPageBreak/>
        <w:t>Contexto internacional</w:t>
      </w:r>
    </w:p>
    <w:p w:rsidR="00685860" w:rsidRPr="00685860" w:rsidRDefault="00685860" w:rsidP="0024197D">
      <w:pPr>
        <w:pStyle w:val="Texto"/>
        <w:spacing w:after="68"/>
        <w:ind w:firstLine="0"/>
      </w:pPr>
      <w:r w:rsidRPr="00685860">
        <w:t xml:space="preserve">No se puede desconocer el contexto global particular que se vive en la actualidad y bajo el cual se ha diseñado el presente </w:t>
      </w:r>
      <w:r w:rsidRPr="00685860">
        <w:rPr>
          <w:i/>
        </w:rPr>
        <w:t>Plan Nacional de Desarrollo</w:t>
      </w:r>
      <w:r w:rsidRPr="00685860">
        <w:t>.</w:t>
      </w:r>
      <w:r w:rsidRPr="00685860">
        <w:rPr>
          <w:i/>
        </w:rPr>
        <w:t xml:space="preserve"> </w:t>
      </w:r>
      <w:r w:rsidRPr="00685860">
        <w:t>Este</w:t>
      </w:r>
      <w:r w:rsidRPr="00685860">
        <w:rPr>
          <w:i/>
        </w:rPr>
        <w:t xml:space="preserve"> </w:t>
      </w:r>
      <w:r w:rsidRPr="00685860">
        <w:t>contexto</w:t>
      </w:r>
      <w:r w:rsidRPr="00685860">
        <w:rPr>
          <w:i/>
        </w:rPr>
        <w:t xml:space="preserve"> </w:t>
      </w:r>
      <w:r w:rsidRPr="00685860">
        <w:t>enmarcará,</w:t>
      </w:r>
      <w:r w:rsidRPr="00685860">
        <w:rPr>
          <w:i/>
        </w:rPr>
        <w:t xml:space="preserve"> </w:t>
      </w:r>
      <w:r w:rsidRPr="00685860">
        <w:t>sin</w:t>
      </w:r>
      <w:r w:rsidRPr="00685860">
        <w:rPr>
          <w:i/>
        </w:rPr>
        <w:t xml:space="preserve"> </w:t>
      </w:r>
      <w:r w:rsidRPr="00685860">
        <w:t>duda, el acontecer nacional durante los próximos años. En cuanto a la evolución económica global, basta recordar cómo la economía mundial padeció, en la llamada “Gran Recesión” de 2008 y 2009, una de sus crisis más severas desde la Gran Depresión de la década de 1930. Los mercados financieros se colapsaron, la actividad económica retrocedió a nivel global, el desempleo se incrementó a valores históricos tanto en países industrializados como emergentes, y se afectó el bienestar de millones de familias en el mundo. Hoy todavía, la recuperación es incipiente y continúan los ajustes en las finanzas de familias, sectores y países a nivel global. La recuperación económica mundial tomará varios años, e incluso lustros. Esta realidad insoslayable circunscribirá</w:t>
      </w:r>
      <w:r w:rsidRPr="00685860">
        <w:rPr>
          <w:i/>
        </w:rPr>
        <w:t xml:space="preserve"> </w:t>
      </w:r>
      <w:r w:rsidRPr="00685860">
        <w:t>el</w:t>
      </w:r>
      <w:r w:rsidRPr="00685860">
        <w:rPr>
          <w:i/>
        </w:rPr>
        <w:t xml:space="preserve"> </w:t>
      </w:r>
      <w:r w:rsidRPr="00685860">
        <w:t>acontecer</w:t>
      </w:r>
      <w:r w:rsidRPr="00685860">
        <w:rPr>
          <w:i/>
        </w:rPr>
        <w:t xml:space="preserve"> </w:t>
      </w:r>
      <w:r w:rsidRPr="00685860">
        <w:t>económico</w:t>
      </w:r>
      <w:r w:rsidRPr="00685860">
        <w:rPr>
          <w:i/>
        </w:rPr>
        <w:t xml:space="preserve"> </w:t>
      </w:r>
      <w:r w:rsidRPr="00685860">
        <w:t>de</w:t>
      </w:r>
      <w:r w:rsidRPr="00685860">
        <w:rPr>
          <w:i/>
        </w:rPr>
        <w:t xml:space="preserve"> </w:t>
      </w:r>
      <w:r w:rsidRPr="00685860">
        <w:t>países y regiones. Aún quedan por resolverse los problemas fiscales</w:t>
      </w:r>
      <w:r w:rsidRPr="00685860">
        <w:rPr>
          <w:i/>
        </w:rPr>
        <w:t xml:space="preserve"> </w:t>
      </w:r>
      <w:r w:rsidRPr="00685860">
        <w:t>de</w:t>
      </w:r>
      <w:r w:rsidRPr="00685860">
        <w:rPr>
          <w:i/>
        </w:rPr>
        <w:t xml:space="preserve"> </w:t>
      </w:r>
      <w:r w:rsidRPr="00685860">
        <w:t>mediano</w:t>
      </w:r>
      <w:r w:rsidRPr="00685860">
        <w:rPr>
          <w:i/>
        </w:rPr>
        <w:t xml:space="preserve"> </w:t>
      </w:r>
      <w:r w:rsidRPr="00685860">
        <w:t>plazo</w:t>
      </w:r>
      <w:r w:rsidRPr="00685860">
        <w:rPr>
          <w:i/>
        </w:rPr>
        <w:t xml:space="preserve"> </w:t>
      </w:r>
      <w:r w:rsidRPr="00685860">
        <w:t>de</w:t>
      </w:r>
      <w:r w:rsidRPr="00685860">
        <w:rPr>
          <w:i/>
        </w:rPr>
        <w:t xml:space="preserve"> </w:t>
      </w:r>
      <w:r w:rsidRPr="00685860">
        <w:t>Estados</w:t>
      </w:r>
      <w:r w:rsidRPr="00685860">
        <w:rPr>
          <w:i/>
        </w:rPr>
        <w:t xml:space="preserve"> </w:t>
      </w:r>
      <w:r w:rsidRPr="00685860">
        <w:t>Unidos</w:t>
      </w:r>
      <w:r w:rsidRPr="00685860">
        <w:rPr>
          <w:i/>
        </w:rPr>
        <w:t xml:space="preserve"> </w:t>
      </w:r>
      <w:r w:rsidRPr="00685860">
        <w:t>y Europa, la recuperación del sector financiero en diversos países europeos, la reactivación de la actividad económica mundial y el ajuste en los desbalances</w:t>
      </w:r>
      <w:r w:rsidRPr="00685860">
        <w:rPr>
          <w:i/>
        </w:rPr>
        <w:t xml:space="preserve"> </w:t>
      </w:r>
      <w:r w:rsidRPr="00685860">
        <w:t>entre</w:t>
      </w:r>
      <w:r w:rsidRPr="00685860">
        <w:rPr>
          <w:i/>
        </w:rPr>
        <w:t xml:space="preserve"> </w:t>
      </w:r>
      <w:r w:rsidRPr="00685860">
        <w:t>sectores</w:t>
      </w:r>
      <w:r w:rsidRPr="00685860">
        <w:rPr>
          <w:i/>
        </w:rPr>
        <w:t xml:space="preserve"> </w:t>
      </w:r>
      <w:r w:rsidRPr="00685860">
        <w:t>económicos</w:t>
      </w:r>
      <w:r w:rsidRPr="00685860">
        <w:rPr>
          <w:i/>
        </w:rPr>
        <w:t xml:space="preserve"> </w:t>
      </w:r>
      <w:r w:rsidRPr="00685860">
        <w:t>y</w:t>
      </w:r>
      <w:r w:rsidRPr="00685860">
        <w:rPr>
          <w:i/>
        </w:rPr>
        <w:t xml:space="preserve"> </w:t>
      </w:r>
      <w:r w:rsidRPr="00685860">
        <w:t>países. El</w:t>
      </w:r>
      <w:r w:rsidRPr="00685860">
        <w:rPr>
          <w:i/>
        </w:rPr>
        <w:t xml:space="preserve"> </w:t>
      </w:r>
      <w:r w:rsidRPr="00685860">
        <w:t>entorno</w:t>
      </w:r>
      <w:r w:rsidRPr="00685860">
        <w:rPr>
          <w:i/>
        </w:rPr>
        <w:t xml:space="preserve"> </w:t>
      </w:r>
      <w:r w:rsidRPr="00685860">
        <w:t>internacional</w:t>
      </w:r>
      <w:r w:rsidRPr="00685860">
        <w:rPr>
          <w:i/>
        </w:rPr>
        <w:t xml:space="preserve"> </w:t>
      </w:r>
      <w:r w:rsidRPr="00685860">
        <w:t>aún</w:t>
      </w:r>
      <w:r w:rsidRPr="00685860">
        <w:rPr>
          <w:i/>
        </w:rPr>
        <w:t xml:space="preserve"> </w:t>
      </w:r>
      <w:r w:rsidRPr="00685860">
        <w:t>no</w:t>
      </w:r>
      <w:r w:rsidRPr="00685860">
        <w:rPr>
          <w:i/>
        </w:rPr>
        <w:t xml:space="preserve"> </w:t>
      </w:r>
      <w:r w:rsidRPr="00685860">
        <w:t>está</w:t>
      </w:r>
      <w:r w:rsidRPr="00685860">
        <w:rPr>
          <w:i/>
        </w:rPr>
        <w:t xml:space="preserve"> </w:t>
      </w:r>
      <w:r w:rsidRPr="00685860">
        <w:t>exento</w:t>
      </w:r>
      <w:r w:rsidRPr="00685860">
        <w:rPr>
          <w:i/>
        </w:rPr>
        <w:t xml:space="preserve"> </w:t>
      </w:r>
      <w:r w:rsidRPr="00685860">
        <w:t>de riesgos para nuestra economía y la planeación del desarrollo nacional debe considerar puntualmente que, quizá por primera vez en nuestra historia reciente, los factores que nos podrían afectar macroeconómicamente son más de índole externa que interna.</w:t>
      </w:r>
    </w:p>
    <w:p w:rsidR="00685860" w:rsidRPr="00685860" w:rsidRDefault="00685860" w:rsidP="0024197D">
      <w:pPr>
        <w:pStyle w:val="Texto"/>
        <w:spacing w:after="68"/>
        <w:ind w:firstLine="0"/>
      </w:pPr>
      <w:r w:rsidRPr="00685860">
        <w:t>En el ámbito político, destaca la consolidación de una nueva ola democrática a nivel internacional, ejemplo</w:t>
      </w:r>
      <w:r w:rsidRPr="00685860">
        <w:rPr>
          <w:i/>
        </w:rPr>
        <w:t xml:space="preserve"> </w:t>
      </w:r>
      <w:r w:rsidRPr="00685860">
        <w:t>de</w:t>
      </w:r>
      <w:r w:rsidRPr="00685860">
        <w:rPr>
          <w:i/>
        </w:rPr>
        <w:t xml:space="preserve"> </w:t>
      </w:r>
      <w:r w:rsidRPr="00685860">
        <w:t>la</w:t>
      </w:r>
      <w:r w:rsidRPr="00685860">
        <w:rPr>
          <w:i/>
        </w:rPr>
        <w:t xml:space="preserve"> </w:t>
      </w:r>
      <w:r w:rsidRPr="00685860">
        <w:t>cual</w:t>
      </w:r>
      <w:r w:rsidRPr="00685860">
        <w:rPr>
          <w:i/>
        </w:rPr>
        <w:t xml:space="preserve"> </w:t>
      </w:r>
      <w:r w:rsidRPr="00685860">
        <w:t>es</w:t>
      </w:r>
      <w:r w:rsidRPr="00685860">
        <w:rPr>
          <w:i/>
        </w:rPr>
        <w:t xml:space="preserve"> </w:t>
      </w:r>
      <w:r w:rsidRPr="00685860">
        <w:t>la</w:t>
      </w:r>
      <w:r w:rsidRPr="00685860">
        <w:rPr>
          <w:i/>
        </w:rPr>
        <w:t xml:space="preserve"> </w:t>
      </w:r>
      <w:r w:rsidRPr="00685860">
        <w:t>“Primavera</w:t>
      </w:r>
      <w:r w:rsidRPr="00685860">
        <w:rPr>
          <w:i/>
        </w:rPr>
        <w:t xml:space="preserve"> </w:t>
      </w:r>
      <w:r w:rsidRPr="00685860">
        <w:t>Árabe”</w:t>
      </w:r>
      <w:r w:rsidRPr="00685860">
        <w:rPr>
          <w:i/>
        </w:rPr>
        <w:t xml:space="preserve"> </w:t>
      </w:r>
      <w:r w:rsidRPr="00685860">
        <w:t>de 2010 y 2011, que demanda mayor transparencia y rendición de cuentas por parte de los gobiernos hacia sus gobernados. Asimismo, las nuevas tecnologías de la información han facilitado la comunicación</w:t>
      </w:r>
      <w:r w:rsidRPr="00685860">
        <w:rPr>
          <w:i/>
        </w:rPr>
        <w:t xml:space="preserve"> </w:t>
      </w:r>
      <w:r w:rsidRPr="00685860">
        <w:t>y</w:t>
      </w:r>
      <w:r w:rsidRPr="00685860">
        <w:rPr>
          <w:i/>
        </w:rPr>
        <w:t xml:space="preserve"> </w:t>
      </w:r>
      <w:r w:rsidRPr="00685860">
        <w:t>la</w:t>
      </w:r>
      <w:r w:rsidRPr="00685860">
        <w:rPr>
          <w:i/>
        </w:rPr>
        <w:t xml:space="preserve"> </w:t>
      </w:r>
      <w:r w:rsidRPr="00685860">
        <w:t>coordinación</w:t>
      </w:r>
      <w:r w:rsidRPr="00685860">
        <w:rPr>
          <w:i/>
        </w:rPr>
        <w:t xml:space="preserve"> </w:t>
      </w:r>
      <w:r w:rsidRPr="00685860">
        <w:t>de</w:t>
      </w:r>
      <w:r w:rsidRPr="00685860">
        <w:rPr>
          <w:i/>
        </w:rPr>
        <w:t xml:space="preserve"> </w:t>
      </w:r>
      <w:r w:rsidRPr="00685860">
        <w:t>esfuerzos,</w:t>
      </w:r>
      <w:r w:rsidRPr="00685860">
        <w:rPr>
          <w:i/>
        </w:rPr>
        <w:t xml:space="preserve"> </w:t>
      </w:r>
      <w:r w:rsidRPr="00685860">
        <w:t>y nos muestran un camino irreversible hacia una renovada relación entre ciudadanía y gobierno que deberá caracterizarse por la eficacia, la eficiencia y la transparencia.</w:t>
      </w:r>
    </w:p>
    <w:p w:rsidR="00685860" w:rsidRDefault="00685860" w:rsidP="0024197D">
      <w:pPr>
        <w:pStyle w:val="Texto"/>
        <w:spacing w:after="68"/>
        <w:ind w:firstLine="0"/>
      </w:pPr>
      <w:r w:rsidRPr="00685860">
        <w:t>Por otro lado, el cambio en la arquitectura geopolítica</w:t>
      </w:r>
      <w:r w:rsidRPr="00685860">
        <w:rPr>
          <w:i/>
        </w:rPr>
        <w:t xml:space="preserve"> </w:t>
      </w:r>
      <w:r w:rsidRPr="00685860">
        <w:t>representa</w:t>
      </w:r>
      <w:r w:rsidRPr="00685860">
        <w:rPr>
          <w:i/>
        </w:rPr>
        <w:t xml:space="preserve"> </w:t>
      </w:r>
      <w:r w:rsidRPr="00685860">
        <w:t>una</w:t>
      </w:r>
      <w:r w:rsidRPr="00685860">
        <w:rPr>
          <w:i/>
        </w:rPr>
        <w:t xml:space="preserve"> </w:t>
      </w:r>
      <w:r w:rsidRPr="00685860">
        <w:t>oportunidad</w:t>
      </w:r>
      <w:r w:rsidRPr="00685860">
        <w:rPr>
          <w:i/>
        </w:rPr>
        <w:t xml:space="preserve"> </w:t>
      </w:r>
      <w:r w:rsidRPr="00685860">
        <w:t>para países como el nuestro. Las nuevas dinámicas de crecimiento</w:t>
      </w:r>
      <w:r w:rsidRPr="00685860">
        <w:rPr>
          <w:i/>
        </w:rPr>
        <w:t xml:space="preserve"> </w:t>
      </w:r>
      <w:r w:rsidRPr="00685860">
        <w:t>económico</w:t>
      </w:r>
      <w:r w:rsidRPr="00685860">
        <w:rPr>
          <w:i/>
        </w:rPr>
        <w:t xml:space="preserve"> </w:t>
      </w:r>
      <w:r w:rsidRPr="00685860">
        <w:t>y</w:t>
      </w:r>
      <w:r w:rsidRPr="00685860">
        <w:rPr>
          <w:i/>
        </w:rPr>
        <w:t xml:space="preserve"> </w:t>
      </w:r>
      <w:r w:rsidRPr="00685860">
        <w:t>las</w:t>
      </w:r>
      <w:r w:rsidRPr="00685860">
        <w:rPr>
          <w:i/>
        </w:rPr>
        <w:t xml:space="preserve"> </w:t>
      </w:r>
      <w:r w:rsidRPr="00685860">
        <w:t>transformaciones de política interna, que afectan a diversas naciones desarrolladas, abren una ventana en el escenario internacional para que países emergentes jueguen un papel más destacado.</w:t>
      </w:r>
    </w:p>
    <w:p w:rsidR="00685860" w:rsidRPr="00C67529" w:rsidRDefault="00685860" w:rsidP="0024197D">
      <w:pPr>
        <w:pStyle w:val="Texto"/>
        <w:spacing w:before="240" w:after="68"/>
        <w:ind w:firstLine="0"/>
        <w:rPr>
          <w:b/>
        </w:rPr>
      </w:pPr>
      <w:r w:rsidRPr="00C67529">
        <w:rPr>
          <w:b/>
        </w:rPr>
        <w:t>El caso de México</w:t>
      </w:r>
    </w:p>
    <w:p w:rsidR="00685860" w:rsidRPr="00685860" w:rsidRDefault="00685860" w:rsidP="0024197D">
      <w:pPr>
        <w:pStyle w:val="Texto"/>
        <w:spacing w:after="72" w:line="220" w:lineRule="exact"/>
        <w:ind w:firstLine="0"/>
      </w:pPr>
      <w:r w:rsidRPr="00685860">
        <w:t>En México, el periodo de mayor crecimiento económico de la historia reciente (1954-1970) fue también</w:t>
      </w:r>
      <w:r w:rsidR="00124F2F">
        <w:t xml:space="preserve"> </w:t>
      </w:r>
      <w:r w:rsidRPr="00685860">
        <w:t>el lapso en el que la calidad de vida de la población experimentó la mejora más significativa. En dicha etapa, el Producto Interno Bruto (PIB) registró un crecimiento promedio anual de 6.7%, mientras que el PIB per cápita aumentó a una tasa promedio anual de 3.5%. La productividad total de los factores en este mismo periodo creció a una tasa promedio anual de 4.0%. El periodo señalado se caracterizó por un modelo de crecimiento con estabilidad</w:t>
      </w:r>
      <w:r w:rsidRPr="00685860">
        <w:rPr>
          <w:i/>
        </w:rPr>
        <w:t xml:space="preserve"> </w:t>
      </w:r>
      <w:r w:rsidRPr="00685860">
        <w:t>macroeconómica.</w:t>
      </w:r>
      <w:r w:rsidRPr="00685860">
        <w:rPr>
          <w:i/>
        </w:rPr>
        <w:t xml:space="preserve"> </w:t>
      </w:r>
      <w:r w:rsidRPr="00685860">
        <w:t>Sin</w:t>
      </w:r>
      <w:r w:rsidRPr="00685860">
        <w:rPr>
          <w:i/>
        </w:rPr>
        <w:t xml:space="preserve"> </w:t>
      </w:r>
      <w:r w:rsidRPr="00685860">
        <w:t>embargo,</w:t>
      </w:r>
      <w:r w:rsidRPr="00685860">
        <w:rPr>
          <w:i/>
        </w:rPr>
        <w:t xml:space="preserve"> </w:t>
      </w:r>
      <w:r w:rsidRPr="00685860">
        <w:t>en parte por consistir en una estrategia orientada primordialmente</w:t>
      </w:r>
      <w:r w:rsidRPr="00685860">
        <w:rPr>
          <w:i/>
        </w:rPr>
        <w:t xml:space="preserve"> </w:t>
      </w:r>
      <w:r w:rsidRPr="00685860">
        <w:t>al</w:t>
      </w:r>
      <w:r w:rsidRPr="00685860">
        <w:rPr>
          <w:i/>
        </w:rPr>
        <w:t xml:space="preserve"> </w:t>
      </w:r>
      <w:r w:rsidRPr="00685860">
        <w:t>mercado</w:t>
      </w:r>
      <w:r w:rsidRPr="00685860">
        <w:rPr>
          <w:i/>
        </w:rPr>
        <w:t xml:space="preserve"> </w:t>
      </w:r>
      <w:r w:rsidRPr="00685860">
        <w:t>interno,</w:t>
      </w:r>
      <w:r w:rsidRPr="00685860">
        <w:rPr>
          <w:i/>
        </w:rPr>
        <w:t xml:space="preserve"> </w:t>
      </w:r>
      <w:r w:rsidRPr="00685860">
        <w:t>al</w:t>
      </w:r>
      <w:r w:rsidRPr="00685860">
        <w:rPr>
          <w:i/>
        </w:rPr>
        <w:t xml:space="preserve"> </w:t>
      </w:r>
      <w:r w:rsidRPr="00685860">
        <w:t>cambiar las condiciones globales el modelo agotó su potencial para generar un aumento sostenido de la productividad.</w:t>
      </w:r>
    </w:p>
    <w:p w:rsidR="00685860" w:rsidRPr="00685860" w:rsidRDefault="00685860" w:rsidP="0024197D">
      <w:pPr>
        <w:pStyle w:val="Texto"/>
        <w:spacing w:after="72" w:line="220" w:lineRule="exact"/>
        <w:ind w:firstLine="0"/>
      </w:pPr>
      <w:r w:rsidRPr="00685860">
        <w:t>En el periodo 1970-1982 hubo cambios sustanciales en diferentes ámbitos del desarrollo nacional: los sistemas de Educación y Salud mostraron un crecimiento sin precedentes, se desarrollaron las infraestructuras eléctrica, hidráulica y de transporte del país, y se lograron avances que hoy sustentan la vida económica de México. No obstante, durante este periodo el país también experimentó diversos problemas. Por ejemplo, unas finanzas públicas deficitarias y una política monetaria que generó alta inflación, mermaron la productividad e inhibieron el crecimiento económico.</w:t>
      </w:r>
    </w:p>
    <w:p w:rsidR="00685860" w:rsidRPr="00685860" w:rsidRDefault="00685860" w:rsidP="0024197D">
      <w:pPr>
        <w:pStyle w:val="Texto"/>
        <w:spacing w:after="72" w:line="220" w:lineRule="exact"/>
        <w:ind w:firstLine="0"/>
      </w:pPr>
      <w:r w:rsidRPr="00685860">
        <w:t>Por su parte, en el periodo 1982-1994 se llevó a cabo un complicado proceso de modernización de la economía mexicana en un contexto económico adverso. La crisis de la deuda a principio de los años ochenta llevó a una caída en el PIB per cápita, en los salarios reales y en la productividad. Sin embargo, a partir de ésta se comenzó a reemplazar de manera decidida el modelo de sustitución de importaciones, para dar paso a una política económica que contempló la desestatización de la economía y una apertura comercial que tuvo como primer paso el ingreso de México al Acuerdo General de Aranceles Aduaneros y Comercio (GATT, por sus siglas en inglés), e incluyó a la postre</w:t>
      </w:r>
      <w:r w:rsidRPr="00685860">
        <w:rPr>
          <w:i/>
        </w:rPr>
        <w:t xml:space="preserve"> </w:t>
      </w:r>
      <w:r w:rsidRPr="00685860">
        <w:t>la</w:t>
      </w:r>
      <w:r w:rsidRPr="00685860">
        <w:rPr>
          <w:i/>
        </w:rPr>
        <w:t xml:space="preserve"> </w:t>
      </w:r>
      <w:r w:rsidRPr="00685860">
        <w:t>firma</w:t>
      </w:r>
      <w:r w:rsidRPr="00685860">
        <w:rPr>
          <w:i/>
        </w:rPr>
        <w:t xml:space="preserve"> </w:t>
      </w:r>
      <w:r w:rsidRPr="00685860">
        <w:t>del</w:t>
      </w:r>
      <w:r w:rsidRPr="00685860">
        <w:rPr>
          <w:i/>
        </w:rPr>
        <w:t xml:space="preserve"> </w:t>
      </w:r>
      <w:r w:rsidRPr="00685860">
        <w:t>Tratado</w:t>
      </w:r>
      <w:r w:rsidRPr="00685860">
        <w:rPr>
          <w:i/>
        </w:rPr>
        <w:t xml:space="preserve"> </w:t>
      </w:r>
      <w:r w:rsidRPr="00685860">
        <w:t>de</w:t>
      </w:r>
      <w:r w:rsidRPr="00685860">
        <w:rPr>
          <w:i/>
        </w:rPr>
        <w:t xml:space="preserve"> </w:t>
      </w:r>
      <w:r w:rsidRPr="00685860">
        <w:t>Libre</w:t>
      </w:r>
      <w:r w:rsidRPr="00685860">
        <w:rPr>
          <w:i/>
        </w:rPr>
        <w:t xml:space="preserve"> </w:t>
      </w:r>
      <w:r w:rsidRPr="00685860">
        <w:t>Comercio de América del Norte (TLCAN). Durante este periodo, también se lograron avances institucionales importantes encaminados a alcanzar la estabilidad macroeconómica. No obstante, este periodo culminó con una crisis que afectó el bienestar, patrimonio y poder adquisitivo de las familias mexicanas.</w:t>
      </w:r>
    </w:p>
    <w:p w:rsidR="00685860" w:rsidRPr="00685860" w:rsidRDefault="00685860" w:rsidP="0024197D">
      <w:pPr>
        <w:pStyle w:val="Texto"/>
        <w:spacing w:after="72" w:line="220" w:lineRule="exact"/>
        <w:ind w:firstLine="0"/>
      </w:pPr>
      <w:r w:rsidRPr="00685860">
        <w:t>De</w:t>
      </w:r>
      <w:r w:rsidRPr="00685860">
        <w:rPr>
          <w:i/>
        </w:rPr>
        <w:t xml:space="preserve"> </w:t>
      </w:r>
      <w:r w:rsidRPr="00685860">
        <w:t>esta</w:t>
      </w:r>
      <w:r w:rsidRPr="00685860">
        <w:rPr>
          <w:i/>
        </w:rPr>
        <w:t xml:space="preserve"> </w:t>
      </w:r>
      <w:r w:rsidRPr="00685860">
        <w:t>forma,</w:t>
      </w:r>
      <w:r w:rsidRPr="00685860">
        <w:rPr>
          <w:i/>
        </w:rPr>
        <w:t xml:space="preserve"> </w:t>
      </w:r>
      <w:r w:rsidRPr="00685860">
        <w:t>durante</w:t>
      </w:r>
      <w:r w:rsidRPr="00685860">
        <w:rPr>
          <w:i/>
        </w:rPr>
        <w:t xml:space="preserve"> </w:t>
      </w:r>
      <w:r w:rsidRPr="00685860">
        <w:t>el</w:t>
      </w:r>
      <w:r w:rsidRPr="00685860">
        <w:rPr>
          <w:i/>
        </w:rPr>
        <w:t xml:space="preserve"> </w:t>
      </w:r>
      <w:r w:rsidRPr="00685860">
        <w:t>periodo</w:t>
      </w:r>
      <w:r w:rsidRPr="00685860">
        <w:rPr>
          <w:i/>
        </w:rPr>
        <w:t xml:space="preserve"> </w:t>
      </w:r>
      <w:r w:rsidRPr="00685860">
        <w:t>1970-1995 el</w:t>
      </w:r>
      <w:r w:rsidRPr="00685860">
        <w:rPr>
          <w:i/>
        </w:rPr>
        <w:t xml:space="preserve"> </w:t>
      </w:r>
      <w:r w:rsidRPr="00685860">
        <w:t>PIB</w:t>
      </w:r>
      <w:r w:rsidRPr="00685860">
        <w:rPr>
          <w:i/>
        </w:rPr>
        <w:t xml:space="preserve"> </w:t>
      </w:r>
      <w:r w:rsidRPr="00685860">
        <w:t>creció</w:t>
      </w:r>
      <w:r w:rsidRPr="00685860">
        <w:rPr>
          <w:i/>
        </w:rPr>
        <w:t xml:space="preserve"> </w:t>
      </w:r>
      <w:r w:rsidRPr="00685860">
        <w:t>en</w:t>
      </w:r>
      <w:r w:rsidRPr="00685860">
        <w:rPr>
          <w:i/>
        </w:rPr>
        <w:t xml:space="preserve"> </w:t>
      </w:r>
      <w:r w:rsidRPr="00685860">
        <w:t>promedio</w:t>
      </w:r>
      <w:r w:rsidRPr="00685860">
        <w:rPr>
          <w:i/>
        </w:rPr>
        <w:t xml:space="preserve"> </w:t>
      </w:r>
      <w:r w:rsidRPr="00685860">
        <w:t>a</w:t>
      </w:r>
      <w:r w:rsidRPr="00685860">
        <w:rPr>
          <w:i/>
        </w:rPr>
        <w:t xml:space="preserve"> </w:t>
      </w:r>
      <w:r w:rsidRPr="00685860">
        <w:t>una</w:t>
      </w:r>
      <w:r w:rsidRPr="00685860">
        <w:rPr>
          <w:i/>
        </w:rPr>
        <w:t xml:space="preserve"> </w:t>
      </w:r>
      <w:r w:rsidRPr="00685860">
        <w:t>tasa</w:t>
      </w:r>
      <w:r w:rsidRPr="00685860">
        <w:rPr>
          <w:i/>
        </w:rPr>
        <w:t xml:space="preserve"> </w:t>
      </w:r>
      <w:r w:rsidRPr="00685860">
        <w:t>de</w:t>
      </w:r>
      <w:r w:rsidRPr="00685860">
        <w:rPr>
          <w:i/>
        </w:rPr>
        <w:t xml:space="preserve"> </w:t>
      </w:r>
      <w:r w:rsidRPr="00685860">
        <w:t>3.9% anual que se tradujo en un incremento promedio del PIB per cápita de únicamente 1.2% anual. Con un alto costo para la población, México aprendió la lección de que no hay atajos para el desarrollo. Así, México ha seguido por ya varios lustros una política económica responsable que ha contribuido a</w:t>
      </w:r>
      <w:r w:rsidRPr="00685860">
        <w:rPr>
          <w:i/>
        </w:rPr>
        <w:t xml:space="preserve"> </w:t>
      </w:r>
      <w:r w:rsidRPr="00685860">
        <w:t>la</w:t>
      </w:r>
      <w:r w:rsidRPr="00685860">
        <w:rPr>
          <w:i/>
        </w:rPr>
        <w:t xml:space="preserve"> </w:t>
      </w:r>
      <w:r w:rsidRPr="00685860">
        <w:t>estabilidad</w:t>
      </w:r>
      <w:r w:rsidRPr="00685860">
        <w:rPr>
          <w:i/>
        </w:rPr>
        <w:t xml:space="preserve"> </w:t>
      </w:r>
      <w:r w:rsidRPr="00685860">
        <w:t>macroeconómica</w:t>
      </w:r>
      <w:r w:rsidRPr="00685860">
        <w:rPr>
          <w:i/>
        </w:rPr>
        <w:t xml:space="preserve"> </w:t>
      </w:r>
      <w:r w:rsidRPr="00685860">
        <w:t>del</w:t>
      </w:r>
      <w:r w:rsidRPr="00685860">
        <w:rPr>
          <w:i/>
        </w:rPr>
        <w:t xml:space="preserve"> </w:t>
      </w:r>
      <w:r w:rsidRPr="00685860">
        <w:t>país.</w:t>
      </w:r>
      <w:r w:rsidRPr="00685860">
        <w:rPr>
          <w:i/>
        </w:rPr>
        <w:t xml:space="preserve"> </w:t>
      </w:r>
      <w:r w:rsidRPr="00685860">
        <w:t>No obstante,</w:t>
      </w:r>
      <w:r w:rsidRPr="00685860">
        <w:rPr>
          <w:i/>
        </w:rPr>
        <w:t xml:space="preserve"> </w:t>
      </w:r>
      <w:r w:rsidRPr="00685860">
        <w:t>el</w:t>
      </w:r>
      <w:r w:rsidRPr="00685860">
        <w:rPr>
          <w:i/>
        </w:rPr>
        <w:t xml:space="preserve"> Plan Nacional de Desarrollo </w:t>
      </w:r>
      <w:r w:rsidRPr="00685860">
        <w:t>parte del reconocimiento de un hecho inobjetable: el crecimiento de la economía en las últimas décadas ha</w:t>
      </w:r>
      <w:r w:rsidRPr="00685860">
        <w:rPr>
          <w:i/>
        </w:rPr>
        <w:t xml:space="preserve"> </w:t>
      </w:r>
      <w:r w:rsidRPr="00685860">
        <w:t>sido</w:t>
      </w:r>
      <w:r w:rsidRPr="00685860">
        <w:rPr>
          <w:i/>
        </w:rPr>
        <w:t xml:space="preserve"> </w:t>
      </w:r>
      <w:r w:rsidRPr="00685860">
        <w:t>insuficiente para</w:t>
      </w:r>
      <w:r w:rsidRPr="00685860">
        <w:rPr>
          <w:i/>
        </w:rPr>
        <w:t xml:space="preserve"> </w:t>
      </w:r>
      <w:r w:rsidRPr="00685860">
        <w:t>elevar</w:t>
      </w:r>
      <w:r w:rsidRPr="00685860">
        <w:rPr>
          <w:i/>
        </w:rPr>
        <w:t xml:space="preserve"> </w:t>
      </w:r>
      <w:r w:rsidRPr="00685860">
        <w:t>las</w:t>
      </w:r>
      <w:r w:rsidRPr="00685860">
        <w:rPr>
          <w:i/>
        </w:rPr>
        <w:t xml:space="preserve"> </w:t>
      </w:r>
      <w:r w:rsidRPr="00685860">
        <w:t>condiciones de vida de todos los mexicanos y para reducir en forma sostenida los niveles de pobreza.</w:t>
      </w:r>
    </w:p>
    <w:p w:rsidR="00685860" w:rsidRPr="00C67529" w:rsidRDefault="00685860" w:rsidP="0024197D">
      <w:pPr>
        <w:pStyle w:val="Texto"/>
        <w:spacing w:line="235" w:lineRule="exact"/>
        <w:ind w:firstLine="0"/>
        <w:rPr>
          <w:b/>
        </w:rPr>
      </w:pPr>
      <w:r w:rsidRPr="00C67529">
        <w:rPr>
          <w:b/>
        </w:rPr>
        <w:lastRenderedPageBreak/>
        <w:t>2. Diagnóstico general: México enfrenta barreras que limitan su desarrollo</w:t>
      </w:r>
    </w:p>
    <w:p w:rsidR="00685860" w:rsidRPr="00685860" w:rsidRDefault="00685860" w:rsidP="0024197D">
      <w:pPr>
        <w:pStyle w:val="Texto"/>
        <w:spacing w:line="232" w:lineRule="exact"/>
        <w:ind w:firstLine="0"/>
      </w:pPr>
      <w:r w:rsidRPr="00685860">
        <w:t>Nuestra nación cuenta con amplios recursos para el crecimiento. Actualmente, México está experimentando</w:t>
      </w:r>
      <w:r w:rsidRPr="00685860">
        <w:rPr>
          <w:i/>
        </w:rPr>
        <w:t xml:space="preserve"> </w:t>
      </w:r>
      <w:r w:rsidRPr="00685860">
        <w:t>la</w:t>
      </w:r>
      <w:r w:rsidRPr="00685860">
        <w:rPr>
          <w:i/>
        </w:rPr>
        <w:t xml:space="preserve"> </w:t>
      </w:r>
      <w:r w:rsidRPr="00685860">
        <w:t>mejor</w:t>
      </w:r>
      <w:r w:rsidRPr="00685860">
        <w:rPr>
          <w:i/>
        </w:rPr>
        <w:t xml:space="preserve"> </w:t>
      </w:r>
      <w:r w:rsidRPr="00685860">
        <w:t>etapa</w:t>
      </w:r>
      <w:r w:rsidRPr="00685860">
        <w:rPr>
          <w:i/>
        </w:rPr>
        <w:t xml:space="preserve"> </w:t>
      </w:r>
      <w:r w:rsidRPr="00685860">
        <w:t>de</w:t>
      </w:r>
      <w:r w:rsidRPr="00685860">
        <w:rPr>
          <w:i/>
        </w:rPr>
        <w:t xml:space="preserve"> </w:t>
      </w:r>
      <w:r w:rsidRPr="00685860">
        <w:t>su</w:t>
      </w:r>
      <w:r w:rsidRPr="00685860">
        <w:rPr>
          <w:i/>
        </w:rPr>
        <w:t xml:space="preserve"> </w:t>
      </w:r>
      <w:r w:rsidRPr="00685860">
        <w:t>historia en cuanto a la disponibilidad de la fuerza laboral. México es un país joven: alrededor de la mitad de la población se encontrará en edad de trabajar durante los próximos 20 años. Este bono demográfico constituye una oportunidad única de desarrollo para el país. La inversión en capital, por su lado, se encuentra en niveles comparables al de economías que han tenido un crecimiento económico elevado en años recientes (24% del PIB).</w:t>
      </w:r>
    </w:p>
    <w:p w:rsidR="00685860" w:rsidRPr="00685860" w:rsidRDefault="00685860" w:rsidP="0024197D">
      <w:pPr>
        <w:pStyle w:val="Texto"/>
        <w:spacing w:line="232" w:lineRule="exact"/>
        <w:ind w:firstLine="0"/>
      </w:pPr>
      <w:r w:rsidRPr="00685860">
        <w:t>No obstante, México tiene un gran reto en materia de productividad. La evidencia lo confirma: la productividad total de los factores en la economía ha decrecido en los últimos 30 años a una tasa promedio anual de 0.7%. El crecimiento negativo de la productividad es una de las principales limitantes para el desarrollo nacional.</w:t>
      </w:r>
    </w:p>
    <w:p w:rsidR="00685860" w:rsidRPr="00685860" w:rsidRDefault="00685860" w:rsidP="0024197D">
      <w:pPr>
        <w:pStyle w:val="Texto"/>
        <w:spacing w:line="232" w:lineRule="exact"/>
        <w:ind w:firstLine="0"/>
      </w:pPr>
      <w:r w:rsidRPr="00685860">
        <w:t>La productividad en México no ha tenido suficiente dinamismo como consecuencia de las crisis a las que nos hemos enfrentado y debido a que aún existen barreras que limitan nuestra capacidad de ser productivos. Estas barreras se pueden agrupar en cinco grandes temas: fortaleza institucional, desarrollo social, capital humano, igualdad de oportunidades y proyección internacional.</w:t>
      </w:r>
    </w:p>
    <w:p w:rsidR="00685860" w:rsidRPr="00C67529" w:rsidRDefault="00685860" w:rsidP="0024197D">
      <w:pPr>
        <w:pStyle w:val="Texto"/>
        <w:spacing w:before="240" w:line="232" w:lineRule="exact"/>
        <w:ind w:firstLine="0"/>
        <w:rPr>
          <w:b/>
        </w:rPr>
      </w:pPr>
      <w:r w:rsidRPr="00C67529">
        <w:rPr>
          <w:b/>
        </w:rPr>
        <w:t>Fortaleza institucional para un México en Paz</w:t>
      </w:r>
    </w:p>
    <w:p w:rsidR="00685860" w:rsidRPr="00685860" w:rsidRDefault="00685860" w:rsidP="0024197D">
      <w:pPr>
        <w:pStyle w:val="Texto"/>
        <w:spacing w:line="232" w:lineRule="exact"/>
        <w:ind w:firstLine="0"/>
      </w:pPr>
      <w:r w:rsidRPr="00685860">
        <w:t>Un</w:t>
      </w:r>
      <w:r w:rsidRPr="00685860">
        <w:rPr>
          <w:i/>
        </w:rPr>
        <w:t xml:space="preserve"> </w:t>
      </w:r>
      <w:r w:rsidRPr="00685860">
        <w:t>México</w:t>
      </w:r>
      <w:r w:rsidRPr="00685860">
        <w:rPr>
          <w:i/>
        </w:rPr>
        <w:t xml:space="preserve"> </w:t>
      </w:r>
      <w:r w:rsidRPr="00685860">
        <w:t>en</w:t>
      </w:r>
      <w:r w:rsidRPr="00685860">
        <w:rPr>
          <w:i/>
        </w:rPr>
        <w:t xml:space="preserve"> </w:t>
      </w:r>
      <w:r w:rsidRPr="00685860">
        <w:t>Paz</w:t>
      </w:r>
      <w:r w:rsidRPr="00685860">
        <w:rPr>
          <w:i/>
        </w:rPr>
        <w:t xml:space="preserve"> </w:t>
      </w:r>
      <w:r w:rsidRPr="00685860">
        <w:t>requiere</w:t>
      </w:r>
      <w:r w:rsidRPr="00685860">
        <w:rPr>
          <w:i/>
        </w:rPr>
        <w:t xml:space="preserve"> </w:t>
      </w:r>
      <w:r w:rsidRPr="00685860">
        <w:t>la</w:t>
      </w:r>
      <w:r w:rsidRPr="00685860">
        <w:rPr>
          <w:i/>
        </w:rPr>
        <w:t xml:space="preserve"> </w:t>
      </w:r>
      <w:r w:rsidRPr="00685860">
        <w:t>consolidación</w:t>
      </w:r>
      <w:r w:rsidRPr="00685860">
        <w:rPr>
          <w:i/>
        </w:rPr>
        <w:t xml:space="preserve"> </w:t>
      </w:r>
      <w:r w:rsidRPr="00685860">
        <w:t>de la fortaleza institucional. A pesar de los amplios avances que hemos logrado, el marco institucional de la</w:t>
      </w:r>
      <w:r w:rsidRPr="00685860">
        <w:rPr>
          <w:i/>
        </w:rPr>
        <w:t xml:space="preserve"> </w:t>
      </w:r>
      <w:r w:rsidRPr="00685860">
        <w:t>democracia</w:t>
      </w:r>
      <w:r w:rsidRPr="00685860">
        <w:rPr>
          <w:i/>
        </w:rPr>
        <w:t xml:space="preserve"> </w:t>
      </w:r>
      <w:r w:rsidRPr="00685860">
        <w:t>mexicana</w:t>
      </w:r>
      <w:r w:rsidRPr="00685860">
        <w:rPr>
          <w:i/>
        </w:rPr>
        <w:t xml:space="preserve"> </w:t>
      </w:r>
      <w:r w:rsidRPr="00685860">
        <w:t>actual</w:t>
      </w:r>
      <w:r w:rsidRPr="00685860">
        <w:rPr>
          <w:i/>
        </w:rPr>
        <w:t xml:space="preserve"> </w:t>
      </w:r>
      <w:r w:rsidRPr="00685860">
        <w:t>debe perfeccionarse para representar adecuadamente los intereses de toda la población. La evidencia muestra con claridad que los países que se desarrollan exitosamente son aquellos con instituciones sólidas</w:t>
      </w:r>
      <w:r w:rsidRPr="00685860">
        <w:rPr>
          <w:i/>
        </w:rPr>
        <w:t xml:space="preserve"> </w:t>
      </w:r>
      <w:r w:rsidRPr="00685860">
        <w:t>e</w:t>
      </w:r>
      <w:r w:rsidRPr="00685860">
        <w:rPr>
          <w:i/>
        </w:rPr>
        <w:t xml:space="preserve"> </w:t>
      </w:r>
      <w:r w:rsidRPr="00685860">
        <w:t>incluyentes.</w:t>
      </w:r>
      <w:r w:rsidRPr="00685860">
        <w:rPr>
          <w:i/>
        </w:rPr>
        <w:t xml:space="preserve"> </w:t>
      </w:r>
      <w:r w:rsidRPr="00685860">
        <w:t>Cuando éstas no existen o son insuficientes, se limita la capacidad de la ciudadanía para demandar sus derechos y se debilita la legitimidad del Estado. Asimismo, con instituciones no incluyentes disminuye la fuerza de los ciudadanos para hacer frente a distorsiones en la economía que afectan sus bolsillos, y permiten la subsistencia de bienes y servicios poco productivos y comercializados con prácticas anticompetitivas.</w:t>
      </w:r>
    </w:p>
    <w:p w:rsidR="00685860" w:rsidRPr="00685860" w:rsidRDefault="00685860" w:rsidP="0024197D">
      <w:pPr>
        <w:pStyle w:val="Texto"/>
        <w:spacing w:line="232" w:lineRule="exact"/>
        <w:ind w:firstLine="0"/>
      </w:pPr>
      <w:r w:rsidRPr="00685860">
        <w:t>Por otro lado, las instituciones de seguridad del país</w:t>
      </w:r>
      <w:r w:rsidRPr="00685860">
        <w:rPr>
          <w:i/>
        </w:rPr>
        <w:t xml:space="preserve"> </w:t>
      </w:r>
      <w:r w:rsidRPr="00685860">
        <w:t>deben</w:t>
      </w:r>
      <w:r w:rsidRPr="00685860">
        <w:rPr>
          <w:i/>
        </w:rPr>
        <w:t xml:space="preserve"> </w:t>
      </w:r>
      <w:r w:rsidRPr="00685860">
        <w:t>tener</w:t>
      </w:r>
      <w:r w:rsidRPr="00685860">
        <w:rPr>
          <w:i/>
        </w:rPr>
        <w:t xml:space="preserve"> </w:t>
      </w:r>
      <w:r w:rsidRPr="00685860">
        <w:t>como</w:t>
      </w:r>
      <w:r w:rsidRPr="00685860">
        <w:rPr>
          <w:i/>
        </w:rPr>
        <w:t xml:space="preserve"> </w:t>
      </w:r>
      <w:r w:rsidRPr="00685860">
        <w:t>fin prioritario</w:t>
      </w:r>
      <w:r w:rsidRPr="00685860">
        <w:rPr>
          <w:i/>
        </w:rPr>
        <w:t xml:space="preserve"> </w:t>
      </w:r>
      <w:r w:rsidRPr="00685860">
        <w:t>garantizar la integridad física de la población. México ha enfrentado en los últimos años una problemática sin precedentes en términos de seguridad pública. La falta de seguridad genera un alto costo social y</w:t>
      </w:r>
      <w:r w:rsidRPr="00685860">
        <w:rPr>
          <w:i/>
        </w:rPr>
        <w:t xml:space="preserve"> </w:t>
      </w:r>
      <w:r w:rsidRPr="00685860">
        <w:t>humano,</w:t>
      </w:r>
      <w:r w:rsidRPr="00685860">
        <w:rPr>
          <w:i/>
        </w:rPr>
        <w:t xml:space="preserve"> </w:t>
      </w:r>
      <w:r w:rsidRPr="00685860">
        <w:t>ya</w:t>
      </w:r>
      <w:r w:rsidRPr="00685860">
        <w:rPr>
          <w:i/>
        </w:rPr>
        <w:t xml:space="preserve"> </w:t>
      </w:r>
      <w:r w:rsidRPr="00685860">
        <w:t>que</w:t>
      </w:r>
      <w:r w:rsidRPr="00685860">
        <w:rPr>
          <w:i/>
        </w:rPr>
        <w:t xml:space="preserve"> </w:t>
      </w:r>
      <w:r w:rsidRPr="00685860">
        <w:t>atenta</w:t>
      </w:r>
      <w:r w:rsidRPr="00685860">
        <w:rPr>
          <w:i/>
        </w:rPr>
        <w:t xml:space="preserve"> </w:t>
      </w:r>
      <w:r w:rsidRPr="00685860">
        <w:t>contra</w:t>
      </w:r>
      <w:r w:rsidRPr="00685860">
        <w:rPr>
          <w:i/>
        </w:rPr>
        <w:t xml:space="preserve"> </w:t>
      </w:r>
      <w:r w:rsidRPr="00685860">
        <w:t>la</w:t>
      </w:r>
      <w:r w:rsidRPr="00685860">
        <w:rPr>
          <w:i/>
        </w:rPr>
        <w:t xml:space="preserve"> </w:t>
      </w:r>
      <w:r w:rsidRPr="00685860">
        <w:t>tranquilidad de los ciudadanos. Asimismo, esta carencia incide en el potencial de desarrollo nacional, inhibiendo la inversión de largo plazo en el país y reduciendo la eficiencia operativa de las empresas.</w:t>
      </w:r>
    </w:p>
    <w:p w:rsidR="00685860" w:rsidRPr="00C67529" w:rsidRDefault="00685860" w:rsidP="0024197D">
      <w:pPr>
        <w:pStyle w:val="Texto"/>
        <w:spacing w:before="240" w:line="232" w:lineRule="exact"/>
        <w:ind w:firstLine="0"/>
        <w:rPr>
          <w:b/>
        </w:rPr>
      </w:pPr>
      <w:r w:rsidRPr="00C67529">
        <w:rPr>
          <w:b/>
        </w:rPr>
        <w:t>Desarrollo social para un México Incluyente</w:t>
      </w:r>
    </w:p>
    <w:p w:rsidR="00685860" w:rsidRPr="00685860" w:rsidRDefault="00685860" w:rsidP="0024197D">
      <w:pPr>
        <w:pStyle w:val="Texto"/>
        <w:spacing w:line="232" w:lineRule="exact"/>
        <w:ind w:firstLine="0"/>
      </w:pPr>
      <w:r w:rsidRPr="00685860">
        <w:t>El desarrollo social debe ser la prioridad de un México Incluyente. Muchos mexicanos se enfrentan a una serie de factores que los mantienen en círculos viciosos de desarrollo donde las oportunidades de progreso</w:t>
      </w:r>
      <w:r w:rsidRPr="00685860">
        <w:rPr>
          <w:i/>
        </w:rPr>
        <w:t xml:space="preserve"> </w:t>
      </w:r>
      <w:r w:rsidRPr="00685860">
        <w:t>son</w:t>
      </w:r>
      <w:r w:rsidRPr="00685860">
        <w:rPr>
          <w:i/>
        </w:rPr>
        <w:t xml:space="preserve"> </w:t>
      </w:r>
      <w:r w:rsidRPr="00685860">
        <w:t>escasas.</w:t>
      </w:r>
      <w:r w:rsidRPr="00685860">
        <w:rPr>
          <w:i/>
        </w:rPr>
        <w:t xml:space="preserve"> </w:t>
      </w:r>
      <w:r w:rsidRPr="00685860">
        <w:t>El</w:t>
      </w:r>
      <w:r w:rsidRPr="00685860">
        <w:rPr>
          <w:i/>
        </w:rPr>
        <w:t xml:space="preserve"> </w:t>
      </w:r>
      <w:r w:rsidRPr="00685860">
        <w:t>46.2%</w:t>
      </w:r>
      <w:r w:rsidRPr="00685860">
        <w:rPr>
          <w:i/>
        </w:rPr>
        <w:t xml:space="preserve"> </w:t>
      </w:r>
      <w:r w:rsidRPr="00685860">
        <w:t>de</w:t>
      </w:r>
      <w:r w:rsidRPr="00685860">
        <w:rPr>
          <w:i/>
        </w:rPr>
        <w:t xml:space="preserve"> </w:t>
      </w:r>
      <w:r w:rsidRPr="00685860">
        <w:t>la</w:t>
      </w:r>
      <w:r w:rsidRPr="00685860">
        <w:rPr>
          <w:i/>
        </w:rPr>
        <w:t xml:space="preserve"> </w:t>
      </w:r>
      <w:r w:rsidRPr="00685860">
        <w:t>población vive en condiciones de pobreza y el 10.4% vive en condiciones de pobreza extrema. Los indicadores tampoco nos permiten ser complacientes con respecto a la desigualdad del ingreso, la violación de los derechos humanos, la discriminación y el limitado acceso a servicios de salud y a una vivienda digna.</w:t>
      </w:r>
    </w:p>
    <w:p w:rsidR="00685860" w:rsidRPr="00685860" w:rsidRDefault="00685860" w:rsidP="0024197D">
      <w:pPr>
        <w:pStyle w:val="Texto"/>
        <w:spacing w:line="232" w:lineRule="exact"/>
        <w:ind w:firstLine="0"/>
      </w:pPr>
      <w:r w:rsidRPr="00685860">
        <w:t>Lo</w:t>
      </w:r>
      <w:r w:rsidRPr="00685860">
        <w:rPr>
          <w:i/>
        </w:rPr>
        <w:t xml:space="preserve"> </w:t>
      </w:r>
      <w:r w:rsidRPr="00685860">
        <w:t>anterior</w:t>
      </w:r>
      <w:r w:rsidRPr="00685860">
        <w:rPr>
          <w:i/>
        </w:rPr>
        <w:t xml:space="preserve"> </w:t>
      </w:r>
      <w:r w:rsidRPr="00685860">
        <w:t>no</w:t>
      </w:r>
      <w:r w:rsidRPr="00685860">
        <w:rPr>
          <w:i/>
        </w:rPr>
        <w:t xml:space="preserve"> </w:t>
      </w:r>
      <w:r w:rsidRPr="00685860">
        <w:t>sólo</w:t>
      </w:r>
      <w:r w:rsidRPr="00685860">
        <w:rPr>
          <w:i/>
        </w:rPr>
        <w:t xml:space="preserve"> </w:t>
      </w:r>
      <w:r w:rsidRPr="00685860">
        <w:t>es</w:t>
      </w:r>
      <w:r w:rsidRPr="00685860">
        <w:rPr>
          <w:i/>
        </w:rPr>
        <w:t xml:space="preserve"> </w:t>
      </w:r>
      <w:r w:rsidRPr="00685860">
        <w:t>inaceptable</w:t>
      </w:r>
      <w:r w:rsidRPr="00685860">
        <w:rPr>
          <w:i/>
        </w:rPr>
        <w:t xml:space="preserve"> </w:t>
      </w:r>
      <w:r w:rsidRPr="00685860">
        <w:t>en</w:t>
      </w:r>
      <w:r w:rsidRPr="00685860">
        <w:rPr>
          <w:i/>
        </w:rPr>
        <w:t xml:space="preserve"> </w:t>
      </w:r>
      <w:r w:rsidRPr="00685860">
        <w:t>términos de</w:t>
      </w:r>
      <w:r w:rsidRPr="00685860">
        <w:rPr>
          <w:i/>
        </w:rPr>
        <w:t xml:space="preserve"> </w:t>
      </w:r>
      <w:r w:rsidRPr="00685860">
        <w:t>justicia</w:t>
      </w:r>
      <w:r w:rsidRPr="00685860">
        <w:rPr>
          <w:i/>
        </w:rPr>
        <w:t xml:space="preserve"> </w:t>
      </w:r>
      <w:r w:rsidRPr="00685860">
        <w:t>social,</w:t>
      </w:r>
      <w:r w:rsidRPr="00685860">
        <w:rPr>
          <w:i/>
        </w:rPr>
        <w:t xml:space="preserve"> </w:t>
      </w:r>
      <w:r w:rsidRPr="00685860">
        <w:t>sino</w:t>
      </w:r>
      <w:r w:rsidRPr="00685860">
        <w:rPr>
          <w:i/>
        </w:rPr>
        <w:t xml:space="preserve"> </w:t>
      </w:r>
      <w:r w:rsidRPr="00685860">
        <w:t>que</w:t>
      </w:r>
      <w:r w:rsidRPr="00685860">
        <w:rPr>
          <w:i/>
        </w:rPr>
        <w:t xml:space="preserve"> </w:t>
      </w:r>
      <w:r w:rsidRPr="00685860">
        <w:t>también</w:t>
      </w:r>
      <w:r w:rsidRPr="00685860">
        <w:rPr>
          <w:i/>
        </w:rPr>
        <w:t xml:space="preserve"> </w:t>
      </w:r>
      <w:r w:rsidRPr="00685860">
        <w:t>representa una barrera importante para la productividad y el crecimiento económico del país. Existe un amplio sector de la población que por diversos motivos se</w:t>
      </w:r>
      <w:r w:rsidRPr="00685860">
        <w:rPr>
          <w:i/>
        </w:rPr>
        <w:t xml:space="preserve"> </w:t>
      </w:r>
      <w:r w:rsidRPr="00685860">
        <w:t>mantiene</w:t>
      </w:r>
      <w:r w:rsidRPr="00685860">
        <w:rPr>
          <w:i/>
        </w:rPr>
        <w:t xml:space="preserve"> </w:t>
      </w:r>
      <w:r w:rsidRPr="00685860">
        <w:t>al</w:t>
      </w:r>
      <w:r w:rsidRPr="00685860">
        <w:rPr>
          <w:i/>
        </w:rPr>
        <w:t xml:space="preserve"> </w:t>
      </w:r>
      <w:r w:rsidRPr="00685860">
        <w:t>margen</w:t>
      </w:r>
      <w:r w:rsidRPr="00685860">
        <w:rPr>
          <w:i/>
        </w:rPr>
        <w:t xml:space="preserve"> </w:t>
      </w:r>
      <w:r w:rsidRPr="00685860">
        <w:t>de</w:t>
      </w:r>
      <w:r w:rsidRPr="00685860">
        <w:rPr>
          <w:i/>
        </w:rPr>
        <w:t xml:space="preserve"> </w:t>
      </w:r>
      <w:r w:rsidRPr="00685860">
        <w:t>la</w:t>
      </w:r>
      <w:r w:rsidRPr="00685860">
        <w:rPr>
          <w:i/>
        </w:rPr>
        <w:t xml:space="preserve"> </w:t>
      </w:r>
      <w:r w:rsidRPr="00685860">
        <w:t>economía</w:t>
      </w:r>
      <w:r w:rsidRPr="00685860">
        <w:rPr>
          <w:i/>
        </w:rPr>
        <w:t xml:space="preserve"> </w:t>
      </w:r>
      <w:r w:rsidRPr="00685860">
        <w:t>formal, en sectores donde no se invierte en tecnología, donde hay poca o nula inversión en capital humano, donde no hay capacitación y por tanto la productividad se ve limitada. El hecho de que la productividad promedio en el sector informal es 45% menor que la productividad en el sector formal, muestra el amplio potencial de una política pública orientada a incrementar la formalidad.</w:t>
      </w:r>
    </w:p>
    <w:p w:rsidR="00685860" w:rsidRPr="00C67529" w:rsidRDefault="00685860" w:rsidP="0024197D">
      <w:pPr>
        <w:pStyle w:val="Texto"/>
        <w:spacing w:before="240" w:line="232" w:lineRule="exact"/>
        <w:ind w:firstLine="0"/>
        <w:rPr>
          <w:b/>
        </w:rPr>
      </w:pPr>
      <w:r w:rsidRPr="00C67529">
        <w:rPr>
          <w:b/>
        </w:rPr>
        <w:t>Capital humano para un México con Educación de Calidad</w:t>
      </w:r>
    </w:p>
    <w:p w:rsidR="00685860" w:rsidRPr="00685860" w:rsidRDefault="00685860" w:rsidP="0024197D">
      <w:pPr>
        <w:pStyle w:val="Texto"/>
        <w:spacing w:line="232" w:lineRule="exact"/>
        <w:ind w:firstLine="0"/>
      </w:pPr>
      <w:r w:rsidRPr="00685860">
        <w:t>Un México con Educación de Calidad requiere robustecer el capital humano y formar mujeres y hombres comprometidos con una sociedad más justa y más próspera. El Sistema Educativo Mexicano debe fortalecerse para estar a la altura de las necesidades que un mundo globalizado demanda. Los resultados de las pruebas estandarizadas de logro académico muestran avances que, sin embargo, no son suficientes.</w:t>
      </w:r>
      <w:r w:rsidR="00124F2F">
        <w:t xml:space="preserve"> </w:t>
      </w:r>
      <w:r w:rsidRPr="00685860">
        <w:t>La falta de educación es</w:t>
      </w:r>
      <w:r w:rsidRPr="00685860">
        <w:rPr>
          <w:i/>
        </w:rPr>
        <w:t xml:space="preserve"> </w:t>
      </w:r>
      <w:r w:rsidRPr="00685860">
        <w:t>una</w:t>
      </w:r>
      <w:r w:rsidRPr="00685860">
        <w:rPr>
          <w:i/>
        </w:rPr>
        <w:t xml:space="preserve"> </w:t>
      </w:r>
      <w:r w:rsidRPr="00685860">
        <w:t>barrera</w:t>
      </w:r>
      <w:r w:rsidRPr="00685860">
        <w:rPr>
          <w:i/>
        </w:rPr>
        <w:t xml:space="preserve"> </w:t>
      </w:r>
      <w:r w:rsidRPr="00685860">
        <w:t>para</w:t>
      </w:r>
      <w:r w:rsidRPr="00685860">
        <w:rPr>
          <w:i/>
        </w:rPr>
        <w:t xml:space="preserve"> </w:t>
      </w:r>
      <w:r w:rsidRPr="00685860">
        <w:t>el</w:t>
      </w:r>
      <w:r w:rsidRPr="00685860">
        <w:rPr>
          <w:i/>
        </w:rPr>
        <w:t xml:space="preserve"> </w:t>
      </w:r>
      <w:r w:rsidRPr="00685860">
        <w:t>desarrollo</w:t>
      </w:r>
      <w:r w:rsidRPr="00685860">
        <w:rPr>
          <w:i/>
        </w:rPr>
        <w:t xml:space="preserve"> </w:t>
      </w:r>
      <w:r w:rsidRPr="00685860">
        <w:t>productivo</w:t>
      </w:r>
      <w:r w:rsidRPr="00685860">
        <w:rPr>
          <w:i/>
        </w:rPr>
        <w:t xml:space="preserve"> </w:t>
      </w:r>
      <w:r w:rsidRPr="00685860">
        <w:t>del país ya que limita la capacidad de la población para comunicarse de una manera eficiente, trabajar en equipo, resolver problemas, usar efectivamente las tecnologías de la información para adoptar procesos y tecnologías superiores, así como para comprender el entorno en el que vivimos y poder innovar.</w:t>
      </w:r>
    </w:p>
    <w:p w:rsidR="00685860" w:rsidRPr="00685860" w:rsidRDefault="00685860" w:rsidP="0024197D">
      <w:pPr>
        <w:pStyle w:val="Texto"/>
        <w:spacing w:after="82" w:line="218" w:lineRule="exact"/>
        <w:ind w:firstLine="0"/>
      </w:pPr>
      <w:r w:rsidRPr="00685860">
        <w:lastRenderedPageBreak/>
        <w:t>La falta de capital humano no es sólo un reflejo de un</w:t>
      </w:r>
      <w:r w:rsidRPr="00685860">
        <w:rPr>
          <w:i/>
        </w:rPr>
        <w:t xml:space="preserve"> </w:t>
      </w:r>
      <w:r w:rsidRPr="00685860">
        <w:t>sistema</w:t>
      </w:r>
      <w:r w:rsidRPr="00685860">
        <w:rPr>
          <w:i/>
        </w:rPr>
        <w:t xml:space="preserve"> </w:t>
      </w:r>
      <w:r w:rsidRPr="00685860">
        <w:t>de</w:t>
      </w:r>
      <w:r w:rsidRPr="00685860">
        <w:rPr>
          <w:i/>
        </w:rPr>
        <w:t xml:space="preserve"> </w:t>
      </w:r>
      <w:r w:rsidRPr="00685860">
        <w:t>educación</w:t>
      </w:r>
      <w:r w:rsidRPr="00685860">
        <w:rPr>
          <w:i/>
        </w:rPr>
        <w:t xml:space="preserve"> </w:t>
      </w:r>
      <w:r w:rsidRPr="00685860">
        <w:t>deficiente, también</w:t>
      </w:r>
      <w:r w:rsidRPr="00685860">
        <w:rPr>
          <w:i/>
        </w:rPr>
        <w:t xml:space="preserve"> </w:t>
      </w:r>
      <w:r w:rsidRPr="00685860">
        <w:t>es el resultado de una vinculación inadecuada entre los sectores educativo, empresarial y social. Los trabajadores mexicanos en el extranjero pueden y alcanzan niveles de productividad sobresalientes bajo</w:t>
      </w:r>
      <w:r w:rsidRPr="00685860">
        <w:rPr>
          <w:i/>
        </w:rPr>
        <w:t xml:space="preserve"> </w:t>
      </w:r>
      <w:r w:rsidRPr="00685860">
        <w:t>cualquier</w:t>
      </w:r>
      <w:r w:rsidRPr="00685860">
        <w:rPr>
          <w:i/>
        </w:rPr>
        <w:t xml:space="preserve"> </w:t>
      </w:r>
      <w:r w:rsidRPr="00685860">
        <w:t>medida.</w:t>
      </w:r>
      <w:r w:rsidRPr="00685860">
        <w:rPr>
          <w:i/>
        </w:rPr>
        <w:t xml:space="preserve"> </w:t>
      </w:r>
      <w:r w:rsidRPr="00685860">
        <w:t>Por</w:t>
      </w:r>
      <w:r w:rsidRPr="00685860">
        <w:rPr>
          <w:i/>
        </w:rPr>
        <w:t xml:space="preserve"> </w:t>
      </w:r>
      <w:r w:rsidRPr="00685860">
        <w:t>ello,</w:t>
      </w:r>
      <w:r w:rsidRPr="00685860">
        <w:rPr>
          <w:i/>
        </w:rPr>
        <w:t xml:space="preserve"> </w:t>
      </w:r>
      <w:r w:rsidRPr="00685860">
        <w:t>en</w:t>
      </w:r>
      <w:r w:rsidRPr="00685860">
        <w:rPr>
          <w:i/>
        </w:rPr>
        <w:t xml:space="preserve"> </w:t>
      </w:r>
      <w:r w:rsidRPr="00685860">
        <w:t>México</w:t>
      </w:r>
      <w:r w:rsidRPr="00685860">
        <w:rPr>
          <w:i/>
        </w:rPr>
        <w:t xml:space="preserve"> </w:t>
      </w:r>
      <w:r w:rsidRPr="00685860">
        <w:t>se debe proveer a nuestra población con la más alta plataforma para el desarrollo de sus habilidades.</w:t>
      </w:r>
    </w:p>
    <w:p w:rsidR="00685860" w:rsidRPr="00685860" w:rsidRDefault="00685860" w:rsidP="0024197D">
      <w:pPr>
        <w:pStyle w:val="Texto"/>
        <w:spacing w:after="82" w:line="218" w:lineRule="exact"/>
        <w:ind w:firstLine="0"/>
      </w:pPr>
      <w:r w:rsidRPr="00685860">
        <w:t>A diferencia de otras generaciones, los jóvenes tienen a la mano el acceso a una gran cantidad de</w:t>
      </w:r>
      <w:r w:rsidRPr="00685860">
        <w:rPr>
          <w:i/>
        </w:rPr>
        <w:t xml:space="preserve"> </w:t>
      </w:r>
      <w:r w:rsidRPr="00685860">
        <w:t>información.</w:t>
      </w:r>
      <w:r w:rsidRPr="00685860">
        <w:rPr>
          <w:i/>
        </w:rPr>
        <w:t xml:space="preserve"> </w:t>
      </w:r>
      <w:r w:rsidRPr="00685860">
        <w:t>Sin</w:t>
      </w:r>
      <w:r w:rsidRPr="00685860">
        <w:rPr>
          <w:i/>
        </w:rPr>
        <w:t xml:space="preserve"> </w:t>
      </w:r>
      <w:r w:rsidRPr="00685860">
        <w:t>embargo,</w:t>
      </w:r>
      <w:r w:rsidRPr="00685860">
        <w:rPr>
          <w:i/>
        </w:rPr>
        <w:t xml:space="preserve"> </w:t>
      </w:r>
      <w:r w:rsidRPr="00685860">
        <w:t>en</w:t>
      </w:r>
      <w:r w:rsidRPr="00685860">
        <w:rPr>
          <w:i/>
        </w:rPr>
        <w:t xml:space="preserve"> </w:t>
      </w:r>
      <w:r w:rsidRPr="00685860">
        <w:t>ocasiones carecen de las herramientas o de las habilidades para</w:t>
      </w:r>
      <w:r w:rsidRPr="00685860">
        <w:rPr>
          <w:i/>
        </w:rPr>
        <w:t xml:space="preserve"> </w:t>
      </w:r>
      <w:r w:rsidRPr="00685860">
        <w:t>procesarla</w:t>
      </w:r>
      <w:r w:rsidRPr="00685860">
        <w:rPr>
          <w:i/>
        </w:rPr>
        <w:t xml:space="preserve"> </w:t>
      </w:r>
      <w:r w:rsidRPr="00685860">
        <w:t>de</w:t>
      </w:r>
      <w:r w:rsidRPr="00685860">
        <w:rPr>
          <w:i/>
        </w:rPr>
        <w:t xml:space="preserve"> </w:t>
      </w:r>
      <w:r w:rsidRPr="00685860">
        <w:t>manera</w:t>
      </w:r>
      <w:r w:rsidRPr="00685860">
        <w:rPr>
          <w:i/>
        </w:rPr>
        <w:t xml:space="preserve"> </w:t>
      </w:r>
      <w:r w:rsidRPr="00685860">
        <w:t>efectiva</w:t>
      </w:r>
      <w:r w:rsidRPr="00685860">
        <w:rPr>
          <w:i/>
        </w:rPr>
        <w:t xml:space="preserve"> </w:t>
      </w:r>
      <w:r w:rsidRPr="00685860">
        <w:t>y</w:t>
      </w:r>
      <w:r w:rsidRPr="00685860">
        <w:rPr>
          <w:i/>
        </w:rPr>
        <w:t xml:space="preserve"> </w:t>
      </w:r>
      <w:r w:rsidRPr="00685860">
        <w:t>extraer lo que será útil o importante. Nuestros jóvenes requieren</w:t>
      </w:r>
      <w:r w:rsidRPr="00685860">
        <w:rPr>
          <w:i/>
        </w:rPr>
        <w:t xml:space="preserve"> </w:t>
      </w:r>
      <w:r w:rsidRPr="00685860">
        <w:t>un</w:t>
      </w:r>
      <w:r w:rsidRPr="00685860">
        <w:rPr>
          <w:i/>
        </w:rPr>
        <w:t xml:space="preserve"> </w:t>
      </w:r>
      <w:r w:rsidRPr="00685860">
        <w:t>camino</w:t>
      </w:r>
      <w:r w:rsidRPr="00685860">
        <w:rPr>
          <w:i/>
        </w:rPr>
        <w:t xml:space="preserve"> </w:t>
      </w:r>
      <w:r w:rsidRPr="00685860">
        <w:t>claro</w:t>
      </w:r>
      <w:r w:rsidRPr="00685860">
        <w:rPr>
          <w:i/>
        </w:rPr>
        <w:t xml:space="preserve"> </w:t>
      </w:r>
      <w:r w:rsidRPr="00685860">
        <w:t>para</w:t>
      </w:r>
      <w:r w:rsidRPr="00685860">
        <w:rPr>
          <w:i/>
        </w:rPr>
        <w:t xml:space="preserve"> </w:t>
      </w:r>
      <w:r w:rsidRPr="00685860">
        <w:t>insertarse</w:t>
      </w:r>
      <w:r w:rsidRPr="00685860">
        <w:rPr>
          <w:i/>
        </w:rPr>
        <w:t xml:space="preserve"> </w:t>
      </w:r>
      <w:r w:rsidRPr="00685860">
        <w:t>en</w:t>
      </w:r>
      <w:r w:rsidRPr="00685860">
        <w:rPr>
          <w:i/>
        </w:rPr>
        <w:t xml:space="preserve"> </w:t>
      </w:r>
      <w:r w:rsidRPr="00685860">
        <w:t>la vida</w:t>
      </w:r>
      <w:r w:rsidRPr="00685860">
        <w:rPr>
          <w:i/>
        </w:rPr>
        <w:t xml:space="preserve"> </w:t>
      </w:r>
      <w:r w:rsidRPr="00685860">
        <w:t>productiva.</w:t>
      </w:r>
      <w:r w:rsidRPr="00685860">
        <w:rPr>
          <w:i/>
        </w:rPr>
        <w:t xml:space="preserve"> </w:t>
      </w:r>
      <w:r w:rsidRPr="00685860">
        <w:t>Los</w:t>
      </w:r>
      <w:r w:rsidRPr="00685860">
        <w:rPr>
          <w:i/>
        </w:rPr>
        <w:t xml:space="preserve"> </w:t>
      </w:r>
      <w:r w:rsidRPr="00685860">
        <w:t>mexicanos</w:t>
      </w:r>
      <w:r w:rsidRPr="00685860">
        <w:rPr>
          <w:i/>
        </w:rPr>
        <w:t xml:space="preserve"> </w:t>
      </w:r>
      <w:r w:rsidRPr="00685860">
        <w:t>de</w:t>
      </w:r>
      <w:r w:rsidRPr="00685860">
        <w:rPr>
          <w:i/>
        </w:rPr>
        <w:t xml:space="preserve"> </w:t>
      </w:r>
      <w:r w:rsidRPr="00685860">
        <w:t>hoy</w:t>
      </w:r>
      <w:r w:rsidRPr="00685860">
        <w:rPr>
          <w:i/>
        </w:rPr>
        <w:t xml:space="preserve"> </w:t>
      </w:r>
      <w:r w:rsidRPr="00685860">
        <w:t>deberán responder a un nuevo paradigma donde las oportunidades de trabajo no sólo se buscan sino que en ocasiones deben inventarse. La dinámica de avance tecnológico y la globalización demandan jóvenes capaces de innovar. Ante esta coyuntura, la educación deberá estar en estrecha vinculación con la investigación y con la vida productiva del país.</w:t>
      </w:r>
    </w:p>
    <w:p w:rsidR="00685860" w:rsidRPr="00685860" w:rsidRDefault="00685860" w:rsidP="0024197D">
      <w:pPr>
        <w:pStyle w:val="Texto"/>
        <w:spacing w:after="82" w:line="218" w:lineRule="exact"/>
        <w:ind w:firstLine="0"/>
      </w:pPr>
      <w:r w:rsidRPr="00685860">
        <w:t>La nación en su conjunto debe invertir en actividades y servicios que generen valor agregado de una forma sostenible. En este sentido, se debe incrementar el nivel de inversión –pública y privada– en ciencia y tecnología, así como su efectividad. El reto es hacer de México una dinámica y fortalecida Sociedad del Conocimiento.</w:t>
      </w:r>
    </w:p>
    <w:p w:rsidR="00685860" w:rsidRPr="00C67529" w:rsidRDefault="00685860" w:rsidP="0024197D">
      <w:pPr>
        <w:pStyle w:val="Texto"/>
        <w:spacing w:before="240" w:after="82" w:line="218" w:lineRule="exact"/>
        <w:ind w:firstLine="0"/>
        <w:rPr>
          <w:b/>
        </w:rPr>
      </w:pPr>
      <w:r w:rsidRPr="00C67529">
        <w:rPr>
          <w:b/>
        </w:rPr>
        <w:t>Igualdad de oportunidades para un México Próspero</w:t>
      </w:r>
    </w:p>
    <w:p w:rsidR="00685860" w:rsidRPr="00685860" w:rsidRDefault="00685860" w:rsidP="0024197D">
      <w:pPr>
        <w:pStyle w:val="Texto"/>
        <w:spacing w:after="82" w:line="218" w:lineRule="exact"/>
        <w:ind w:firstLine="0"/>
      </w:pPr>
      <w:r w:rsidRPr="00685860">
        <w:t>La</w:t>
      </w:r>
      <w:r w:rsidRPr="00685860">
        <w:rPr>
          <w:i/>
        </w:rPr>
        <w:t xml:space="preserve"> </w:t>
      </w:r>
      <w:r w:rsidRPr="00685860">
        <w:t>igualdad</w:t>
      </w:r>
      <w:r w:rsidRPr="00685860">
        <w:rPr>
          <w:i/>
        </w:rPr>
        <w:t xml:space="preserve"> </w:t>
      </w:r>
      <w:r w:rsidRPr="00685860">
        <w:t>de</w:t>
      </w:r>
      <w:r w:rsidRPr="00685860">
        <w:rPr>
          <w:i/>
        </w:rPr>
        <w:t xml:space="preserve"> </w:t>
      </w:r>
      <w:r w:rsidRPr="00685860">
        <w:t>oportunidades</w:t>
      </w:r>
      <w:r w:rsidRPr="00685860">
        <w:rPr>
          <w:i/>
        </w:rPr>
        <w:t xml:space="preserve"> </w:t>
      </w:r>
      <w:r w:rsidRPr="00685860">
        <w:t>es</w:t>
      </w:r>
      <w:r w:rsidRPr="00685860">
        <w:rPr>
          <w:i/>
        </w:rPr>
        <w:t xml:space="preserve"> </w:t>
      </w:r>
      <w:r w:rsidRPr="00685860">
        <w:t>fundamental para</w:t>
      </w:r>
      <w:r w:rsidRPr="00685860">
        <w:rPr>
          <w:i/>
        </w:rPr>
        <w:t xml:space="preserve"> </w:t>
      </w:r>
      <w:r w:rsidRPr="00685860">
        <w:t>impulsar</w:t>
      </w:r>
      <w:r w:rsidRPr="00685860">
        <w:rPr>
          <w:i/>
        </w:rPr>
        <w:t xml:space="preserve"> </w:t>
      </w:r>
      <w:r w:rsidRPr="00685860">
        <w:t>un</w:t>
      </w:r>
      <w:r w:rsidRPr="00685860">
        <w:rPr>
          <w:i/>
        </w:rPr>
        <w:t xml:space="preserve"> </w:t>
      </w:r>
      <w:r w:rsidRPr="00685860">
        <w:t>México</w:t>
      </w:r>
      <w:r w:rsidRPr="00685860">
        <w:rPr>
          <w:i/>
        </w:rPr>
        <w:t xml:space="preserve"> </w:t>
      </w:r>
      <w:r w:rsidRPr="00685860">
        <w:t>Próspero.</w:t>
      </w:r>
      <w:r w:rsidRPr="00685860">
        <w:rPr>
          <w:i/>
        </w:rPr>
        <w:t xml:space="preserve"> </w:t>
      </w:r>
      <w:r w:rsidRPr="00685860">
        <w:t>Existen factores geográficos e históricos que limitan el desarrollo de algunas regiones del país y existen factores regulatorios que en ocasiones han privilegiado a empresas establecidas sobre nuevos emprendedores.</w:t>
      </w:r>
    </w:p>
    <w:p w:rsidR="00685860" w:rsidRPr="00685860" w:rsidRDefault="00685860" w:rsidP="0024197D">
      <w:pPr>
        <w:pStyle w:val="Texto"/>
        <w:spacing w:after="100" w:line="218" w:lineRule="exact"/>
        <w:ind w:firstLine="0"/>
      </w:pPr>
      <w:r w:rsidRPr="00685860">
        <w:t>Los factores geográficos son relevantes para el desarrollo de una nación, ya que se pueden traducir en una barrera para la difusión de la productividad, así como para el flujo de bienes y servicios entre regiones. Las comunidades aisladas geográficamente en México son también aquellas con</w:t>
      </w:r>
      <w:r w:rsidRPr="00685860">
        <w:rPr>
          <w:i/>
        </w:rPr>
        <w:t xml:space="preserve"> </w:t>
      </w:r>
      <w:r w:rsidRPr="00685860">
        <w:t>un</w:t>
      </w:r>
      <w:r w:rsidRPr="00685860">
        <w:rPr>
          <w:i/>
        </w:rPr>
        <w:t xml:space="preserve"> </w:t>
      </w:r>
      <w:r w:rsidRPr="00685860">
        <w:t>mayor índice de marginación y pobreza. En el mismo sentido, en ocasiones el crecimiento desordenado</w:t>
      </w:r>
      <w:r w:rsidRPr="00685860">
        <w:rPr>
          <w:i/>
        </w:rPr>
        <w:t xml:space="preserve"> </w:t>
      </w:r>
      <w:r w:rsidRPr="00685860">
        <w:t>de</w:t>
      </w:r>
      <w:r w:rsidRPr="00685860">
        <w:rPr>
          <w:i/>
        </w:rPr>
        <w:t xml:space="preserve"> </w:t>
      </w:r>
      <w:r w:rsidRPr="00685860">
        <w:t>algunas</w:t>
      </w:r>
      <w:r w:rsidRPr="00685860">
        <w:rPr>
          <w:i/>
        </w:rPr>
        <w:t xml:space="preserve"> </w:t>
      </w:r>
      <w:r w:rsidRPr="00685860">
        <w:t>zonas</w:t>
      </w:r>
      <w:r w:rsidRPr="00685860">
        <w:rPr>
          <w:i/>
        </w:rPr>
        <w:t xml:space="preserve"> </w:t>
      </w:r>
      <w:r w:rsidRPr="00685860">
        <w:t>metropolitanas en México se ha traducido en ciudades donde las distancias representan una barrera para el flujo de personas y bienes hacia los puestos de trabajo y mercados en los que se puede generar el mayor beneficio.</w:t>
      </w:r>
    </w:p>
    <w:p w:rsidR="00685860" w:rsidRPr="00685860" w:rsidRDefault="00685860" w:rsidP="0024197D">
      <w:pPr>
        <w:pStyle w:val="Texto"/>
        <w:spacing w:after="82" w:line="218" w:lineRule="exact"/>
        <w:ind w:firstLine="0"/>
      </w:pPr>
      <w:r w:rsidRPr="00685860">
        <w:t>Por otro lado, existen barreras regulatorias que impiden</w:t>
      </w:r>
      <w:r w:rsidRPr="00685860">
        <w:rPr>
          <w:i/>
        </w:rPr>
        <w:t xml:space="preserve"> </w:t>
      </w:r>
      <w:r w:rsidRPr="00685860">
        <w:t>a</w:t>
      </w:r>
      <w:r w:rsidRPr="00685860">
        <w:rPr>
          <w:i/>
        </w:rPr>
        <w:t xml:space="preserve"> </w:t>
      </w:r>
      <w:r w:rsidRPr="00685860">
        <w:t>las</w:t>
      </w:r>
      <w:r w:rsidRPr="00685860">
        <w:rPr>
          <w:i/>
        </w:rPr>
        <w:t xml:space="preserve"> </w:t>
      </w:r>
      <w:r w:rsidRPr="00685860">
        <w:t>empresas</w:t>
      </w:r>
      <w:r w:rsidRPr="00685860">
        <w:rPr>
          <w:i/>
        </w:rPr>
        <w:t xml:space="preserve"> </w:t>
      </w:r>
      <w:r w:rsidRPr="00685860">
        <w:t>más</w:t>
      </w:r>
      <w:r w:rsidRPr="00685860">
        <w:rPr>
          <w:i/>
        </w:rPr>
        <w:t xml:space="preserve"> </w:t>
      </w:r>
      <w:r w:rsidRPr="00685860">
        <w:t>productivas</w:t>
      </w:r>
      <w:r w:rsidRPr="00685860">
        <w:rPr>
          <w:i/>
        </w:rPr>
        <w:t xml:space="preserve"> </w:t>
      </w:r>
      <w:r w:rsidRPr="00685860">
        <w:t>crecer y ganar mercado sobre las menos productivas. Existen diversos sectores en la economía mexicana donde la falta de regulación apropiada o la falta de una adecuada implementación de la ley permiten que algunas empresas limiten la entrada a nuevos competidores. Lo anterior se traduce en un cobro excesivo por bienes y servicios, una escasa oferta de productos y en empresas con bajos incentivos a innovar e incrementar la calidad.</w:t>
      </w:r>
    </w:p>
    <w:p w:rsidR="00685860" w:rsidRPr="00685860" w:rsidRDefault="00685860" w:rsidP="0024197D">
      <w:pPr>
        <w:pStyle w:val="Texto"/>
        <w:spacing w:after="82" w:line="218" w:lineRule="exact"/>
        <w:ind w:firstLine="0"/>
      </w:pPr>
      <w:r w:rsidRPr="00685860">
        <w:t>En México, las empresas e individuos deben tener pleno acceso a insumos estratégicos, tales como financiamiento, energía y las telecomunicaciones. Cuando existen problemas de acceso a estos insumos, con calidad y precios competitivos, se limita el desarrollo ya que se incrementan los costos de operación y se reduce la inversión en proyectos productivos.</w:t>
      </w:r>
    </w:p>
    <w:p w:rsidR="00685860" w:rsidRPr="00685860" w:rsidRDefault="00685860" w:rsidP="0024197D">
      <w:pPr>
        <w:pStyle w:val="Texto"/>
        <w:spacing w:after="82" w:line="218" w:lineRule="exact"/>
        <w:ind w:firstLine="0"/>
      </w:pPr>
      <w:r w:rsidRPr="00685860">
        <w:t>México requiere una nueva política de fomento económico de cara a los retos que se nos presentan en el siglo XXI. En el pasado, diversos países, incluido México, siguieron políticas industriales que tenían como objeto fortalecer el aparato productivo interno, sustituir importaciones y proteger a la industria nacional frente a la competencia. Sin embargo, con el paso del tiempo las políticas industriales acabaron por traducirse en una mayor intervención del Estado en el aparato productivo, una menor libertad y competencia, y un desplazamiento</w:t>
      </w:r>
      <w:r w:rsidRPr="00685860">
        <w:rPr>
          <w:i/>
        </w:rPr>
        <w:t xml:space="preserve"> </w:t>
      </w:r>
      <w:r w:rsidRPr="00685860">
        <w:t>de</w:t>
      </w:r>
      <w:r w:rsidRPr="00685860">
        <w:rPr>
          <w:i/>
        </w:rPr>
        <w:t xml:space="preserve"> </w:t>
      </w:r>
      <w:r w:rsidRPr="00685860">
        <w:t>la</w:t>
      </w:r>
      <w:r w:rsidRPr="00685860">
        <w:rPr>
          <w:i/>
        </w:rPr>
        <w:t xml:space="preserve"> </w:t>
      </w:r>
      <w:r w:rsidRPr="00685860">
        <w:t>iniciativa</w:t>
      </w:r>
      <w:r w:rsidRPr="00685860">
        <w:rPr>
          <w:i/>
        </w:rPr>
        <w:t xml:space="preserve"> </w:t>
      </w:r>
      <w:r w:rsidRPr="00685860">
        <w:t>privada en la provisión de bienes y servicios en la economía. De esta forma, se crearon distorsiones en los mercados, excesos de regulación e ineficiencias que acabaron por mermar el dinamismo de diversas economías y, en última instancia, disminuyeron</w:t>
      </w:r>
      <w:r w:rsidRPr="00685860">
        <w:rPr>
          <w:i/>
        </w:rPr>
        <w:t xml:space="preserve"> </w:t>
      </w:r>
      <w:r w:rsidRPr="00685860">
        <w:t>el</w:t>
      </w:r>
      <w:r w:rsidRPr="00685860">
        <w:rPr>
          <w:i/>
        </w:rPr>
        <w:t xml:space="preserve"> </w:t>
      </w:r>
      <w:r w:rsidRPr="00685860">
        <w:t>nivel</w:t>
      </w:r>
      <w:r w:rsidRPr="00685860">
        <w:rPr>
          <w:i/>
        </w:rPr>
        <w:t xml:space="preserve"> </w:t>
      </w:r>
      <w:r w:rsidRPr="00685860">
        <w:t>de</w:t>
      </w:r>
      <w:r w:rsidRPr="00685860">
        <w:rPr>
          <w:i/>
        </w:rPr>
        <w:t xml:space="preserve"> </w:t>
      </w:r>
      <w:r w:rsidRPr="00685860">
        <w:t>vida</w:t>
      </w:r>
      <w:r w:rsidRPr="00685860">
        <w:rPr>
          <w:i/>
        </w:rPr>
        <w:t xml:space="preserve"> </w:t>
      </w:r>
      <w:r w:rsidRPr="00685860">
        <w:t>de</w:t>
      </w:r>
      <w:r w:rsidRPr="00685860">
        <w:rPr>
          <w:i/>
        </w:rPr>
        <w:t xml:space="preserve"> </w:t>
      </w:r>
      <w:r w:rsidRPr="00685860">
        <w:t>sus</w:t>
      </w:r>
      <w:r w:rsidRPr="00685860">
        <w:rPr>
          <w:i/>
        </w:rPr>
        <w:t xml:space="preserve"> </w:t>
      </w:r>
      <w:r w:rsidRPr="00685860">
        <w:t>habitantes. Así,</w:t>
      </w:r>
      <w:r w:rsidRPr="00685860">
        <w:rPr>
          <w:i/>
        </w:rPr>
        <w:t xml:space="preserve"> </w:t>
      </w:r>
      <w:r w:rsidRPr="00685860">
        <w:t>la</w:t>
      </w:r>
      <w:r w:rsidRPr="00685860">
        <w:rPr>
          <w:i/>
        </w:rPr>
        <w:t xml:space="preserve"> </w:t>
      </w:r>
      <w:r w:rsidRPr="00685860">
        <w:t>política</w:t>
      </w:r>
      <w:r w:rsidRPr="00685860">
        <w:rPr>
          <w:i/>
        </w:rPr>
        <w:t xml:space="preserve"> </w:t>
      </w:r>
      <w:r w:rsidRPr="00685860">
        <w:t>industrial</w:t>
      </w:r>
      <w:r w:rsidRPr="00685860">
        <w:rPr>
          <w:i/>
        </w:rPr>
        <w:t xml:space="preserve"> </w:t>
      </w:r>
      <w:r w:rsidRPr="00685860">
        <w:t>cayó</w:t>
      </w:r>
      <w:r w:rsidRPr="00685860">
        <w:rPr>
          <w:i/>
        </w:rPr>
        <w:t xml:space="preserve"> </w:t>
      </w:r>
      <w:r w:rsidRPr="00685860">
        <w:t>en</w:t>
      </w:r>
      <w:r w:rsidRPr="00685860">
        <w:rPr>
          <w:i/>
        </w:rPr>
        <w:t xml:space="preserve"> </w:t>
      </w:r>
      <w:r w:rsidRPr="00685860">
        <w:t>desprestigio</w:t>
      </w:r>
      <w:r w:rsidRPr="00685860">
        <w:rPr>
          <w:i/>
        </w:rPr>
        <w:t xml:space="preserve"> </w:t>
      </w:r>
      <w:r w:rsidRPr="00685860">
        <w:t>y gran parte de los países se orientaron a una menor intervención del Estado en la economía. México fue quizás uno de los países en donde el péndulo fluctuó más que en ningún otro hacia la no intervención. No obstante, diversas naciones han decidido apoyar ampliamente a sus sectores productivos –incluido el industrial–, no a través del otorgamiento de subsidios o por medio de la participación expresa del Estado en la actividad como se hacía antes, sino a partir del rol que juegan los gobiernos para eliminar obstáculos, fomentar la orientación hacia mercados o sectores estratégicos, la desregulación, y la coordinación entre diversos agentes y órdenes de gobierno.</w:t>
      </w:r>
    </w:p>
    <w:p w:rsidR="00685860" w:rsidRPr="00685860" w:rsidRDefault="00685860" w:rsidP="0024197D">
      <w:pPr>
        <w:pStyle w:val="Texto"/>
        <w:spacing w:after="82" w:line="218" w:lineRule="exact"/>
        <w:ind w:firstLine="0"/>
      </w:pPr>
      <w:r w:rsidRPr="00685860">
        <w:t>Hoy se precisa de una política moderna de fomento en sectores estratégicos. Lo anterior no significa un retorno a un Estado interventor o a las distorsiones que se generaron en el pasado. Implica transitar hacia</w:t>
      </w:r>
      <w:r w:rsidR="00124F2F">
        <w:t xml:space="preserve"> </w:t>
      </w:r>
      <w:r w:rsidRPr="00685860">
        <w:t>un nuevo paradigma donde el gobierno provee los bienes públicos que se requieren para coordinar a los sectores productivos en trayectorias de amplia productividad y crecimiento (es el caso de la información para la identificación y adopción de tecnologías, o de la infraestructura necesaria). Una nueva política de fomento económico supone una</w:t>
      </w:r>
      <w:r w:rsidRPr="00685860">
        <w:rPr>
          <w:i/>
        </w:rPr>
        <w:t xml:space="preserve"> </w:t>
      </w:r>
      <w:r w:rsidRPr="00685860">
        <w:t>orientación</w:t>
      </w:r>
      <w:r w:rsidRPr="00685860">
        <w:rPr>
          <w:i/>
        </w:rPr>
        <w:t xml:space="preserve"> </w:t>
      </w:r>
      <w:r w:rsidRPr="00685860">
        <w:t>de</w:t>
      </w:r>
      <w:r w:rsidRPr="00685860">
        <w:rPr>
          <w:i/>
        </w:rPr>
        <w:t xml:space="preserve"> </w:t>
      </w:r>
      <w:r w:rsidRPr="00685860">
        <w:t>Estado</w:t>
      </w:r>
      <w:r w:rsidRPr="00685860">
        <w:rPr>
          <w:i/>
        </w:rPr>
        <w:t xml:space="preserve"> </w:t>
      </w:r>
      <w:r w:rsidRPr="00685860">
        <w:t>para</w:t>
      </w:r>
      <w:r w:rsidRPr="00685860">
        <w:rPr>
          <w:i/>
        </w:rPr>
        <w:t xml:space="preserve"> </w:t>
      </w:r>
      <w:r w:rsidRPr="00685860">
        <w:t>eliminar</w:t>
      </w:r>
      <w:r w:rsidRPr="00685860">
        <w:rPr>
          <w:i/>
        </w:rPr>
        <w:t xml:space="preserve"> </w:t>
      </w:r>
      <w:r w:rsidRPr="00685860">
        <w:t>fallas de mercado que impiden a sectores o regiones alcanzar su máximo potencial.</w:t>
      </w:r>
    </w:p>
    <w:p w:rsidR="00685860" w:rsidRPr="00685860" w:rsidRDefault="00685860" w:rsidP="0024197D">
      <w:pPr>
        <w:pStyle w:val="Texto"/>
        <w:spacing w:line="248" w:lineRule="exact"/>
        <w:ind w:firstLine="0"/>
      </w:pPr>
      <w:r w:rsidRPr="00685860">
        <w:lastRenderedPageBreak/>
        <w:t>No se puede ignorar el papel fundamental que juegan los gobiernos en facilitar y generar las condiciones propicias para la vida económica de un país. La presente Administración es consciente de su responsabilidad de proveer un sólido Estado de Derecho, seguridad física, económica y jurídica a sus habitantes, así como los bienes y servicios públicos con los más altos estándares de calidad y precios que la sociedad demanda. Respetar y entender la delineación entre actividad privada y gobierno no significa eludir el papel fundamental que el Estado debe desempeñar en crear las condiciones propicias para que florezcan la creatividad y la innovación en la economía, y se fortalezcan las libertades y los derechos de los mexicanos.</w:t>
      </w:r>
      <w:r w:rsidRPr="00685860">
        <w:rPr>
          <w:i/>
        </w:rPr>
        <w:t xml:space="preserve"> </w:t>
      </w:r>
      <w:r w:rsidRPr="00685860">
        <w:t>De</w:t>
      </w:r>
      <w:r w:rsidRPr="00685860">
        <w:rPr>
          <w:i/>
        </w:rPr>
        <w:t xml:space="preserve"> </w:t>
      </w:r>
      <w:r w:rsidRPr="00685860">
        <w:t>esta</w:t>
      </w:r>
      <w:r w:rsidRPr="00685860">
        <w:rPr>
          <w:i/>
        </w:rPr>
        <w:t xml:space="preserve"> </w:t>
      </w:r>
      <w:r w:rsidRPr="00685860">
        <w:t>forma,</w:t>
      </w:r>
      <w:r w:rsidRPr="00685860">
        <w:rPr>
          <w:i/>
        </w:rPr>
        <w:t xml:space="preserve"> </w:t>
      </w:r>
      <w:r w:rsidRPr="00685860">
        <w:t>en</w:t>
      </w:r>
      <w:r w:rsidRPr="00685860">
        <w:rPr>
          <w:i/>
        </w:rPr>
        <w:t xml:space="preserve"> </w:t>
      </w:r>
      <w:r w:rsidRPr="00685860">
        <w:t>el</w:t>
      </w:r>
      <w:r w:rsidRPr="00685860">
        <w:rPr>
          <w:i/>
        </w:rPr>
        <w:t xml:space="preserve"> </w:t>
      </w:r>
      <w:r w:rsidRPr="00685860">
        <w:t>presente</w:t>
      </w:r>
      <w:r w:rsidRPr="00685860">
        <w:rPr>
          <w:i/>
        </w:rPr>
        <w:t xml:space="preserve"> Plan Nacional de Desarrollo</w:t>
      </w:r>
      <w:r w:rsidRPr="00685860">
        <w:t xml:space="preserve"> se establecen las estrategias y líneas de acción para una nueva y moderna política</w:t>
      </w:r>
      <w:r w:rsidRPr="00685860">
        <w:rPr>
          <w:i/>
        </w:rPr>
        <w:t xml:space="preserve"> </w:t>
      </w:r>
      <w:r w:rsidRPr="00685860">
        <w:t>de</w:t>
      </w:r>
      <w:r w:rsidRPr="00685860">
        <w:rPr>
          <w:i/>
        </w:rPr>
        <w:t xml:space="preserve"> </w:t>
      </w:r>
      <w:r w:rsidRPr="00685860">
        <w:t>fomento</w:t>
      </w:r>
      <w:r w:rsidRPr="00685860">
        <w:rPr>
          <w:i/>
        </w:rPr>
        <w:t xml:space="preserve"> </w:t>
      </w:r>
      <w:r w:rsidRPr="00685860">
        <w:t>económico,</w:t>
      </w:r>
      <w:r w:rsidRPr="00685860">
        <w:rPr>
          <w:i/>
        </w:rPr>
        <w:t xml:space="preserve"> </w:t>
      </w:r>
      <w:r w:rsidRPr="00685860">
        <w:t>particularmente en aquellos sectores estratégicos que tengan capacidad para generar empleo, que puedan competir exitosamente en el exterior, que democraticen la productividad entre sectores económicos y regiones geográficas, y que generen alto valor a través de su integración con cadenas productivas locales.</w:t>
      </w:r>
    </w:p>
    <w:p w:rsidR="00685860" w:rsidRPr="00C67529" w:rsidRDefault="00685860" w:rsidP="0024197D">
      <w:pPr>
        <w:pStyle w:val="Texto"/>
        <w:spacing w:before="240" w:line="242" w:lineRule="exact"/>
        <w:ind w:firstLine="0"/>
        <w:rPr>
          <w:b/>
        </w:rPr>
      </w:pPr>
      <w:r w:rsidRPr="00C67529">
        <w:rPr>
          <w:b/>
        </w:rPr>
        <w:t>Proyección internacional para un México con Responsabilidad Global</w:t>
      </w:r>
    </w:p>
    <w:p w:rsidR="00685860" w:rsidRPr="00685860" w:rsidRDefault="00685860" w:rsidP="0024197D">
      <w:pPr>
        <w:pStyle w:val="Texto"/>
        <w:spacing w:line="242" w:lineRule="exact"/>
        <w:ind w:firstLine="0"/>
      </w:pPr>
      <w:r w:rsidRPr="00685860">
        <w:t>La</w:t>
      </w:r>
      <w:r w:rsidRPr="00685860">
        <w:rPr>
          <w:i/>
        </w:rPr>
        <w:t xml:space="preserve"> </w:t>
      </w:r>
      <w:r w:rsidRPr="00685860">
        <w:t>proyección</w:t>
      </w:r>
      <w:r w:rsidRPr="00685860">
        <w:rPr>
          <w:i/>
        </w:rPr>
        <w:t xml:space="preserve"> </w:t>
      </w:r>
      <w:r w:rsidRPr="00685860">
        <w:t>internacional</w:t>
      </w:r>
      <w:r w:rsidRPr="00685860">
        <w:rPr>
          <w:i/>
        </w:rPr>
        <w:t xml:space="preserve"> </w:t>
      </w:r>
      <w:r w:rsidRPr="00685860">
        <w:t>es</w:t>
      </w:r>
      <w:r w:rsidRPr="00685860">
        <w:rPr>
          <w:i/>
        </w:rPr>
        <w:t xml:space="preserve"> </w:t>
      </w:r>
      <w:r w:rsidRPr="00685860">
        <w:t>la</w:t>
      </w:r>
      <w:r w:rsidRPr="00685860">
        <w:rPr>
          <w:i/>
        </w:rPr>
        <w:t xml:space="preserve"> </w:t>
      </w:r>
      <w:r w:rsidRPr="00685860">
        <w:t>piedra</w:t>
      </w:r>
      <w:r w:rsidRPr="00685860">
        <w:rPr>
          <w:i/>
        </w:rPr>
        <w:t xml:space="preserve"> </w:t>
      </w:r>
      <w:r w:rsidRPr="00685860">
        <w:t>angular de un México con Responsabilidad Global. La privilegiada ubicación geográfica del país es una de las</w:t>
      </w:r>
      <w:r w:rsidRPr="00685860">
        <w:rPr>
          <w:i/>
        </w:rPr>
        <w:t xml:space="preserve"> </w:t>
      </w:r>
      <w:r w:rsidRPr="00685860">
        <w:t>grandes</w:t>
      </w:r>
      <w:r w:rsidRPr="00685860">
        <w:rPr>
          <w:i/>
        </w:rPr>
        <w:t xml:space="preserve"> </w:t>
      </w:r>
      <w:r w:rsidRPr="00685860">
        <w:t>ventajas</w:t>
      </w:r>
      <w:r w:rsidRPr="00685860">
        <w:rPr>
          <w:i/>
        </w:rPr>
        <w:t xml:space="preserve"> </w:t>
      </w:r>
      <w:r w:rsidRPr="00685860">
        <w:t>comparativas</w:t>
      </w:r>
      <w:r w:rsidRPr="00685860">
        <w:rPr>
          <w:i/>
        </w:rPr>
        <w:t xml:space="preserve"> </w:t>
      </w:r>
      <w:r w:rsidRPr="00685860">
        <w:t>de la nación.</w:t>
      </w:r>
      <w:r w:rsidRPr="00685860">
        <w:rPr>
          <w:i/>
        </w:rPr>
        <w:t xml:space="preserve"> </w:t>
      </w:r>
      <w:r w:rsidRPr="00685860">
        <w:t>México</w:t>
      </w:r>
      <w:r w:rsidRPr="00685860">
        <w:rPr>
          <w:i/>
        </w:rPr>
        <w:t xml:space="preserve"> </w:t>
      </w:r>
      <w:r w:rsidRPr="00685860">
        <w:t>tiene</w:t>
      </w:r>
      <w:r w:rsidRPr="00685860">
        <w:rPr>
          <w:i/>
        </w:rPr>
        <w:t xml:space="preserve"> </w:t>
      </w:r>
      <w:r w:rsidRPr="00685860">
        <w:t>un</w:t>
      </w:r>
      <w:r w:rsidRPr="00685860">
        <w:rPr>
          <w:i/>
        </w:rPr>
        <w:t xml:space="preserve"> </w:t>
      </w:r>
      <w:r w:rsidRPr="00685860">
        <w:t>vasto</w:t>
      </w:r>
      <w:r w:rsidRPr="00685860">
        <w:rPr>
          <w:i/>
        </w:rPr>
        <w:t xml:space="preserve"> </w:t>
      </w:r>
      <w:r w:rsidRPr="00685860">
        <w:t>acceso al comercio internacional a través de sus litorales</w:t>
      </w:r>
      <w:r w:rsidRPr="00685860">
        <w:rPr>
          <w:i/>
        </w:rPr>
        <w:t xml:space="preserve"> </w:t>
      </w:r>
      <w:r w:rsidRPr="00685860">
        <w:t>y</w:t>
      </w:r>
      <w:r w:rsidRPr="00685860">
        <w:rPr>
          <w:i/>
        </w:rPr>
        <w:t xml:space="preserve"> </w:t>
      </w:r>
      <w:r w:rsidRPr="00685860">
        <w:t>comparte</w:t>
      </w:r>
      <w:r w:rsidRPr="00685860">
        <w:rPr>
          <w:i/>
        </w:rPr>
        <w:t xml:space="preserve"> </w:t>
      </w:r>
      <w:r w:rsidRPr="00685860">
        <w:t>una</w:t>
      </w:r>
      <w:r w:rsidRPr="00685860">
        <w:rPr>
          <w:i/>
        </w:rPr>
        <w:t xml:space="preserve"> </w:t>
      </w:r>
      <w:r w:rsidRPr="00685860">
        <w:t>amplia</w:t>
      </w:r>
      <w:r w:rsidRPr="00685860">
        <w:rPr>
          <w:i/>
        </w:rPr>
        <w:t xml:space="preserve"> </w:t>
      </w:r>
      <w:r w:rsidRPr="00685860">
        <w:t>frontera con la economía más grande del mundo. Asimismo, el país ha sido capaz de establecer un gran número de acuerdos comerciales que facilitan la entrada de</w:t>
      </w:r>
      <w:r w:rsidRPr="00685860">
        <w:rPr>
          <w:i/>
        </w:rPr>
        <w:t xml:space="preserve"> </w:t>
      </w:r>
      <w:r w:rsidRPr="00685860">
        <w:t>nuestros</w:t>
      </w:r>
      <w:r w:rsidRPr="00685860">
        <w:rPr>
          <w:i/>
        </w:rPr>
        <w:t xml:space="preserve"> </w:t>
      </w:r>
      <w:r w:rsidRPr="00685860">
        <w:t>productos</w:t>
      </w:r>
      <w:r w:rsidRPr="00685860">
        <w:rPr>
          <w:i/>
        </w:rPr>
        <w:t xml:space="preserve"> </w:t>
      </w:r>
      <w:r w:rsidRPr="00685860">
        <w:t>a</w:t>
      </w:r>
      <w:r w:rsidRPr="00685860">
        <w:rPr>
          <w:i/>
        </w:rPr>
        <w:t xml:space="preserve"> </w:t>
      </w:r>
      <w:r w:rsidRPr="00685860">
        <w:t>un</w:t>
      </w:r>
      <w:r w:rsidRPr="00685860">
        <w:rPr>
          <w:i/>
        </w:rPr>
        <w:t xml:space="preserve"> </w:t>
      </w:r>
      <w:r w:rsidRPr="00685860">
        <w:t>amplio</w:t>
      </w:r>
      <w:r w:rsidRPr="00685860">
        <w:rPr>
          <w:i/>
        </w:rPr>
        <w:t xml:space="preserve"> </w:t>
      </w:r>
      <w:r w:rsidRPr="00685860">
        <w:t>mercado</w:t>
      </w:r>
      <w:r w:rsidRPr="00685860">
        <w:rPr>
          <w:i/>
        </w:rPr>
        <w:t xml:space="preserve"> </w:t>
      </w:r>
      <w:r w:rsidRPr="00685860">
        <w:t>y que han sido catalizadores de una mayor eficiencia y bienestar en la economía.</w:t>
      </w:r>
    </w:p>
    <w:p w:rsidR="00685860" w:rsidRPr="00685860" w:rsidRDefault="00685860" w:rsidP="0024197D">
      <w:pPr>
        <w:pStyle w:val="Texto"/>
        <w:spacing w:line="242" w:lineRule="exact"/>
        <w:ind w:firstLine="0"/>
      </w:pPr>
      <w:r w:rsidRPr="00685860">
        <w:t>No obstante, las oportunidades de comercio en ocasiones están limitadas a algunos sectores y regiones del país. Existen costos fijos en el comercio exterior</w:t>
      </w:r>
      <w:r w:rsidRPr="00685860">
        <w:rPr>
          <w:i/>
        </w:rPr>
        <w:t xml:space="preserve"> </w:t>
      </w:r>
      <w:r w:rsidRPr="00685860">
        <w:t>que</w:t>
      </w:r>
      <w:r w:rsidRPr="00685860">
        <w:rPr>
          <w:i/>
        </w:rPr>
        <w:t xml:space="preserve"> </w:t>
      </w:r>
      <w:r w:rsidRPr="00685860">
        <w:t>representan</w:t>
      </w:r>
      <w:r w:rsidRPr="00685860">
        <w:rPr>
          <w:i/>
        </w:rPr>
        <w:t xml:space="preserve"> </w:t>
      </w:r>
      <w:r w:rsidRPr="00685860">
        <w:t>barreras</w:t>
      </w:r>
      <w:r w:rsidRPr="00685860">
        <w:rPr>
          <w:i/>
        </w:rPr>
        <w:t xml:space="preserve"> </w:t>
      </w:r>
      <w:r w:rsidRPr="00685860">
        <w:t>importantes para un amplio sector productivo. La presencia de costos fijos iniciales, por la necesidad de contar con capacidad técnica y administrativa, acceso al financiamiento y asesoría, limita la diversificación del comercio exterior. El gobierno debe proveer bienes y servicios públicos de calidad para disminuir dichos costos y facilitar el acceso de individuos y empresas al mercado global.</w:t>
      </w:r>
    </w:p>
    <w:p w:rsidR="00685860" w:rsidRPr="00685860" w:rsidRDefault="00685860" w:rsidP="0024197D">
      <w:pPr>
        <w:pStyle w:val="Texto"/>
        <w:spacing w:line="242" w:lineRule="exact"/>
        <w:ind w:firstLine="0"/>
      </w:pPr>
      <w:r w:rsidRPr="00685860">
        <w:t>Adicionalmente, México requiere fortalecer su presencia en el extranjero para permitir al Estado velar por los intereses nacionales e incrementar la proyección de los mexicanos en el exterior.</w:t>
      </w:r>
    </w:p>
    <w:p w:rsidR="00685860" w:rsidRPr="00C67529" w:rsidRDefault="00685860" w:rsidP="0024197D">
      <w:pPr>
        <w:pStyle w:val="Texto"/>
        <w:spacing w:before="240" w:line="242" w:lineRule="exact"/>
        <w:ind w:firstLine="0"/>
        <w:rPr>
          <w:b/>
        </w:rPr>
      </w:pPr>
      <w:r w:rsidRPr="00C67529">
        <w:rPr>
          <w:b/>
        </w:rPr>
        <w:t>Oportunidades para el desarrollo</w:t>
      </w:r>
    </w:p>
    <w:p w:rsidR="00685860" w:rsidRPr="00685860" w:rsidRDefault="00685860" w:rsidP="0024197D">
      <w:pPr>
        <w:pStyle w:val="Texto"/>
        <w:spacing w:line="242" w:lineRule="exact"/>
        <w:ind w:firstLine="0"/>
      </w:pPr>
      <w:r w:rsidRPr="00685860">
        <w:t>Si bien el país enfrenta retos importantes, también existen grandes oportunidades para detonar un desarrollo sostenido del país que sirva para llevar a México a su máximo potencial. A lo largo de los últimos 20 años, la nación ha logrado avances importantes. Hemos construido, con esfuerzo, dos profundos cimientos que hoy distinguen al país en el mundo y que nos posicionan como un destino atractivo para el comercio</w:t>
      </w:r>
      <w:r w:rsidR="00124F2F">
        <w:t xml:space="preserve"> </w:t>
      </w:r>
      <w:r w:rsidRPr="00685860">
        <w:t>y la inversión. Estos dos factores son condición necesaria para el desarrollo y hoy son punto de acuerdo</w:t>
      </w:r>
      <w:r w:rsidR="00124F2F">
        <w:t xml:space="preserve"> </w:t>
      </w:r>
      <w:r w:rsidRPr="00685860">
        <w:t>de toda la sociedad.</w:t>
      </w:r>
    </w:p>
    <w:p w:rsidR="00685860" w:rsidRPr="00685860" w:rsidRDefault="00685860" w:rsidP="0024197D">
      <w:pPr>
        <w:pStyle w:val="Texto"/>
        <w:spacing w:line="242" w:lineRule="exact"/>
        <w:ind w:firstLine="0"/>
      </w:pPr>
      <w:r w:rsidRPr="00685860">
        <w:t>El primer elemento es la estabilidad macroeconómica, que es el resultado de un manejo responsable y consistente de nuestra política económica. México es hoy no sólo una economía estable y con sólidos fundamentos, es también un país donde existe un consenso a favor de la estabilidad.</w:t>
      </w:r>
    </w:p>
    <w:p w:rsidR="00685860" w:rsidRPr="00685860" w:rsidRDefault="00685860" w:rsidP="0024197D">
      <w:pPr>
        <w:pStyle w:val="Texto"/>
        <w:spacing w:line="242" w:lineRule="exact"/>
        <w:ind w:firstLine="0"/>
      </w:pPr>
      <w:r w:rsidRPr="00685860">
        <w:t>El segundo cimiento con el que México cuenta es la gobernabilidad democrática. Nuestra transición hacia la democracia ha tomado tiempo y no ha sido fácil, sin embargo presenta avances importantes. En México hoy se vive un clima político de acuerdos. La firma del Pacto por México por las principales fuerzas políticas es una muestra de ello. El país ha adquirido la madurez necesaria para generar, de manera plural y democrática, los acuerdos y las transformaciones que México demanda.</w:t>
      </w:r>
    </w:p>
    <w:p w:rsidR="00685860" w:rsidRPr="00685860" w:rsidRDefault="00685860" w:rsidP="0024197D">
      <w:pPr>
        <w:pStyle w:val="Texto"/>
        <w:spacing w:line="242" w:lineRule="exact"/>
        <w:ind w:firstLine="0"/>
      </w:pPr>
      <w:r w:rsidRPr="00685860">
        <w:t>La agenda de la presente Administración implica llevar</w:t>
      </w:r>
      <w:r w:rsidRPr="00685860">
        <w:rPr>
          <w:i/>
        </w:rPr>
        <w:t xml:space="preserve"> </w:t>
      </w:r>
      <w:r w:rsidRPr="00685860">
        <w:t>a</w:t>
      </w:r>
      <w:r w:rsidRPr="00685860">
        <w:rPr>
          <w:i/>
        </w:rPr>
        <w:t xml:space="preserve"> </w:t>
      </w:r>
      <w:r w:rsidRPr="00685860">
        <w:t>cabo</w:t>
      </w:r>
      <w:r w:rsidRPr="00685860">
        <w:rPr>
          <w:i/>
        </w:rPr>
        <w:t xml:space="preserve"> </w:t>
      </w:r>
      <w:r w:rsidRPr="00685860">
        <w:t>diversas</w:t>
      </w:r>
      <w:r w:rsidRPr="00685860">
        <w:rPr>
          <w:i/>
        </w:rPr>
        <w:t xml:space="preserve"> </w:t>
      </w:r>
      <w:r w:rsidRPr="00685860">
        <w:t>reformas</w:t>
      </w:r>
      <w:r w:rsidRPr="00685860">
        <w:rPr>
          <w:i/>
        </w:rPr>
        <w:t xml:space="preserve"> </w:t>
      </w:r>
      <w:r w:rsidRPr="00685860">
        <w:t>estructurales. Si bien algunas de éstas ya muestran avances significativos, para</w:t>
      </w:r>
      <w:r w:rsidRPr="00685860">
        <w:rPr>
          <w:i/>
        </w:rPr>
        <w:t xml:space="preserve"> </w:t>
      </w:r>
      <w:r w:rsidRPr="00685860">
        <w:t>su</w:t>
      </w:r>
      <w:r w:rsidRPr="00685860">
        <w:rPr>
          <w:i/>
        </w:rPr>
        <w:t xml:space="preserve"> </w:t>
      </w:r>
      <w:r w:rsidRPr="00685860">
        <w:t>completa</w:t>
      </w:r>
      <w:r w:rsidRPr="00685860">
        <w:rPr>
          <w:i/>
        </w:rPr>
        <w:t xml:space="preserve"> </w:t>
      </w:r>
      <w:r w:rsidRPr="00685860">
        <w:t>implementación se requiere</w:t>
      </w:r>
      <w:r w:rsidRPr="00685860">
        <w:rPr>
          <w:i/>
        </w:rPr>
        <w:t xml:space="preserve"> </w:t>
      </w:r>
      <w:r w:rsidRPr="00685860">
        <w:t>contar con la cooperación de todos los mexicanos. Se requiere de pragmatismo para resolver los grandes retos a los que nos enfrentamos. En este sentido, se continuará con las</w:t>
      </w:r>
      <w:r w:rsidRPr="00685860">
        <w:rPr>
          <w:i/>
        </w:rPr>
        <w:t xml:space="preserve"> </w:t>
      </w:r>
      <w:r w:rsidRPr="00685860">
        <w:t>políticas</w:t>
      </w:r>
      <w:r w:rsidRPr="00685860">
        <w:rPr>
          <w:i/>
        </w:rPr>
        <w:t xml:space="preserve"> </w:t>
      </w:r>
      <w:r w:rsidRPr="00685860">
        <w:t>de</w:t>
      </w:r>
      <w:r w:rsidRPr="00685860">
        <w:rPr>
          <w:i/>
        </w:rPr>
        <w:t xml:space="preserve"> </w:t>
      </w:r>
      <w:r w:rsidRPr="00685860">
        <w:t>desarrollo</w:t>
      </w:r>
      <w:r w:rsidRPr="00685860">
        <w:rPr>
          <w:i/>
        </w:rPr>
        <w:t xml:space="preserve"> </w:t>
      </w:r>
      <w:r w:rsidRPr="00685860">
        <w:t>que</w:t>
      </w:r>
      <w:r w:rsidRPr="00685860">
        <w:rPr>
          <w:i/>
        </w:rPr>
        <w:t xml:space="preserve"> </w:t>
      </w:r>
      <w:r w:rsidRPr="00685860">
        <w:t>han</w:t>
      </w:r>
      <w:r w:rsidRPr="00685860">
        <w:rPr>
          <w:i/>
        </w:rPr>
        <w:t xml:space="preserve"> </w:t>
      </w:r>
      <w:r w:rsidRPr="00685860">
        <w:t xml:space="preserve">funcionado pero se reorientarán aquellas que no han cumplido con sus objetivos. El </w:t>
      </w:r>
      <w:r w:rsidRPr="00685860">
        <w:rPr>
          <w:i/>
        </w:rPr>
        <w:t>Plan Nacional de Desarrollo</w:t>
      </w:r>
      <w:r w:rsidRPr="00685860">
        <w:t xml:space="preserve"> llama a todos los funcionarios de la Administración Pública Federal, y a la sociedad en su conjunto, a ser creativos, a trabajar con arrojo y pasión para transformar a México, con una clara orientación hacia los resultados que nos hemos propuesto.</w:t>
      </w:r>
    </w:p>
    <w:p w:rsidR="00685860" w:rsidRPr="00C67529" w:rsidRDefault="00685860" w:rsidP="0024197D">
      <w:pPr>
        <w:pStyle w:val="Texto"/>
        <w:spacing w:after="92" w:line="244" w:lineRule="exact"/>
        <w:ind w:firstLine="0"/>
        <w:rPr>
          <w:b/>
        </w:rPr>
      </w:pPr>
      <w:r w:rsidRPr="00C67529">
        <w:rPr>
          <w:b/>
        </w:rPr>
        <w:lastRenderedPageBreak/>
        <w:t>3. Estrategia general: mayor productividad para llevar a México a su máximo potencial</w:t>
      </w:r>
    </w:p>
    <w:p w:rsidR="00685860" w:rsidRPr="00C67529" w:rsidRDefault="00685860" w:rsidP="0024197D">
      <w:pPr>
        <w:pStyle w:val="Texto"/>
        <w:spacing w:after="92" w:line="244" w:lineRule="exact"/>
        <w:ind w:firstLine="0"/>
        <w:rPr>
          <w:b/>
        </w:rPr>
      </w:pPr>
      <w:r w:rsidRPr="00C67529">
        <w:rPr>
          <w:b/>
        </w:rPr>
        <w:t>La importancia de la productividad</w:t>
      </w:r>
    </w:p>
    <w:p w:rsidR="00685860" w:rsidRPr="00685860" w:rsidRDefault="00685860" w:rsidP="0024197D">
      <w:pPr>
        <w:pStyle w:val="Texto"/>
        <w:spacing w:after="92" w:line="244" w:lineRule="exact"/>
        <w:ind w:firstLine="0"/>
      </w:pPr>
      <w:r w:rsidRPr="00685860">
        <w:t>¿Por qué algunos países han logrado desarrollarse y proveer a su población de una mejor calidad de vida, mientras que otros han quedado rezagados? ¿Por qué existen regiones del país más avanzadas que otras? Estas y otras preguntas similares son fuente continua de debate y preocupación constante de aquellos gobiernos que buscan contribuir a mejorar la calidad de vida de su población.</w:t>
      </w:r>
    </w:p>
    <w:p w:rsidR="00685860" w:rsidRPr="00685860" w:rsidRDefault="00685860" w:rsidP="0024197D">
      <w:pPr>
        <w:pStyle w:val="Texto"/>
        <w:spacing w:after="92" w:line="244" w:lineRule="exact"/>
        <w:ind w:firstLine="0"/>
      </w:pPr>
      <w:r w:rsidRPr="00685860">
        <w:t>La experiencia histórica muestra diversos ejemplos que</w:t>
      </w:r>
      <w:r w:rsidRPr="00685860">
        <w:rPr>
          <w:i/>
        </w:rPr>
        <w:t xml:space="preserve"> </w:t>
      </w:r>
      <w:r w:rsidRPr="00685860">
        <w:t>nos</w:t>
      </w:r>
      <w:r w:rsidRPr="00685860">
        <w:rPr>
          <w:i/>
        </w:rPr>
        <w:t xml:space="preserve"> </w:t>
      </w:r>
      <w:r w:rsidRPr="00685860">
        <w:t>pueden</w:t>
      </w:r>
      <w:r w:rsidRPr="00685860">
        <w:rPr>
          <w:i/>
        </w:rPr>
        <w:t xml:space="preserve"> </w:t>
      </w:r>
      <w:r w:rsidRPr="00685860">
        <w:t>ayudar</w:t>
      </w:r>
      <w:r w:rsidRPr="00685860">
        <w:rPr>
          <w:i/>
        </w:rPr>
        <w:t xml:space="preserve"> </w:t>
      </w:r>
      <w:r w:rsidRPr="00685860">
        <w:t>a</w:t>
      </w:r>
      <w:r w:rsidRPr="00685860">
        <w:rPr>
          <w:i/>
        </w:rPr>
        <w:t xml:space="preserve"> </w:t>
      </w:r>
      <w:r w:rsidRPr="00685860">
        <w:t>entender</w:t>
      </w:r>
      <w:r w:rsidRPr="00685860">
        <w:rPr>
          <w:i/>
        </w:rPr>
        <w:t xml:space="preserve"> </w:t>
      </w:r>
      <w:r w:rsidRPr="00685860">
        <w:t>las</w:t>
      </w:r>
      <w:r w:rsidRPr="00685860">
        <w:rPr>
          <w:i/>
        </w:rPr>
        <w:t xml:space="preserve"> </w:t>
      </w:r>
      <w:r w:rsidRPr="00685860">
        <w:t>fuentes del desarrollo. Existen constantes que se repiten en las experiencias de éxito de países que han logrado crecer e incrementar la calidad de vida de su población de manera sostenida. Sin embargo, queda claro que no existen fórmulas generales que puedan aplicarse a todos los casos. Cada país, cada región, cada grupo social y cada momento histórico presenta retos y oportunidades particulares que demandan soluciones diferentes. Hoy, en particular, existen menores certezas en cuanto a recetas infalibles para el desarrollo.</w:t>
      </w:r>
    </w:p>
    <w:p w:rsidR="00685860" w:rsidRPr="00685860" w:rsidRDefault="00685860" w:rsidP="0024197D">
      <w:pPr>
        <w:pStyle w:val="Texto"/>
        <w:spacing w:after="92" w:line="244" w:lineRule="exact"/>
        <w:ind w:firstLine="0"/>
      </w:pPr>
      <w:r w:rsidRPr="00685860">
        <w:t>No obstante, una constante presente en las historias de éxito a nivel internacional ha sido el dinamismo de la productividad. Los países que han establecido las condiciones para que su productividad crezca de manera sostenida, han podido generar mayor riqueza y establecer una plataforma en la que su población tiene la oportunidad de desarrollarse plenamente. Las preguntas planteadas entonces se reducen a entender cuáles son las fuentes para una mayor productividad generalizada en un país.</w:t>
      </w:r>
    </w:p>
    <w:p w:rsidR="00685860" w:rsidRPr="00685860" w:rsidRDefault="00685860" w:rsidP="0024197D">
      <w:pPr>
        <w:pStyle w:val="Texto"/>
        <w:spacing w:after="92" w:line="244" w:lineRule="exact"/>
        <w:ind w:firstLine="0"/>
      </w:pPr>
      <w:r w:rsidRPr="00685860">
        <w:t>Elevar la productividad de la economía en su conjunto puede alcanzarse a través de distintos canales, los cuales no son excluyentes y se refuerzan entre sí. Por una parte, la productividad agregada aumentará si la eficiencia al interior de cada empresa se eleva. Esto ocurre, por ejemplo, cuando la innovación y el desarrollo tecnológico se traducen en una mayor capacidad de las empresas para producir más con menos, o si los trabajadores que en ellas laboran se encuentran mejor capacitados.</w:t>
      </w:r>
    </w:p>
    <w:p w:rsidR="00685860" w:rsidRPr="00685860" w:rsidRDefault="00685860" w:rsidP="0024197D">
      <w:pPr>
        <w:pStyle w:val="Texto"/>
        <w:spacing w:after="92" w:line="247" w:lineRule="exact"/>
        <w:ind w:firstLine="0"/>
      </w:pPr>
      <w:r w:rsidRPr="00685860">
        <w:t>Asimismo, la productividad de la economía en su conjunto aumentaría si los factores de producción se emplearan en aquellas empresas o actividades más eficientes. Esto sucedería, por ejemplo, si se crearan incentivos para que los trabajadores que hoy laboran en la informalidad se emplearan en el sector formal; si se canalizara el financiamiento hacia actividades y empresas con un alto retorno económico pero que hoy en día están al margen del sistema financiero; o si se estimulara un proceso de cambio estructural mediante el crecimiento de actividades e industrias de alto valor agregado y la consolidación de una economía del conocimiento.</w:t>
      </w:r>
    </w:p>
    <w:p w:rsidR="00685860" w:rsidRPr="00685860" w:rsidRDefault="00685860" w:rsidP="0024197D">
      <w:pPr>
        <w:pStyle w:val="Texto"/>
        <w:spacing w:after="92" w:line="247" w:lineRule="exact"/>
        <w:ind w:firstLine="0"/>
      </w:pPr>
      <w:r w:rsidRPr="00685860">
        <w:t>Lo anterior implica movilizar los factores de producción y asignarlos a sus usos más productivos. Es necesario contar con un entorno de negocios propicio, en el que se eviten las cargas regulatorias excesivas, exista una competencia plena en sectores</w:t>
      </w:r>
      <w:r w:rsidRPr="00685860">
        <w:rPr>
          <w:i/>
        </w:rPr>
        <w:t xml:space="preserve"> </w:t>
      </w:r>
      <w:r w:rsidRPr="00685860">
        <w:t>estratégicos</w:t>
      </w:r>
      <w:r w:rsidRPr="00685860">
        <w:rPr>
          <w:i/>
        </w:rPr>
        <w:t xml:space="preserve"> </w:t>
      </w:r>
      <w:r w:rsidRPr="00685860">
        <w:t>de</w:t>
      </w:r>
      <w:r w:rsidRPr="00685860">
        <w:rPr>
          <w:i/>
        </w:rPr>
        <w:t xml:space="preserve"> </w:t>
      </w:r>
      <w:r w:rsidRPr="00685860">
        <w:t>la</w:t>
      </w:r>
      <w:r w:rsidRPr="00685860">
        <w:rPr>
          <w:i/>
        </w:rPr>
        <w:t xml:space="preserve"> </w:t>
      </w:r>
      <w:r w:rsidRPr="00685860">
        <w:t>economía,</w:t>
      </w:r>
      <w:r w:rsidRPr="00685860">
        <w:rPr>
          <w:i/>
        </w:rPr>
        <w:t xml:space="preserve"> </w:t>
      </w:r>
      <w:r w:rsidRPr="00685860">
        <w:t>se</w:t>
      </w:r>
      <w:r w:rsidRPr="00685860">
        <w:rPr>
          <w:i/>
        </w:rPr>
        <w:t xml:space="preserve"> </w:t>
      </w:r>
      <w:r w:rsidRPr="00685860">
        <w:t>brinde garantía jurídica y se salvaguarde la integridad física de la población, respaldado por un gobierno eficaz, ágil y moderno. Esto último requiere un Estado capaz de establecer programas y políticas públicas que eleven la productividad a lo largo y ancho del territorio, y que alcancen a todos los sectores de la economía. Lo anterior es esencial para garantizar que</w:t>
      </w:r>
      <w:r w:rsidRPr="00685860">
        <w:rPr>
          <w:i/>
        </w:rPr>
        <w:t xml:space="preserve"> </w:t>
      </w:r>
      <w:r w:rsidRPr="00685860">
        <w:t>todos</w:t>
      </w:r>
      <w:r w:rsidRPr="00685860">
        <w:rPr>
          <w:i/>
        </w:rPr>
        <w:t xml:space="preserve"> </w:t>
      </w:r>
      <w:r w:rsidRPr="00685860">
        <w:t>los</w:t>
      </w:r>
      <w:r w:rsidRPr="00685860">
        <w:rPr>
          <w:i/>
        </w:rPr>
        <w:t xml:space="preserve"> </w:t>
      </w:r>
      <w:r w:rsidRPr="00685860">
        <w:t>ciudadanos</w:t>
      </w:r>
      <w:r w:rsidRPr="00685860">
        <w:rPr>
          <w:i/>
        </w:rPr>
        <w:t xml:space="preserve"> </w:t>
      </w:r>
      <w:r w:rsidRPr="00685860">
        <w:t>hagan</w:t>
      </w:r>
      <w:r w:rsidRPr="00685860">
        <w:rPr>
          <w:i/>
        </w:rPr>
        <w:t xml:space="preserve"> </w:t>
      </w:r>
      <w:r w:rsidRPr="00685860">
        <w:t>uso</w:t>
      </w:r>
      <w:r w:rsidRPr="00685860">
        <w:rPr>
          <w:i/>
        </w:rPr>
        <w:t xml:space="preserve"> </w:t>
      </w:r>
      <w:r w:rsidRPr="00685860">
        <w:t>pleno</w:t>
      </w:r>
      <w:r w:rsidRPr="00685860">
        <w:rPr>
          <w:i/>
        </w:rPr>
        <w:t xml:space="preserve"> </w:t>
      </w:r>
      <w:r w:rsidRPr="00685860">
        <w:t>de su potencial productivo y, en consecuencia, se beneficien de ello.</w:t>
      </w:r>
    </w:p>
    <w:p w:rsidR="00685860" w:rsidRPr="00685860" w:rsidRDefault="00685860" w:rsidP="0024197D">
      <w:pPr>
        <w:pStyle w:val="Texto"/>
        <w:spacing w:after="92" w:line="247" w:lineRule="exact"/>
        <w:ind w:firstLine="0"/>
      </w:pPr>
      <w:r w:rsidRPr="00685860">
        <w:t>De esta forma, la productividad en una economía es uno de los determinantes fundamentales del</w:t>
      </w:r>
      <w:r w:rsidR="00FB34AD">
        <w:rPr>
          <w:i/>
        </w:rPr>
        <w:t xml:space="preserve"> </w:t>
      </w:r>
      <w:r w:rsidRPr="00685860">
        <w:t>crecimiento</w:t>
      </w:r>
      <w:r w:rsidR="00FB34AD">
        <w:rPr>
          <w:i/>
        </w:rPr>
        <w:t xml:space="preserve"> </w:t>
      </w:r>
      <w:r w:rsidRPr="00685860">
        <w:t>económico.</w:t>
      </w:r>
      <w:r w:rsidR="00FB34AD">
        <w:rPr>
          <w:i/>
        </w:rPr>
        <w:t xml:space="preserve"> </w:t>
      </w:r>
      <w:r w:rsidRPr="00685860">
        <w:t>Sin</w:t>
      </w:r>
      <w:r w:rsidR="00FB34AD">
        <w:rPr>
          <w:i/>
        </w:rPr>
        <w:t xml:space="preserve"> </w:t>
      </w:r>
      <w:r w:rsidRPr="00685860">
        <w:t xml:space="preserve">embargo, el </w:t>
      </w:r>
      <w:r w:rsidRPr="00685860">
        <w:rPr>
          <w:i/>
        </w:rPr>
        <w:t>Plan Nacional de Desarrollo</w:t>
      </w:r>
      <w:r w:rsidRPr="00685860">
        <w:t xml:space="preserve"> enfatiza que no</w:t>
      </w:r>
      <w:r w:rsidRPr="00685860">
        <w:rPr>
          <w:i/>
        </w:rPr>
        <w:t xml:space="preserve"> </w:t>
      </w:r>
      <w:r w:rsidRPr="00685860">
        <w:t>es</w:t>
      </w:r>
      <w:r w:rsidRPr="00685860">
        <w:rPr>
          <w:i/>
        </w:rPr>
        <w:t xml:space="preserve"> </w:t>
      </w:r>
      <w:r w:rsidRPr="00685860">
        <w:t>el</w:t>
      </w:r>
      <w:r w:rsidRPr="00685860">
        <w:rPr>
          <w:i/>
        </w:rPr>
        <w:t xml:space="preserve"> </w:t>
      </w:r>
      <w:r w:rsidRPr="00685860">
        <w:t>crecimiento</w:t>
      </w:r>
      <w:r w:rsidRPr="00685860">
        <w:rPr>
          <w:i/>
        </w:rPr>
        <w:t xml:space="preserve"> </w:t>
      </w:r>
      <w:r w:rsidRPr="00685860">
        <w:t>un</w:t>
      </w:r>
      <w:r w:rsidRPr="00685860">
        <w:rPr>
          <w:i/>
        </w:rPr>
        <w:t xml:space="preserve"> </w:t>
      </w:r>
      <w:r w:rsidRPr="00685860">
        <w:t>fin</w:t>
      </w:r>
      <w:r w:rsidRPr="00685860">
        <w:rPr>
          <w:i/>
        </w:rPr>
        <w:t xml:space="preserve"> </w:t>
      </w:r>
      <w:r w:rsidRPr="00685860">
        <w:t>en</w:t>
      </w:r>
      <w:r w:rsidRPr="00685860">
        <w:rPr>
          <w:i/>
        </w:rPr>
        <w:t xml:space="preserve"> </w:t>
      </w:r>
      <w:r w:rsidRPr="00685860">
        <w:t>sí</w:t>
      </w:r>
      <w:r w:rsidRPr="00685860">
        <w:rPr>
          <w:i/>
        </w:rPr>
        <w:t xml:space="preserve"> </w:t>
      </w:r>
      <w:r w:rsidRPr="00685860">
        <w:t>mismo</w:t>
      </w:r>
      <w:r w:rsidRPr="00685860">
        <w:rPr>
          <w:i/>
        </w:rPr>
        <w:t xml:space="preserve"> </w:t>
      </w:r>
      <w:r w:rsidRPr="00685860">
        <w:t>para la</w:t>
      </w:r>
      <w:r w:rsidRPr="00685860">
        <w:rPr>
          <w:i/>
        </w:rPr>
        <w:t xml:space="preserve"> </w:t>
      </w:r>
      <w:r w:rsidRPr="00685860">
        <w:t>sociedad</w:t>
      </w:r>
      <w:r w:rsidRPr="00685860">
        <w:rPr>
          <w:i/>
        </w:rPr>
        <w:t xml:space="preserve"> </w:t>
      </w:r>
      <w:r w:rsidRPr="00685860">
        <w:t>mexicana.</w:t>
      </w:r>
      <w:r w:rsidRPr="00685860">
        <w:rPr>
          <w:i/>
        </w:rPr>
        <w:t xml:space="preserve"> </w:t>
      </w:r>
      <w:r w:rsidRPr="00685860">
        <w:t>El</w:t>
      </w:r>
      <w:r w:rsidRPr="00685860">
        <w:rPr>
          <w:i/>
        </w:rPr>
        <w:t xml:space="preserve"> </w:t>
      </w:r>
      <w:r w:rsidRPr="00685860">
        <w:t>crecimiento</w:t>
      </w:r>
      <w:r w:rsidRPr="00685860">
        <w:rPr>
          <w:i/>
        </w:rPr>
        <w:t xml:space="preserve"> </w:t>
      </w:r>
      <w:r w:rsidRPr="00685860">
        <w:t>es</w:t>
      </w:r>
      <w:r w:rsidRPr="00685860">
        <w:rPr>
          <w:i/>
        </w:rPr>
        <w:t xml:space="preserve"> </w:t>
      </w:r>
      <w:r w:rsidRPr="00685860">
        <w:t>el medio</w:t>
      </w:r>
      <w:r w:rsidRPr="00685860">
        <w:rPr>
          <w:i/>
        </w:rPr>
        <w:t xml:space="preserve"> </w:t>
      </w:r>
      <w:r w:rsidRPr="00685860">
        <w:t>que</w:t>
      </w:r>
      <w:r w:rsidRPr="00685860">
        <w:rPr>
          <w:i/>
        </w:rPr>
        <w:t xml:space="preserve"> </w:t>
      </w:r>
      <w:r w:rsidRPr="00685860">
        <w:t>nos</w:t>
      </w:r>
      <w:r w:rsidRPr="00685860">
        <w:rPr>
          <w:i/>
        </w:rPr>
        <w:t xml:space="preserve"> </w:t>
      </w:r>
      <w:r w:rsidRPr="00685860">
        <w:t>permitirá</w:t>
      </w:r>
      <w:r w:rsidRPr="00685860">
        <w:rPr>
          <w:i/>
        </w:rPr>
        <w:t xml:space="preserve"> </w:t>
      </w:r>
      <w:r w:rsidRPr="00685860">
        <w:t>alcanzar</w:t>
      </w:r>
      <w:r w:rsidRPr="00685860">
        <w:rPr>
          <w:i/>
        </w:rPr>
        <w:t xml:space="preserve"> </w:t>
      </w:r>
      <w:r w:rsidRPr="00685860">
        <w:t>como</w:t>
      </w:r>
      <w:r w:rsidRPr="00685860">
        <w:rPr>
          <w:i/>
        </w:rPr>
        <w:t xml:space="preserve"> </w:t>
      </w:r>
      <w:r w:rsidRPr="00685860">
        <w:t>país un mejor nivel de vida para la población, una sociedad más equitativa y una vía para abatir la pobreza de manera permanente. El crecimiento económico sostenido, equilibrado e incluyente provoca en consecuencia sociedades más abiertas, con</w:t>
      </w:r>
      <w:r w:rsidRPr="00685860">
        <w:rPr>
          <w:i/>
        </w:rPr>
        <w:t xml:space="preserve"> </w:t>
      </w:r>
      <w:r w:rsidRPr="00685860">
        <w:t>mayores</w:t>
      </w:r>
      <w:r w:rsidRPr="00685860">
        <w:rPr>
          <w:i/>
        </w:rPr>
        <w:t xml:space="preserve"> </w:t>
      </w:r>
      <w:r w:rsidRPr="00685860">
        <w:t>oportunidades,</w:t>
      </w:r>
      <w:r w:rsidRPr="00685860">
        <w:rPr>
          <w:i/>
        </w:rPr>
        <w:t xml:space="preserve"> </w:t>
      </w:r>
      <w:r w:rsidRPr="00685860">
        <w:t>con</w:t>
      </w:r>
      <w:r w:rsidRPr="00685860">
        <w:rPr>
          <w:i/>
        </w:rPr>
        <w:t xml:space="preserve"> </w:t>
      </w:r>
      <w:r w:rsidRPr="00685860">
        <w:t>movilidad social, compromiso con la igualdad y dedicación a</w:t>
      </w:r>
      <w:r w:rsidRPr="00685860">
        <w:rPr>
          <w:i/>
        </w:rPr>
        <w:t xml:space="preserve"> </w:t>
      </w:r>
      <w:r w:rsidRPr="00685860">
        <w:t>los</w:t>
      </w:r>
      <w:r w:rsidRPr="00685860">
        <w:rPr>
          <w:i/>
        </w:rPr>
        <w:t xml:space="preserve"> </w:t>
      </w:r>
      <w:r w:rsidRPr="00685860">
        <w:t>ideales</w:t>
      </w:r>
      <w:r w:rsidRPr="00685860">
        <w:rPr>
          <w:i/>
        </w:rPr>
        <w:t xml:space="preserve"> </w:t>
      </w:r>
      <w:r w:rsidRPr="00685860">
        <w:t>democráticos.</w:t>
      </w:r>
      <w:r w:rsidRPr="00685860">
        <w:rPr>
          <w:i/>
        </w:rPr>
        <w:t xml:space="preserve"> </w:t>
      </w:r>
      <w:r w:rsidRPr="00685860">
        <w:t>Sólo</w:t>
      </w:r>
      <w:r w:rsidRPr="00685860">
        <w:rPr>
          <w:i/>
        </w:rPr>
        <w:t xml:space="preserve"> </w:t>
      </w:r>
      <w:r w:rsidRPr="00685860">
        <w:t>a</w:t>
      </w:r>
      <w:r w:rsidRPr="00685860">
        <w:rPr>
          <w:i/>
        </w:rPr>
        <w:t xml:space="preserve"> </w:t>
      </w:r>
      <w:r w:rsidRPr="00685860">
        <w:t>través</w:t>
      </w:r>
      <w:r w:rsidRPr="00685860">
        <w:rPr>
          <w:i/>
        </w:rPr>
        <w:t xml:space="preserve"> </w:t>
      </w:r>
      <w:r w:rsidRPr="00685860">
        <w:t>de un</w:t>
      </w:r>
      <w:r w:rsidRPr="00685860">
        <w:rPr>
          <w:i/>
        </w:rPr>
        <w:t xml:space="preserve"> </w:t>
      </w:r>
      <w:r w:rsidRPr="00685860">
        <w:t>crecimiento</w:t>
      </w:r>
      <w:r w:rsidRPr="00685860">
        <w:rPr>
          <w:i/>
        </w:rPr>
        <w:t xml:space="preserve"> </w:t>
      </w:r>
      <w:r w:rsidRPr="00685860">
        <w:t>amplio,</w:t>
      </w:r>
      <w:r w:rsidRPr="00685860">
        <w:rPr>
          <w:i/>
        </w:rPr>
        <w:t xml:space="preserve"> </w:t>
      </w:r>
      <w:r w:rsidRPr="00685860">
        <w:t>sostenido</w:t>
      </w:r>
      <w:r w:rsidRPr="00685860">
        <w:rPr>
          <w:i/>
        </w:rPr>
        <w:t xml:space="preserve"> </w:t>
      </w:r>
      <w:r w:rsidRPr="00685860">
        <w:t>e</w:t>
      </w:r>
      <w:r w:rsidRPr="00685860">
        <w:rPr>
          <w:i/>
        </w:rPr>
        <w:t xml:space="preserve"> </w:t>
      </w:r>
      <w:r w:rsidRPr="00685860">
        <w:t>incluyente, se logrará el desarrollo al que aspira la sociedad mexicana.</w:t>
      </w:r>
    </w:p>
    <w:p w:rsidR="00685860" w:rsidRPr="00C67529" w:rsidRDefault="00685860" w:rsidP="0024197D">
      <w:pPr>
        <w:pStyle w:val="Texto"/>
        <w:spacing w:before="240" w:after="92" w:line="244" w:lineRule="exact"/>
        <w:ind w:firstLine="0"/>
        <w:rPr>
          <w:b/>
        </w:rPr>
      </w:pPr>
      <w:r w:rsidRPr="00C67529">
        <w:rPr>
          <w:b/>
        </w:rPr>
        <w:t>Una estrategia para lograr que México alcance su máximo potencial</w:t>
      </w:r>
    </w:p>
    <w:p w:rsidR="00685860" w:rsidRPr="00685860" w:rsidRDefault="00685860" w:rsidP="0024197D">
      <w:pPr>
        <w:pStyle w:val="Texto"/>
        <w:spacing w:after="92" w:line="244" w:lineRule="exact"/>
        <w:ind w:firstLine="0"/>
      </w:pPr>
      <w:r w:rsidRPr="00685860">
        <w:t xml:space="preserve">Históricamente, el crecimiento económico y en específico el PIB </w:t>
      </w:r>
      <w:proofErr w:type="gramStart"/>
      <w:r w:rsidRPr="00685860">
        <w:t>han</w:t>
      </w:r>
      <w:proofErr w:type="gramEnd"/>
      <w:r w:rsidRPr="00685860">
        <w:t xml:space="preserve"> servido como medidas para evaluar el desarrollo de las naciones. Sin embargo, son</w:t>
      </w:r>
      <w:r w:rsidRPr="00685860">
        <w:rPr>
          <w:i/>
        </w:rPr>
        <w:t xml:space="preserve"> </w:t>
      </w:r>
      <w:r w:rsidRPr="00685860">
        <w:t>métricas</w:t>
      </w:r>
      <w:r w:rsidRPr="00685860">
        <w:rPr>
          <w:i/>
        </w:rPr>
        <w:t xml:space="preserve"> </w:t>
      </w:r>
      <w:r w:rsidRPr="00685860">
        <w:t>que</w:t>
      </w:r>
      <w:r w:rsidRPr="00685860">
        <w:rPr>
          <w:i/>
        </w:rPr>
        <w:t xml:space="preserve"> </w:t>
      </w:r>
      <w:r w:rsidRPr="00685860">
        <w:t>difícilmente</w:t>
      </w:r>
      <w:r w:rsidRPr="00685860">
        <w:rPr>
          <w:i/>
        </w:rPr>
        <w:t xml:space="preserve"> </w:t>
      </w:r>
      <w:r w:rsidRPr="00685860">
        <w:t>pueden</w:t>
      </w:r>
      <w:r w:rsidRPr="00685860">
        <w:rPr>
          <w:i/>
        </w:rPr>
        <w:t xml:space="preserve"> </w:t>
      </w:r>
      <w:r w:rsidRPr="00685860">
        <w:t>resumir todas las dimensiones del desempeño económico y el desarrollo social de un país. Por ejemplo, es reconocido que el PIB como medida agregada de desempeño es unidimensional e ignora aspectos fundamentales</w:t>
      </w:r>
      <w:r w:rsidRPr="00685860">
        <w:rPr>
          <w:i/>
        </w:rPr>
        <w:t xml:space="preserve"> </w:t>
      </w:r>
      <w:r w:rsidRPr="00685860">
        <w:t>del</w:t>
      </w:r>
      <w:r w:rsidRPr="00685860">
        <w:rPr>
          <w:i/>
        </w:rPr>
        <w:t xml:space="preserve"> </w:t>
      </w:r>
      <w:r w:rsidRPr="00685860">
        <w:t>bienestar</w:t>
      </w:r>
      <w:r w:rsidRPr="00685860">
        <w:rPr>
          <w:i/>
        </w:rPr>
        <w:t xml:space="preserve"> </w:t>
      </w:r>
      <w:r w:rsidRPr="00685860">
        <w:t>de</w:t>
      </w:r>
      <w:r w:rsidRPr="00685860">
        <w:rPr>
          <w:i/>
        </w:rPr>
        <w:t xml:space="preserve"> </w:t>
      </w:r>
      <w:r w:rsidRPr="00685860">
        <w:t>los</w:t>
      </w:r>
      <w:r w:rsidRPr="00685860">
        <w:rPr>
          <w:i/>
        </w:rPr>
        <w:t xml:space="preserve"> </w:t>
      </w:r>
      <w:r w:rsidRPr="00685860">
        <w:t>individuos</w:t>
      </w:r>
      <w:r w:rsidRPr="00685860">
        <w:rPr>
          <w:i/>
        </w:rPr>
        <w:t xml:space="preserve"> </w:t>
      </w:r>
      <w:r w:rsidRPr="00685860">
        <w:t>y las naciones, como la conservación ambiental, la calidad de vida o la desigualdad.</w:t>
      </w:r>
    </w:p>
    <w:p w:rsidR="00685860" w:rsidRPr="00685860" w:rsidRDefault="00685860" w:rsidP="0024197D">
      <w:pPr>
        <w:pStyle w:val="Texto"/>
        <w:spacing w:line="252" w:lineRule="exact"/>
        <w:ind w:firstLine="0"/>
      </w:pPr>
      <w:r w:rsidRPr="00685860">
        <w:lastRenderedPageBreak/>
        <w:t>La</w:t>
      </w:r>
      <w:r w:rsidRPr="00685860">
        <w:rPr>
          <w:i/>
        </w:rPr>
        <w:t xml:space="preserve"> </w:t>
      </w:r>
      <w:r w:rsidRPr="00685860">
        <w:t>presente</w:t>
      </w:r>
      <w:r w:rsidRPr="00685860">
        <w:rPr>
          <w:i/>
        </w:rPr>
        <w:t xml:space="preserve"> </w:t>
      </w:r>
      <w:r w:rsidRPr="00685860">
        <w:t>Administración</w:t>
      </w:r>
      <w:r w:rsidRPr="00685860">
        <w:rPr>
          <w:i/>
        </w:rPr>
        <w:t xml:space="preserve"> </w:t>
      </w:r>
      <w:r w:rsidRPr="00685860">
        <w:t>reconoce</w:t>
      </w:r>
      <w:r w:rsidRPr="00685860">
        <w:rPr>
          <w:i/>
        </w:rPr>
        <w:t xml:space="preserve"> </w:t>
      </w:r>
      <w:r w:rsidRPr="00685860">
        <w:t xml:space="preserve">este hecho. Es por ello que el objetivo general del </w:t>
      </w:r>
      <w:r w:rsidRPr="00685860">
        <w:rPr>
          <w:i/>
        </w:rPr>
        <w:t>Plan Nacional de Desarrollo</w:t>
      </w:r>
      <w:r w:rsidRPr="00685860">
        <w:t xml:space="preserve"> es llevar a México a su máximo potencial en un sentido amplio. Además del crecimiento económico o el ingreso, factores como el desarrollo humano, la igualdad sustantiva entre mujeres y hombres, la protección de los recursos naturales, la salud, educación, participación política y seguridad, forman parte integral de la visión que se tiene para alcanzar dicho potencial.</w:t>
      </w:r>
    </w:p>
    <w:p w:rsidR="00685860" w:rsidRPr="00685860" w:rsidRDefault="00685860" w:rsidP="0024197D">
      <w:pPr>
        <w:pStyle w:val="Texto"/>
        <w:spacing w:line="252" w:lineRule="exact"/>
        <w:ind w:firstLine="0"/>
      </w:pPr>
      <w:r w:rsidRPr="00685860">
        <w:t>La transformación de México es una responsabilidad que no se puede eludir. En ausencia de reformas relevantes, el potencial de crecimiento del PIB de México es de entre 3.0 y 4.0% al año. Este nivel de crecimiento es envidiable comparado con otros países de desarrollo similar e incluso algunas economías avanzadas. Sin embargo, es insuficiente para poder hacer frente a los retos que nos hemos propuesto y para cumplir a cabalidad con las metas de desarrollo por alcanzar. Por tanto, requerimos una estrategia que ayude a incrementar, de manera sostenida e incluyente, el potencial de desarrollo nacional en beneficio de toda la población.</w:t>
      </w:r>
    </w:p>
    <w:p w:rsidR="00685860" w:rsidRPr="00685860" w:rsidRDefault="00685860" w:rsidP="0024197D">
      <w:pPr>
        <w:pStyle w:val="Texto"/>
        <w:spacing w:line="252" w:lineRule="exact"/>
        <w:ind w:firstLine="0"/>
      </w:pPr>
      <w:r w:rsidRPr="00685860">
        <w:t>Ante esta coyuntura, se propone potenciar las oportunidades de los mexicanos para ser productivos, para innovar y para desarrollar con plenitud sus aspiraciones. Debemos convertir a México en una Sociedad de Derechos, donde no existan barreras para el desarrollo nacional. Es decir, es necesario propiciar una sociedad donde los derechos establecidos en la Constitución pasen del papel a la práctica. Con una profunda y verdadera libertad e igualdad para todos, con plena garantía en nuestra propiedad, con absoluta seguridad jurídica, con el íntegro ejercicio de nuestros derechos, con igualdad sustantiva entre mujeres y hombres, todos los mexicanos tendremos la oportunidad de ser más productivos y llevar así a México hacia su máximo potencial. Para lograr esta condición</w:t>
      </w:r>
      <w:r w:rsidRPr="00685860">
        <w:rPr>
          <w:i/>
        </w:rPr>
        <w:t xml:space="preserve"> </w:t>
      </w:r>
      <w:r w:rsidRPr="00685860">
        <w:t>se</w:t>
      </w:r>
      <w:r w:rsidRPr="00685860">
        <w:rPr>
          <w:i/>
        </w:rPr>
        <w:t xml:space="preserve"> </w:t>
      </w:r>
      <w:r w:rsidRPr="00685860">
        <w:t>proponen</w:t>
      </w:r>
      <w:r w:rsidRPr="00685860">
        <w:rPr>
          <w:i/>
        </w:rPr>
        <w:t xml:space="preserve"> </w:t>
      </w:r>
      <w:r w:rsidRPr="00685860">
        <w:t>cinco</w:t>
      </w:r>
      <w:r w:rsidRPr="00685860">
        <w:rPr>
          <w:i/>
        </w:rPr>
        <w:t xml:space="preserve"> </w:t>
      </w:r>
      <w:r w:rsidRPr="00685860">
        <w:t>Metas</w:t>
      </w:r>
      <w:r w:rsidRPr="00685860">
        <w:rPr>
          <w:i/>
        </w:rPr>
        <w:t xml:space="preserve"> </w:t>
      </w:r>
      <w:r w:rsidRPr="00685860">
        <w:t xml:space="preserve">Nacionales y tres Estrategias Transversales, enfocadas a resolver las barreras identificadas. De manera esquemática, la Figura 1.1 resume el objetivo del </w:t>
      </w:r>
      <w:r w:rsidRPr="00685860">
        <w:rPr>
          <w:i/>
        </w:rPr>
        <w:t>Plan Nacional de Desarrollo</w:t>
      </w:r>
      <w:r w:rsidRPr="00685860">
        <w:t>, las metas y estrategias para alcanzarlo.</w:t>
      </w:r>
    </w:p>
    <w:p w:rsidR="00685860" w:rsidRPr="00685860" w:rsidRDefault="00685860" w:rsidP="0024197D">
      <w:pPr>
        <w:pStyle w:val="Texto"/>
        <w:spacing w:line="252" w:lineRule="exact"/>
        <w:ind w:firstLine="0"/>
      </w:pPr>
      <w:r w:rsidRPr="00685860">
        <w:t>A continuación se describe la motivación general detrás de las cinco Metas Nacionales que fueron diseñadas</w:t>
      </w:r>
      <w:r w:rsidRPr="00685860">
        <w:rPr>
          <w:i/>
        </w:rPr>
        <w:t xml:space="preserve"> </w:t>
      </w:r>
      <w:r w:rsidRPr="00685860">
        <w:t>para</w:t>
      </w:r>
      <w:r w:rsidRPr="00685860">
        <w:rPr>
          <w:i/>
        </w:rPr>
        <w:t xml:space="preserve"> </w:t>
      </w:r>
      <w:r w:rsidRPr="00685860">
        <w:t>responder</w:t>
      </w:r>
      <w:r w:rsidRPr="00685860">
        <w:rPr>
          <w:i/>
        </w:rPr>
        <w:t xml:space="preserve"> </w:t>
      </w:r>
      <w:r w:rsidRPr="00685860">
        <w:t>a</w:t>
      </w:r>
      <w:r w:rsidRPr="00685860">
        <w:rPr>
          <w:i/>
        </w:rPr>
        <w:t xml:space="preserve"> </w:t>
      </w:r>
      <w:r w:rsidRPr="00685860">
        <w:t>cada</w:t>
      </w:r>
      <w:r w:rsidRPr="00685860">
        <w:rPr>
          <w:i/>
        </w:rPr>
        <w:t xml:space="preserve"> </w:t>
      </w:r>
      <w:r w:rsidRPr="00685860">
        <w:t>uno</w:t>
      </w:r>
      <w:r w:rsidRPr="00685860">
        <w:rPr>
          <w:i/>
        </w:rPr>
        <w:t xml:space="preserve"> </w:t>
      </w:r>
      <w:r w:rsidRPr="00685860">
        <w:t>de</w:t>
      </w:r>
      <w:r w:rsidRPr="00685860">
        <w:rPr>
          <w:i/>
        </w:rPr>
        <w:t xml:space="preserve"> </w:t>
      </w:r>
      <w:r w:rsidRPr="00685860">
        <w:t>los grupos de barreras que se detallan en la sección anterior,</w:t>
      </w:r>
      <w:r w:rsidRPr="00685860">
        <w:rPr>
          <w:i/>
        </w:rPr>
        <w:t xml:space="preserve"> </w:t>
      </w:r>
      <w:r w:rsidRPr="00685860">
        <w:t>así</w:t>
      </w:r>
      <w:r w:rsidRPr="00685860">
        <w:rPr>
          <w:i/>
        </w:rPr>
        <w:t xml:space="preserve"> </w:t>
      </w:r>
      <w:r w:rsidRPr="00685860">
        <w:t>como</w:t>
      </w:r>
      <w:r w:rsidRPr="00685860">
        <w:rPr>
          <w:i/>
        </w:rPr>
        <w:t xml:space="preserve"> </w:t>
      </w:r>
      <w:r w:rsidRPr="00685860">
        <w:t>las</w:t>
      </w:r>
      <w:r w:rsidRPr="00685860">
        <w:rPr>
          <w:i/>
        </w:rPr>
        <w:t xml:space="preserve"> </w:t>
      </w:r>
      <w:r w:rsidRPr="00685860">
        <w:t>Estrategias</w:t>
      </w:r>
      <w:r w:rsidRPr="00685860">
        <w:rPr>
          <w:i/>
        </w:rPr>
        <w:t xml:space="preserve"> </w:t>
      </w:r>
      <w:r w:rsidRPr="00685860">
        <w:t xml:space="preserve">Transversales. Los capítulos restantes del </w:t>
      </w:r>
      <w:r w:rsidRPr="00685860">
        <w:rPr>
          <w:i/>
        </w:rPr>
        <w:t xml:space="preserve">Plan Nacional de Desarrollo </w:t>
      </w:r>
      <w:r w:rsidRPr="00685860">
        <w:t>presentan</w:t>
      </w:r>
      <w:r w:rsidRPr="00685860">
        <w:rPr>
          <w:i/>
        </w:rPr>
        <w:t xml:space="preserve"> </w:t>
      </w:r>
      <w:r w:rsidRPr="00685860">
        <w:t>cada</w:t>
      </w:r>
      <w:r w:rsidRPr="00685860">
        <w:rPr>
          <w:i/>
        </w:rPr>
        <w:t xml:space="preserve"> </w:t>
      </w:r>
      <w:r w:rsidRPr="00685860">
        <w:t>una</w:t>
      </w:r>
      <w:r w:rsidRPr="00685860">
        <w:rPr>
          <w:i/>
        </w:rPr>
        <w:t xml:space="preserve"> </w:t>
      </w:r>
      <w:r w:rsidRPr="00685860">
        <w:t>de</w:t>
      </w:r>
      <w:r w:rsidRPr="00685860">
        <w:rPr>
          <w:i/>
        </w:rPr>
        <w:t xml:space="preserve"> </w:t>
      </w:r>
      <w:r w:rsidRPr="00685860">
        <w:t>las</w:t>
      </w:r>
      <w:r w:rsidRPr="00685860">
        <w:rPr>
          <w:i/>
        </w:rPr>
        <w:t xml:space="preserve"> </w:t>
      </w:r>
      <w:r w:rsidRPr="00685860">
        <w:t>metas</w:t>
      </w:r>
      <w:r w:rsidRPr="00685860">
        <w:rPr>
          <w:i/>
        </w:rPr>
        <w:t xml:space="preserve"> </w:t>
      </w:r>
      <w:r w:rsidRPr="00685860">
        <w:t>y proponen los objetivos, estrategias y líneas de acción para alcanzarlas. Asimismo, se establecen los indicadores para dar seguimiento a cada una de ellas. No se presentan capítulos específicos para las</w:t>
      </w:r>
      <w:r w:rsidRPr="00685860">
        <w:rPr>
          <w:i/>
        </w:rPr>
        <w:t xml:space="preserve"> </w:t>
      </w:r>
      <w:r w:rsidRPr="00685860">
        <w:t>Estrategias</w:t>
      </w:r>
      <w:r w:rsidRPr="00685860">
        <w:rPr>
          <w:i/>
        </w:rPr>
        <w:t xml:space="preserve"> </w:t>
      </w:r>
      <w:r w:rsidRPr="00685860">
        <w:t>Transversales</w:t>
      </w:r>
      <w:r w:rsidRPr="00685860">
        <w:rPr>
          <w:i/>
        </w:rPr>
        <w:t xml:space="preserve"> </w:t>
      </w:r>
      <w:r w:rsidRPr="00685860">
        <w:t>ya</w:t>
      </w:r>
      <w:r w:rsidRPr="00685860">
        <w:rPr>
          <w:i/>
        </w:rPr>
        <w:t xml:space="preserve"> </w:t>
      </w:r>
      <w:r w:rsidRPr="00685860">
        <w:t>que</w:t>
      </w:r>
      <w:r w:rsidRPr="00685860">
        <w:rPr>
          <w:i/>
        </w:rPr>
        <w:t xml:space="preserve"> </w:t>
      </w:r>
      <w:r w:rsidRPr="00685860">
        <w:t>se</w:t>
      </w:r>
      <w:r w:rsidRPr="00685860">
        <w:rPr>
          <w:i/>
        </w:rPr>
        <w:t xml:space="preserve"> </w:t>
      </w:r>
      <w:r w:rsidRPr="00685860">
        <w:t>reflejan e integran en cada una de las Metas Nacionales. De esta manera quedan incluidas explícita e implícitamente de manera transversal en cada capítulo y Meta Nacional.</w:t>
      </w:r>
    </w:p>
    <w:p w:rsidR="00685860" w:rsidRPr="00685860" w:rsidRDefault="00306E14" w:rsidP="00602F9E">
      <w:pPr>
        <w:pStyle w:val="Texto"/>
        <w:spacing w:line="240" w:lineRule="auto"/>
        <w:ind w:firstLine="0"/>
      </w:pPr>
      <w:r>
        <w:rPr>
          <w:noProof/>
          <w:lang w:val="es-MX" w:eastAsia="es-MX"/>
        </w:rPr>
        <w:drawing>
          <wp:inline distT="0" distB="0" distL="0" distR="0">
            <wp:extent cx="5610225" cy="3448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p>
    <w:p w:rsidR="00685860" w:rsidRPr="00C67529" w:rsidRDefault="00685860" w:rsidP="0024197D">
      <w:pPr>
        <w:pStyle w:val="Texto"/>
        <w:spacing w:line="246" w:lineRule="exact"/>
        <w:ind w:firstLine="0"/>
        <w:rPr>
          <w:b/>
        </w:rPr>
      </w:pPr>
      <w:r w:rsidRPr="00C67529">
        <w:rPr>
          <w:b/>
        </w:rPr>
        <w:lastRenderedPageBreak/>
        <w:t>Las cinco Metas Nacionales</w:t>
      </w:r>
    </w:p>
    <w:p w:rsidR="00685860" w:rsidRPr="00685860" w:rsidRDefault="00685860" w:rsidP="0024197D">
      <w:pPr>
        <w:pStyle w:val="Texto"/>
        <w:spacing w:line="242" w:lineRule="exact"/>
        <w:ind w:firstLine="0"/>
      </w:pPr>
      <w:r w:rsidRPr="00685860">
        <w:t xml:space="preserve">1. Un </w:t>
      </w:r>
      <w:r w:rsidRPr="00685860">
        <w:rPr>
          <w:b/>
        </w:rPr>
        <w:t>México en Paz</w:t>
      </w:r>
      <w:r w:rsidRPr="00685860">
        <w:t xml:space="preserve"> que garantice el avance de la</w:t>
      </w:r>
      <w:r w:rsidRPr="00685860">
        <w:rPr>
          <w:i/>
        </w:rPr>
        <w:t xml:space="preserve"> </w:t>
      </w:r>
      <w:r w:rsidRPr="00685860">
        <w:t>democracia,</w:t>
      </w:r>
      <w:r w:rsidRPr="00685860">
        <w:rPr>
          <w:i/>
        </w:rPr>
        <w:t xml:space="preserve"> </w:t>
      </w:r>
      <w:r w:rsidRPr="00685860">
        <w:t>la</w:t>
      </w:r>
      <w:r w:rsidRPr="00685860">
        <w:rPr>
          <w:i/>
        </w:rPr>
        <w:t xml:space="preserve"> </w:t>
      </w:r>
      <w:r w:rsidRPr="00685860">
        <w:t>gobernabilidad</w:t>
      </w:r>
      <w:r w:rsidRPr="00685860">
        <w:rPr>
          <w:i/>
        </w:rPr>
        <w:t xml:space="preserve"> </w:t>
      </w:r>
      <w:r w:rsidRPr="00685860">
        <w:t>y</w:t>
      </w:r>
      <w:r w:rsidRPr="00685860">
        <w:rPr>
          <w:i/>
        </w:rPr>
        <w:t xml:space="preserve"> </w:t>
      </w:r>
      <w:r w:rsidRPr="00685860">
        <w:t>la</w:t>
      </w:r>
      <w:r w:rsidRPr="00685860">
        <w:rPr>
          <w:i/>
        </w:rPr>
        <w:t xml:space="preserve"> </w:t>
      </w:r>
      <w:r w:rsidRPr="00685860">
        <w:t>seguridad de su población. Esta meta busca fortalecer las instituciones mediante el diálogo y la construcción de acuerdos con actores políticos y sociales, la formación de ciudadanía y corresponsabilidad social, el respeto y la protección de los derechos humanos, la erradicación de la violencia de género, el combate a la corrupción y el fomento de una mayor rendición de cuentas, todo ello orientado a la consolidación de una democracia plena. Asimismo, esta meta responde a un nivel de inseguridad que atenta contra la tranquilidad de los mexicanos y que, en ocasiones, ha incrementado los</w:t>
      </w:r>
      <w:r w:rsidRPr="00685860">
        <w:rPr>
          <w:i/>
        </w:rPr>
        <w:t xml:space="preserve"> </w:t>
      </w:r>
      <w:r w:rsidRPr="00685860">
        <w:t>costos</w:t>
      </w:r>
      <w:r w:rsidRPr="00685860">
        <w:rPr>
          <w:i/>
        </w:rPr>
        <w:t xml:space="preserve"> </w:t>
      </w:r>
      <w:r w:rsidRPr="00685860">
        <w:t>de</w:t>
      </w:r>
      <w:r w:rsidRPr="00685860">
        <w:rPr>
          <w:i/>
        </w:rPr>
        <w:t xml:space="preserve"> </w:t>
      </w:r>
      <w:r w:rsidRPr="00685860">
        <w:t>producción</w:t>
      </w:r>
      <w:r w:rsidRPr="00685860">
        <w:rPr>
          <w:i/>
        </w:rPr>
        <w:t xml:space="preserve"> </w:t>
      </w:r>
      <w:r w:rsidRPr="00685860">
        <w:t>de</w:t>
      </w:r>
      <w:r w:rsidRPr="00685860">
        <w:rPr>
          <w:i/>
        </w:rPr>
        <w:t xml:space="preserve"> </w:t>
      </w:r>
      <w:r w:rsidRPr="00685860">
        <w:t>las</w:t>
      </w:r>
      <w:r w:rsidRPr="00685860">
        <w:rPr>
          <w:i/>
        </w:rPr>
        <w:t xml:space="preserve"> </w:t>
      </w:r>
      <w:r w:rsidRPr="00685860">
        <w:t>empresas</w:t>
      </w:r>
      <w:r w:rsidRPr="00685860">
        <w:rPr>
          <w:i/>
        </w:rPr>
        <w:t xml:space="preserve"> </w:t>
      </w:r>
      <w:r w:rsidRPr="00685860">
        <w:t>e inhibido la inversión de largo plazo. La prioridad, en términos de seguridad pública, será abatir los delitos que más afectan a la ciudadanía mediante la prevención del delito y la transformación institucional de las fuerzas de seguridad. En este sentido, se busca disminuir los factores de riesgo asociados a la criminalidad, fortalecer el tejido social y las condiciones de vida para inhibir las causas del delito y la violencia, así como construir policías profesionales, un Nuevo Sistema de Justicia Penal y un sistema efectivo de reinserción social de los delincuentes.</w:t>
      </w:r>
    </w:p>
    <w:p w:rsidR="00685860" w:rsidRPr="00685860" w:rsidRDefault="00685860" w:rsidP="0024197D">
      <w:pPr>
        <w:pStyle w:val="Texto"/>
        <w:spacing w:line="242" w:lineRule="exact"/>
        <w:ind w:firstLine="0"/>
      </w:pPr>
      <w:r w:rsidRPr="00685860">
        <w:t xml:space="preserve">2. Un </w:t>
      </w:r>
      <w:r w:rsidRPr="00685860">
        <w:rPr>
          <w:b/>
        </w:rPr>
        <w:t>México Incluyente</w:t>
      </w:r>
      <w:r w:rsidRPr="00685860">
        <w:t xml:space="preserve"> para garantizar el ejercicio</w:t>
      </w:r>
      <w:r w:rsidRPr="00685860">
        <w:rPr>
          <w:i/>
        </w:rPr>
        <w:t xml:space="preserve"> </w:t>
      </w:r>
      <w:r w:rsidRPr="00685860">
        <w:t>efectivo</w:t>
      </w:r>
      <w:r w:rsidRPr="00685860">
        <w:rPr>
          <w:i/>
        </w:rPr>
        <w:t xml:space="preserve"> </w:t>
      </w:r>
      <w:r w:rsidRPr="00685860">
        <w:t>de</w:t>
      </w:r>
      <w:r w:rsidRPr="00685860">
        <w:rPr>
          <w:i/>
        </w:rPr>
        <w:t xml:space="preserve"> </w:t>
      </w:r>
      <w:r w:rsidRPr="00685860">
        <w:t>los</w:t>
      </w:r>
      <w:r w:rsidRPr="00685860">
        <w:rPr>
          <w:i/>
        </w:rPr>
        <w:t xml:space="preserve"> </w:t>
      </w:r>
      <w:r w:rsidRPr="00685860">
        <w:t>derechos</w:t>
      </w:r>
      <w:r w:rsidRPr="00685860">
        <w:rPr>
          <w:i/>
        </w:rPr>
        <w:t xml:space="preserve"> </w:t>
      </w:r>
      <w:r w:rsidRPr="00685860">
        <w:t>sociales</w:t>
      </w:r>
      <w:r w:rsidRPr="00685860">
        <w:rPr>
          <w:i/>
        </w:rPr>
        <w:t xml:space="preserve"> </w:t>
      </w:r>
      <w:r w:rsidRPr="00685860">
        <w:t>de todos los mexicanos, que vaya más allá del asistencialismo y que conecte el capital humano con</w:t>
      </w:r>
      <w:r w:rsidRPr="00685860">
        <w:rPr>
          <w:i/>
        </w:rPr>
        <w:t xml:space="preserve"> </w:t>
      </w:r>
      <w:r w:rsidRPr="00685860">
        <w:t>las</w:t>
      </w:r>
      <w:r w:rsidRPr="00685860">
        <w:rPr>
          <w:i/>
        </w:rPr>
        <w:t xml:space="preserve"> </w:t>
      </w:r>
      <w:r w:rsidRPr="00685860">
        <w:t>oportunidades</w:t>
      </w:r>
      <w:r w:rsidRPr="00685860">
        <w:rPr>
          <w:i/>
        </w:rPr>
        <w:t xml:space="preserve"> </w:t>
      </w:r>
      <w:r w:rsidRPr="00685860">
        <w:t>que</w:t>
      </w:r>
      <w:r w:rsidRPr="00685860">
        <w:rPr>
          <w:i/>
        </w:rPr>
        <w:t xml:space="preserve"> </w:t>
      </w:r>
      <w:r w:rsidRPr="00685860">
        <w:t>genera</w:t>
      </w:r>
      <w:r w:rsidRPr="00685860">
        <w:rPr>
          <w:i/>
        </w:rPr>
        <w:t xml:space="preserve"> </w:t>
      </w:r>
      <w:r w:rsidRPr="00685860">
        <w:t>la</w:t>
      </w:r>
      <w:r w:rsidRPr="00685860">
        <w:rPr>
          <w:i/>
        </w:rPr>
        <w:t xml:space="preserve"> </w:t>
      </w:r>
      <w:r w:rsidRPr="00685860">
        <w:t>economía en</w:t>
      </w:r>
      <w:r w:rsidRPr="00685860">
        <w:rPr>
          <w:i/>
        </w:rPr>
        <w:t xml:space="preserve"> </w:t>
      </w:r>
      <w:r w:rsidRPr="00685860">
        <w:t>el</w:t>
      </w:r>
      <w:r w:rsidRPr="00685860">
        <w:rPr>
          <w:i/>
        </w:rPr>
        <w:t xml:space="preserve"> </w:t>
      </w:r>
      <w:r w:rsidRPr="00685860">
        <w:t>marco</w:t>
      </w:r>
      <w:r w:rsidRPr="00685860">
        <w:rPr>
          <w:i/>
        </w:rPr>
        <w:t xml:space="preserve"> </w:t>
      </w:r>
      <w:r w:rsidRPr="00685860">
        <w:t>de</w:t>
      </w:r>
      <w:r w:rsidRPr="00685860">
        <w:rPr>
          <w:i/>
        </w:rPr>
        <w:t xml:space="preserve"> </w:t>
      </w:r>
      <w:r w:rsidRPr="00685860">
        <w:t>una</w:t>
      </w:r>
      <w:r w:rsidRPr="00685860">
        <w:rPr>
          <w:i/>
        </w:rPr>
        <w:t xml:space="preserve"> </w:t>
      </w:r>
      <w:r w:rsidRPr="00685860">
        <w:t>nueva</w:t>
      </w:r>
      <w:r w:rsidRPr="00685860">
        <w:rPr>
          <w:i/>
        </w:rPr>
        <w:t xml:space="preserve"> </w:t>
      </w:r>
      <w:r w:rsidRPr="00685860">
        <w:t>productividad</w:t>
      </w:r>
      <w:r w:rsidRPr="00685860">
        <w:rPr>
          <w:i/>
        </w:rPr>
        <w:t xml:space="preserve"> </w:t>
      </w:r>
      <w:r w:rsidRPr="00685860">
        <w:t>social, que disminuya las brechas</w:t>
      </w:r>
      <w:r w:rsidR="00124F2F">
        <w:t xml:space="preserve"> </w:t>
      </w:r>
      <w:r w:rsidRPr="00685860">
        <w:t>de desigualdad y que promueva</w:t>
      </w:r>
      <w:r w:rsidRPr="00685860">
        <w:rPr>
          <w:i/>
        </w:rPr>
        <w:t xml:space="preserve"> </w:t>
      </w:r>
      <w:r w:rsidRPr="00685860">
        <w:t>la</w:t>
      </w:r>
      <w:r w:rsidRPr="00685860">
        <w:rPr>
          <w:i/>
        </w:rPr>
        <w:t xml:space="preserve"> </w:t>
      </w:r>
      <w:r w:rsidRPr="00685860">
        <w:t>más</w:t>
      </w:r>
      <w:r w:rsidRPr="00685860">
        <w:rPr>
          <w:i/>
        </w:rPr>
        <w:t xml:space="preserve"> </w:t>
      </w:r>
      <w:r w:rsidRPr="00685860">
        <w:t>amplia</w:t>
      </w:r>
      <w:r w:rsidRPr="00685860">
        <w:rPr>
          <w:i/>
        </w:rPr>
        <w:t xml:space="preserve"> </w:t>
      </w:r>
      <w:r w:rsidRPr="00685860">
        <w:t>participación</w:t>
      </w:r>
      <w:r w:rsidRPr="00685860">
        <w:rPr>
          <w:i/>
        </w:rPr>
        <w:t xml:space="preserve"> </w:t>
      </w:r>
      <w:r w:rsidRPr="00685860">
        <w:t>social</w:t>
      </w:r>
      <w:r w:rsidRPr="00685860">
        <w:rPr>
          <w:i/>
        </w:rPr>
        <w:t xml:space="preserve"> </w:t>
      </w:r>
      <w:r w:rsidRPr="00685860">
        <w:t>en las políticas públicas como factor de cohesión y ciudadanía.</w:t>
      </w:r>
    </w:p>
    <w:p w:rsidR="00685860" w:rsidRPr="00685860" w:rsidRDefault="00685860" w:rsidP="0024197D">
      <w:pPr>
        <w:pStyle w:val="Texto"/>
        <w:spacing w:line="242" w:lineRule="exact"/>
        <w:ind w:firstLine="0"/>
      </w:pPr>
      <w:r w:rsidRPr="00685860">
        <w:t>La</w:t>
      </w:r>
      <w:r w:rsidRPr="00685860">
        <w:rPr>
          <w:i/>
        </w:rPr>
        <w:t xml:space="preserve"> </w:t>
      </w:r>
      <w:r w:rsidRPr="00685860">
        <w:t>presente</w:t>
      </w:r>
      <w:r w:rsidRPr="00685860">
        <w:rPr>
          <w:i/>
        </w:rPr>
        <w:t xml:space="preserve"> </w:t>
      </w:r>
      <w:r w:rsidRPr="00685860">
        <w:t>Administración</w:t>
      </w:r>
      <w:r w:rsidRPr="00685860">
        <w:rPr>
          <w:i/>
        </w:rPr>
        <w:t xml:space="preserve"> </w:t>
      </w:r>
      <w:r w:rsidRPr="00685860">
        <w:t>pondrá</w:t>
      </w:r>
      <w:r w:rsidRPr="00685860">
        <w:rPr>
          <w:i/>
        </w:rPr>
        <w:t xml:space="preserve"> </w:t>
      </w:r>
      <w:r w:rsidRPr="00685860">
        <w:t>especial énfasis en proveer una red de protección social que garantice el acceso al derecho a la salud a todos los mexicanos y evite que problemas inesperados de</w:t>
      </w:r>
      <w:r w:rsidRPr="00685860">
        <w:rPr>
          <w:i/>
        </w:rPr>
        <w:t xml:space="preserve"> </w:t>
      </w:r>
      <w:r w:rsidRPr="00685860">
        <w:t>salud</w:t>
      </w:r>
      <w:r w:rsidRPr="00685860">
        <w:rPr>
          <w:i/>
        </w:rPr>
        <w:t xml:space="preserve"> </w:t>
      </w:r>
      <w:r w:rsidRPr="00685860">
        <w:t>o</w:t>
      </w:r>
      <w:r w:rsidRPr="00685860">
        <w:rPr>
          <w:i/>
        </w:rPr>
        <w:t xml:space="preserve"> </w:t>
      </w:r>
      <w:r w:rsidRPr="00685860">
        <w:t>movimientos</w:t>
      </w:r>
      <w:r w:rsidRPr="00685860">
        <w:rPr>
          <w:i/>
        </w:rPr>
        <w:t xml:space="preserve"> </w:t>
      </w:r>
      <w:r w:rsidRPr="00685860">
        <w:t>de</w:t>
      </w:r>
      <w:r w:rsidRPr="00685860">
        <w:rPr>
          <w:i/>
        </w:rPr>
        <w:t xml:space="preserve"> </w:t>
      </w:r>
      <w:r w:rsidRPr="00685860">
        <w:t>la</w:t>
      </w:r>
      <w:r w:rsidRPr="00685860">
        <w:rPr>
          <w:i/>
        </w:rPr>
        <w:t xml:space="preserve"> </w:t>
      </w:r>
      <w:r w:rsidRPr="00685860">
        <w:t>economía,</w:t>
      </w:r>
      <w:r w:rsidRPr="00685860">
        <w:rPr>
          <w:i/>
        </w:rPr>
        <w:t xml:space="preserve"> </w:t>
      </w:r>
      <w:r w:rsidRPr="00685860">
        <w:t>sean un factor determinante en su desarrollo. Una seguridad social incluyente abatirá los incentivos a permanecer en la economía informal y permitirá a los ciudadanos enfocar sus esfuerzos en el desarrollo personal y la construcción de un México más productivo.</w:t>
      </w:r>
    </w:p>
    <w:p w:rsidR="00685860" w:rsidRPr="00685860" w:rsidRDefault="00685860" w:rsidP="0024197D">
      <w:pPr>
        <w:pStyle w:val="Texto"/>
        <w:spacing w:line="242" w:lineRule="exact"/>
        <w:ind w:firstLine="0"/>
      </w:pPr>
      <w:r w:rsidRPr="00685860">
        <w:t xml:space="preserve">3. Un </w:t>
      </w:r>
      <w:r w:rsidRPr="00685860">
        <w:rPr>
          <w:b/>
        </w:rPr>
        <w:t>México con Educación de Calidad</w:t>
      </w:r>
      <w:r w:rsidRPr="00685860">
        <w:t xml:space="preserve"> para garantizar un desarrollo integral de todos los mexicanos y así contar con un capital humano preparado, que sea fuente de innovación y lleve a todos los estudiantes a su mayor potencial humano. Esta meta busca incrementar la calidad de la educación para que la población tenga las herramientas y escriba su propia historia de éxito. El enfoque, en este sentido, será promover políticas que cierren la brecha entre lo que se enseña en las escuelas y las habilidades que el mundo de hoy demanda desarrollar para un aprendizaje a lo largo de la vida. En la misma línea, se buscará incentivar una mayor y más efectiva inversión en ciencia y tecnología que alimente el desarrollo del capital humano nacional, así como nuestra capacidad para generar productos y servicios con un alto valor agregado.</w:t>
      </w:r>
    </w:p>
    <w:p w:rsidR="00685860" w:rsidRPr="00685860" w:rsidRDefault="00685860" w:rsidP="0024197D">
      <w:pPr>
        <w:pStyle w:val="Texto"/>
        <w:spacing w:line="242" w:lineRule="exact"/>
        <w:ind w:firstLine="0"/>
      </w:pPr>
      <w:r w:rsidRPr="00685860">
        <w:t xml:space="preserve">4. Un </w:t>
      </w:r>
      <w:r w:rsidRPr="00685860">
        <w:rPr>
          <w:b/>
        </w:rPr>
        <w:t>México Próspero</w:t>
      </w:r>
      <w:r w:rsidRPr="00685860">
        <w:t xml:space="preserve"> que promueva el crecimiento sostenido de la productividad en un</w:t>
      </w:r>
      <w:r w:rsidRPr="00685860">
        <w:rPr>
          <w:i/>
        </w:rPr>
        <w:t xml:space="preserve"> </w:t>
      </w:r>
      <w:r w:rsidRPr="00685860">
        <w:t>clima</w:t>
      </w:r>
      <w:r w:rsidRPr="00685860">
        <w:rPr>
          <w:i/>
        </w:rPr>
        <w:t xml:space="preserve"> </w:t>
      </w:r>
      <w:r w:rsidRPr="00685860">
        <w:t>de</w:t>
      </w:r>
      <w:r w:rsidRPr="00685860">
        <w:rPr>
          <w:i/>
        </w:rPr>
        <w:t xml:space="preserve"> </w:t>
      </w:r>
      <w:r w:rsidRPr="00685860">
        <w:t>estabilidad</w:t>
      </w:r>
      <w:r w:rsidRPr="00685860">
        <w:rPr>
          <w:i/>
        </w:rPr>
        <w:t xml:space="preserve"> </w:t>
      </w:r>
      <w:r w:rsidRPr="00685860">
        <w:t>económica</w:t>
      </w:r>
      <w:r w:rsidRPr="00685860">
        <w:rPr>
          <w:i/>
        </w:rPr>
        <w:t xml:space="preserve"> </w:t>
      </w:r>
      <w:r w:rsidRPr="00685860">
        <w:t>y</w:t>
      </w:r>
      <w:r w:rsidRPr="00685860">
        <w:rPr>
          <w:i/>
        </w:rPr>
        <w:t xml:space="preserve"> </w:t>
      </w:r>
      <w:r w:rsidRPr="00685860">
        <w:t>mediante la generación de igualdad de oportunidades. Lo anterior considerando que una infraestructura adecuada y el acceso a insumos estratégicos fomentan la competencia y permiten mayores flujos de capital y conocimiento hacia individuos y empresas con el mayor potencial para aprovecharlo. Asimismo, esta meta busca proveer condiciones favorables para el desarrollo económico, a través de una regulación que permita una sana competencia entre las empresas y el diseño de una política moderna de fomento económico enfocada a generar innovación y crecimiento en sectores estratégicos.</w:t>
      </w:r>
    </w:p>
    <w:p w:rsidR="00685860" w:rsidRPr="00685860" w:rsidRDefault="00685860" w:rsidP="0024197D">
      <w:pPr>
        <w:pStyle w:val="Texto"/>
        <w:spacing w:line="242" w:lineRule="exact"/>
        <w:ind w:firstLine="0"/>
      </w:pPr>
      <w:r w:rsidRPr="00685860">
        <w:t xml:space="preserve">5. Un </w:t>
      </w:r>
      <w:r w:rsidRPr="00685860">
        <w:rPr>
          <w:b/>
        </w:rPr>
        <w:t>México con Responsabilidad Global</w:t>
      </w:r>
      <w:r w:rsidRPr="00685860">
        <w:t xml:space="preserve"> que sea una fuerza positiva y propositiva en el mundo, una nación al servicio de las mejores causas de la humanidad. Nuestra actuación global debe incorporar la realidad nacional y las prioridades internas, enmarcadas en las otras cuatro Metas Nacionales, para que éstas sean un agente definitorio de la política exterior. Aspiramos a que nuestra nación fortalezca su voz y su presencia en la comunidad internacional, recobrando el liderazgo en beneficio de las grandes causas globales.</w:t>
      </w:r>
      <w:r w:rsidRPr="00685860">
        <w:rPr>
          <w:i/>
        </w:rPr>
        <w:t xml:space="preserve"> </w:t>
      </w:r>
      <w:r w:rsidRPr="00685860">
        <w:t>Reafirmaremos</w:t>
      </w:r>
      <w:r w:rsidRPr="00685860">
        <w:rPr>
          <w:i/>
        </w:rPr>
        <w:t xml:space="preserve"> </w:t>
      </w:r>
      <w:r w:rsidRPr="00685860">
        <w:t>nuestro</w:t>
      </w:r>
      <w:r w:rsidRPr="00685860">
        <w:rPr>
          <w:i/>
        </w:rPr>
        <w:t xml:space="preserve"> </w:t>
      </w:r>
      <w:r w:rsidRPr="00685860">
        <w:t>compromiso con el libre comercio, la movilidad de capitales, la integración productiva, la movilidad segura de las personas y la atracción de talento e inversión al país. Ante los desafíos que enfrentamos tenemos la responsabilidad de trazar una ruta acorde con las nuevas realidades globales.</w:t>
      </w:r>
    </w:p>
    <w:p w:rsidR="00685860" w:rsidRPr="00C67529" w:rsidRDefault="00685860" w:rsidP="0024197D">
      <w:pPr>
        <w:pStyle w:val="Texto"/>
        <w:spacing w:before="240" w:line="246" w:lineRule="exact"/>
        <w:ind w:firstLine="0"/>
        <w:rPr>
          <w:b/>
        </w:rPr>
      </w:pPr>
      <w:r w:rsidRPr="00C67529">
        <w:rPr>
          <w:b/>
        </w:rPr>
        <w:t>Estrategias Transversales para el desarrollo nacional</w:t>
      </w:r>
    </w:p>
    <w:p w:rsidR="00685860" w:rsidRPr="00685860" w:rsidRDefault="00685860" w:rsidP="0024197D">
      <w:pPr>
        <w:pStyle w:val="Texto"/>
        <w:spacing w:line="246" w:lineRule="exact"/>
        <w:ind w:firstLine="0"/>
      </w:pPr>
      <w:r w:rsidRPr="00685860">
        <w:t xml:space="preserve">En la consecución del objetivo de llevar a México a su máximo potencial, además de las cinco Metas Nacionales la presente Administración pondrá especial énfasis en tres Estrategias Transversales en este </w:t>
      </w:r>
      <w:r w:rsidRPr="00685860">
        <w:rPr>
          <w:i/>
        </w:rPr>
        <w:t>Plan Nacional de Desarrollo</w:t>
      </w:r>
      <w:r w:rsidRPr="00685860">
        <w:t>: i) Democratizar la Productividad; ii) Un Gobierno Cercano y Moderno; y iii) Perspectiva de Género en todas las acciones de la presente Administración.</w:t>
      </w:r>
    </w:p>
    <w:p w:rsidR="00685860" w:rsidRPr="00685860" w:rsidRDefault="00685860" w:rsidP="0024197D">
      <w:pPr>
        <w:pStyle w:val="Texto"/>
        <w:spacing w:line="271" w:lineRule="exact"/>
        <w:ind w:firstLine="0"/>
      </w:pPr>
      <w:r w:rsidRPr="00685860">
        <w:lastRenderedPageBreak/>
        <w:t xml:space="preserve">i) </w:t>
      </w:r>
      <w:r w:rsidRPr="00685860">
        <w:rPr>
          <w:b/>
        </w:rPr>
        <w:t>Democratizar la Productividad</w:t>
      </w:r>
      <w:r w:rsidRPr="00685860">
        <w:t>. Implica llevar a cabo políticas públicas que eliminen los obstáculos que impiden alcanzar su máximo potencial a amplios sectores de la vida nacional. Asimismo, significa generar los estímulos correctos para integrar a todos los mexicanos en la economía formal;</w:t>
      </w:r>
      <w:r w:rsidRPr="00685860">
        <w:rPr>
          <w:i/>
        </w:rPr>
        <w:t xml:space="preserve"> </w:t>
      </w:r>
      <w:r w:rsidRPr="00685860">
        <w:t>analizar</w:t>
      </w:r>
      <w:r w:rsidRPr="00685860">
        <w:rPr>
          <w:i/>
        </w:rPr>
        <w:t xml:space="preserve"> </w:t>
      </w:r>
      <w:r w:rsidRPr="00685860">
        <w:t>de</w:t>
      </w:r>
      <w:r w:rsidRPr="00685860">
        <w:rPr>
          <w:i/>
        </w:rPr>
        <w:t xml:space="preserve"> </w:t>
      </w:r>
      <w:r w:rsidRPr="00685860">
        <w:t>manera</w:t>
      </w:r>
      <w:r w:rsidRPr="00685860">
        <w:rPr>
          <w:i/>
        </w:rPr>
        <w:t xml:space="preserve"> </w:t>
      </w:r>
      <w:r w:rsidRPr="00685860">
        <w:t>integral</w:t>
      </w:r>
      <w:r w:rsidRPr="00685860">
        <w:rPr>
          <w:i/>
        </w:rPr>
        <w:t xml:space="preserve"> </w:t>
      </w:r>
      <w:r w:rsidRPr="00685860">
        <w:t>la</w:t>
      </w:r>
      <w:r w:rsidRPr="00685860">
        <w:rPr>
          <w:i/>
        </w:rPr>
        <w:t xml:space="preserve"> </w:t>
      </w:r>
      <w:r w:rsidRPr="00685860">
        <w:t>política de ingresos y gastos para que las estrategias y programas de gobierno induzcan la formalidad; e incentivar, entre todos los actores de la actividad económica, el uso eficiente de los recursos productivos.</w:t>
      </w:r>
    </w:p>
    <w:p w:rsidR="00685860" w:rsidRPr="00685860" w:rsidRDefault="00685860" w:rsidP="0024197D">
      <w:pPr>
        <w:pStyle w:val="Texto"/>
        <w:spacing w:line="271" w:lineRule="exact"/>
        <w:ind w:firstLine="0"/>
      </w:pPr>
      <w:r w:rsidRPr="00685860">
        <w:t xml:space="preserve">Democratizar la </w:t>
      </w:r>
      <w:r w:rsidR="00CA749C" w:rsidRPr="00685860">
        <w:t xml:space="preserve">Productividad </w:t>
      </w:r>
      <w:r w:rsidRPr="00685860">
        <w:t>significa, en resumen, que las oportunidades y el desarrollo lleguen a todas las regiones, a todos los sectores y</w:t>
      </w:r>
      <w:r w:rsidRPr="00685860">
        <w:rPr>
          <w:i/>
        </w:rPr>
        <w:t xml:space="preserve"> </w:t>
      </w:r>
      <w:r w:rsidRPr="00685860">
        <w:t>a</w:t>
      </w:r>
      <w:r w:rsidRPr="00685860">
        <w:rPr>
          <w:i/>
        </w:rPr>
        <w:t xml:space="preserve"> </w:t>
      </w:r>
      <w:r w:rsidRPr="00685860">
        <w:t>todos</w:t>
      </w:r>
      <w:r w:rsidRPr="00685860">
        <w:rPr>
          <w:i/>
        </w:rPr>
        <w:t xml:space="preserve"> </w:t>
      </w:r>
      <w:r w:rsidRPr="00685860">
        <w:t>los</w:t>
      </w:r>
      <w:r w:rsidRPr="00685860">
        <w:rPr>
          <w:i/>
        </w:rPr>
        <w:t xml:space="preserve"> </w:t>
      </w:r>
      <w:r w:rsidRPr="00685860">
        <w:t>grupos</w:t>
      </w:r>
      <w:r w:rsidRPr="00685860">
        <w:rPr>
          <w:i/>
        </w:rPr>
        <w:t xml:space="preserve"> </w:t>
      </w:r>
      <w:r w:rsidRPr="00685860">
        <w:t>de</w:t>
      </w:r>
      <w:r w:rsidRPr="00685860">
        <w:rPr>
          <w:i/>
        </w:rPr>
        <w:t xml:space="preserve"> </w:t>
      </w:r>
      <w:r w:rsidRPr="00685860">
        <w:t>la</w:t>
      </w:r>
      <w:r w:rsidRPr="00685860">
        <w:rPr>
          <w:i/>
        </w:rPr>
        <w:t xml:space="preserve"> </w:t>
      </w:r>
      <w:r w:rsidRPr="00685860">
        <w:t>población.</w:t>
      </w:r>
      <w:r w:rsidRPr="00685860">
        <w:rPr>
          <w:i/>
        </w:rPr>
        <w:t xml:space="preserve"> </w:t>
      </w:r>
      <w:r w:rsidRPr="00685860">
        <w:t>Así,</w:t>
      </w:r>
      <w:r w:rsidRPr="00685860">
        <w:rPr>
          <w:i/>
        </w:rPr>
        <w:t xml:space="preserve"> </w:t>
      </w:r>
      <w:r w:rsidRPr="00685860">
        <w:t>uno de los principios que debe seguir el diseño e implementación</w:t>
      </w:r>
      <w:r w:rsidRPr="00685860">
        <w:rPr>
          <w:i/>
        </w:rPr>
        <w:t xml:space="preserve"> </w:t>
      </w:r>
      <w:r w:rsidRPr="00685860">
        <w:t>de</w:t>
      </w:r>
      <w:r w:rsidRPr="00685860">
        <w:rPr>
          <w:i/>
        </w:rPr>
        <w:t xml:space="preserve"> </w:t>
      </w:r>
      <w:r w:rsidRPr="00685860">
        <w:t>políticas</w:t>
      </w:r>
      <w:r w:rsidRPr="00685860">
        <w:rPr>
          <w:i/>
        </w:rPr>
        <w:t xml:space="preserve"> </w:t>
      </w:r>
      <w:r w:rsidRPr="00685860">
        <w:t>públicas</w:t>
      </w:r>
      <w:r w:rsidRPr="00685860">
        <w:rPr>
          <w:i/>
        </w:rPr>
        <w:t xml:space="preserve"> </w:t>
      </w:r>
      <w:r w:rsidRPr="00685860">
        <w:t>en</w:t>
      </w:r>
      <w:r w:rsidRPr="00685860">
        <w:rPr>
          <w:i/>
        </w:rPr>
        <w:t xml:space="preserve"> </w:t>
      </w:r>
      <w:r w:rsidRPr="00685860">
        <w:t>todas las dependencias de la Administración Pública Federal, deberá ser su capacidad para ampliar la productividad de la economía. Cada programa de gobierno deberá diseñarse en atención a responder cómo</w:t>
      </w:r>
      <w:r w:rsidRPr="00685860">
        <w:rPr>
          <w:i/>
        </w:rPr>
        <w:t xml:space="preserve"> </w:t>
      </w:r>
      <w:r w:rsidRPr="00685860">
        <w:t>se</w:t>
      </w:r>
      <w:r w:rsidRPr="00685860">
        <w:rPr>
          <w:i/>
        </w:rPr>
        <w:t xml:space="preserve"> </w:t>
      </w:r>
      <w:r w:rsidRPr="00685860">
        <w:t>puede</w:t>
      </w:r>
      <w:r w:rsidRPr="00685860">
        <w:rPr>
          <w:i/>
        </w:rPr>
        <w:t xml:space="preserve"> </w:t>
      </w:r>
      <w:r w:rsidRPr="00685860">
        <w:t>elevar</w:t>
      </w:r>
      <w:r w:rsidRPr="00685860">
        <w:rPr>
          <w:i/>
        </w:rPr>
        <w:t xml:space="preserve"> </w:t>
      </w:r>
      <w:r w:rsidRPr="00685860">
        <w:t>la</w:t>
      </w:r>
      <w:r w:rsidRPr="00685860">
        <w:rPr>
          <w:i/>
        </w:rPr>
        <w:t xml:space="preserve"> </w:t>
      </w:r>
      <w:r w:rsidRPr="00685860">
        <w:t>productividad</w:t>
      </w:r>
      <w:r w:rsidRPr="00685860">
        <w:rPr>
          <w:i/>
        </w:rPr>
        <w:t xml:space="preserve"> </w:t>
      </w:r>
      <w:r w:rsidRPr="00685860">
        <w:t>de</w:t>
      </w:r>
      <w:r w:rsidRPr="00685860">
        <w:rPr>
          <w:i/>
        </w:rPr>
        <w:t xml:space="preserve"> </w:t>
      </w:r>
      <w:r w:rsidRPr="00685860">
        <w:t>un sector, una región o un grupo de la población.</w:t>
      </w:r>
    </w:p>
    <w:p w:rsidR="00685860" w:rsidRPr="00685860" w:rsidRDefault="00685860" w:rsidP="0024197D">
      <w:pPr>
        <w:pStyle w:val="Texto"/>
        <w:spacing w:line="271" w:lineRule="exact"/>
        <w:ind w:firstLine="0"/>
      </w:pPr>
      <w:r w:rsidRPr="00685860">
        <w:t>La productividad no sólo se incrementa con las grandes reformas estructurales. El proceso de crecimiento del país también se puede y debe impulsar</w:t>
      </w:r>
      <w:r w:rsidRPr="00685860">
        <w:rPr>
          <w:i/>
        </w:rPr>
        <w:t xml:space="preserve"> </w:t>
      </w:r>
      <w:r w:rsidRPr="00685860">
        <w:t>desde</w:t>
      </w:r>
      <w:r w:rsidRPr="00685860">
        <w:rPr>
          <w:i/>
        </w:rPr>
        <w:t xml:space="preserve"> </w:t>
      </w:r>
      <w:r w:rsidRPr="00685860">
        <w:t>los</w:t>
      </w:r>
      <w:r w:rsidRPr="00685860">
        <w:rPr>
          <w:i/>
        </w:rPr>
        <w:t xml:space="preserve"> </w:t>
      </w:r>
      <w:r w:rsidRPr="00685860">
        <w:t>sectores</w:t>
      </w:r>
      <w:r w:rsidRPr="00685860">
        <w:rPr>
          <w:i/>
        </w:rPr>
        <w:t xml:space="preserve"> </w:t>
      </w:r>
      <w:r w:rsidRPr="00685860">
        <w:t>privado,</w:t>
      </w:r>
      <w:r w:rsidRPr="00685860">
        <w:rPr>
          <w:i/>
        </w:rPr>
        <w:t xml:space="preserve"> </w:t>
      </w:r>
      <w:r w:rsidRPr="00685860">
        <w:t>social,</w:t>
      </w:r>
      <w:r w:rsidRPr="00685860">
        <w:rPr>
          <w:i/>
        </w:rPr>
        <w:t xml:space="preserve"> </w:t>
      </w:r>
      <w:r w:rsidRPr="00685860">
        <w:t>y desde todos los órdenes de gobierno. En este sentido, esta estrategia plantea que la Administración Pública Federal busque el incremento</w:t>
      </w:r>
      <w:r w:rsidRPr="00685860">
        <w:rPr>
          <w:i/>
        </w:rPr>
        <w:t xml:space="preserve"> </w:t>
      </w:r>
      <w:r w:rsidRPr="00685860">
        <w:t>de</w:t>
      </w:r>
      <w:r w:rsidRPr="00685860">
        <w:rPr>
          <w:i/>
        </w:rPr>
        <w:t xml:space="preserve"> </w:t>
      </w:r>
      <w:r w:rsidRPr="00685860">
        <w:t>la</w:t>
      </w:r>
      <w:r w:rsidRPr="00685860">
        <w:rPr>
          <w:i/>
        </w:rPr>
        <w:t xml:space="preserve"> </w:t>
      </w:r>
      <w:r w:rsidRPr="00685860">
        <w:t>productividad</w:t>
      </w:r>
      <w:r w:rsidRPr="00685860">
        <w:rPr>
          <w:i/>
        </w:rPr>
        <w:t xml:space="preserve"> </w:t>
      </w:r>
      <w:r w:rsidRPr="00685860">
        <w:t>mediante</w:t>
      </w:r>
      <w:r w:rsidRPr="00685860">
        <w:rPr>
          <w:i/>
        </w:rPr>
        <w:t xml:space="preserve"> </w:t>
      </w:r>
      <w:r w:rsidRPr="00685860">
        <w:t>la</w:t>
      </w:r>
      <w:r w:rsidRPr="00685860">
        <w:rPr>
          <w:i/>
        </w:rPr>
        <w:t xml:space="preserve"> </w:t>
      </w:r>
      <w:r w:rsidRPr="00685860">
        <w:t>eliminación de trabas que impiden el funcionamiento adecuado de la economía, promoviendo la creación de empleos, mejorando la regulación y, de manera especial, simplificando la normatividad y trámites gubernamentales. La eficacia deberá guiar la relación entre el gobierno y la ciudadanía.</w:t>
      </w:r>
    </w:p>
    <w:p w:rsidR="00685860" w:rsidRPr="00685860" w:rsidRDefault="00685860" w:rsidP="0024197D">
      <w:pPr>
        <w:pStyle w:val="Texto"/>
        <w:spacing w:line="271" w:lineRule="exact"/>
        <w:ind w:firstLine="0"/>
      </w:pPr>
      <w:r w:rsidRPr="00685860">
        <w:t xml:space="preserve">ii) </w:t>
      </w:r>
      <w:r w:rsidRPr="00685860">
        <w:rPr>
          <w:b/>
        </w:rPr>
        <w:t>Gobierno Cercano y Moderno</w:t>
      </w:r>
      <w:r w:rsidRPr="00685860">
        <w:t>. Las políticas y acciones de gobierno inciden directamente en la calidad de vida de las personas, por lo que es</w:t>
      </w:r>
      <w:r w:rsidRPr="00685860">
        <w:rPr>
          <w:i/>
        </w:rPr>
        <w:t xml:space="preserve"> </w:t>
      </w:r>
      <w:r w:rsidRPr="00685860">
        <w:t>imperativo</w:t>
      </w:r>
      <w:r w:rsidRPr="00685860">
        <w:rPr>
          <w:i/>
        </w:rPr>
        <w:t xml:space="preserve"> </w:t>
      </w:r>
      <w:r w:rsidRPr="00685860">
        <w:t>contar</w:t>
      </w:r>
      <w:r w:rsidRPr="00685860">
        <w:rPr>
          <w:i/>
        </w:rPr>
        <w:t xml:space="preserve"> </w:t>
      </w:r>
      <w:r w:rsidRPr="00685860">
        <w:t>con</w:t>
      </w:r>
      <w:r w:rsidRPr="00685860">
        <w:rPr>
          <w:i/>
        </w:rPr>
        <w:t xml:space="preserve"> </w:t>
      </w:r>
      <w:r w:rsidRPr="00685860">
        <w:t>un</w:t>
      </w:r>
      <w:r w:rsidRPr="00685860">
        <w:rPr>
          <w:i/>
        </w:rPr>
        <w:t xml:space="preserve"> </w:t>
      </w:r>
      <w:r w:rsidRPr="00685860">
        <w:t>gobierno</w:t>
      </w:r>
      <w:r w:rsidRPr="00685860">
        <w:rPr>
          <w:i/>
        </w:rPr>
        <w:t xml:space="preserve"> </w:t>
      </w:r>
      <w:r w:rsidRPr="00685860">
        <w:t>eficiente, con mecanismos de evaluación que permitan mejorar su desempeño y la calidad de los servicios; que simplifique la normatividad y trámites gubernamentales, y rinda cuentas de manera clara y oportuna a la ciudadanía. Por lo anterior, las políticas y los programas de la presente Administración</w:t>
      </w:r>
      <w:r w:rsidRPr="00685860">
        <w:rPr>
          <w:i/>
        </w:rPr>
        <w:t xml:space="preserve"> </w:t>
      </w:r>
      <w:r w:rsidRPr="00685860">
        <w:t>deben</w:t>
      </w:r>
      <w:r w:rsidRPr="00685860">
        <w:rPr>
          <w:i/>
        </w:rPr>
        <w:t xml:space="preserve"> </w:t>
      </w:r>
      <w:r w:rsidRPr="00685860">
        <w:t>estar</w:t>
      </w:r>
      <w:r w:rsidRPr="00685860">
        <w:rPr>
          <w:i/>
        </w:rPr>
        <w:t xml:space="preserve"> </w:t>
      </w:r>
      <w:r w:rsidRPr="00685860">
        <w:t>enmarcadas</w:t>
      </w:r>
      <w:r w:rsidRPr="00685860">
        <w:rPr>
          <w:i/>
        </w:rPr>
        <w:t xml:space="preserve"> </w:t>
      </w:r>
      <w:r w:rsidRPr="00685860">
        <w:t>en un Gobierno Cercano y Moderno orientado a resultados, que optimice el uso de los recursos públicos,</w:t>
      </w:r>
      <w:r w:rsidRPr="00685860">
        <w:rPr>
          <w:i/>
        </w:rPr>
        <w:t xml:space="preserve"> </w:t>
      </w:r>
      <w:r w:rsidRPr="00685860">
        <w:t>utilice</w:t>
      </w:r>
      <w:r w:rsidRPr="00685860">
        <w:rPr>
          <w:i/>
        </w:rPr>
        <w:t xml:space="preserve"> </w:t>
      </w:r>
      <w:r w:rsidRPr="00685860">
        <w:t>las</w:t>
      </w:r>
      <w:r w:rsidRPr="00685860">
        <w:rPr>
          <w:i/>
        </w:rPr>
        <w:t xml:space="preserve"> </w:t>
      </w:r>
      <w:r w:rsidRPr="00685860">
        <w:t>nuevas</w:t>
      </w:r>
      <w:r w:rsidRPr="00685860">
        <w:rPr>
          <w:i/>
        </w:rPr>
        <w:t xml:space="preserve"> </w:t>
      </w:r>
      <w:r w:rsidRPr="00685860">
        <w:t>tecnologías</w:t>
      </w:r>
      <w:r w:rsidRPr="00685860">
        <w:rPr>
          <w:i/>
        </w:rPr>
        <w:t xml:space="preserve"> </w:t>
      </w:r>
      <w:r w:rsidRPr="00685860">
        <w:t>de la información y comunicación e impulse la transparencia y la rendición de cuentas con base en</w:t>
      </w:r>
      <w:r w:rsidRPr="00685860">
        <w:rPr>
          <w:i/>
        </w:rPr>
        <w:t xml:space="preserve"> </w:t>
      </w:r>
      <w:r w:rsidRPr="00685860">
        <w:t>un</w:t>
      </w:r>
      <w:r w:rsidRPr="00685860">
        <w:rPr>
          <w:i/>
        </w:rPr>
        <w:t xml:space="preserve"> </w:t>
      </w:r>
      <w:r w:rsidRPr="00685860">
        <w:t>principio</w:t>
      </w:r>
      <w:r w:rsidRPr="00685860">
        <w:rPr>
          <w:i/>
        </w:rPr>
        <w:t xml:space="preserve"> </w:t>
      </w:r>
      <w:r w:rsidRPr="00685860">
        <w:t>básico</w:t>
      </w:r>
      <w:r w:rsidRPr="00685860">
        <w:rPr>
          <w:i/>
        </w:rPr>
        <w:t xml:space="preserve"> </w:t>
      </w:r>
      <w:r w:rsidRPr="00685860">
        <w:t>plasmado</w:t>
      </w:r>
      <w:r w:rsidRPr="00685860">
        <w:rPr>
          <w:i/>
        </w:rPr>
        <w:t xml:space="preserve"> </w:t>
      </w:r>
      <w:r w:rsidRPr="00685860">
        <w:t>en</w:t>
      </w:r>
      <w:r w:rsidRPr="00685860">
        <w:rPr>
          <w:i/>
        </w:rPr>
        <w:t xml:space="preserve"> </w:t>
      </w:r>
      <w:r w:rsidRPr="00685860">
        <w:t>el</w:t>
      </w:r>
      <w:r w:rsidRPr="00685860">
        <w:rPr>
          <w:i/>
        </w:rPr>
        <w:t xml:space="preserve"> </w:t>
      </w:r>
      <w:r w:rsidRPr="00685860">
        <w:t>artículo 134 de la Constitución: “Los recursos económicos de</w:t>
      </w:r>
      <w:r w:rsidRPr="00685860">
        <w:rPr>
          <w:i/>
        </w:rPr>
        <w:t xml:space="preserve"> </w:t>
      </w:r>
      <w:r w:rsidRPr="00685860">
        <w:t>que</w:t>
      </w:r>
      <w:r w:rsidRPr="00685860">
        <w:rPr>
          <w:i/>
        </w:rPr>
        <w:t xml:space="preserve"> </w:t>
      </w:r>
      <w:r w:rsidRPr="00685860">
        <w:t>dispongan</w:t>
      </w:r>
      <w:r w:rsidRPr="00685860">
        <w:rPr>
          <w:i/>
        </w:rPr>
        <w:t xml:space="preserve"> </w:t>
      </w:r>
      <w:r w:rsidRPr="00685860">
        <w:t>la</w:t>
      </w:r>
      <w:r w:rsidRPr="00685860">
        <w:rPr>
          <w:i/>
        </w:rPr>
        <w:t xml:space="preserve"> </w:t>
      </w:r>
      <w:r w:rsidRPr="00685860">
        <w:t>Federación,</w:t>
      </w:r>
      <w:r w:rsidRPr="00685860">
        <w:rPr>
          <w:i/>
        </w:rPr>
        <w:t xml:space="preserve"> </w:t>
      </w:r>
      <w:r w:rsidRPr="00685860">
        <w:t>los</w:t>
      </w:r>
      <w:r w:rsidRPr="00685860">
        <w:rPr>
          <w:i/>
        </w:rPr>
        <w:t xml:space="preserve"> </w:t>
      </w:r>
      <w:r w:rsidRPr="00685860">
        <w:t>estados, los municipios, el Distrito Federal y los órganos político-administrativos de sus demarcaciones territoriales, se administrarán con eficiencia, eficacia, economía, transparencia y honradez para satisfacer los objetivos a los que estén destinados”.</w:t>
      </w:r>
    </w:p>
    <w:p w:rsidR="00685860" w:rsidRPr="00685860" w:rsidRDefault="00685860" w:rsidP="0024197D">
      <w:pPr>
        <w:pStyle w:val="Texto"/>
        <w:spacing w:line="271" w:lineRule="exact"/>
        <w:ind w:firstLine="0"/>
      </w:pPr>
      <w:r w:rsidRPr="00685860">
        <w:t xml:space="preserve">iii) </w:t>
      </w:r>
      <w:r w:rsidRPr="00685860">
        <w:rPr>
          <w:b/>
        </w:rPr>
        <w:t>Perspectiva de Género</w:t>
      </w:r>
      <w:r w:rsidRPr="00685860">
        <w:t xml:space="preserve">. La presente Administración considera fundamental garantizar la igualdad sustantiva de oportunidades entre mujeres y hombres. Es inconcebible aspirar a llevar a México hacia su máximo potencial cuando más de la mitad de su población se enfrenta a brechas de género en todos los ámbitos. Éste es el primer </w:t>
      </w:r>
      <w:r w:rsidRPr="00685860">
        <w:rPr>
          <w:i/>
        </w:rPr>
        <w:t>Plan Nacional de Desarrollo</w:t>
      </w:r>
      <w:r w:rsidRPr="00685860">
        <w:t xml:space="preserve"> que incorpora una perspectiva de género como principio esencial. Es decir, que contempla la necesidad de realizar acciones especiales</w:t>
      </w:r>
      <w:r w:rsidRPr="00685860">
        <w:rPr>
          <w:i/>
        </w:rPr>
        <w:t xml:space="preserve"> </w:t>
      </w:r>
      <w:r w:rsidRPr="00685860">
        <w:t>orientadas</w:t>
      </w:r>
      <w:r w:rsidRPr="00685860">
        <w:rPr>
          <w:i/>
        </w:rPr>
        <w:t xml:space="preserve"> </w:t>
      </w:r>
      <w:r w:rsidRPr="00685860">
        <w:t>a</w:t>
      </w:r>
      <w:r w:rsidRPr="00685860">
        <w:rPr>
          <w:i/>
        </w:rPr>
        <w:t xml:space="preserve"> </w:t>
      </w:r>
      <w:r w:rsidRPr="00685860">
        <w:t>garantizar</w:t>
      </w:r>
      <w:r w:rsidRPr="00685860">
        <w:rPr>
          <w:i/>
        </w:rPr>
        <w:t xml:space="preserve"> </w:t>
      </w:r>
      <w:r w:rsidRPr="00685860">
        <w:t>los</w:t>
      </w:r>
      <w:r w:rsidRPr="00685860">
        <w:rPr>
          <w:i/>
        </w:rPr>
        <w:t xml:space="preserve"> </w:t>
      </w:r>
      <w:r w:rsidRPr="00685860">
        <w:t>derechos de las mujeres y evitar que las diferencias de género sean causa de desigualdad, exclusión o discriminación.</w:t>
      </w:r>
    </w:p>
    <w:p w:rsidR="00685860" w:rsidRPr="00685860" w:rsidRDefault="00685860" w:rsidP="0024197D">
      <w:pPr>
        <w:pStyle w:val="Texto"/>
        <w:spacing w:line="271" w:lineRule="exact"/>
        <w:ind w:firstLine="0"/>
      </w:pPr>
      <w:r w:rsidRPr="00685860">
        <w:t>El objetivo es fomentar un proceso de cambio profundo que comience al interior de las instituciones de gobierno. Lo anterior con el objeto de evitar que en las dependencias de la Administración Pública Federal se reproduzcan los roles y estereotipos de género que inciden en la desigualdad, la exclusión y discriminación, mismos que</w:t>
      </w:r>
      <w:r w:rsidRPr="00685860">
        <w:rPr>
          <w:i/>
        </w:rPr>
        <w:t xml:space="preserve"> </w:t>
      </w:r>
      <w:r w:rsidRPr="00685860">
        <w:t>repercuten</w:t>
      </w:r>
      <w:r w:rsidRPr="00685860">
        <w:rPr>
          <w:i/>
        </w:rPr>
        <w:t xml:space="preserve"> </w:t>
      </w:r>
      <w:r w:rsidRPr="00685860">
        <w:t>negativamente</w:t>
      </w:r>
      <w:r w:rsidRPr="00685860">
        <w:rPr>
          <w:i/>
        </w:rPr>
        <w:t xml:space="preserve"> </w:t>
      </w:r>
      <w:r w:rsidRPr="00685860">
        <w:t>en</w:t>
      </w:r>
      <w:r w:rsidRPr="00685860">
        <w:rPr>
          <w:i/>
        </w:rPr>
        <w:t xml:space="preserve"> </w:t>
      </w:r>
      <w:r w:rsidRPr="00685860">
        <w:t>el</w:t>
      </w:r>
      <w:r w:rsidRPr="00685860">
        <w:rPr>
          <w:i/>
        </w:rPr>
        <w:t xml:space="preserve"> </w:t>
      </w:r>
      <w:r w:rsidRPr="00685860">
        <w:t>éxito</w:t>
      </w:r>
      <w:r w:rsidRPr="00685860">
        <w:rPr>
          <w:i/>
        </w:rPr>
        <w:t xml:space="preserve"> </w:t>
      </w:r>
      <w:r w:rsidRPr="00685860">
        <w:t>de las políticas públicas. De esta manera, el Estado Mexicano hará tangibles los compromisos asumidos al ratificar la Convención sobre la Eliminación de todas las Formas de Discriminación contra la Mujer (CEDAW, por sus siglas en inglés), así como</w:t>
      </w:r>
      <w:r w:rsidRPr="00685860">
        <w:rPr>
          <w:i/>
        </w:rPr>
        <w:t xml:space="preserve"> </w:t>
      </w:r>
      <w:r w:rsidRPr="00685860">
        <w:t>lo</w:t>
      </w:r>
      <w:r w:rsidRPr="00685860">
        <w:rPr>
          <w:i/>
        </w:rPr>
        <w:t xml:space="preserve"> </w:t>
      </w:r>
      <w:r w:rsidRPr="00685860">
        <w:t>establecido</w:t>
      </w:r>
      <w:r w:rsidRPr="00685860">
        <w:rPr>
          <w:i/>
        </w:rPr>
        <w:t xml:space="preserve"> </w:t>
      </w:r>
      <w:r w:rsidRPr="00685860">
        <w:t>en</w:t>
      </w:r>
      <w:r w:rsidRPr="00685860">
        <w:rPr>
          <w:i/>
        </w:rPr>
        <w:t xml:space="preserve"> </w:t>
      </w:r>
      <w:r w:rsidRPr="00685860">
        <w:t>los</w:t>
      </w:r>
      <w:r w:rsidRPr="00685860">
        <w:rPr>
          <w:i/>
        </w:rPr>
        <w:t xml:space="preserve"> </w:t>
      </w:r>
      <w:r w:rsidRPr="00685860">
        <w:t>artículos</w:t>
      </w:r>
      <w:r w:rsidRPr="00685860">
        <w:rPr>
          <w:i/>
        </w:rPr>
        <w:t xml:space="preserve"> </w:t>
      </w:r>
      <w:r w:rsidRPr="00685860">
        <w:t>2,</w:t>
      </w:r>
      <w:r w:rsidRPr="00685860">
        <w:rPr>
          <w:i/>
        </w:rPr>
        <w:t xml:space="preserve"> </w:t>
      </w:r>
      <w:r w:rsidRPr="00685860">
        <w:t>9</w:t>
      </w:r>
      <w:r w:rsidRPr="00685860">
        <w:rPr>
          <w:i/>
        </w:rPr>
        <w:t xml:space="preserve"> </w:t>
      </w:r>
      <w:r w:rsidRPr="00685860">
        <w:t>y</w:t>
      </w:r>
      <w:r w:rsidRPr="00685860">
        <w:rPr>
          <w:i/>
        </w:rPr>
        <w:t xml:space="preserve"> </w:t>
      </w:r>
      <w:r w:rsidRPr="00685860">
        <w:t>14 de la Ley de Planeación referentes a la incorporación de la perspectiva de género en la planeación nacional.</w:t>
      </w:r>
    </w:p>
    <w:p w:rsidR="00685860" w:rsidRPr="00685860" w:rsidRDefault="00685860" w:rsidP="0024197D">
      <w:pPr>
        <w:pStyle w:val="Texto"/>
        <w:spacing w:line="271" w:lineRule="exact"/>
        <w:ind w:firstLine="0"/>
      </w:pPr>
      <w:r w:rsidRPr="00685860">
        <w:t xml:space="preserve">Por tanto, el </w:t>
      </w:r>
      <w:r w:rsidRPr="00685860">
        <w:rPr>
          <w:i/>
        </w:rPr>
        <w:t>Plan Nacional de Desarrollo</w:t>
      </w:r>
      <w:r w:rsidRPr="00685860">
        <w:t xml:space="preserve"> instruye a todas las dependencias de la Administración a alinear todos los Programas Sectoriales, Institucionales,</w:t>
      </w:r>
      <w:r w:rsidRPr="00685860">
        <w:rPr>
          <w:i/>
        </w:rPr>
        <w:t xml:space="preserve"> </w:t>
      </w:r>
      <w:r w:rsidRPr="00685860">
        <w:t>Regionales</w:t>
      </w:r>
      <w:r w:rsidRPr="00685860">
        <w:rPr>
          <w:i/>
        </w:rPr>
        <w:t xml:space="preserve"> </w:t>
      </w:r>
      <w:r w:rsidRPr="00685860">
        <w:t>y</w:t>
      </w:r>
      <w:r w:rsidRPr="00685860">
        <w:rPr>
          <w:i/>
        </w:rPr>
        <w:t xml:space="preserve"> </w:t>
      </w:r>
      <w:r w:rsidRPr="00685860">
        <w:t>Especiales</w:t>
      </w:r>
      <w:r w:rsidRPr="00685860">
        <w:rPr>
          <w:i/>
        </w:rPr>
        <w:t xml:space="preserve"> </w:t>
      </w:r>
      <w:r w:rsidRPr="00685860">
        <w:t>en torno a conceptos tales como Democratizar la Productividad, un Gobierno Cercano y Moderno, así como Perspectiva de Género.</w:t>
      </w:r>
    </w:p>
    <w:p w:rsidR="00685860" w:rsidRPr="00C67529" w:rsidRDefault="00685860" w:rsidP="0056034C">
      <w:pPr>
        <w:pStyle w:val="Texto"/>
        <w:pBdr>
          <w:top w:val="single" w:sz="4" w:space="1" w:color="auto"/>
          <w:bottom w:val="single" w:sz="4" w:space="1" w:color="auto"/>
        </w:pBdr>
        <w:spacing w:line="246" w:lineRule="exact"/>
        <w:ind w:firstLine="0"/>
        <w:jc w:val="center"/>
        <w:rPr>
          <w:b/>
          <w:smallCaps/>
        </w:rPr>
      </w:pPr>
      <w:r w:rsidRPr="00C67529">
        <w:rPr>
          <w:b/>
          <w:smallCaps/>
        </w:rPr>
        <w:lastRenderedPageBreak/>
        <w:t>Democratizar la Productividad significa que las oportunidades y el desarrollo lleguen a todas las regiones, a todos los sectores y a todos los grupos de la población.</w:t>
      </w:r>
    </w:p>
    <w:p w:rsidR="00685860" w:rsidRPr="00C67529" w:rsidRDefault="00685860" w:rsidP="0024197D">
      <w:pPr>
        <w:pStyle w:val="Texto"/>
        <w:spacing w:before="300" w:line="230" w:lineRule="exact"/>
        <w:ind w:firstLine="0"/>
        <w:rPr>
          <w:b/>
        </w:rPr>
      </w:pPr>
      <w:r w:rsidRPr="00C67529">
        <w:rPr>
          <w:b/>
        </w:rPr>
        <w:t>4. El desarrollo nacional le corresponde a todos los mexicanos</w:t>
      </w:r>
    </w:p>
    <w:p w:rsidR="00685860" w:rsidRPr="00C67529" w:rsidRDefault="00685860" w:rsidP="0024197D">
      <w:pPr>
        <w:pStyle w:val="Texto"/>
        <w:spacing w:line="230" w:lineRule="exact"/>
        <w:ind w:firstLine="0"/>
        <w:rPr>
          <w:b/>
        </w:rPr>
      </w:pPr>
      <w:r w:rsidRPr="00C67529">
        <w:rPr>
          <w:b/>
        </w:rPr>
        <w:t>Una responsabilidad compartida</w:t>
      </w:r>
    </w:p>
    <w:p w:rsidR="00685860" w:rsidRPr="00685860" w:rsidRDefault="00685860" w:rsidP="0024197D">
      <w:pPr>
        <w:pStyle w:val="Texto"/>
        <w:spacing w:line="220" w:lineRule="exact"/>
        <w:ind w:firstLine="0"/>
      </w:pPr>
      <w:r w:rsidRPr="00685860">
        <w:t xml:space="preserve">El </w:t>
      </w:r>
      <w:r w:rsidRPr="00685860">
        <w:rPr>
          <w:i/>
        </w:rPr>
        <w:t>Plan Nacional de Desarrollo</w:t>
      </w:r>
      <w:r w:rsidRPr="00685860">
        <w:t xml:space="preserve"> </w:t>
      </w:r>
      <w:r w:rsidRPr="00685860">
        <w:rPr>
          <w:i/>
        </w:rPr>
        <w:t>2013-2018</w:t>
      </w:r>
      <w:r w:rsidRPr="00685860">
        <w:t xml:space="preserve"> considera que la tarea del desarrollo y el crecimiento de México </w:t>
      </w:r>
      <w:proofErr w:type="gramStart"/>
      <w:r w:rsidRPr="00685860">
        <w:t>le</w:t>
      </w:r>
      <w:proofErr w:type="gramEnd"/>
      <w:r w:rsidRPr="00685860">
        <w:t xml:space="preserve"> corresponde a todos los actores, todos los sectores y todas las personas de nuestro país. El papel fundamental del gobierno debe ser el de rector del desarrollo nacional (en atención a su facultad constitucional) y, sobre todo, facilitador de la actividad productiva de nuestro país.</w:t>
      </w:r>
    </w:p>
    <w:p w:rsidR="00685860" w:rsidRPr="00685860" w:rsidRDefault="00685860" w:rsidP="0024197D">
      <w:pPr>
        <w:pStyle w:val="Texto"/>
        <w:spacing w:line="220" w:lineRule="exact"/>
        <w:ind w:firstLine="0"/>
      </w:pPr>
      <w:r w:rsidRPr="00685860">
        <w:t xml:space="preserve">Los mexicanos debemos entender el presente </w:t>
      </w:r>
      <w:r w:rsidRPr="00685860">
        <w:rPr>
          <w:i/>
        </w:rPr>
        <w:t xml:space="preserve">Plan Nacional de Desarrollo </w:t>
      </w:r>
      <w:r w:rsidRPr="00685860">
        <w:t>no</w:t>
      </w:r>
      <w:r w:rsidRPr="00685860">
        <w:rPr>
          <w:i/>
        </w:rPr>
        <w:t xml:space="preserve"> </w:t>
      </w:r>
      <w:r w:rsidRPr="00685860">
        <w:t>como</w:t>
      </w:r>
      <w:r w:rsidRPr="00685860">
        <w:rPr>
          <w:i/>
        </w:rPr>
        <w:t xml:space="preserve"> </w:t>
      </w:r>
      <w:r w:rsidRPr="00685860">
        <w:t>única</w:t>
      </w:r>
      <w:r w:rsidRPr="00685860">
        <w:rPr>
          <w:i/>
        </w:rPr>
        <w:t xml:space="preserve"> </w:t>
      </w:r>
      <w:r w:rsidRPr="00685860">
        <w:t>vía</w:t>
      </w:r>
      <w:r w:rsidRPr="00685860">
        <w:rPr>
          <w:i/>
        </w:rPr>
        <w:t xml:space="preserve"> </w:t>
      </w:r>
      <w:r w:rsidRPr="00685860">
        <w:t>para el desarrollo, sino como la ruta que la presente Administración se ha trazado para contribuir de manera más eficaz a que todos juntos podamos alcanzar nuestro máximo potencial.</w:t>
      </w:r>
    </w:p>
    <w:p w:rsidR="00685860" w:rsidRPr="00685860" w:rsidRDefault="00685860" w:rsidP="0024197D">
      <w:pPr>
        <w:pStyle w:val="Texto"/>
        <w:spacing w:line="220" w:lineRule="exact"/>
        <w:ind w:firstLine="0"/>
      </w:pPr>
      <w:r w:rsidRPr="00685860">
        <w:t>El Gobierno de la República se ha planteado a través de las cinco Metas Nacionales y las tres Estrategias Transversales descritas, ser más efectivo en crear una verdadera sociedad de derechos donde cada quien pueda escribir su propia historia de éxito.</w:t>
      </w:r>
    </w:p>
    <w:p w:rsidR="00685860" w:rsidRPr="00C67529" w:rsidRDefault="00685860" w:rsidP="0024197D">
      <w:pPr>
        <w:pStyle w:val="Texto"/>
        <w:spacing w:before="240" w:line="220" w:lineRule="exact"/>
        <w:ind w:firstLine="0"/>
        <w:rPr>
          <w:b/>
        </w:rPr>
      </w:pPr>
      <w:r w:rsidRPr="00C67529">
        <w:rPr>
          <w:b/>
        </w:rPr>
        <w:t>Una planeación del desarrollo medible</w:t>
      </w:r>
    </w:p>
    <w:p w:rsidR="00685860" w:rsidRPr="00685860" w:rsidRDefault="00685860" w:rsidP="0024197D">
      <w:pPr>
        <w:pStyle w:val="Texto"/>
        <w:spacing w:line="220" w:lineRule="exact"/>
        <w:ind w:firstLine="0"/>
      </w:pPr>
      <w:r w:rsidRPr="00685860">
        <w:t xml:space="preserve">Por primera ocasión, el </w:t>
      </w:r>
      <w:r w:rsidRPr="00685860">
        <w:rPr>
          <w:i/>
        </w:rPr>
        <w:t>Plan Nacional de Desarrollo</w:t>
      </w:r>
      <w:r w:rsidRPr="00685860">
        <w:t xml:space="preserve"> establece una serie de indicadores para que la ciudadanía pueda dar seguimiento al desempeño del gobierno. Los indicadores que se presentan fueron pensados también como una herramienta para que las dependencias de la Administración Pública Federal puedan monitorear el cumplimiento de las Metas Nacionales que nos hemos planteado.</w:t>
      </w:r>
    </w:p>
    <w:p w:rsidR="00685860" w:rsidRPr="00685860" w:rsidRDefault="00685860" w:rsidP="0024197D">
      <w:pPr>
        <w:pStyle w:val="Texto"/>
        <w:spacing w:line="220" w:lineRule="exact"/>
        <w:ind w:firstLine="0"/>
      </w:pPr>
      <w:r w:rsidRPr="00685860">
        <w:t>Los indicadores buscan englobar los temas contenidos</w:t>
      </w:r>
      <w:r w:rsidRPr="00685860">
        <w:rPr>
          <w:i/>
        </w:rPr>
        <w:t xml:space="preserve"> </w:t>
      </w:r>
      <w:r w:rsidRPr="00685860">
        <w:t>en</w:t>
      </w:r>
      <w:r w:rsidRPr="00685860">
        <w:rPr>
          <w:i/>
        </w:rPr>
        <w:t xml:space="preserve"> </w:t>
      </w:r>
      <w:r w:rsidRPr="00685860">
        <w:t>las</w:t>
      </w:r>
      <w:r w:rsidRPr="00685860">
        <w:rPr>
          <w:i/>
        </w:rPr>
        <w:t xml:space="preserve"> </w:t>
      </w:r>
      <w:r w:rsidRPr="00685860">
        <w:t>Metas</w:t>
      </w:r>
      <w:r w:rsidRPr="00685860">
        <w:rPr>
          <w:i/>
        </w:rPr>
        <w:t xml:space="preserve"> </w:t>
      </w:r>
      <w:r w:rsidRPr="00685860">
        <w:t>Nacionales</w:t>
      </w:r>
      <w:r w:rsidRPr="00685860">
        <w:rPr>
          <w:i/>
        </w:rPr>
        <w:t xml:space="preserve"> </w:t>
      </w:r>
      <w:r w:rsidRPr="00685860">
        <w:t>y,</w:t>
      </w:r>
      <w:r w:rsidRPr="00685860">
        <w:rPr>
          <w:i/>
        </w:rPr>
        <w:t xml:space="preserve"> </w:t>
      </w:r>
      <w:r w:rsidRPr="00685860">
        <w:t>en</w:t>
      </w:r>
      <w:r w:rsidRPr="00685860">
        <w:rPr>
          <w:i/>
        </w:rPr>
        <w:t xml:space="preserve"> </w:t>
      </w:r>
      <w:r w:rsidRPr="00685860">
        <w:t>la medida de lo posible, ser una fuente objetiva para la medición del desempeño del gobierno. No obstante,</w:t>
      </w:r>
      <w:r w:rsidRPr="00685860">
        <w:rPr>
          <w:i/>
        </w:rPr>
        <w:t xml:space="preserve"> </w:t>
      </w:r>
      <w:r w:rsidRPr="00685860">
        <w:t>también</w:t>
      </w:r>
      <w:r w:rsidRPr="00685860">
        <w:rPr>
          <w:i/>
        </w:rPr>
        <w:t xml:space="preserve"> </w:t>
      </w:r>
      <w:r w:rsidRPr="00685860">
        <w:t>se</w:t>
      </w:r>
      <w:r w:rsidRPr="00685860">
        <w:rPr>
          <w:i/>
        </w:rPr>
        <w:t xml:space="preserve"> </w:t>
      </w:r>
      <w:r w:rsidRPr="00685860">
        <w:t>instruye</w:t>
      </w:r>
      <w:r w:rsidRPr="00685860">
        <w:rPr>
          <w:i/>
        </w:rPr>
        <w:t xml:space="preserve"> </w:t>
      </w:r>
      <w:r w:rsidRPr="00685860">
        <w:t>a</w:t>
      </w:r>
      <w:r w:rsidRPr="00685860">
        <w:rPr>
          <w:i/>
        </w:rPr>
        <w:t xml:space="preserve"> </w:t>
      </w:r>
      <w:r w:rsidRPr="00685860">
        <w:t>las</w:t>
      </w:r>
      <w:r w:rsidRPr="00685860">
        <w:rPr>
          <w:i/>
        </w:rPr>
        <w:t xml:space="preserve"> </w:t>
      </w:r>
      <w:r w:rsidRPr="00685860">
        <w:t>dependencias de gobierno en el presente Plan, que establezcan indicadores específicos dentro de los programas que</w:t>
      </w:r>
      <w:r w:rsidRPr="00685860">
        <w:rPr>
          <w:i/>
        </w:rPr>
        <w:t xml:space="preserve"> </w:t>
      </w:r>
      <w:r w:rsidRPr="00685860">
        <w:t>emanen</w:t>
      </w:r>
      <w:r w:rsidRPr="00685860">
        <w:rPr>
          <w:i/>
        </w:rPr>
        <w:t xml:space="preserve"> </w:t>
      </w:r>
      <w:r w:rsidRPr="00685860">
        <w:t>de</w:t>
      </w:r>
      <w:r w:rsidRPr="00685860">
        <w:rPr>
          <w:i/>
        </w:rPr>
        <w:t xml:space="preserve"> </w:t>
      </w:r>
      <w:r w:rsidRPr="00685860">
        <w:t>este</w:t>
      </w:r>
      <w:r w:rsidRPr="00685860">
        <w:rPr>
          <w:i/>
        </w:rPr>
        <w:t xml:space="preserve"> </w:t>
      </w:r>
      <w:r w:rsidRPr="00685860">
        <w:t>documento.</w:t>
      </w:r>
      <w:r w:rsidRPr="00685860">
        <w:rPr>
          <w:i/>
        </w:rPr>
        <w:t xml:space="preserve"> </w:t>
      </w:r>
      <w:r w:rsidRPr="00685860">
        <w:t>La</w:t>
      </w:r>
      <w:r w:rsidRPr="00685860">
        <w:rPr>
          <w:i/>
        </w:rPr>
        <w:t xml:space="preserve"> </w:t>
      </w:r>
      <w:r w:rsidRPr="00685860">
        <w:t>evaluación del desempeño debe ser una constante de todo gobierno abierto y eficaz.</w:t>
      </w:r>
    </w:p>
    <w:p w:rsidR="00685860" w:rsidRPr="00C67529" w:rsidRDefault="00685860" w:rsidP="0024197D">
      <w:pPr>
        <w:pStyle w:val="Texto"/>
        <w:spacing w:before="240" w:line="220" w:lineRule="exact"/>
        <w:ind w:firstLine="0"/>
        <w:rPr>
          <w:b/>
        </w:rPr>
      </w:pPr>
      <w:r w:rsidRPr="00C67529">
        <w:rPr>
          <w:b/>
        </w:rPr>
        <w:t>Una planeación del desarrollo democrática e incluyente</w:t>
      </w:r>
    </w:p>
    <w:p w:rsidR="00685860" w:rsidRPr="00685860" w:rsidRDefault="00685860" w:rsidP="0024197D">
      <w:pPr>
        <w:pStyle w:val="Texto"/>
        <w:spacing w:line="220" w:lineRule="exact"/>
        <w:ind w:firstLine="0"/>
      </w:pPr>
      <w:r w:rsidRPr="00685860">
        <w:t>Nuestro marco legal establece la obligación de realizar una planeación democrática donde tenga lugar</w:t>
      </w:r>
      <w:r w:rsidRPr="00685860">
        <w:rPr>
          <w:i/>
        </w:rPr>
        <w:t xml:space="preserve"> </w:t>
      </w:r>
      <w:r w:rsidRPr="00685860">
        <w:t>la</w:t>
      </w:r>
      <w:r w:rsidRPr="00685860">
        <w:rPr>
          <w:i/>
        </w:rPr>
        <w:t xml:space="preserve"> </w:t>
      </w:r>
      <w:r w:rsidRPr="00685860">
        <w:t>participación</w:t>
      </w:r>
      <w:r w:rsidRPr="00685860">
        <w:rPr>
          <w:i/>
        </w:rPr>
        <w:t xml:space="preserve"> </w:t>
      </w:r>
      <w:r w:rsidRPr="00685860">
        <w:t>amplia</w:t>
      </w:r>
      <w:r w:rsidRPr="00685860">
        <w:rPr>
          <w:i/>
        </w:rPr>
        <w:t xml:space="preserve"> </w:t>
      </w:r>
      <w:r w:rsidRPr="00685860">
        <w:t>de</w:t>
      </w:r>
      <w:r w:rsidRPr="00685860">
        <w:rPr>
          <w:i/>
        </w:rPr>
        <w:t xml:space="preserve"> </w:t>
      </w:r>
      <w:r w:rsidRPr="00685860">
        <w:t>los</w:t>
      </w:r>
      <w:r w:rsidRPr="00685860">
        <w:rPr>
          <w:i/>
        </w:rPr>
        <w:t xml:space="preserve"> </w:t>
      </w:r>
      <w:r w:rsidRPr="00685860">
        <w:t>mexicanos, para</w:t>
      </w:r>
      <w:r w:rsidRPr="00685860">
        <w:rPr>
          <w:i/>
        </w:rPr>
        <w:t xml:space="preserve"> </w:t>
      </w:r>
      <w:r w:rsidRPr="00685860">
        <w:t>recoger</w:t>
      </w:r>
      <w:r w:rsidRPr="00685860">
        <w:rPr>
          <w:i/>
        </w:rPr>
        <w:t xml:space="preserve"> </w:t>
      </w:r>
      <w:r w:rsidRPr="00685860">
        <w:t>las</w:t>
      </w:r>
      <w:r w:rsidRPr="00685860">
        <w:rPr>
          <w:i/>
        </w:rPr>
        <w:t xml:space="preserve"> </w:t>
      </w:r>
      <w:r w:rsidRPr="00685860">
        <w:t>aspiraciones</w:t>
      </w:r>
      <w:r w:rsidRPr="00685860">
        <w:rPr>
          <w:i/>
        </w:rPr>
        <w:t xml:space="preserve"> </w:t>
      </w:r>
      <w:r w:rsidRPr="00685860">
        <w:t>y</w:t>
      </w:r>
      <w:r w:rsidRPr="00685860">
        <w:rPr>
          <w:i/>
        </w:rPr>
        <w:t xml:space="preserve"> </w:t>
      </w:r>
      <w:r w:rsidRPr="00685860">
        <w:t>demandas</w:t>
      </w:r>
      <w:r w:rsidRPr="00685860">
        <w:rPr>
          <w:i/>
        </w:rPr>
        <w:t xml:space="preserve"> </w:t>
      </w:r>
      <w:r w:rsidRPr="00685860">
        <w:t xml:space="preserve">de la sociedad e incorporarlas al </w:t>
      </w:r>
      <w:r w:rsidRPr="00685860">
        <w:rPr>
          <w:i/>
        </w:rPr>
        <w:t>Plan Nacional de Desarrollo</w:t>
      </w:r>
      <w:r w:rsidRPr="00685860">
        <w:t>.</w:t>
      </w:r>
      <w:r w:rsidRPr="00685860">
        <w:rPr>
          <w:i/>
        </w:rPr>
        <w:t xml:space="preserve"> </w:t>
      </w:r>
      <w:r w:rsidRPr="00685860">
        <w:t>Con</w:t>
      </w:r>
      <w:r w:rsidRPr="00685860">
        <w:rPr>
          <w:i/>
        </w:rPr>
        <w:t xml:space="preserve"> </w:t>
      </w:r>
      <w:r w:rsidRPr="00685860">
        <w:t>esto</w:t>
      </w:r>
      <w:r w:rsidRPr="00685860">
        <w:rPr>
          <w:i/>
        </w:rPr>
        <w:t xml:space="preserve"> </w:t>
      </w:r>
      <w:r w:rsidRPr="00685860">
        <w:t>en</w:t>
      </w:r>
      <w:r w:rsidRPr="00685860">
        <w:rPr>
          <w:i/>
        </w:rPr>
        <w:t xml:space="preserve"> </w:t>
      </w:r>
      <w:r w:rsidRPr="00685860">
        <w:t>mente,</w:t>
      </w:r>
      <w:r w:rsidRPr="00685860">
        <w:rPr>
          <w:i/>
        </w:rPr>
        <w:t xml:space="preserve"> </w:t>
      </w:r>
      <w:r w:rsidRPr="00685860">
        <w:t>se</w:t>
      </w:r>
      <w:r w:rsidRPr="00685860">
        <w:rPr>
          <w:i/>
        </w:rPr>
        <w:t xml:space="preserve"> </w:t>
      </w:r>
      <w:r w:rsidRPr="00685860">
        <w:t>estableció un amplio</w:t>
      </w:r>
      <w:r w:rsidRPr="00685860">
        <w:rPr>
          <w:i/>
        </w:rPr>
        <w:t xml:space="preserve"> </w:t>
      </w:r>
      <w:r w:rsidRPr="00685860">
        <w:t xml:space="preserve">proceso de consultas con motivo del </w:t>
      </w:r>
      <w:r w:rsidRPr="00685860">
        <w:rPr>
          <w:i/>
        </w:rPr>
        <w:t>Plan Nacional de Desarrollo</w:t>
      </w:r>
      <w:r w:rsidRPr="00685860">
        <w:t>.</w:t>
      </w:r>
    </w:p>
    <w:p w:rsidR="00685860" w:rsidRPr="00685860" w:rsidRDefault="00685860" w:rsidP="0024197D">
      <w:pPr>
        <w:pStyle w:val="Texto"/>
        <w:spacing w:line="220" w:lineRule="exact"/>
        <w:ind w:firstLine="0"/>
      </w:pPr>
      <w:r w:rsidRPr="00685860">
        <w:t xml:space="preserve">En primer lugar, se puso a disposición de la ciudadanía la página de Internet </w:t>
      </w:r>
      <w:r w:rsidRPr="00685860">
        <w:rPr>
          <w:i/>
        </w:rPr>
        <w:t>pnd.gob.mx</w:t>
      </w:r>
      <w:r w:rsidRPr="00685860">
        <w:t>, para la recepción de propuestas en archivos digitales y a través de la cual se realizaron encuestas interactivas. De manera paralela, se abrieron ventanillas de recepción física de propuestas en toda la República Mexicana. Adicionalmente, se llevaron a cabo 397 acciones</w:t>
      </w:r>
      <w:r w:rsidRPr="00685860">
        <w:rPr>
          <w:i/>
        </w:rPr>
        <w:t xml:space="preserve"> </w:t>
      </w:r>
      <w:r w:rsidRPr="00685860">
        <w:t>de</w:t>
      </w:r>
      <w:r w:rsidRPr="00685860">
        <w:rPr>
          <w:i/>
        </w:rPr>
        <w:t xml:space="preserve"> </w:t>
      </w:r>
      <w:r w:rsidRPr="00685860">
        <w:t>consulta,</w:t>
      </w:r>
      <w:r w:rsidRPr="00685860">
        <w:rPr>
          <w:i/>
        </w:rPr>
        <w:t xml:space="preserve"> </w:t>
      </w:r>
      <w:r w:rsidRPr="00685860">
        <w:t>incluyendo</w:t>
      </w:r>
      <w:r w:rsidRPr="00685860">
        <w:rPr>
          <w:i/>
        </w:rPr>
        <w:t xml:space="preserve"> </w:t>
      </w:r>
      <w:r w:rsidRPr="00685860">
        <w:t>la</w:t>
      </w:r>
      <w:r w:rsidRPr="00685860">
        <w:rPr>
          <w:i/>
        </w:rPr>
        <w:t xml:space="preserve"> </w:t>
      </w:r>
      <w:r w:rsidRPr="00685860">
        <w:t xml:space="preserve">realización de 5 Foros Nacionales con 31 </w:t>
      </w:r>
      <w:proofErr w:type="spellStart"/>
      <w:r w:rsidRPr="00685860">
        <w:t>páneles</w:t>
      </w:r>
      <w:proofErr w:type="spellEnd"/>
      <w:r w:rsidRPr="00685860">
        <w:t xml:space="preserve"> de discusión, 7</w:t>
      </w:r>
      <w:r w:rsidRPr="00685860">
        <w:rPr>
          <w:i/>
        </w:rPr>
        <w:t xml:space="preserve"> </w:t>
      </w:r>
      <w:r w:rsidRPr="00685860">
        <w:t>Foros</w:t>
      </w:r>
      <w:r w:rsidRPr="00685860">
        <w:rPr>
          <w:i/>
        </w:rPr>
        <w:t xml:space="preserve"> </w:t>
      </w:r>
      <w:r w:rsidRPr="00685860">
        <w:t>Especiales</w:t>
      </w:r>
      <w:r w:rsidRPr="00685860">
        <w:rPr>
          <w:i/>
        </w:rPr>
        <w:t xml:space="preserve"> </w:t>
      </w:r>
      <w:r w:rsidRPr="00685860">
        <w:t>con</w:t>
      </w:r>
      <w:r w:rsidRPr="00685860">
        <w:rPr>
          <w:i/>
        </w:rPr>
        <w:t xml:space="preserve"> </w:t>
      </w:r>
      <w:r w:rsidRPr="00685860">
        <w:t>40</w:t>
      </w:r>
      <w:r w:rsidRPr="00685860">
        <w:rPr>
          <w:i/>
        </w:rPr>
        <w:t xml:space="preserve"> </w:t>
      </w:r>
      <w:proofErr w:type="spellStart"/>
      <w:r w:rsidRPr="00685860">
        <w:t>páneles</w:t>
      </w:r>
      <w:proofErr w:type="spellEnd"/>
      <w:r w:rsidRPr="00685860">
        <w:rPr>
          <w:i/>
        </w:rPr>
        <w:t xml:space="preserve"> </w:t>
      </w:r>
      <w:r w:rsidRPr="00685860">
        <w:t>de</w:t>
      </w:r>
      <w:r w:rsidRPr="00685860">
        <w:rPr>
          <w:i/>
        </w:rPr>
        <w:t xml:space="preserve"> </w:t>
      </w:r>
      <w:r w:rsidRPr="00685860">
        <w:t xml:space="preserve">discusión, 32 Foros Estatales con 160 </w:t>
      </w:r>
      <w:proofErr w:type="spellStart"/>
      <w:r w:rsidRPr="00685860">
        <w:t>páneles</w:t>
      </w:r>
      <w:proofErr w:type="spellEnd"/>
      <w:r w:rsidRPr="00685860">
        <w:t xml:space="preserve"> de discusión y 122 Mesas Sectoriales</w:t>
      </w:r>
      <w:r w:rsidRPr="00685860">
        <w:rPr>
          <w:i/>
        </w:rPr>
        <w:t xml:space="preserve"> </w:t>
      </w:r>
      <w:r w:rsidRPr="00685860">
        <w:t>con especialistas y diversos grupos de interés. A través de estos medios hubo en total 228,949 participaciones: 129,299 personas respondieron la encuesta interactiva, los Foros y Mesas Sectoriales contaron</w:t>
      </w:r>
      <w:r w:rsidRPr="00685860">
        <w:rPr>
          <w:i/>
        </w:rPr>
        <w:t xml:space="preserve"> </w:t>
      </w:r>
      <w:r w:rsidRPr="00685860">
        <w:t>con 61,779 asistentes y se recibieron 37,871</w:t>
      </w:r>
      <w:r w:rsidR="00FB34AD">
        <w:rPr>
          <w:i/>
        </w:rPr>
        <w:t xml:space="preserve"> </w:t>
      </w:r>
      <w:r w:rsidRPr="00685860">
        <w:t>propuestas</w:t>
      </w:r>
      <w:r w:rsidR="00FB34AD">
        <w:rPr>
          <w:i/>
        </w:rPr>
        <w:t xml:space="preserve"> </w:t>
      </w:r>
      <w:r w:rsidRPr="00685860">
        <w:t>físicas</w:t>
      </w:r>
      <w:r w:rsidR="00FB34AD">
        <w:rPr>
          <w:i/>
        </w:rPr>
        <w:t xml:space="preserve"> </w:t>
      </w:r>
      <w:r w:rsidRPr="00685860">
        <w:t>y</w:t>
      </w:r>
      <w:r w:rsidR="00FB34AD">
        <w:rPr>
          <w:i/>
        </w:rPr>
        <w:t xml:space="preserve"> </w:t>
      </w:r>
      <w:r w:rsidRPr="00685860">
        <w:t>electrónicas. Los</w:t>
      </w:r>
      <w:r w:rsidR="00FB34AD">
        <w:rPr>
          <w:i/>
        </w:rPr>
        <w:t xml:space="preserve"> </w:t>
      </w:r>
      <w:r w:rsidRPr="00685860">
        <w:t>diferentes</w:t>
      </w:r>
      <w:r w:rsidR="00FB34AD">
        <w:rPr>
          <w:i/>
        </w:rPr>
        <w:t xml:space="preserve"> </w:t>
      </w:r>
      <w:r w:rsidRPr="00685860">
        <w:t>insumos</w:t>
      </w:r>
      <w:r w:rsidR="00FB34AD">
        <w:rPr>
          <w:i/>
        </w:rPr>
        <w:t xml:space="preserve"> </w:t>
      </w:r>
      <w:r w:rsidRPr="00685860">
        <w:t>del</w:t>
      </w:r>
      <w:r w:rsidR="00FB34AD">
        <w:rPr>
          <w:i/>
        </w:rPr>
        <w:t xml:space="preserve"> </w:t>
      </w:r>
      <w:r w:rsidRPr="00685860">
        <w:t>proceso</w:t>
      </w:r>
      <w:r w:rsidR="00FB34AD">
        <w:rPr>
          <w:i/>
        </w:rPr>
        <w:t xml:space="preserve"> </w:t>
      </w:r>
      <w:r w:rsidRPr="00685860">
        <w:t>de consultas contribuyeron al diseño de metas, objetivos, estrategias y líneas de acción del presente</w:t>
      </w:r>
      <w:r w:rsidRPr="00685860">
        <w:rPr>
          <w:i/>
        </w:rPr>
        <w:t xml:space="preserve"> Plan Nacional de Desarrollo</w:t>
      </w:r>
      <w:r w:rsidRPr="00685860">
        <w:t>.</w:t>
      </w:r>
      <w:r w:rsidRPr="00685860">
        <w:rPr>
          <w:i/>
        </w:rPr>
        <w:t xml:space="preserve"> </w:t>
      </w:r>
      <w:r w:rsidRPr="00685860">
        <w:t>Para mayor</w:t>
      </w:r>
      <w:r w:rsidRPr="00685860">
        <w:rPr>
          <w:i/>
        </w:rPr>
        <w:t xml:space="preserve"> </w:t>
      </w:r>
      <w:r w:rsidRPr="00685860">
        <w:t>detalle,</w:t>
      </w:r>
      <w:r w:rsidRPr="00685860">
        <w:rPr>
          <w:i/>
        </w:rPr>
        <w:t xml:space="preserve"> </w:t>
      </w:r>
      <w:r w:rsidRPr="00685860">
        <w:t>en</w:t>
      </w:r>
      <w:r w:rsidRPr="00685860">
        <w:rPr>
          <w:i/>
        </w:rPr>
        <w:t xml:space="preserve"> </w:t>
      </w:r>
      <w:r w:rsidRPr="00685860">
        <w:t>el</w:t>
      </w:r>
      <w:r w:rsidRPr="00685860">
        <w:rPr>
          <w:i/>
        </w:rPr>
        <w:t xml:space="preserve"> </w:t>
      </w:r>
      <w:r w:rsidRPr="00685860">
        <w:t>Anexo</w:t>
      </w:r>
      <w:r w:rsidRPr="00685860">
        <w:rPr>
          <w:i/>
        </w:rPr>
        <w:t xml:space="preserve"> </w:t>
      </w:r>
      <w:r w:rsidRPr="00685860">
        <w:t>al</w:t>
      </w:r>
      <w:r w:rsidRPr="00685860">
        <w:rPr>
          <w:i/>
        </w:rPr>
        <w:t xml:space="preserve"> </w:t>
      </w:r>
      <w:r w:rsidRPr="00685860">
        <w:t>presente</w:t>
      </w:r>
      <w:r w:rsidRPr="00685860">
        <w:rPr>
          <w:i/>
        </w:rPr>
        <w:t xml:space="preserve"> </w:t>
      </w:r>
      <w:r w:rsidRPr="00685860">
        <w:t>Plan se</w:t>
      </w:r>
      <w:r w:rsidRPr="00685860">
        <w:rPr>
          <w:i/>
        </w:rPr>
        <w:t xml:space="preserve"> </w:t>
      </w:r>
      <w:r w:rsidRPr="00685860">
        <w:t>presenta</w:t>
      </w:r>
      <w:r w:rsidRPr="00685860">
        <w:rPr>
          <w:i/>
        </w:rPr>
        <w:t xml:space="preserve"> </w:t>
      </w:r>
      <w:r w:rsidRPr="00685860">
        <w:t>el</w:t>
      </w:r>
      <w:r w:rsidRPr="00685860">
        <w:rPr>
          <w:i/>
        </w:rPr>
        <w:t xml:space="preserve"> </w:t>
      </w:r>
      <w:r w:rsidRPr="00685860">
        <w:t>proceso</w:t>
      </w:r>
      <w:r w:rsidRPr="00685860">
        <w:rPr>
          <w:i/>
        </w:rPr>
        <w:t xml:space="preserve"> </w:t>
      </w:r>
      <w:r w:rsidRPr="00685860">
        <w:t>de</w:t>
      </w:r>
      <w:r w:rsidRPr="00685860">
        <w:rPr>
          <w:i/>
        </w:rPr>
        <w:t xml:space="preserve"> </w:t>
      </w:r>
      <w:r w:rsidRPr="00685860">
        <w:t>consultas</w:t>
      </w:r>
      <w:r w:rsidRPr="00685860">
        <w:rPr>
          <w:i/>
        </w:rPr>
        <w:t xml:space="preserve"> </w:t>
      </w:r>
      <w:r w:rsidRPr="00685860">
        <w:t>llevado</w:t>
      </w:r>
      <w:r w:rsidRPr="00685860">
        <w:rPr>
          <w:i/>
        </w:rPr>
        <w:t xml:space="preserve"> </w:t>
      </w:r>
      <w:r w:rsidRPr="00685860">
        <w:t>a cabo, y se muestra un resumen estadístico con los principales resultados de la participación ciudadana.</w:t>
      </w:r>
    </w:p>
    <w:p w:rsidR="00685860" w:rsidRPr="00685860" w:rsidRDefault="00685860" w:rsidP="0024197D">
      <w:pPr>
        <w:pStyle w:val="Texto"/>
        <w:spacing w:line="220" w:lineRule="exact"/>
        <w:ind w:firstLine="0"/>
      </w:pPr>
      <w:r w:rsidRPr="00685860">
        <w:t xml:space="preserve">A lo largo del </w:t>
      </w:r>
      <w:r w:rsidRPr="00685860">
        <w:rPr>
          <w:i/>
        </w:rPr>
        <w:t>Plan Nacional de Desarrollo</w:t>
      </w:r>
      <w:r w:rsidRPr="00685860">
        <w:t xml:space="preserve"> se incorporaron comentarios, críticas, inquietudes y diversas propuestas expresadas por la ciudadanía durante el proceso de consultas, en forma de diagnósticos,</w:t>
      </w:r>
      <w:r w:rsidRPr="00685860">
        <w:rPr>
          <w:i/>
        </w:rPr>
        <w:t xml:space="preserve"> </w:t>
      </w:r>
      <w:r w:rsidRPr="00685860">
        <w:t>objetivos,</w:t>
      </w:r>
      <w:r w:rsidRPr="00685860">
        <w:rPr>
          <w:i/>
        </w:rPr>
        <w:t xml:space="preserve"> </w:t>
      </w:r>
      <w:r w:rsidRPr="00685860">
        <w:t>estrategias</w:t>
      </w:r>
      <w:r w:rsidRPr="00685860">
        <w:rPr>
          <w:i/>
        </w:rPr>
        <w:t xml:space="preserve"> </w:t>
      </w:r>
      <w:r w:rsidRPr="00685860">
        <w:t>y</w:t>
      </w:r>
      <w:r w:rsidRPr="00685860">
        <w:rPr>
          <w:i/>
        </w:rPr>
        <w:t xml:space="preserve"> </w:t>
      </w:r>
      <w:r w:rsidRPr="00685860">
        <w:t>líneas de acción. Asimismo, se incluyeron citas textuales de comentarios de diversos actores de la sociedad que sirven de ejemplo del sentir de los mexicanos.</w:t>
      </w:r>
    </w:p>
    <w:p w:rsidR="00685860" w:rsidRPr="00685860" w:rsidRDefault="00685860" w:rsidP="0024197D">
      <w:pPr>
        <w:pStyle w:val="Texto"/>
        <w:spacing w:line="220" w:lineRule="exact"/>
        <w:ind w:firstLine="0"/>
      </w:pPr>
      <w:r w:rsidRPr="00685860">
        <w:t xml:space="preserve">Con profundo agradecimiento, reconocemos a todos los que de una u otra manera participaron y aportaron sus ideas a este </w:t>
      </w:r>
      <w:r w:rsidRPr="00685860">
        <w:rPr>
          <w:i/>
        </w:rPr>
        <w:t>Plan Nacional de Desarrollo</w:t>
      </w:r>
      <w:r w:rsidRPr="00685860">
        <w:t>. Al escuchar a mujeres y hombres pertenecientes a diferentes grupos sociales, a jóvenes, a personas con discapacidad, a organizaciones</w:t>
      </w:r>
      <w:r w:rsidRPr="00685860">
        <w:rPr>
          <w:i/>
        </w:rPr>
        <w:t xml:space="preserve"> </w:t>
      </w:r>
      <w:r w:rsidRPr="00685860">
        <w:t>civiles,</w:t>
      </w:r>
      <w:r w:rsidRPr="00685860">
        <w:rPr>
          <w:i/>
        </w:rPr>
        <w:t xml:space="preserve"> </w:t>
      </w:r>
      <w:r w:rsidRPr="00685860">
        <w:t>a</w:t>
      </w:r>
      <w:r w:rsidRPr="00685860">
        <w:rPr>
          <w:i/>
        </w:rPr>
        <w:t xml:space="preserve"> </w:t>
      </w:r>
      <w:r w:rsidRPr="00685860">
        <w:t>comunidades</w:t>
      </w:r>
      <w:r w:rsidRPr="00685860">
        <w:rPr>
          <w:i/>
        </w:rPr>
        <w:t xml:space="preserve"> </w:t>
      </w:r>
      <w:r w:rsidRPr="00685860">
        <w:t>indígenas, a instituciones académicas, a grupos empresariales y a representantes de los tres órdenes de gobierno, entre tantos otros colaboradores que aportaron</w:t>
      </w:r>
      <w:r w:rsidRPr="00685860">
        <w:rPr>
          <w:i/>
        </w:rPr>
        <w:t xml:space="preserve"> </w:t>
      </w:r>
      <w:r w:rsidRPr="00685860">
        <w:t>su</w:t>
      </w:r>
      <w:r w:rsidRPr="00685860">
        <w:rPr>
          <w:i/>
        </w:rPr>
        <w:t xml:space="preserve"> </w:t>
      </w:r>
      <w:r w:rsidRPr="00685860">
        <w:t>esfuerzo</w:t>
      </w:r>
      <w:r w:rsidRPr="00685860">
        <w:rPr>
          <w:i/>
        </w:rPr>
        <w:t xml:space="preserve"> </w:t>
      </w:r>
      <w:r w:rsidRPr="00685860">
        <w:t>para</w:t>
      </w:r>
      <w:r w:rsidRPr="00685860">
        <w:rPr>
          <w:i/>
        </w:rPr>
        <w:t xml:space="preserve"> </w:t>
      </w:r>
      <w:r w:rsidRPr="00685860">
        <w:t>la</w:t>
      </w:r>
      <w:r w:rsidRPr="00685860">
        <w:rPr>
          <w:i/>
        </w:rPr>
        <w:t xml:space="preserve"> </w:t>
      </w:r>
      <w:r w:rsidRPr="00685860">
        <w:t>construcción</w:t>
      </w:r>
      <w:r w:rsidRPr="00685860">
        <w:rPr>
          <w:i/>
        </w:rPr>
        <w:t xml:space="preserve"> </w:t>
      </w:r>
      <w:r w:rsidRPr="00685860">
        <w:t>de este Plan, entendemos que todos tenemos mucho en común: un profundo amor por nuestro país, por nuestra historia común y un ímpetu por mover a México.</w:t>
      </w:r>
    </w:p>
    <w:p w:rsidR="00685860" w:rsidRPr="00CA749C" w:rsidRDefault="00CA749C" w:rsidP="00C67529">
      <w:pPr>
        <w:pStyle w:val="Texto"/>
        <w:ind w:firstLine="0"/>
        <w:jc w:val="center"/>
        <w:rPr>
          <w:rFonts w:ascii="Times New Roman" w:hAnsi="Times New Roman"/>
          <w:b/>
          <w:smallCaps/>
          <w:szCs w:val="32"/>
        </w:rPr>
      </w:pPr>
      <w:r w:rsidRPr="00CA749C">
        <w:rPr>
          <w:rFonts w:ascii="Times New Roman" w:hAnsi="Times New Roman"/>
          <w:b/>
          <w:smallCaps/>
          <w:szCs w:val="32"/>
        </w:rPr>
        <w:lastRenderedPageBreak/>
        <w:t>I. MÉXICO EN PAZ</w:t>
      </w:r>
    </w:p>
    <w:p w:rsidR="00685860" w:rsidRPr="00C67529" w:rsidRDefault="00685860" w:rsidP="00C67529">
      <w:pPr>
        <w:pStyle w:val="Texto"/>
        <w:pBdr>
          <w:top w:val="single" w:sz="4" w:space="1" w:color="auto"/>
          <w:bottom w:val="single" w:sz="4" w:space="1" w:color="auto"/>
        </w:pBdr>
        <w:ind w:firstLine="0"/>
        <w:jc w:val="center"/>
        <w:rPr>
          <w:b/>
          <w:smallCaps/>
          <w:szCs w:val="32"/>
        </w:rPr>
      </w:pPr>
      <w:r w:rsidRPr="00C67529">
        <w:rPr>
          <w:b/>
          <w:smallCaps/>
          <w:szCs w:val="32"/>
        </w:rPr>
        <w:t>Que los derechos de</w:t>
      </w:r>
      <w:r w:rsidR="00124F2F">
        <w:rPr>
          <w:b/>
          <w:smallCaps/>
          <w:szCs w:val="32"/>
        </w:rPr>
        <w:t xml:space="preserve"> </w:t>
      </w:r>
      <w:r w:rsidRPr="00C67529">
        <w:rPr>
          <w:b/>
          <w:smallCaps/>
          <w:szCs w:val="32"/>
        </w:rPr>
        <w:t>los mexicanos pasen del papel a la práctica.</w:t>
      </w:r>
    </w:p>
    <w:p w:rsidR="00685860" w:rsidRPr="0024197D" w:rsidRDefault="00685860" w:rsidP="00C67529">
      <w:pPr>
        <w:pStyle w:val="Texto"/>
        <w:jc w:val="right"/>
        <w:rPr>
          <w:szCs w:val="24"/>
        </w:rPr>
      </w:pPr>
      <w:r w:rsidRPr="0024197D">
        <w:rPr>
          <w:szCs w:val="24"/>
        </w:rPr>
        <w:t>La</w:t>
      </w:r>
      <w:r w:rsidRPr="0024197D">
        <w:rPr>
          <w:i/>
          <w:szCs w:val="24"/>
        </w:rPr>
        <w:t xml:space="preserve"> </w:t>
      </w:r>
      <w:r w:rsidRPr="0024197D">
        <w:rPr>
          <w:szCs w:val="24"/>
        </w:rPr>
        <w:t>Constitución</w:t>
      </w:r>
      <w:r w:rsidRPr="0024197D">
        <w:rPr>
          <w:i/>
          <w:szCs w:val="24"/>
        </w:rPr>
        <w:t xml:space="preserve"> </w:t>
      </w:r>
      <w:r w:rsidRPr="0024197D">
        <w:rPr>
          <w:szCs w:val="24"/>
        </w:rPr>
        <w:t>es</w:t>
      </w:r>
      <w:r w:rsidRPr="0024197D">
        <w:rPr>
          <w:i/>
          <w:szCs w:val="24"/>
        </w:rPr>
        <w:t xml:space="preserve"> </w:t>
      </w:r>
      <w:r w:rsidRPr="0024197D">
        <w:rPr>
          <w:szCs w:val="24"/>
        </w:rPr>
        <w:t>el</w:t>
      </w:r>
      <w:r w:rsidRPr="0024197D">
        <w:rPr>
          <w:i/>
          <w:szCs w:val="24"/>
        </w:rPr>
        <w:t xml:space="preserve"> </w:t>
      </w:r>
      <w:r w:rsidRPr="0024197D">
        <w:rPr>
          <w:szCs w:val="24"/>
        </w:rPr>
        <w:t xml:space="preserve">compendio de nuestra historia </w:t>
      </w:r>
      <w:r w:rsidR="00124F2F">
        <w:rPr>
          <w:szCs w:val="24"/>
        </w:rPr>
        <w:t xml:space="preserve"> </w:t>
      </w:r>
      <w:r w:rsidRPr="0024197D">
        <w:rPr>
          <w:szCs w:val="24"/>
        </w:rPr>
        <w:t>y la pauta de nuestro futuro.</w:t>
      </w:r>
    </w:p>
    <w:p w:rsidR="00685860" w:rsidRPr="007117D9" w:rsidRDefault="00685860" w:rsidP="00C67529">
      <w:pPr>
        <w:pStyle w:val="Texto"/>
        <w:jc w:val="right"/>
        <w:rPr>
          <w:smallCaps/>
          <w:szCs w:val="24"/>
        </w:rPr>
      </w:pPr>
      <w:r w:rsidRPr="007117D9">
        <w:rPr>
          <w:smallCaps/>
          <w:szCs w:val="24"/>
        </w:rPr>
        <w:t>Adolfo López Mateos</w:t>
      </w:r>
    </w:p>
    <w:p w:rsidR="00685860" w:rsidRPr="00685860" w:rsidRDefault="00685860" w:rsidP="0024197D">
      <w:pPr>
        <w:pStyle w:val="Texto"/>
        <w:spacing w:after="56" w:line="212" w:lineRule="exact"/>
        <w:ind w:firstLine="0"/>
      </w:pPr>
      <w:r w:rsidRPr="00685860">
        <w:t>La Constitución Política de los Estados Unidos Mexicanos</w:t>
      </w:r>
      <w:r w:rsidRPr="00685860">
        <w:rPr>
          <w:i/>
        </w:rPr>
        <w:t xml:space="preserve"> </w:t>
      </w:r>
      <w:r w:rsidRPr="00685860">
        <w:t>plasma</w:t>
      </w:r>
      <w:r w:rsidRPr="00685860">
        <w:rPr>
          <w:i/>
        </w:rPr>
        <w:t xml:space="preserve"> </w:t>
      </w:r>
      <w:r w:rsidRPr="00685860">
        <w:t>y</w:t>
      </w:r>
      <w:r w:rsidRPr="00685860">
        <w:rPr>
          <w:i/>
        </w:rPr>
        <w:t xml:space="preserve"> </w:t>
      </w:r>
      <w:r w:rsidRPr="00685860">
        <w:t>concreta</w:t>
      </w:r>
      <w:r w:rsidRPr="00685860">
        <w:rPr>
          <w:i/>
        </w:rPr>
        <w:t xml:space="preserve"> </w:t>
      </w:r>
      <w:r w:rsidRPr="00685860">
        <w:t>la</w:t>
      </w:r>
      <w:r w:rsidRPr="00685860">
        <w:rPr>
          <w:i/>
        </w:rPr>
        <w:t xml:space="preserve"> </w:t>
      </w:r>
      <w:r w:rsidRPr="00685860">
        <w:t>aspiración de</w:t>
      </w:r>
      <w:r w:rsidRPr="00685860">
        <w:rPr>
          <w:i/>
        </w:rPr>
        <w:t xml:space="preserve"> </w:t>
      </w:r>
      <w:r w:rsidRPr="00685860">
        <w:t>los</w:t>
      </w:r>
      <w:r w:rsidRPr="00685860">
        <w:rPr>
          <w:i/>
        </w:rPr>
        <w:t xml:space="preserve"> </w:t>
      </w:r>
      <w:r w:rsidRPr="00685860">
        <w:t>mexicanos</w:t>
      </w:r>
      <w:r w:rsidRPr="00685860">
        <w:rPr>
          <w:i/>
        </w:rPr>
        <w:t xml:space="preserve"> </w:t>
      </w:r>
      <w:r w:rsidRPr="00685860">
        <w:t>de</w:t>
      </w:r>
      <w:r w:rsidRPr="00685860">
        <w:rPr>
          <w:i/>
        </w:rPr>
        <w:t xml:space="preserve"> </w:t>
      </w:r>
      <w:r w:rsidRPr="00685860">
        <w:t>vivir</w:t>
      </w:r>
      <w:r w:rsidRPr="00685860">
        <w:rPr>
          <w:i/>
        </w:rPr>
        <w:t xml:space="preserve"> </w:t>
      </w:r>
      <w:r w:rsidRPr="00685860">
        <w:t>en</w:t>
      </w:r>
      <w:r w:rsidRPr="00685860">
        <w:rPr>
          <w:i/>
        </w:rPr>
        <w:t xml:space="preserve"> </w:t>
      </w:r>
      <w:r w:rsidRPr="00685860">
        <w:t>una</w:t>
      </w:r>
      <w:r w:rsidRPr="00685860">
        <w:rPr>
          <w:i/>
        </w:rPr>
        <w:t xml:space="preserve"> </w:t>
      </w:r>
      <w:r w:rsidRPr="00685860">
        <w:t>sociedad de derechos. Esto quiere decir vivir en un país democrático gobernado al amparo de la ley, donde</w:t>
      </w:r>
      <w:r w:rsidRPr="00685860">
        <w:rPr>
          <w:i/>
        </w:rPr>
        <w:t xml:space="preserve"> </w:t>
      </w:r>
      <w:r w:rsidRPr="00685860">
        <w:t>exista una profunda y verdadera libertad e igualdad para todos, con plena garantía de nuestra propiedad, con absoluta seguridad jurídica, con pleno ejercicio de nuestros derechos, y con igualdad sustantiva independientemente de la condición de género, orientación sexual, raza, etnia, capacidades, creencias o situación social. En la Constitución se enmarca un pacto social en el que los ciudadanos otorgan el ejercicio de la autoridad al gobierno, para que éste haga cumplir la ley, regido por los principios de legalidad, objetividad, eficacia, eficiencia, profesionalismo, honradez y respeto a los derechos humanos.</w:t>
      </w:r>
    </w:p>
    <w:p w:rsidR="00685860" w:rsidRPr="00685860" w:rsidRDefault="00685860" w:rsidP="0024197D">
      <w:pPr>
        <w:pStyle w:val="Texto"/>
        <w:spacing w:after="56" w:line="212" w:lineRule="exact"/>
        <w:ind w:firstLine="0"/>
      </w:pPr>
      <w:r w:rsidRPr="00685860">
        <w:t>Dentro del pacto social, los ciudadanos confían en</w:t>
      </w:r>
      <w:r w:rsidRPr="00685860">
        <w:rPr>
          <w:i/>
        </w:rPr>
        <w:t xml:space="preserve"> </w:t>
      </w:r>
      <w:r w:rsidRPr="00685860">
        <w:t>la</w:t>
      </w:r>
      <w:r w:rsidRPr="00685860">
        <w:rPr>
          <w:i/>
        </w:rPr>
        <w:t xml:space="preserve"> </w:t>
      </w:r>
      <w:r w:rsidRPr="00685860">
        <w:t>capacidad</w:t>
      </w:r>
      <w:r w:rsidRPr="00685860">
        <w:rPr>
          <w:i/>
        </w:rPr>
        <w:t xml:space="preserve"> </w:t>
      </w:r>
      <w:r w:rsidRPr="00685860">
        <w:t>del</w:t>
      </w:r>
      <w:r w:rsidRPr="00685860">
        <w:rPr>
          <w:i/>
        </w:rPr>
        <w:t xml:space="preserve"> </w:t>
      </w:r>
      <w:r w:rsidRPr="00685860">
        <w:t>gobierno</w:t>
      </w:r>
      <w:r w:rsidRPr="00685860">
        <w:rPr>
          <w:i/>
        </w:rPr>
        <w:t xml:space="preserve"> </w:t>
      </w:r>
      <w:r w:rsidRPr="00685860">
        <w:t>para</w:t>
      </w:r>
      <w:r w:rsidRPr="00685860">
        <w:rPr>
          <w:i/>
        </w:rPr>
        <w:t xml:space="preserve"> </w:t>
      </w:r>
      <w:r w:rsidRPr="00685860">
        <w:t>garantizar sus derechos y, por tanto, contribuyen a la</w:t>
      </w:r>
      <w:r w:rsidRPr="00685860">
        <w:rPr>
          <w:i/>
        </w:rPr>
        <w:t xml:space="preserve"> </w:t>
      </w:r>
      <w:r w:rsidRPr="00685860">
        <w:t>construcción</w:t>
      </w:r>
      <w:r w:rsidRPr="00685860">
        <w:rPr>
          <w:i/>
        </w:rPr>
        <w:t xml:space="preserve"> </w:t>
      </w:r>
      <w:r w:rsidRPr="00685860">
        <w:t>de</w:t>
      </w:r>
      <w:r w:rsidRPr="00685860">
        <w:rPr>
          <w:i/>
        </w:rPr>
        <w:t xml:space="preserve"> </w:t>
      </w:r>
      <w:r w:rsidRPr="00685860">
        <w:t>una</w:t>
      </w:r>
      <w:r w:rsidRPr="00685860">
        <w:rPr>
          <w:i/>
        </w:rPr>
        <w:t xml:space="preserve"> </w:t>
      </w:r>
      <w:r w:rsidRPr="00685860">
        <w:t>vida</w:t>
      </w:r>
      <w:r w:rsidRPr="00685860">
        <w:rPr>
          <w:i/>
        </w:rPr>
        <w:t xml:space="preserve"> </w:t>
      </w:r>
      <w:r w:rsidRPr="00685860">
        <w:t>democrática, donde se respeta la ley. Cuando los principios fundamentales del pacto social se transgreden, la legitimidad del Estado se debilita y se compromete la capacidad de su gobierno para articular los esfuerzos de la nación hacia un desarrollo ordenado e incluyente.</w:t>
      </w:r>
    </w:p>
    <w:p w:rsidR="00685860" w:rsidRPr="00685860" w:rsidRDefault="00685860" w:rsidP="0024197D">
      <w:pPr>
        <w:pStyle w:val="Texto"/>
        <w:spacing w:after="56" w:line="212" w:lineRule="exact"/>
        <w:ind w:firstLine="0"/>
        <w:rPr>
          <w:color w:val="000000"/>
        </w:rPr>
      </w:pPr>
      <w:r w:rsidRPr="00685860">
        <w:t>En México, debemos fortalecer nuestro pacto social, reforzar la confianza en el gobierno, alentar la</w:t>
      </w:r>
      <w:r w:rsidRPr="00685860">
        <w:rPr>
          <w:i/>
        </w:rPr>
        <w:t xml:space="preserve"> </w:t>
      </w:r>
      <w:r w:rsidRPr="00685860">
        <w:t>participación</w:t>
      </w:r>
      <w:r w:rsidRPr="00685860">
        <w:rPr>
          <w:i/>
        </w:rPr>
        <w:t xml:space="preserve"> </w:t>
      </w:r>
      <w:r w:rsidRPr="00685860">
        <w:t>social</w:t>
      </w:r>
      <w:r w:rsidRPr="00685860">
        <w:rPr>
          <w:i/>
        </w:rPr>
        <w:t xml:space="preserve"> </w:t>
      </w:r>
      <w:r w:rsidRPr="00685860">
        <w:t>en</w:t>
      </w:r>
      <w:r w:rsidRPr="00685860">
        <w:rPr>
          <w:i/>
        </w:rPr>
        <w:t xml:space="preserve"> </w:t>
      </w:r>
      <w:r w:rsidRPr="00685860">
        <w:t>la</w:t>
      </w:r>
      <w:r w:rsidRPr="00685860">
        <w:rPr>
          <w:i/>
        </w:rPr>
        <w:t xml:space="preserve"> </w:t>
      </w:r>
      <w:r w:rsidRPr="00685860">
        <w:t>vida</w:t>
      </w:r>
      <w:r w:rsidRPr="00685860">
        <w:rPr>
          <w:i/>
        </w:rPr>
        <w:t xml:space="preserve"> </w:t>
      </w:r>
      <w:r w:rsidRPr="00685860">
        <w:t>democrática y reducir los índices de inseguridad. Diversos indicadores muestran el potencial que existe para fortalecer</w:t>
      </w:r>
      <w:r w:rsidRPr="00685860">
        <w:rPr>
          <w:i/>
        </w:rPr>
        <w:t xml:space="preserve"> </w:t>
      </w:r>
      <w:r w:rsidRPr="00685860">
        <w:t>nuestro</w:t>
      </w:r>
      <w:r w:rsidRPr="00685860">
        <w:rPr>
          <w:i/>
        </w:rPr>
        <w:t xml:space="preserve"> </w:t>
      </w:r>
      <w:r w:rsidRPr="00685860">
        <w:t>entorno</w:t>
      </w:r>
      <w:r w:rsidRPr="00685860">
        <w:rPr>
          <w:i/>
        </w:rPr>
        <w:t xml:space="preserve"> </w:t>
      </w:r>
      <w:r w:rsidRPr="00685860">
        <w:t>institucional:</w:t>
      </w:r>
      <w:r w:rsidRPr="00685860">
        <w:rPr>
          <w:i/>
        </w:rPr>
        <w:t xml:space="preserve"> </w:t>
      </w:r>
      <w:r w:rsidRPr="00685860">
        <w:t>sólo</w:t>
      </w:r>
      <w:r w:rsidRPr="00685860">
        <w:rPr>
          <w:i/>
        </w:rPr>
        <w:t xml:space="preserve"> </w:t>
      </w:r>
      <w:r w:rsidRPr="00685860">
        <w:t>el 36% de los mexicanos cree que el Estado puede resolver los problemas que enfrenta el país; el abstencionismo</w:t>
      </w:r>
      <w:r w:rsidRPr="00685860">
        <w:rPr>
          <w:i/>
        </w:rPr>
        <w:t xml:space="preserve"> </w:t>
      </w:r>
      <w:r w:rsidRPr="00685860">
        <w:t>electoral</w:t>
      </w:r>
      <w:r w:rsidRPr="00685860">
        <w:rPr>
          <w:i/>
        </w:rPr>
        <w:t xml:space="preserve"> </w:t>
      </w:r>
      <w:r w:rsidRPr="00685860">
        <w:t>a</w:t>
      </w:r>
      <w:r w:rsidRPr="00685860">
        <w:rPr>
          <w:i/>
        </w:rPr>
        <w:t xml:space="preserve"> </w:t>
      </w:r>
      <w:r w:rsidRPr="00685860">
        <w:t>nivel</w:t>
      </w:r>
      <w:r w:rsidRPr="00685860">
        <w:rPr>
          <w:i/>
        </w:rPr>
        <w:t xml:space="preserve"> </w:t>
      </w:r>
      <w:r w:rsidRPr="00685860">
        <w:t>estatal</w:t>
      </w:r>
      <w:r w:rsidRPr="00685860">
        <w:rPr>
          <w:i/>
        </w:rPr>
        <w:t xml:space="preserve"> </w:t>
      </w:r>
      <w:r w:rsidRPr="00685860">
        <w:t>oscila entre</w:t>
      </w:r>
      <w:r w:rsidRPr="00685860">
        <w:rPr>
          <w:i/>
        </w:rPr>
        <w:t xml:space="preserve"> </w:t>
      </w:r>
      <w:r w:rsidRPr="00685860">
        <w:t>el</w:t>
      </w:r>
      <w:r w:rsidRPr="00685860">
        <w:rPr>
          <w:i/>
        </w:rPr>
        <w:t xml:space="preserve"> </w:t>
      </w:r>
      <w:r w:rsidRPr="00685860">
        <w:t>23</w:t>
      </w:r>
      <w:r w:rsidRPr="00685860">
        <w:rPr>
          <w:i/>
        </w:rPr>
        <w:t xml:space="preserve"> </w:t>
      </w:r>
      <w:r w:rsidRPr="00685860">
        <w:t>y</w:t>
      </w:r>
      <w:r w:rsidRPr="00685860">
        <w:rPr>
          <w:i/>
        </w:rPr>
        <w:t xml:space="preserve"> </w:t>
      </w:r>
      <w:r w:rsidRPr="00685860">
        <w:t>el</w:t>
      </w:r>
      <w:r w:rsidRPr="00685860">
        <w:rPr>
          <w:i/>
        </w:rPr>
        <w:t xml:space="preserve"> </w:t>
      </w:r>
      <w:r w:rsidRPr="00685860">
        <w:t>47%;</w:t>
      </w:r>
      <w:r w:rsidRPr="00685860">
        <w:rPr>
          <w:i/>
        </w:rPr>
        <w:t xml:space="preserve"> </w:t>
      </w:r>
      <w:r w:rsidRPr="00685860">
        <w:t>el</w:t>
      </w:r>
      <w:r w:rsidRPr="00685860">
        <w:rPr>
          <w:i/>
        </w:rPr>
        <w:t xml:space="preserve"> </w:t>
      </w:r>
      <w:r w:rsidRPr="00685860">
        <w:t>58%</w:t>
      </w:r>
      <w:r w:rsidRPr="00685860">
        <w:rPr>
          <w:i/>
        </w:rPr>
        <w:t xml:space="preserve"> </w:t>
      </w:r>
      <w:r w:rsidRPr="00685860">
        <w:t>de</w:t>
      </w:r>
      <w:r w:rsidRPr="00685860">
        <w:rPr>
          <w:i/>
        </w:rPr>
        <w:t xml:space="preserve"> </w:t>
      </w:r>
      <w:r w:rsidRPr="00685860">
        <w:t>la</w:t>
      </w:r>
      <w:r w:rsidRPr="00685860">
        <w:rPr>
          <w:i/>
        </w:rPr>
        <w:t xml:space="preserve"> </w:t>
      </w:r>
      <w:r w:rsidRPr="00685860">
        <w:t>población mayor</w:t>
      </w:r>
      <w:r w:rsidRPr="00685860">
        <w:rPr>
          <w:i/>
        </w:rPr>
        <w:t xml:space="preserve"> </w:t>
      </w:r>
      <w:r w:rsidRPr="00685860">
        <w:t>de</w:t>
      </w:r>
      <w:r w:rsidRPr="00685860">
        <w:rPr>
          <w:i/>
        </w:rPr>
        <w:t xml:space="preserve"> </w:t>
      </w:r>
      <w:r w:rsidRPr="00685860">
        <w:t>edad</w:t>
      </w:r>
      <w:r w:rsidRPr="00685860">
        <w:rPr>
          <w:i/>
        </w:rPr>
        <w:t xml:space="preserve"> </w:t>
      </w:r>
      <w:r w:rsidRPr="00685860">
        <w:t>considera</w:t>
      </w:r>
      <w:r w:rsidRPr="00685860">
        <w:rPr>
          <w:i/>
        </w:rPr>
        <w:t xml:space="preserve"> </w:t>
      </w:r>
      <w:r w:rsidRPr="00685860">
        <w:t>la</w:t>
      </w:r>
      <w:r w:rsidRPr="00685860">
        <w:rPr>
          <w:i/>
        </w:rPr>
        <w:t xml:space="preserve"> </w:t>
      </w:r>
      <w:r w:rsidRPr="00685860">
        <w:t>inseguridad</w:t>
      </w:r>
      <w:r w:rsidRPr="00685860">
        <w:rPr>
          <w:i/>
        </w:rPr>
        <w:t xml:space="preserve"> </w:t>
      </w:r>
      <w:r w:rsidRPr="00685860">
        <w:t>como su principal preocupación; el 85% considera que existe corrupción en el Sistema de Justicia Penal; y</w:t>
      </w:r>
      <w:r w:rsidRPr="00685860">
        <w:rPr>
          <w:i/>
        </w:rPr>
        <w:t xml:space="preserve"> </w:t>
      </w:r>
      <w:r w:rsidRPr="00685860">
        <w:t>el</w:t>
      </w:r>
      <w:r w:rsidRPr="00685860">
        <w:rPr>
          <w:i/>
        </w:rPr>
        <w:t xml:space="preserve"> </w:t>
      </w:r>
      <w:r w:rsidRPr="00685860">
        <w:t>37%</w:t>
      </w:r>
      <w:r w:rsidRPr="00685860">
        <w:rPr>
          <w:i/>
        </w:rPr>
        <w:t xml:space="preserve"> </w:t>
      </w:r>
      <w:r w:rsidRPr="00685860">
        <w:t>de</w:t>
      </w:r>
      <w:r w:rsidRPr="00685860">
        <w:rPr>
          <w:i/>
        </w:rPr>
        <w:t xml:space="preserve"> </w:t>
      </w:r>
      <w:r w:rsidRPr="00685860">
        <w:t>las</w:t>
      </w:r>
      <w:r w:rsidRPr="00685860">
        <w:rPr>
          <w:i/>
        </w:rPr>
        <w:t xml:space="preserve"> </w:t>
      </w:r>
      <w:r w:rsidRPr="00685860">
        <w:t>empresas</w:t>
      </w:r>
      <w:r w:rsidRPr="00685860">
        <w:rPr>
          <w:i/>
        </w:rPr>
        <w:t xml:space="preserve"> </w:t>
      </w:r>
      <w:r w:rsidRPr="00685860">
        <w:t>ubicadas</w:t>
      </w:r>
      <w:r w:rsidRPr="00685860">
        <w:rPr>
          <w:i/>
        </w:rPr>
        <w:t xml:space="preserve"> </w:t>
      </w:r>
      <w:r w:rsidRPr="00685860">
        <w:t>en</w:t>
      </w:r>
      <w:r w:rsidRPr="00685860">
        <w:rPr>
          <w:i/>
        </w:rPr>
        <w:t xml:space="preserve"> </w:t>
      </w:r>
      <w:r w:rsidRPr="00685860">
        <w:t>el</w:t>
      </w:r>
      <w:r w:rsidRPr="00685860">
        <w:rPr>
          <w:i/>
        </w:rPr>
        <w:t xml:space="preserve"> </w:t>
      </w:r>
      <w:r w:rsidRPr="00685860">
        <w:t xml:space="preserve">país sufre anualmente al menos un </w:t>
      </w:r>
      <w:r w:rsidRPr="00685860">
        <w:rPr>
          <w:color w:val="000000"/>
        </w:rPr>
        <w:t>delito.</w:t>
      </w:r>
      <w:r w:rsidRPr="007117D9">
        <w:rPr>
          <w:color w:val="000000"/>
          <w:position w:val="6"/>
          <w:sz w:val="14"/>
          <w:szCs w:val="14"/>
        </w:rPr>
        <w:footnoteReference w:id="1"/>
      </w:r>
    </w:p>
    <w:p w:rsidR="00685860" w:rsidRPr="00685860" w:rsidRDefault="00685860" w:rsidP="0024197D">
      <w:pPr>
        <w:pStyle w:val="Texto"/>
        <w:spacing w:after="56" w:line="212" w:lineRule="exact"/>
        <w:ind w:firstLine="0"/>
      </w:pPr>
      <w:r w:rsidRPr="00685860">
        <w:t>Aspiramos a una sociedad donde todas las personas puedan ejercer plenamente sus derechos, que participen activamente y cumplan sus obligaciones en el marco de una democracia plena; y que, por lo mismo, ninguna persona en México se enfrente a la falta de seguridad, a un inadecuado Sistema de Justicia</w:t>
      </w:r>
      <w:r w:rsidRPr="00685860">
        <w:rPr>
          <w:i/>
        </w:rPr>
        <w:t xml:space="preserve"> </w:t>
      </w:r>
      <w:r w:rsidRPr="00685860">
        <w:t>Penal o a la opacidad en la rendición de cuentas. Si México quiere alcanzar su máximo potencial, necesita garantizar a cada persona el derecho a la seguridad y un acceso equitativo a la justicia.</w:t>
      </w:r>
    </w:p>
    <w:p w:rsidR="00685860" w:rsidRPr="00C67529" w:rsidRDefault="00685860" w:rsidP="0024197D">
      <w:pPr>
        <w:pStyle w:val="Texto"/>
        <w:spacing w:before="240" w:after="56" w:line="212" w:lineRule="exact"/>
        <w:ind w:firstLine="0"/>
        <w:rPr>
          <w:b/>
        </w:rPr>
      </w:pPr>
      <w:r w:rsidRPr="00C67529">
        <w:rPr>
          <w:b/>
        </w:rPr>
        <w:t>I.1. Diagnóstico: México demanda un pacto social más fuerte y con plena vigencia</w:t>
      </w:r>
    </w:p>
    <w:p w:rsidR="00685860" w:rsidRPr="00C67529" w:rsidRDefault="00685860" w:rsidP="0024197D">
      <w:pPr>
        <w:pStyle w:val="Texto"/>
        <w:spacing w:after="56" w:line="212" w:lineRule="exact"/>
        <w:ind w:firstLine="0"/>
        <w:rPr>
          <w:b/>
        </w:rPr>
      </w:pPr>
      <w:r w:rsidRPr="00C67529">
        <w:rPr>
          <w:b/>
        </w:rPr>
        <w:t>Gobernabilidad democrática</w:t>
      </w:r>
    </w:p>
    <w:p w:rsidR="00685860" w:rsidRPr="00685860" w:rsidRDefault="00685860" w:rsidP="0024197D">
      <w:pPr>
        <w:pStyle w:val="Texto"/>
        <w:spacing w:after="56" w:line="212" w:lineRule="exact"/>
        <w:ind w:firstLine="0"/>
      </w:pPr>
      <w:r w:rsidRPr="00685860">
        <w:t>La aplicación de un esquema puramente reactivo para gestionar los reclamos, demandas y conflictos</w:t>
      </w:r>
      <w:r w:rsidRPr="00685860">
        <w:rPr>
          <w:i/>
        </w:rPr>
        <w:t xml:space="preserve"> </w:t>
      </w:r>
      <w:r w:rsidRPr="00685860">
        <w:t>inherentes</w:t>
      </w:r>
      <w:r w:rsidRPr="00685860">
        <w:rPr>
          <w:i/>
        </w:rPr>
        <w:t xml:space="preserve"> </w:t>
      </w:r>
      <w:r w:rsidRPr="00685860">
        <w:t>a</w:t>
      </w:r>
      <w:r w:rsidRPr="00685860">
        <w:rPr>
          <w:i/>
        </w:rPr>
        <w:t xml:space="preserve"> </w:t>
      </w:r>
      <w:r w:rsidRPr="00685860">
        <w:t>la</w:t>
      </w:r>
      <w:r w:rsidRPr="00685860">
        <w:rPr>
          <w:i/>
        </w:rPr>
        <w:t xml:space="preserve"> </w:t>
      </w:r>
      <w:r w:rsidRPr="00685860">
        <w:t>convivencia</w:t>
      </w:r>
      <w:r w:rsidRPr="00685860">
        <w:rPr>
          <w:i/>
        </w:rPr>
        <w:t xml:space="preserve"> </w:t>
      </w:r>
      <w:r w:rsidRPr="00685860">
        <w:t>social</w:t>
      </w:r>
      <w:r w:rsidRPr="00685860">
        <w:rPr>
          <w:i/>
        </w:rPr>
        <w:t xml:space="preserve"> </w:t>
      </w:r>
      <w:r w:rsidRPr="00685860">
        <w:t>inhibe</w:t>
      </w:r>
      <w:r w:rsidRPr="00685860">
        <w:rPr>
          <w:i/>
        </w:rPr>
        <w:t xml:space="preserve"> </w:t>
      </w:r>
      <w:r w:rsidRPr="00685860">
        <w:t>la posibilidad</w:t>
      </w:r>
      <w:r w:rsidRPr="00685860">
        <w:rPr>
          <w:i/>
        </w:rPr>
        <w:t xml:space="preserve"> </w:t>
      </w:r>
      <w:r w:rsidRPr="00685860">
        <w:t>de</w:t>
      </w:r>
      <w:r w:rsidRPr="00685860">
        <w:rPr>
          <w:i/>
        </w:rPr>
        <w:t xml:space="preserve"> </w:t>
      </w:r>
      <w:r w:rsidRPr="00685860">
        <w:t>articular</w:t>
      </w:r>
      <w:r w:rsidRPr="00685860">
        <w:rPr>
          <w:i/>
        </w:rPr>
        <w:t xml:space="preserve"> </w:t>
      </w:r>
      <w:r w:rsidRPr="00685860">
        <w:t>los</w:t>
      </w:r>
      <w:r w:rsidRPr="00685860">
        <w:rPr>
          <w:i/>
        </w:rPr>
        <w:t xml:space="preserve"> </w:t>
      </w:r>
      <w:r w:rsidRPr="00685860">
        <w:t>intereses</w:t>
      </w:r>
      <w:r w:rsidRPr="00685860">
        <w:rPr>
          <w:i/>
        </w:rPr>
        <w:t xml:space="preserve"> </w:t>
      </w:r>
      <w:r w:rsidRPr="00685860">
        <w:t>diversos</w:t>
      </w:r>
      <w:r w:rsidRPr="00685860">
        <w:rPr>
          <w:i/>
        </w:rPr>
        <w:t xml:space="preserve"> </w:t>
      </w:r>
      <w:r w:rsidRPr="00685860">
        <w:t>de la sociedad y, por ende, de construir los acuerdos indispensables para generar las condiciones de gobernabilidad democrática que nuestro país exige.</w:t>
      </w:r>
    </w:p>
    <w:p w:rsidR="00685860" w:rsidRPr="00685860" w:rsidRDefault="00685860" w:rsidP="0024197D">
      <w:pPr>
        <w:pStyle w:val="Texto"/>
        <w:spacing w:after="56" w:line="212" w:lineRule="exact"/>
        <w:ind w:firstLine="0"/>
      </w:pPr>
      <w:r w:rsidRPr="00685860">
        <w:t>Por ello, es imperativo diseñar una estrategia basada en la participación y el diálogo de la ciudadanía con la autoridad, para construir acuerdos que propicien y fortalezcan la gobernabilidad democrática. Con el diálogo, la inclusión, el respeto a las diferencias, la igualdad de trato y la convivencia en la pluralidad, se construye una plataforma adecuada para el desarrollo humano y económico de las familias mexicanas.</w:t>
      </w:r>
    </w:p>
    <w:p w:rsidR="00685860" w:rsidRPr="00685860" w:rsidRDefault="00685860" w:rsidP="0024197D">
      <w:pPr>
        <w:pStyle w:val="Texto"/>
        <w:spacing w:after="56" w:line="212" w:lineRule="exact"/>
        <w:ind w:firstLine="0"/>
      </w:pPr>
      <w:r w:rsidRPr="00685860">
        <w:t>Con la participación de todas las fuerzas políticas, el trabajo coordinado entre los órdenes de gobierno,</w:t>
      </w:r>
      <w:r w:rsidRPr="00685860">
        <w:rPr>
          <w:i/>
        </w:rPr>
        <w:t xml:space="preserve"> </w:t>
      </w:r>
      <w:r w:rsidRPr="00685860">
        <w:t>la</w:t>
      </w:r>
      <w:r w:rsidRPr="00685860">
        <w:rPr>
          <w:i/>
        </w:rPr>
        <w:t xml:space="preserve"> </w:t>
      </w:r>
      <w:r w:rsidRPr="00685860">
        <w:t>planeación</w:t>
      </w:r>
      <w:r w:rsidRPr="00685860">
        <w:rPr>
          <w:i/>
        </w:rPr>
        <w:t xml:space="preserve"> </w:t>
      </w:r>
      <w:r w:rsidRPr="00685860">
        <w:t>integral</w:t>
      </w:r>
      <w:r w:rsidRPr="00685860">
        <w:rPr>
          <w:i/>
        </w:rPr>
        <w:t xml:space="preserve"> </w:t>
      </w:r>
      <w:r w:rsidRPr="00685860">
        <w:t>conjunta</w:t>
      </w:r>
      <w:r w:rsidRPr="00685860">
        <w:rPr>
          <w:i/>
        </w:rPr>
        <w:t xml:space="preserve"> </w:t>
      </w:r>
      <w:r w:rsidRPr="00685860">
        <w:t>y</w:t>
      </w:r>
      <w:r w:rsidRPr="00685860">
        <w:rPr>
          <w:i/>
        </w:rPr>
        <w:t xml:space="preserve"> </w:t>
      </w:r>
      <w:r w:rsidRPr="00685860">
        <w:t>el uso responsable y transparente de los recursos públicos, podremos impulsar políticas en favor de un desarrollo más equitativo de las regiones, las entidades y municipios del país.</w:t>
      </w:r>
    </w:p>
    <w:p w:rsidR="00685860" w:rsidRPr="00685860" w:rsidRDefault="00685860" w:rsidP="0024197D">
      <w:pPr>
        <w:pStyle w:val="Texto"/>
        <w:spacing w:after="56" w:line="212" w:lineRule="exact"/>
        <w:ind w:firstLine="0"/>
      </w:pPr>
      <w:r w:rsidRPr="00685860">
        <w:t>El desarrollo democrático de México ha sido un proceso en ocasiones lento y complejo, pero también ha sido ordenado y en paz. Lo anterior es producto del fortalecimiento de nuestras instituciones electorales, así como de una serie de reformas a nuestro sistema político y al sistema de partidos, que han dado pie a la inclusión de cada vez más grupos de la sociedad en la toma de decisiones públicas. En menos de 20 años pasamos de un sistema concentrado a uno multipartidista, donde la posibilidad de la alternancia política es</w:t>
      </w:r>
      <w:r w:rsidRPr="00685860">
        <w:rPr>
          <w:i/>
        </w:rPr>
        <w:t xml:space="preserve"> </w:t>
      </w:r>
      <w:r w:rsidRPr="00685860">
        <w:t>una</w:t>
      </w:r>
      <w:r w:rsidRPr="00685860">
        <w:rPr>
          <w:i/>
        </w:rPr>
        <w:t xml:space="preserve"> </w:t>
      </w:r>
      <w:r w:rsidRPr="00685860">
        <w:t>realidad</w:t>
      </w:r>
      <w:r w:rsidRPr="00685860">
        <w:rPr>
          <w:i/>
        </w:rPr>
        <w:t xml:space="preserve"> </w:t>
      </w:r>
      <w:r w:rsidRPr="00685860">
        <w:t>a</w:t>
      </w:r>
      <w:r w:rsidRPr="00685860">
        <w:rPr>
          <w:i/>
        </w:rPr>
        <w:t xml:space="preserve"> </w:t>
      </w:r>
      <w:r w:rsidRPr="00685860">
        <w:t>nivel</w:t>
      </w:r>
      <w:r w:rsidRPr="00685860">
        <w:rPr>
          <w:i/>
        </w:rPr>
        <w:t xml:space="preserve"> </w:t>
      </w:r>
      <w:r w:rsidRPr="00685860">
        <w:t>nacional</w:t>
      </w:r>
      <w:r w:rsidRPr="00685860">
        <w:rPr>
          <w:i/>
        </w:rPr>
        <w:t xml:space="preserve"> </w:t>
      </w:r>
      <w:r w:rsidRPr="00685860">
        <w:t>y</w:t>
      </w:r>
      <w:r w:rsidRPr="00685860">
        <w:rPr>
          <w:i/>
        </w:rPr>
        <w:t xml:space="preserve"> </w:t>
      </w:r>
      <w:r w:rsidRPr="00685860">
        <w:t>en</w:t>
      </w:r>
      <w:r w:rsidRPr="00685860">
        <w:rPr>
          <w:i/>
        </w:rPr>
        <w:t xml:space="preserve"> </w:t>
      </w:r>
      <w:r w:rsidRPr="00685860">
        <w:t>todos</w:t>
      </w:r>
      <w:r w:rsidRPr="00685860">
        <w:rPr>
          <w:i/>
        </w:rPr>
        <w:t xml:space="preserve"> </w:t>
      </w:r>
      <w:r w:rsidRPr="00685860">
        <w:t>los órdenes de gobierno.</w:t>
      </w:r>
    </w:p>
    <w:p w:rsidR="00685860" w:rsidRPr="00685860" w:rsidRDefault="00685860" w:rsidP="0024197D">
      <w:pPr>
        <w:pStyle w:val="Texto"/>
        <w:ind w:firstLine="0"/>
      </w:pPr>
      <w:r w:rsidRPr="00685860">
        <w:t>No obstante, la democracia en México puede ser fortalecida. La nación tiene una sociedad diversa, desigual y con contrastes que en lo político se expresa en una representación plural, notable y profunda,</w:t>
      </w:r>
      <w:r w:rsidRPr="00685860">
        <w:rPr>
          <w:i/>
        </w:rPr>
        <w:t xml:space="preserve"> </w:t>
      </w:r>
      <w:r w:rsidRPr="00685860">
        <w:t>muestra</w:t>
      </w:r>
      <w:r w:rsidRPr="00685860">
        <w:rPr>
          <w:i/>
        </w:rPr>
        <w:t xml:space="preserve"> </w:t>
      </w:r>
      <w:r w:rsidRPr="00685860">
        <w:t>de</w:t>
      </w:r>
      <w:r w:rsidRPr="00685860">
        <w:rPr>
          <w:i/>
        </w:rPr>
        <w:t xml:space="preserve"> </w:t>
      </w:r>
      <w:r w:rsidRPr="00685860">
        <w:t>la</w:t>
      </w:r>
      <w:r w:rsidRPr="00685860">
        <w:rPr>
          <w:i/>
        </w:rPr>
        <w:t xml:space="preserve"> </w:t>
      </w:r>
      <w:r w:rsidRPr="00685860">
        <w:t>rica</w:t>
      </w:r>
      <w:r w:rsidRPr="00685860">
        <w:rPr>
          <w:i/>
        </w:rPr>
        <w:t xml:space="preserve"> </w:t>
      </w:r>
      <w:r w:rsidRPr="00685860">
        <w:t>diversidad</w:t>
      </w:r>
      <w:r w:rsidRPr="00685860">
        <w:rPr>
          <w:i/>
        </w:rPr>
        <w:t xml:space="preserve"> </w:t>
      </w:r>
      <w:r w:rsidRPr="00685860">
        <w:t>política de la nación. Esta diversa representación política que</w:t>
      </w:r>
      <w:r w:rsidRPr="00685860">
        <w:rPr>
          <w:i/>
        </w:rPr>
        <w:t xml:space="preserve"> </w:t>
      </w:r>
      <w:r w:rsidRPr="00685860">
        <w:t>se</w:t>
      </w:r>
      <w:r w:rsidRPr="00685860">
        <w:rPr>
          <w:i/>
        </w:rPr>
        <w:t xml:space="preserve"> </w:t>
      </w:r>
      <w:r w:rsidRPr="00685860">
        <w:t>ha</w:t>
      </w:r>
      <w:r w:rsidRPr="00685860">
        <w:rPr>
          <w:i/>
        </w:rPr>
        <w:t xml:space="preserve"> </w:t>
      </w:r>
      <w:r w:rsidRPr="00685860">
        <w:t>asentado</w:t>
      </w:r>
      <w:r w:rsidRPr="00685860">
        <w:rPr>
          <w:i/>
        </w:rPr>
        <w:t xml:space="preserve"> </w:t>
      </w:r>
      <w:r w:rsidRPr="00685860">
        <w:t>desde</w:t>
      </w:r>
      <w:r w:rsidRPr="00685860">
        <w:rPr>
          <w:i/>
        </w:rPr>
        <w:t xml:space="preserve"> </w:t>
      </w:r>
      <w:r w:rsidRPr="00685860">
        <w:t>1997,</w:t>
      </w:r>
      <w:r w:rsidRPr="00685860">
        <w:rPr>
          <w:i/>
        </w:rPr>
        <w:t xml:space="preserve"> </w:t>
      </w:r>
      <w:r w:rsidRPr="00685860">
        <w:t>impide</w:t>
      </w:r>
      <w:r w:rsidRPr="00685860">
        <w:rPr>
          <w:i/>
        </w:rPr>
        <w:t xml:space="preserve"> </w:t>
      </w:r>
      <w:r w:rsidRPr="00685860">
        <w:t>que una</w:t>
      </w:r>
      <w:r w:rsidRPr="00685860">
        <w:rPr>
          <w:i/>
        </w:rPr>
        <w:t xml:space="preserve"> </w:t>
      </w:r>
      <w:r w:rsidRPr="00685860">
        <w:t>sola</w:t>
      </w:r>
      <w:r w:rsidRPr="00685860">
        <w:rPr>
          <w:i/>
        </w:rPr>
        <w:t xml:space="preserve"> </w:t>
      </w:r>
      <w:r w:rsidRPr="00685860">
        <w:t>fuerza</w:t>
      </w:r>
      <w:r w:rsidRPr="00685860">
        <w:rPr>
          <w:i/>
        </w:rPr>
        <w:t xml:space="preserve"> </w:t>
      </w:r>
      <w:r w:rsidRPr="00685860">
        <w:t>imponga</w:t>
      </w:r>
      <w:r w:rsidRPr="00685860">
        <w:rPr>
          <w:i/>
        </w:rPr>
        <w:t xml:space="preserve"> </w:t>
      </w:r>
      <w:r w:rsidRPr="00685860">
        <w:t>sus</w:t>
      </w:r>
      <w:r w:rsidRPr="00685860">
        <w:rPr>
          <w:i/>
        </w:rPr>
        <w:t xml:space="preserve"> </w:t>
      </w:r>
      <w:r w:rsidRPr="00685860">
        <w:t>decisiones</w:t>
      </w:r>
      <w:r w:rsidRPr="00685860">
        <w:rPr>
          <w:i/>
        </w:rPr>
        <w:t xml:space="preserve"> </w:t>
      </w:r>
      <w:r w:rsidRPr="00685860">
        <w:t>en</w:t>
      </w:r>
      <w:r w:rsidRPr="00685860">
        <w:rPr>
          <w:i/>
        </w:rPr>
        <w:t xml:space="preserve"> </w:t>
      </w:r>
      <w:r w:rsidRPr="00685860">
        <w:t>los órganos</w:t>
      </w:r>
      <w:r w:rsidRPr="00685860">
        <w:rPr>
          <w:i/>
        </w:rPr>
        <w:t xml:space="preserve"> </w:t>
      </w:r>
      <w:r w:rsidRPr="00685860">
        <w:t>legislativos</w:t>
      </w:r>
      <w:r w:rsidRPr="00685860">
        <w:rPr>
          <w:i/>
        </w:rPr>
        <w:t xml:space="preserve"> </w:t>
      </w:r>
      <w:r w:rsidRPr="00685860">
        <w:t>de</w:t>
      </w:r>
      <w:r w:rsidRPr="00685860">
        <w:rPr>
          <w:i/>
        </w:rPr>
        <w:t xml:space="preserve"> </w:t>
      </w:r>
      <w:r w:rsidRPr="00685860">
        <w:t>representación</w:t>
      </w:r>
      <w:r w:rsidRPr="00685860">
        <w:rPr>
          <w:i/>
        </w:rPr>
        <w:t xml:space="preserve"> </w:t>
      </w:r>
      <w:r w:rsidRPr="00685860">
        <w:t xml:space="preserve">nacional, por lo que se hace necesario construir acuerdos políticos profundos y de largo alcance que consoliden las reformas que el país requiere, en una democracia política y socialmente eficaz. En ese marco, la relación </w:t>
      </w:r>
      <w:r w:rsidRPr="00685860">
        <w:lastRenderedPageBreak/>
        <w:t>entre los Poderes de la Unión, particularmente el Ejecutivo y el Legislativo, debe darse con fluidez y eficacia, en un espacio que privilegie la colaboración, el equilibrio y el respeto.</w:t>
      </w:r>
    </w:p>
    <w:p w:rsidR="00685860" w:rsidRPr="00685860" w:rsidRDefault="00685860" w:rsidP="0024197D">
      <w:pPr>
        <w:pStyle w:val="Texto"/>
        <w:spacing w:line="212" w:lineRule="exact"/>
        <w:ind w:firstLine="0"/>
      </w:pPr>
      <w:r w:rsidRPr="00685860">
        <w:t>La</w:t>
      </w:r>
      <w:r w:rsidRPr="00685860">
        <w:rPr>
          <w:i/>
        </w:rPr>
        <w:t xml:space="preserve"> </w:t>
      </w:r>
      <w:r w:rsidRPr="00685860">
        <w:t>consolidación</w:t>
      </w:r>
      <w:r w:rsidRPr="00685860">
        <w:rPr>
          <w:i/>
        </w:rPr>
        <w:t xml:space="preserve"> </w:t>
      </w:r>
      <w:r w:rsidRPr="00685860">
        <w:t>de</w:t>
      </w:r>
      <w:r w:rsidRPr="00685860">
        <w:rPr>
          <w:i/>
        </w:rPr>
        <w:t xml:space="preserve"> </w:t>
      </w:r>
      <w:r w:rsidRPr="00685860">
        <w:t>una</w:t>
      </w:r>
      <w:r w:rsidRPr="00685860">
        <w:rPr>
          <w:i/>
        </w:rPr>
        <w:t xml:space="preserve"> </w:t>
      </w:r>
      <w:r w:rsidRPr="00685860">
        <w:t>democracia</w:t>
      </w:r>
      <w:r w:rsidRPr="00685860">
        <w:rPr>
          <w:i/>
        </w:rPr>
        <w:t xml:space="preserve"> </w:t>
      </w:r>
      <w:r w:rsidRPr="00685860">
        <w:t>eficaz fomenta la participación ciudadana libre, activa, decidida y responsable de los diversos actores que integran nuestra sociedad en las decisiones gubernamentales, contribuyendo a la modernización de nuestras instituciones, en un marco de transparencia y legalidad. Debemos impulsar la transformación de una democracia representativa hacia un modelo democrático más participativo y de corresponsabilidad social. La presente Administración se abocará a profundizar la normalidad democrática, para que sus valores y prácticas se expresen de manera cotidiana en todos los ámbitos de la sociedad.</w:t>
      </w:r>
    </w:p>
    <w:p w:rsidR="00685860" w:rsidRPr="00CA6F6D" w:rsidRDefault="00685860" w:rsidP="0024197D">
      <w:pPr>
        <w:pStyle w:val="Texto"/>
        <w:spacing w:before="240" w:line="212" w:lineRule="exact"/>
        <w:ind w:firstLine="0"/>
        <w:rPr>
          <w:b/>
        </w:rPr>
      </w:pPr>
      <w:r w:rsidRPr="00CA6F6D">
        <w:rPr>
          <w:b/>
        </w:rPr>
        <w:t>Federalismo articulado</w:t>
      </w:r>
    </w:p>
    <w:p w:rsidR="00685860" w:rsidRPr="00685860" w:rsidRDefault="00685860" w:rsidP="0024197D">
      <w:pPr>
        <w:pStyle w:val="Texto"/>
        <w:spacing w:line="212" w:lineRule="exact"/>
        <w:ind w:firstLine="0"/>
      </w:pPr>
      <w:r w:rsidRPr="00685860">
        <w:t>Nuestra Constitución establece el Pacto Federal como la forma de organización política más adecuada para promover el desarrollo equilibrado de las partes que integran la nación. Sin embargo, una</w:t>
      </w:r>
      <w:r w:rsidRPr="00685860">
        <w:rPr>
          <w:i/>
        </w:rPr>
        <w:t xml:space="preserve"> </w:t>
      </w:r>
      <w:r w:rsidRPr="00685860">
        <w:t>alta</w:t>
      </w:r>
      <w:r w:rsidRPr="00685860">
        <w:rPr>
          <w:i/>
        </w:rPr>
        <w:t xml:space="preserve"> </w:t>
      </w:r>
      <w:r w:rsidRPr="00685860">
        <w:t>centralización</w:t>
      </w:r>
      <w:r w:rsidRPr="00685860">
        <w:rPr>
          <w:i/>
        </w:rPr>
        <w:t xml:space="preserve"> </w:t>
      </w:r>
      <w:r w:rsidRPr="00685860">
        <w:t>de</w:t>
      </w:r>
      <w:r w:rsidRPr="00685860">
        <w:rPr>
          <w:i/>
        </w:rPr>
        <w:t xml:space="preserve"> </w:t>
      </w:r>
      <w:r w:rsidRPr="00685860">
        <w:t>facultades,</w:t>
      </w:r>
      <w:r w:rsidRPr="00685860">
        <w:rPr>
          <w:i/>
        </w:rPr>
        <w:t xml:space="preserve"> </w:t>
      </w:r>
      <w:r w:rsidRPr="00685860">
        <w:t>recursos y decisiones, además de la ausencia de mecanismos efectivos de coordinación entre órdenes de gobierno y procesos de descentralización inconclusos, han profundizado los contrastes entre regiones, entidades federativas y municipios.</w:t>
      </w:r>
    </w:p>
    <w:p w:rsidR="00685860" w:rsidRPr="00685860" w:rsidRDefault="00685860" w:rsidP="0024197D">
      <w:pPr>
        <w:pStyle w:val="Texto"/>
        <w:spacing w:line="212" w:lineRule="exact"/>
        <w:ind w:firstLine="0"/>
      </w:pPr>
      <w:r w:rsidRPr="00685860">
        <w:t>Por tanto, es imperativo avanzar hacia un federalismo articulado en el que todos los órdenes de gobierno asuman corresponsablemente sus funciones, sin que nadie sea marginado de participar en alcanzar los grandes objetivos nacionales. En la construcción de un federalismo articulado es necesario esclarecer</w:t>
      </w:r>
      <w:r w:rsidR="00124F2F">
        <w:t xml:space="preserve"> </w:t>
      </w:r>
      <w:r w:rsidRPr="00685860">
        <w:t>los ámbitos de competencia y de responsabilidad de cada orden de gobierno, profundizando la redistribución de autoridad, responsabilidades y recursos hacia las entidades federativas y municipios. A través de mecanismos de diálogo y concertación intergubernamental podremos alcanzar las grandes Metas Nacionales.</w:t>
      </w:r>
    </w:p>
    <w:p w:rsidR="00685860" w:rsidRPr="00CA6F6D" w:rsidRDefault="00685860" w:rsidP="0024197D">
      <w:pPr>
        <w:pStyle w:val="Texto"/>
        <w:spacing w:before="240" w:line="212" w:lineRule="exact"/>
        <w:ind w:firstLine="0"/>
        <w:rPr>
          <w:b/>
        </w:rPr>
      </w:pPr>
      <w:r w:rsidRPr="00CA6F6D">
        <w:rPr>
          <w:b/>
        </w:rPr>
        <w:t>Seguridad Nacional</w:t>
      </w:r>
    </w:p>
    <w:p w:rsidR="00685860" w:rsidRPr="00685860" w:rsidRDefault="00685860" w:rsidP="0024197D">
      <w:pPr>
        <w:pStyle w:val="Texto"/>
        <w:spacing w:line="212" w:lineRule="exact"/>
        <w:ind w:firstLine="0"/>
      </w:pPr>
      <w:r w:rsidRPr="00685860">
        <w:t>El diseño de la política de Seguridad Nacional responde a su identificación como una función esencial del Estado y como un derecho fundamental</w:t>
      </w:r>
      <w:r w:rsidRPr="00685860">
        <w:rPr>
          <w:i/>
        </w:rPr>
        <w:t xml:space="preserve"> </w:t>
      </w:r>
      <w:r w:rsidRPr="00685860">
        <w:t>de</w:t>
      </w:r>
      <w:r w:rsidRPr="00685860">
        <w:rPr>
          <w:i/>
        </w:rPr>
        <w:t xml:space="preserve"> </w:t>
      </w:r>
      <w:r w:rsidRPr="00685860">
        <w:t>los</w:t>
      </w:r>
      <w:r w:rsidRPr="00685860">
        <w:rPr>
          <w:i/>
        </w:rPr>
        <w:t xml:space="preserve"> </w:t>
      </w:r>
      <w:r w:rsidRPr="00685860">
        <w:t>ciudadanos.</w:t>
      </w:r>
      <w:r w:rsidRPr="00685860">
        <w:rPr>
          <w:i/>
        </w:rPr>
        <w:t xml:space="preserve"> </w:t>
      </w:r>
      <w:r w:rsidRPr="00685860">
        <w:t>Asimismo,</w:t>
      </w:r>
      <w:r w:rsidRPr="00685860">
        <w:rPr>
          <w:i/>
        </w:rPr>
        <w:t xml:space="preserve"> </w:t>
      </w:r>
      <w:r w:rsidRPr="00685860">
        <w:t>engloba y potencia los principios que definen al Estado Mexicano</w:t>
      </w:r>
      <w:r w:rsidRPr="00685860">
        <w:rPr>
          <w:i/>
        </w:rPr>
        <w:t xml:space="preserve"> </w:t>
      </w:r>
      <w:r w:rsidRPr="00685860">
        <w:t>como</w:t>
      </w:r>
      <w:r w:rsidRPr="00685860">
        <w:rPr>
          <w:i/>
        </w:rPr>
        <w:t xml:space="preserve"> </w:t>
      </w:r>
      <w:r w:rsidRPr="00685860">
        <w:t>país</w:t>
      </w:r>
      <w:r w:rsidRPr="00685860">
        <w:rPr>
          <w:i/>
        </w:rPr>
        <w:t xml:space="preserve"> </w:t>
      </w:r>
      <w:r w:rsidRPr="00685860">
        <w:t>soberano</w:t>
      </w:r>
      <w:r w:rsidRPr="00685860">
        <w:rPr>
          <w:i/>
        </w:rPr>
        <w:t xml:space="preserve"> </w:t>
      </w:r>
      <w:r w:rsidRPr="00685860">
        <w:t>e</w:t>
      </w:r>
      <w:r w:rsidRPr="00685860">
        <w:rPr>
          <w:i/>
        </w:rPr>
        <w:t xml:space="preserve"> </w:t>
      </w:r>
      <w:r w:rsidRPr="00685860">
        <w:t>independiente que asume los compromisos suscritos</w:t>
      </w:r>
      <w:r w:rsidR="00124F2F">
        <w:t xml:space="preserve"> </w:t>
      </w:r>
      <w:r w:rsidRPr="00685860">
        <w:t>ante la comunidad internacional y que, desde sus aspiraciones y objetivos, define los términos de cooperación en la materia.</w:t>
      </w:r>
    </w:p>
    <w:p w:rsidR="00685860" w:rsidRPr="00685860" w:rsidRDefault="00685860" w:rsidP="0024197D">
      <w:pPr>
        <w:pStyle w:val="Texto"/>
        <w:spacing w:line="212" w:lineRule="exact"/>
        <w:ind w:firstLine="0"/>
      </w:pPr>
      <w:r w:rsidRPr="00685860">
        <w:t>El concepto jurídico de Seguridad Nacional condensa una serie de objetivos e intereses estratégicos nacionales, tales como la protección de</w:t>
      </w:r>
      <w:r w:rsidRPr="00685860">
        <w:rPr>
          <w:i/>
        </w:rPr>
        <w:t xml:space="preserve"> </w:t>
      </w:r>
      <w:r w:rsidRPr="00685860">
        <w:t>la</w:t>
      </w:r>
      <w:r w:rsidRPr="00685860">
        <w:rPr>
          <w:i/>
        </w:rPr>
        <w:t xml:space="preserve"> </w:t>
      </w:r>
      <w:r w:rsidRPr="00685860">
        <w:t>nación</w:t>
      </w:r>
      <w:r w:rsidRPr="00685860">
        <w:rPr>
          <w:i/>
        </w:rPr>
        <w:t xml:space="preserve"> </w:t>
      </w:r>
      <w:r w:rsidRPr="00685860">
        <w:t>mexicana</w:t>
      </w:r>
      <w:r w:rsidRPr="00685860">
        <w:rPr>
          <w:i/>
        </w:rPr>
        <w:t xml:space="preserve"> </w:t>
      </w:r>
      <w:r w:rsidRPr="00685860">
        <w:t>frente</w:t>
      </w:r>
      <w:r w:rsidRPr="00685860">
        <w:rPr>
          <w:i/>
        </w:rPr>
        <w:t xml:space="preserve"> </w:t>
      </w:r>
      <w:r w:rsidRPr="00685860">
        <w:t>a</w:t>
      </w:r>
      <w:r w:rsidRPr="00685860">
        <w:rPr>
          <w:i/>
        </w:rPr>
        <w:t xml:space="preserve"> </w:t>
      </w:r>
      <w:r w:rsidRPr="00685860">
        <w:t>las</w:t>
      </w:r>
      <w:r w:rsidRPr="00685860">
        <w:rPr>
          <w:i/>
        </w:rPr>
        <w:t xml:space="preserve"> </w:t>
      </w:r>
      <w:r w:rsidRPr="00685860">
        <w:t>amenazas y riesgos; la preservación de la soberanía e independencia</w:t>
      </w:r>
      <w:r w:rsidRPr="00685860">
        <w:rPr>
          <w:i/>
        </w:rPr>
        <w:t xml:space="preserve"> </w:t>
      </w:r>
      <w:r w:rsidRPr="00685860">
        <w:t>nacionales</w:t>
      </w:r>
      <w:r w:rsidRPr="00685860">
        <w:rPr>
          <w:i/>
        </w:rPr>
        <w:t xml:space="preserve"> </w:t>
      </w:r>
      <w:r w:rsidRPr="00685860">
        <w:t>y</w:t>
      </w:r>
      <w:r w:rsidRPr="00685860">
        <w:rPr>
          <w:i/>
        </w:rPr>
        <w:t xml:space="preserve"> </w:t>
      </w:r>
      <w:r w:rsidRPr="00685860">
        <w:t>la</w:t>
      </w:r>
      <w:r w:rsidRPr="00685860">
        <w:rPr>
          <w:i/>
        </w:rPr>
        <w:t xml:space="preserve"> </w:t>
      </w:r>
      <w:r w:rsidRPr="00685860">
        <w:t>defensa</w:t>
      </w:r>
      <w:r w:rsidRPr="00685860">
        <w:rPr>
          <w:i/>
        </w:rPr>
        <w:t xml:space="preserve"> </w:t>
      </w:r>
      <w:r w:rsidRPr="00685860">
        <w:t>del territorio; el mantenimiento del orden constitucional y el fortalecimiento de las instituciones democráticas de gobierno; la preservación de la unidad de las partes integrantes de la Federación; la defensa legítima del Estado Mexicano respecto de otros Estados o sujetos de derecho internacional; y el desarrollo económico, social y político del país como ejes en la preservación de la democracia.</w:t>
      </w:r>
    </w:p>
    <w:p w:rsidR="00685860" w:rsidRPr="00685860" w:rsidRDefault="00685860" w:rsidP="0024197D">
      <w:pPr>
        <w:pStyle w:val="Texto"/>
        <w:spacing w:line="212" w:lineRule="exact"/>
        <w:ind w:firstLine="0"/>
      </w:pPr>
      <w:r w:rsidRPr="00685860">
        <w:t>La realidad de nuestro país precisa identificar, dimensionar y jerarquizar los efectos de los diversos</w:t>
      </w:r>
      <w:r w:rsidRPr="00685860">
        <w:rPr>
          <w:i/>
        </w:rPr>
        <w:t xml:space="preserve"> </w:t>
      </w:r>
      <w:r w:rsidRPr="00685860">
        <w:t>factores</w:t>
      </w:r>
      <w:r w:rsidRPr="00685860">
        <w:rPr>
          <w:i/>
        </w:rPr>
        <w:t xml:space="preserve"> </w:t>
      </w:r>
      <w:r w:rsidRPr="00685860">
        <w:t>internos</w:t>
      </w:r>
      <w:r w:rsidRPr="00685860">
        <w:rPr>
          <w:i/>
        </w:rPr>
        <w:t xml:space="preserve"> </w:t>
      </w:r>
      <w:r w:rsidRPr="00685860">
        <w:t>y</w:t>
      </w:r>
      <w:r w:rsidRPr="00685860">
        <w:rPr>
          <w:i/>
        </w:rPr>
        <w:t xml:space="preserve"> </w:t>
      </w:r>
      <w:r w:rsidRPr="00685860">
        <w:t>externos</w:t>
      </w:r>
      <w:r w:rsidRPr="00685860">
        <w:rPr>
          <w:i/>
        </w:rPr>
        <w:t xml:space="preserve"> </w:t>
      </w:r>
      <w:r w:rsidRPr="00685860">
        <w:t>que,</w:t>
      </w:r>
      <w:r w:rsidRPr="00685860">
        <w:rPr>
          <w:i/>
        </w:rPr>
        <w:t xml:space="preserve"> </w:t>
      </w:r>
      <w:r w:rsidRPr="00685860">
        <w:t>en virtud de su dinamismo, tienen el potencial para constituirse en una amenaza o riesgo para la Seguridad Nacional. Lo anterior con la finalidad de trazar las estrategias que permitan prevenirlos, o bien,</w:t>
      </w:r>
      <w:r w:rsidRPr="00685860">
        <w:rPr>
          <w:i/>
        </w:rPr>
        <w:t xml:space="preserve"> </w:t>
      </w:r>
      <w:r w:rsidRPr="00685860">
        <w:t>plantear</w:t>
      </w:r>
      <w:r w:rsidRPr="00685860">
        <w:rPr>
          <w:i/>
        </w:rPr>
        <w:t xml:space="preserve"> </w:t>
      </w:r>
      <w:r w:rsidRPr="00685860">
        <w:t>los</w:t>
      </w:r>
      <w:r w:rsidRPr="00685860">
        <w:rPr>
          <w:i/>
        </w:rPr>
        <w:t xml:space="preserve"> </w:t>
      </w:r>
      <w:r w:rsidRPr="00685860">
        <w:t>mecanismos</w:t>
      </w:r>
      <w:r w:rsidRPr="00685860">
        <w:rPr>
          <w:i/>
        </w:rPr>
        <w:t xml:space="preserve"> </w:t>
      </w:r>
      <w:r w:rsidRPr="00685860">
        <w:t>de</w:t>
      </w:r>
      <w:r w:rsidRPr="00685860">
        <w:rPr>
          <w:i/>
        </w:rPr>
        <w:t xml:space="preserve"> </w:t>
      </w:r>
      <w:r w:rsidRPr="00685860">
        <w:t>coordinación de acciones y medidas –políticas presupuestales, sociales o militares– que neutralicen o minimicen sus efectos de manera oportuna y eficaz.</w:t>
      </w:r>
    </w:p>
    <w:p w:rsidR="00685860" w:rsidRPr="00685860" w:rsidRDefault="00685860" w:rsidP="0024197D">
      <w:pPr>
        <w:pStyle w:val="Texto"/>
        <w:spacing w:line="212" w:lineRule="exact"/>
        <w:ind w:firstLine="0"/>
      </w:pPr>
      <w:r w:rsidRPr="00685860">
        <w:t>Una política integral de Seguridad Nacional del Estado Mexicano, en su aspiración por tutelar e impulsar los intereses estratégicos nacionales, deberá</w:t>
      </w:r>
      <w:r w:rsidRPr="00685860">
        <w:rPr>
          <w:i/>
        </w:rPr>
        <w:t xml:space="preserve"> </w:t>
      </w:r>
      <w:r w:rsidRPr="00685860">
        <w:t>atender</w:t>
      </w:r>
      <w:r w:rsidRPr="00685860">
        <w:rPr>
          <w:i/>
        </w:rPr>
        <w:t xml:space="preserve"> </w:t>
      </w:r>
      <w:r w:rsidRPr="00685860">
        <w:t>todos</w:t>
      </w:r>
      <w:r w:rsidRPr="00685860">
        <w:rPr>
          <w:i/>
        </w:rPr>
        <w:t xml:space="preserve"> </w:t>
      </w:r>
      <w:r w:rsidRPr="00685860">
        <w:t>aquellos</w:t>
      </w:r>
      <w:r w:rsidRPr="00685860">
        <w:rPr>
          <w:i/>
        </w:rPr>
        <w:t xml:space="preserve"> </w:t>
      </w:r>
      <w:r w:rsidRPr="00685860">
        <w:t>factores</w:t>
      </w:r>
      <w:r w:rsidRPr="00685860">
        <w:rPr>
          <w:i/>
        </w:rPr>
        <w:t xml:space="preserve"> </w:t>
      </w:r>
      <w:r w:rsidRPr="00685860">
        <w:t>que puedan vulnerar el elemento humano del Estado. En este sentido, es fundamental analizar y prever las condiciones globales, sociales, ambientales, económicas,</w:t>
      </w:r>
      <w:r w:rsidRPr="00685860">
        <w:rPr>
          <w:i/>
        </w:rPr>
        <w:t xml:space="preserve"> </w:t>
      </w:r>
      <w:r w:rsidRPr="00685860">
        <w:t>políticas,</w:t>
      </w:r>
      <w:r w:rsidRPr="00685860">
        <w:rPr>
          <w:i/>
        </w:rPr>
        <w:t xml:space="preserve"> </w:t>
      </w:r>
      <w:r w:rsidRPr="00685860">
        <w:t>de</w:t>
      </w:r>
      <w:r w:rsidRPr="00685860">
        <w:rPr>
          <w:i/>
        </w:rPr>
        <w:t xml:space="preserve"> </w:t>
      </w:r>
      <w:r w:rsidRPr="00685860">
        <w:t>salud</w:t>
      </w:r>
      <w:r w:rsidRPr="00685860">
        <w:rPr>
          <w:i/>
        </w:rPr>
        <w:t xml:space="preserve"> </w:t>
      </w:r>
      <w:r w:rsidRPr="00685860">
        <w:t>y</w:t>
      </w:r>
      <w:r w:rsidRPr="00685860">
        <w:rPr>
          <w:i/>
        </w:rPr>
        <w:t xml:space="preserve"> </w:t>
      </w:r>
      <w:r w:rsidRPr="00685860">
        <w:t>tecnológicas que</w:t>
      </w:r>
      <w:r w:rsidRPr="00685860">
        <w:rPr>
          <w:i/>
        </w:rPr>
        <w:t xml:space="preserve"> </w:t>
      </w:r>
      <w:r w:rsidRPr="00685860">
        <w:t>lo</w:t>
      </w:r>
      <w:r w:rsidRPr="00685860">
        <w:rPr>
          <w:i/>
        </w:rPr>
        <w:t xml:space="preserve"> </w:t>
      </w:r>
      <w:r w:rsidRPr="00685860">
        <w:t>afectan,</w:t>
      </w:r>
      <w:r w:rsidRPr="00685860">
        <w:rPr>
          <w:i/>
        </w:rPr>
        <w:t xml:space="preserve"> </w:t>
      </w:r>
      <w:r w:rsidRPr="00685860">
        <w:t>a</w:t>
      </w:r>
      <w:r w:rsidRPr="00685860">
        <w:rPr>
          <w:i/>
        </w:rPr>
        <w:t xml:space="preserve"> </w:t>
      </w:r>
      <w:r w:rsidRPr="00685860">
        <w:t>fin</w:t>
      </w:r>
      <w:r w:rsidRPr="00685860">
        <w:rPr>
          <w:i/>
        </w:rPr>
        <w:t xml:space="preserve"> </w:t>
      </w:r>
      <w:r w:rsidRPr="00685860">
        <w:t>de</w:t>
      </w:r>
      <w:r w:rsidRPr="00685860">
        <w:rPr>
          <w:i/>
        </w:rPr>
        <w:t xml:space="preserve"> </w:t>
      </w:r>
      <w:r w:rsidRPr="00685860">
        <w:t>reducir</w:t>
      </w:r>
      <w:r w:rsidRPr="00685860">
        <w:rPr>
          <w:i/>
        </w:rPr>
        <w:t xml:space="preserve"> </w:t>
      </w:r>
      <w:r w:rsidRPr="00685860">
        <w:t>sus</w:t>
      </w:r>
      <w:r w:rsidRPr="00685860">
        <w:rPr>
          <w:i/>
        </w:rPr>
        <w:t xml:space="preserve"> </w:t>
      </w:r>
      <w:r w:rsidRPr="00685860">
        <w:t>efectos negativos,</w:t>
      </w:r>
      <w:r w:rsidRPr="00685860">
        <w:rPr>
          <w:i/>
        </w:rPr>
        <w:t xml:space="preserve"> </w:t>
      </w:r>
      <w:r w:rsidRPr="00685860">
        <w:t>revertirlos</w:t>
      </w:r>
      <w:r w:rsidRPr="00685860">
        <w:rPr>
          <w:i/>
        </w:rPr>
        <w:t xml:space="preserve"> </w:t>
      </w:r>
      <w:r w:rsidRPr="00685860">
        <w:t>gradualmente</w:t>
      </w:r>
      <w:r w:rsidRPr="00685860">
        <w:rPr>
          <w:i/>
        </w:rPr>
        <w:t xml:space="preserve"> </w:t>
      </w:r>
      <w:r w:rsidRPr="00685860">
        <w:t>y</w:t>
      </w:r>
      <w:r w:rsidRPr="00685860">
        <w:rPr>
          <w:i/>
        </w:rPr>
        <w:t xml:space="preserve"> </w:t>
      </w:r>
      <w:r w:rsidRPr="00685860">
        <w:t>establecer los mecanismos de corto y largo plazos que generen inercias favorables que se arraiguen, permanezcan y se consoliden en la sociedad.</w:t>
      </w:r>
    </w:p>
    <w:p w:rsidR="00685860" w:rsidRPr="00685860" w:rsidRDefault="00685860" w:rsidP="0024197D">
      <w:pPr>
        <w:pStyle w:val="Texto"/>
        <w:spacing w:line="212" w:lineRule="exact"/>
        <w:ind w:firstLine="0"/>
      </w:pPr>
      <w:r w:rsidRPr="00685860">
        <w:t>Al ampliar el concepto de Seguridad Nacional en el diseño de las políticas públicas de nuestro país, se podrán atender problemáticas de naturaleza diversa a las estrictamente relacionadas con actos violentos que vulneran los derechos fundamentales de</w:t>
      </w:r>
      <w:r w:rsidRPr="00685860">
        <w:rPr>
          <w:i/>
        </w:rPr>
        <w:t xml:space="preserve"> </w:t>
      </w:r>
      <w:r w:rsidRPr="00685860">
        <w:t>la</w:t>
      </w:r>
      <w:r w:rsidRPr="00685860">
        <w:rPr>
          <w:i/>
        </w:rPr>
        <w:t xml:space="preserve"> </w:t>
      </w:r>
      <w:r w:rsidRPr="00685860">
        <w:t>población</w:t>
      </w:r>
      <w:r w:rsidRPr="00685860">
        <w:rPr>
          <w:i/>
        </w:rPr>
        <w:t xml:space="preserve"> </w:t>
      </w:r>
      <w:r w:rsidRPr="00685860">
        <w:t>mexicana.</w:t>
      </w:r>
      <w:r w:rsidRPr="00685860">
        <w:rPr>
          <w:i/>
        </w:rPr>
        <w:t xml:space="preserve"> </w:t>
      </w:r>
      <w:r w:rsidRPr="00685860">
        <w:t>Además</w:t>
      </w:r>
      <w:r w:rsidRPr="00685860">
        <w:rPr>
          <w:i/>
        </w:rPr>
        <w:t xml:space="preserve"> </w:t>
      </w:r>
      <w:r w:rsidRPr="00685860">
        <w:t>de</w:t>
      </w:r>
      <w:r w:rsidRPr="00685860">
        <w:rPr>
          <w:i/>
        </w:rPr>
        <w:t xml:space="preserve"> </w:t>
      </w:r>
      <w:r w:rsidRPr="00685860">
        <w:t>cumplir con</w:t>
      </w:r>
      <w:r w:rsidRPr="00685860">
        <w:rPr>
          <w:i/>
        </w:rPr>
        <w:t xml:space="preserve"> </w:t>
      </w:r>
      <w:r w:rsidRPr="00685860">
        <w:t>la</w:t>
      </w:r>
      <w:r w:rsidRPr="00685860">
        <w:rPr>
          <w:i/>
        </w:rPr>
        <w:t xml:space="preserve"> </w:t>
      </w:r>
      <w:r w:rsidRPr="00685860">
        <w:t>obligación</w:t>
      </w:r>
      <w:r w:rsidRPr="00685860">
        <w:rPr>
          <w:i/>
        </w:rPr>
        <w:t xml:space="preserve"> </w:t>
      </w:r>
      <w:r w:rsidRPr="00685860">
        <w:t>del</w:t>
      </w:r>
      <w:r w:rsidRPr="00685860">
        <w:rPr>
          <w:i/>
        </w:rPr>
        <w:t xml:space="preserve"> </w:t>
      </w:r>
      <w:r w:rsidRPr="00685860">
        <w:t>Gobierno</w:t>
      </w:r>
      <w:r w:rsidRPr="00685860">
        <w:rPr>
          <w:i/>
        </w:rPr>
        <w:t xml:space="preserve"> </w:t>
      </w:r>
      <w:r w:rsidRPr="00685860">
        <w:t>de</w:t>
      </w:r>
      <w:r w:rsidRPr="00685860">
        <w:rPr>
          <w:i/>
        </w:rPr>
        <w:t xml:space="preserve"> </w:t>
      </w:r>
      <w:r w:rsidRPr="00685860">
        <w:t>la</w:t>
      </w:r>
      <w:r w:rsidRPr="00685860">
        <w:rPr>
          <w:i/>
        </w:rPr>
        <w:t xml:space="preserve"> </w:t>
      </w:r>
      <w:r w:rsidRPr="00685860">
        <w:t>República de</w:t>
      </w:r>
      <w:r w:rsidRPr="00685860">
        <w:rPr>
          <w:i/>
        </w:rPr>
        <w:t xml:space="preserve"> </w:t>
      </w:r>
      <w:r w:rsidRPr="00685860">
        <w:t>restablecer</w:t>
      </w:r>
      <w:r w:rsidRPr="00685860">
        <w:rPr>
          <w:i/>
        </w:rPr>
        <w:t xml:space="preserve"> </w:t>
      </w:r>
      <w:r w:rsidRPr="00685860">
        <w:t>la</w:t>
      </w:r>
      <w:r w:rsidRPr="00685860">
        <w:rPr>
          <w:i/>
        </w:rPr>
        <w:t xml:space="preserve"> </w:t>
      </w:r>
      <w:r w:rsidRPr="00685860">
        <w:t>tranquilidad</w:t>
      </w:r>
      <w:r w:rsidRPr="00685860">
        <w:rPr>
          <w:i/>
        </w:rPr>
        <w:t xml:space="preserve"> </w:t>
      </w:r>
      <w:r w:rsidRPr="00685860">
        <w:t>y</w:t>
      </w:r>
      <w:r w:rsidRPr="00685860">
        <w:rPr>
          <w:i/>
        </w:rPr>
        <w:t xml:space="preserve"> </w:t>
      </w:r>
      <w:r w:rsidRPr="00685860">
        <w:t>seguridad</w:t>
      </w:r>
      <w:r w:rsidRPr="00685860">
        <w:rPr>
          <w:i/>
        </w:rPr>
        <w:t xml:space="preserve"> </w:t>
      </w:r>
      <w:r w:rsidRPr="00685860">
        <w:t>de los ciudadanos, a través del combate a toda manifestación de violencia y delincuencia de alto impacto, se debe transitar hacia un modelo de Seguridad Nacional más amplio y de justicia e inclusión social, de combate a la pobreza, de educación con calidad, de prevención y atención de enfermedades, de equilibrio ecológico y protección</w:t>
      </w:r>
      <w:r w:rsidRPr="00685860">
        <w:rPr>
          <w:i/>
        </w:rPr>
        <w:t xml:space="preserve"> </w:t>
      </w:r>
      <w:r w:rsidRPr="00685860">
        <w:t>al</w:t>
      </w:r>
      <w:r w:rsidRPr="00685860">
        <w:rPr>
          <w:i/>
        </w:rPr>
        <w:t xml:space="preserve"> </w:t>
      </w:r>
      <w:r w:rsidRPr="00685860">
        <w:t>ambiente,</w:t>
      </w:r>
      <w:r w:rsidRPr="00685860">
        <w:rPr>
          <w:i/>
        </w:rPr>
        <w:t xml:space="preserve"> </w:t>
      </w:r>
      <w:r w:rsidRPr="00685860">
        <w:t>de</w:t>
      </w:r>
      <w:r w:rsidRPr="00685860">
        <w:rPr>
          <w:i/>
        </w:rPr>
        <w:t xml:space="preserve"> </w:t>
      </w:r>
      <w:r w:rsidRPr="00685860">
        <w:t>promoción</w:t>
      </w:r>
      <w:r w:rsidRPr="00685860">
        <w:rPr>
          <w:i/>
        </w:rPr>
        <w:t xml:space="preserve"> </w:t>
      </w:r>
      <w:r w:rsidRPr="00685860">
        <w:t>del desarrollo económico, social y cultural, así como de seguridad en las tecnologías de la información y la comunicación. De este modo, la Seguridad Nacional adquiere un carácter multidimensional que la hace vigente y fortalece el proyecto nacional.</w:t>
      </w:r>
    </w:p>
    <w:p w:rsidR="00685860" w:rsidRPr="00685860" w:rsidRDefault="00685860" w:rsidP="0024197D">
      <w:pPr>
        <w:pStyle w:val="Texto"/>
        <w:spacing w:after="74"/>
        <w:ind w:firstLine="0"/>
      </w:pPr>
      <w:r w:rsidRPr="00685860">
        <w:lastRenderedPageBreak/>
        <w:t>Por tanto, es fundamental consolidar el funcionamiento del Sistema de Seguridad Nacional, eje rector de las políticas, instancias, información, acciones y demás instrumentos jurídicos que contribuyen, mediante el ejercicio de atribuciones y capacidades jurídicas, en la preservación de la integridad, estabilidad y permanencia del Estado Mexicano.</w:t>
      </w:r>
    </w:p>
    <w:p w:rsidR="00685860" w:rsidRPr="00685860" w:rsidRDefault="00685860" w:rsidP="0024197D">
      <w:pPr>
        <w:pStyle w:val="Texto"/>
        <w:spacing w:after="74" w:line="210" w:lineRule="exact"/>
        <w:ind w:firstLine="0"/>
      </w:pPr>
      <w:r w:rsidRPr="00685860">
        <w:t>Por otro lado, el logro de los objetivos estratégicos en materia de Seguridad Nacional requiere del fortalecimiento de las capacidades en temas de generación, difusión oportuna y explotación de inteligencia,</w:t>
      </w:r>
      <w:r w:rsidRPr="00685860">
        <w:rPr>
          <w:i/>
        </w:rPr>
        <w:t xml:space="preserve"> </w:t>
      </w:r>
      <w:r w:rsidRPr="00685860">
        <w:t>que</w:t>
      </w:r>
      <w:r w:rsidRPr="00685860">
        <w:rPr>
          <w:i/>
        </w:rPr>
        <w:t xml:space="preserve"> </w:t>
      </w:r>
      <w:r w:rsidRPr="00685860">
        <w:t>permita</w:t>
      </w:r>
      <w:r w:rsidRPr="00685860">
        <w:rPr>
          <w:i/>
        </w:rPr>
        <w:t xml:space="preserve"> </w:t>
      </w:r>
      <w:r w:rsidRPr="00685860">
        <w:t>la</w:t>
      </w:r>
      <w:r w:rsidRPr="00685860">
        <w:rPr>
          <w:i/>
        </w:rPr>
        <w:t xml:space="preserve"> </w:t>
      </w:r>
      <w:r w:rsidRPr="00685860">
        <w:t>toma</w:t>
      </w:r>
      <w:r w:rsidRPr="00685860">
        <w:rPr>
          <w:i/>
        </w:rPr>
        <w:t xml:space="preserve"> </w:t>
      </w:r>
      <w:r w:rsidRPr="00685860">
        <w:t>de</w:t>
      </w:r>
      <w:r w:rsidRPr="00685860">
        <w:rPr>
          <w:i/>
        </w:rPr>
        <w:t xml:space="preserve"> </w:t>
      </w:r>
      <w:r w:rsidRPr="00685860">
        <w:t>decisiones. En este sentido, resulta esencial continuar el desarrollo e implementación de un sistema de investigación</w:t>
      </w:r>
      <w:r w:rsidRPr="00685860">
        <w:rPr>
          <w:i/>
        </w:rPr>
        <w:t xml:space="preserve"> </w:t>
      </w:r>
      <w:r w:rsidRPr="00685860">
        <w:t>e</w:t>
      </w:r>
      <w:r w:rsidRPr="00685860">
        <w:rPr>
          <w:i/>
        </w:rPr>
        <w:t xml:space="preserve"> </w:t>
      </w:r>
      <w:r w:rsidRPr="00685860">
        <w:t>información</w:t>
      </w:r>
      <w:r w:rsidRPr="00685860">
        <w:rPr>
          <w:i/>
        </w:rPr>
        <w:t xml:space="preserve"> </w:t>
      </w:r>
      <w:r w:rsidRPr="00685860">
        <w:t>integrado</w:t>
      </w:r>
      <w:r w:rsidRPr="00685860">
        <w:rPr>
          <w:i/>
        </w:rPr>
        <w:t xml:space="preserve"> </w:t>
      </w:r>
      <w:r w:rsidRPr="00685860">
        <w:t>por</w:t>
      </w:r>
      <w:r w:rsidRPr="00685860">
        <w:rPr>
          <w:i/>
        </w:rPr>
        <w:t xml:space="preserve"> </w:t>
      </w:r>
      <w:r w:rsidRPr="00685860">
        <w:t>datos útiles generados por las autoridades del país, y aprovechar los avances tecnológicos que permitan el flujo constante y oportuno de información, con pleno apego a derecho.</w:t>
      </w:r>
    </w:p>
    <w:p w:rsidR="00685860" w:rsidRPr="00CA6F6D" w:rsidRDefault="00685860" w:rsidP="0024197D">
      <w:pPr>
        <w:pStyle w:val="Texto"/>
        <w:spacing w:before="240" w:after="74" w:line="210" w:lineRule="exact"/>
        <w:ind w:firstLine="0"/>
        <w:rPr>
          <w:b/>
        </w:rPr>
      </w:pPr>
      <w:r w:rsidRPr="00CA6F6D">
        <w:rPr>
          <w:b/>
        </w:rPr>
        <w:t>Defensa exterior y seguridad interior</w:t>
      </w:r>
    </w:p>
    <w:p w:rsidR="00685860" w:rsidRPr="00685860" w:rsidRDefault="00685860" w:rsidP="0024197D">
      <w:pPr>
        <w:pStyle w:val="Texto"/>
        <w:spacing w:after="74" w:line="210" w:lineRule="exact"/>
        <w:ind w:firstLine="0"/>
      </w:pPr>
      <w:r w:rsidRPr="00685860">
        <w:t>La misión de las Fuerzas Armadas de México es emplear el poder militar de la Federación para la defensa exterior y para coadyuvar en la seguridad interior del país. La colaboración de las Fuerzas Armadas para garantizar la seguridad interior ha tomado un papel predominante en los últimos años, debido a la violencia generada por las organizaciones delictivas.</w:t>
      </w:r>
    </w:p>
    <w:p w:rsidR="00685860" w:rsidRPr="00685860" w:rsidRDefault="00685860" w:rsidP="0024197D">
      <w:pPr>
        <w:pStyle w:val="Texto"/>
        <w:spacing w:after="74" w:line="210" w:lineRule="exact"/>
        <w:ind w:firstLine="0"/>
      </w:pPr>
      <w:r w:rsidRPr="00685860">
        <w:t>Ante esta coyuntura, las Fuerzas Armadas enfrentan retos importantes. En primer lugar, destaca</w:t>
      </w:r>
      <w:r w:rsidRPr="00685860">
        <w:rPr>
          <w:i/>
        </w:rPr>
        <w:t xml:space="preserve"> </w:t>
      </w:r>
      <w:r w:rsidRPr="00685860">
        <w:t>un</w:t>
      </w:r>
      <w:r w:rsidRPr="00685860">
        <w:rPr>
          <w:i/>
        </w:rPr>
        <w:t xml:space="preserve"> </w:t>
      </w:r>
      <w:r w:rsidRPr="00685860">
        <w:t>marco</w:t>
      </w:r>
      <w:r w:rsidRPr="00685860">
        <w:rPr>
          <w:i/>
        </w:rPr>
        <w:t xml:space="preserve"> </w:t>
      </w:r>
      <w:r w:rsidRPr="00685860">
        <w:t>jurídico</w:t>
      </w:r>
      <w:r w:rsidRPr="00685860">
        <w:rPr>
          <w:i/>
        </w:rPr>
        <w:t xml:space="preserve"> </w:t>
      </w:r>
      <w:r w:rsidRPr="00685860">
        <w:t>que</w:t>
      </w:r>
      <w:r w:rsidRPr="00685860">
        <w:rPr>
          <w:i/>
        </w:rPr>
        <w:t xml:space="preserve"> </w:t>
      </w:r>
      <w:r w:rsidRPr="00685860">
        <w:t>debe</w:t>
      </w:r>
      <w:r w:rsidRPr="00685860">
        <w:rPr>
          <w:i/>
        </w:rPr>
        <w:t xml:space="preserve"> </w:t>
      </w:r>
      <w:r w:rsidRPr="00685860">
        <w:t>mejorarse para atender la realidad operativa. Las tareas que realizan las Fuerzas Armadas, particularmente las de coadyuvancia a la seguridad interior, deben basarse en un fortalecido marco jurídico que otorgue certeza a la actuación de su personal y procure el respeto a los derechos humanos.</w:t>
      </w:r>
    </w:p>
    <w:p w:rsidR="00685860" w:rsidRPr="00685860" w:rsidRDefault="00685860" w:rsidP="0024197D">
      <w:pPr>
        <w:pStyle w:val="Texto"/>
        <w:spacing w:after="74" w:line="210" w:lineRule="exact"/>
        <w:ind w:firstLine="0"/>
      </w:pPr>
      <w:r w:rsidRPr="00685860">
        <w:t>Se requiere de un mayor intercambio de información y cooperación con las autoridades de los tres órdenes de gobierno en las tareas de seguridad interior. La coordinación entre éstos debe reforzarse a través de procedimientos estandarizados, para el intercambio de inteligencia en el combate a la delincuencia. Asimismo, se deberá propiciar que el equipo e infraestructura de las fuerzas militares se mantengan en condiciones adecuadas, a fin de evitar que ello debilite su capacidad de respuesta operativa. Se fortalecerá y se adecuará el adiestramiento para que responda a las exigencias de los tiempos actuales.</w:t>
      </w:r>
    </w:p>
    <w:p w:rsidR="00685860" w:rsidRPr="00685860" w:rsidRDefault="00685860" w:rsidP="0024197D">
      <w:pPr>
        <w:pStyle w:val="Texto"/>
        <w:spacing w:after="74" w:line="210" w:lineRule="exact"/>
        <w:ind w:firstLine="0"/>
      </w:pPr>
      <w:r w:rsidRPr="00685860">
        <w:t>Los sistemas educativos Naval y Militar requieren de una orientación balanceada en torno a la defensa nacional, seguridad interior y misiones de carácter social que respondan a las necesidades actuales</w:t>
      </w:r>
      <w:r w:rsidR="00FB34AD">
        <w:rPr>
          <w:i/>
        </w:rPr>
        <w:t xml:space="preserve"> </w:t>
      </w:r>
      <w:r w:rsidRPr="00685860">
        <w:t>del</w:t>
      </w:r>
      <w:r w:rsidR="00FB34AD">
        <w:rPr>
          <w:i/>
        </w:rPr>
        <w:t xml:space="preserve"> </w:t>
      </w:r>
      <w:r w:rsidRPr="00685860">
        <w:t>país.</w:t>
      </w:r>
      <w:r w:rsidR="00FB34AD">
        <w:rPr>
          <w:i/>
        </w:rPr>
        <w:t xml:space="preserve"> </w:t>
      </w:r>
      <w:r w:rsidRPr="00685860">
        <w:t>Las</w:t>
      </w:r>
      <w:r w:rsidR="00FB34AD">
        <w:rPr>
          <w:i/>
        </w:rPr>
        <w:t xml:space="preserve"> </w:t>
      </w:r>
      <w:r w:rsidRPr="00685860">
        <w:t>Fuerzas</w:t>
      </w:r>
      <w:r w:rsidR="00FB34AD">
        <w:rPr>
          <w:i/>
        </w:rPr>
        <w:t xml:space="preserve"> </w:t>
      </w:r>
      <w:r w:rsidRPr="00685860">
        <w:t>Armadas también requieren de una modernización de su infraestructura institucional, que fortalezca la capacidad del Estado Mexicano para dar cumplimiento a los compromisos internacionales en materia de seguridad y protección al ambiente.</w:t>
      </w:r>
    </w:p>
    <w:p w:rsidR="00685860" w:rsidRPr="00CA6F6D" w:rsidRDefault="00685860" w:rsidP="0024197D">
      <w:pPr>
        <w:pStyle w:val="Texto"/>
        <w:spacing w:before="240" w:after="74" w:line="210" w:lineRule="exact"/>
        <w:ind w:firstLine="0"/>
        <w:rPr>
          <w:b/>
        </w:rPr>
      </w:pPr>
      <w:r w:rsidRPr="00CA6F6D">
        <w:rPr>
          <w:b/>
        </w:rPr>
        <w:t>Seguridad pública</w:t>
      </w:r>
    </w:p>
    <w:p w:rsidR="00685860" w:rsidRPr="00685860" w:rsidRDefault="00685860" w:rsidP="0024197D">
      <w:pPr>
        <w:pStyle w:val="Texto"/>
        <w:spacing w:after="74" w:line="210" w:lineRule="exact"/>
        <w:ind w:firstLine="0"/>
      </w:pPr>
      <w:r w:rsidRPr="00685860">
        <w:t>A pesar de la transformación que ha vivido México durante las últimas décadas, la seguridad pública es</w:t>
      </w:r>
      <w:r w:rsidRPr="00685860">
        <w:rPr>
          <w:i/>
        </w:rPr>
        <w:t xml:space="preserve"> </w:t>
      </w:r>
      <w:r w:rsidRPr="00685860">
        <w:t>una</w:t>
      </w:r>
      <w:r w:rsidRPr="00685860">
        <w:rPr>
          <w:i/>
        </w:rPr>
        <w:t xml:space="preserve"> </w:t>
      </w:r>
      <w:r w:rsidRPr="00685860">
        <w:t>asignatura</w:t>
      </w:r>
      <w:r w:rsidRPr="00685860">
        <w:rPr>
          <w:i/>
        </w:rPr>
        <w:t xml:space="preserve"> </w:t>
      </w:r>
      <w:r w:rsidRPr="00685860">
        <w:t>pendiente.</w:t>
      </w:r>
      <w:r w:rsidRPr="00685860">
        <w:rPr>
          <w:i/>
        </w:rPr>
        <w:t xml:space="preserve"> </w:t>
      </w:r>
      <w:r w:rsidRPr="00685860">
        <w:t>En</w:t>
      </w:r>
      <w:r w:rsidRPr="00685860">
        <w:rPr>
          <w:i/>
        </w:rPr>
        <w:t xml:space="preserve"> </w:t>
      </w:r>
      <w:r w:rsidRPr="00685860">
        <w:t>ocasiones,</w:t>
      </w:r>
      <w:r w:rsidRPr="00685860">
        <w:rPr>
          <w:i/>
        </w:rPr>
        <w:t xml:space="preserve"> </w:t>
      </w:r>
      <w:r w:rsidRPr="00685860">
        <w:t>se tenía la percepción de que no era una preocupación prioritaria para la sociedad, aunque siempre existieron indicios de presencia delictiva en zonas específicas del país, enfocadas principalmente al comercio ilegal y el robo, así como la producción, transporte y tráfico de narcóticos. Sin embargo, en los últimos lustros se registró un inusitado crecimiento en el número de delitos de alto impacto. Se hizo cotidiano conocer de situaciones de secuestro, extorsión y robos con violencia.</w:t>
      </w:r>
    </w:p>
    <w:p w:rsidR="00685860" w:rsidRPr="00685860" w:rsidRDefault="00685860" w:rsidP="0024197D">
      <w:pPr>
        <w:pStyle w:val="Texto"/>
        <w:spacing w:after="74" w:line="210" w:lineRule="exact"/>
        <w:ind w:firstLine="0"/>
      </w:pPr>
      <w:r w:rsidRPr="00685860">
        <w:t>La lógica de las organizaciones criminales encargadas del trasiego de drogas se modificó y provocó su fortalecimiento. Así, aumentaron los volúmenes de sus ganancias y con ello su capacidad para corromper autoridades y asegurar el tránsito por ciertas zonas del país. Esta nueva dinámica criminal encontró corporaciones policiales poco estructuradas, capacitadas y profesionalizadas, lo que propició el fortalecimiento y la penetración de las organizaciones criminales en algunas regiones del país.</w:t>
      </w:r>
    </w:p>
    <w:p w:rsidR="00685860" w:rsidRPr="00685860" w:rsidRDefault="00685860" w:rsidP="0024197D">
      <w:pPr>
        <w:pStyle w:val="Texto"/>
        <w:spacing w:after="74" w:line="210" w:lineRule="exact"/>
        <w:ind w:firstLine="0"/>
      </w:pPr>
      <w:r w:rsidRPr="00685860">
        <w:t>Con el paso del tiempo, la situación de seguridad continuó deteriorándose. La presencia e impunidad de los grupos criminales en algunas zonas del país se convirtieron en una amenaza muy seria a la estabilidad y la capacidad para imponer la legalidad por parte de algunas autoridades municipales y estatales.</w:t>
      </w:r>
    </w:p>
    <w:p w:rsidR="00685860" w:rsidRPr="00685860" w:rsidRDefault="00685860" w:rsidP="0024197D">
      <w:pPr>
        <w:pStyle w:val="Texto"/>
        <w:spacing w:after="74" w:line="210" w:lineRule="exact"/>
        <w:ind w:firstLine="0"/>
      </w:pPr>
      <w:r w:rsidRPr="00685860">
        <w:t>En años recientes, la estrategia contra la delincuencia</w:t>
      </w:r>
      <w:r w:rsidRPr="00685860">
        <w:rPr>
          <w:i/>
        </w:rPr>
        <w:t xml:space="preserve"> </w:t>
      </w:r>
      <w:r w:rsidRPr="00685860">
        <w:t>organizada</w:t>
      </w:r>
      <w:r w:rsidRPr="00685860">
        <w:rPr>
          <w:i/>
        </w:rPr>
        <w:t xml:space="preserve"> </w:t>
      </w:r>
      <w:r w:rsidRPr="00685860">
        <w:t>tuvo</w:t>
      </w:r>
      <w:r w:rsidRPr="00685860">
        <w:rPr>
          <w:i/>
        </w:rPr>
        <w:t xml:space="preserve"> </w:t>
      </w:r>
      <w:r w:rsidRPr="00685860">
        <w:t>como</w:t>
      </w:r>
      <w:r w:rsidRPr="00685860">
        <w:rPr>
          <w:i/>
        </w:rPr>
        <w:t xml:space="preserve"> </w:t>
      </w:r>
      <w:r w:rsidRPr="00685860">
        <w:t>pilares</w:t>
      </w:r>
      <w:r w:rsidRPr="00685860">
        <w:rPr>
          <w:i/>
        </w:rPr>
        <w:t xml:space="preserve"> </w:t>
      </w:r>
      <w:r w:rsidRPr="00685860">
        <w:t>el combate frontal, así como la aprehensión y eventual extradición de líderes de las principales organizaciones delictivas. Ello generó vacíos de poder en la delincuencia organizada que detonaron</w:t>
      </w:r>
      <w:r w:rsidRPr="00685860">
        <w:rPr>
          <w:i/>
        </w:rPr>
        <w:t xml:space="preserve"> </w:t>
      </w:r>
      <w:r w:rsidRPr="00685860">
        <w:t>luchas</w:t>
      </w:r>
      <w:r w:rsidRPr="00685860">
        <w:rPr>
          <w:i/>
        </w:rPr>
        <w:t xml:space="preserve"> </w:t>
      </w:r>
      <w:r w:rsidRPr="00685860">
        <w:t>violentas</w:t>
      </w:r>
      <w:r w:rsidRPr="00685860">
        <w:rPr>
          <w:i/>
        </w:rPr>
        <w:t xml:space="preserve"> </w:t>
      </w:r>
      <w:r w:rsidRPr="00685860">
        <w:t>por</w:t>
      </w:r>
      <w:r w:rsidRPr="00685860">
        <w:rPr>
          <w:i/>
        </w:rPr>
        <w:t xml:space="preserve"> </w:t>
      </w:r>
      <w:r w:rsidRPr="00685860">
        <w:t>el</w:t>
      </w:r>
      <w:r w:rsidRPr="00685860">
        <w:rPr>
          <w:i/>
        </w:rPr>
        <w:t xml:space="preserve"> </w:t>
      </w:r>
      <w:r w:rsidRPr="00685860">
        <w:t>control</w:t>
      </w:r>
      <w:r w:rsidRPr="00685860">
        <w:rPr>
          <w:i/>
        </w:rPr>
        <w:t xml:space="preserve"> </w:t>
      </w:r>
      <w:r w:rsidRPr="00685860">
        <w:t>territorial en importantes ciudades del país. Esa lucha incrementó</w:t>
      </w:r>
      <w:r w:rsidRPr="00685860">
        <w:rPr>
          <w:i/>
        </w:rPr>
        <w:t xml:space="preserve"> </w:t>
      </w:r>
      <w:r w:rsidRPr="00685860">
        <w:t>los</w:t>
      </w:r>
      <w:r w:rsidRPr="00685860">
        <w:rPr>
          <w:i/>
        </w:rPr>
        <w:t xml:space="preserve"> </w:t>
      </w:r>
      <w:r w:rsidRPr="00685860">
        <w:t>niveles</w:t>
      </w:r>
      <w:r w:rsidRPr="00685860">
        <w:rPr>
          <w:i/>
        </w:rPr>
        <w:t xml:space="preserve"> </w:t>
      </w:r>
      <w:r w:rsidRPr="00685860">
        <w:t>de</w:t>
      </w:r>
      <w:r w:rsidRPr="00685860">
        <w:rPr>
          <w:i/>
        </w:rPr>
        <w:t xml:space="preserve"> </w:t>
      </w:r>
      <w:r w:rsidRPr="00685860">
        <w:t>violencia,</w:t>
      </w:r>
      <w:r w:rsidRPr="00685860">
        <w:rPr>
          <w:i/>
        </w:rPr>
        <w:t xml:space="preserve"> </w:t>
      </w:r>
      <w:r w:rsidRPr="00685860">
        <w:t>y</w:t>
      </w:r>
      <w:r w:rsidRPr="00685860">
        <w:rPr>
          <w:i/>
        </w:rPr>
        <w:t xml:space="preserve"> </w:t>
      </w:r>
      <w:r w:rsidRPr="00685860">
        <w:t>deterioró la percepción ciudadana sobre su seguridad y la eficacia de la estrategia misma. También se tradujo en un incremento de los requerimientos financieros y de reclutamiento de los grupos delictivos. Dichas razones, aunadas al fortalecimiento de la seguridad fronteriza en Estados Unidos a partir de 2001, contribuyeron a que el crimen organizado en México incrementara la distribución de droga a nivel</w:t>
      </w:r>
      <w:r w:rsidRPr="00685860">
        <w:rPr>
          <w:i/>
        </w:rPr>
        <w:t xml:space="preserve"> </w:t>
      </w:r>
      <w:r w:rsidRPr="00685860">
        <w:t>nacional</w:t>
      </w:r>
      <w:r w:rsidRPr="00685860">
        <w:rPr>
          <w:i/>
        </w:rPr>
        <w:t xml:space="preserve"> </w:t>
      </w:r>
      <w:r w:rsidRPr="00685860">
        <w:t>y</w:t>
      </w:r>
      <w:r w:rsidRPr="00685860">
        <w:rPr>
          <w:i/>
        </w:rPr>
        <w:t xml:space="preserve"> </w:t>
      </w:r>
      <w:r w:rsidRPr="00685860">
        <w:t>expandiera</w:t>
      </w:r>
      <w:r w:rsidRPr="00685860">
        <w:rPr>
          <w:i/>
        </w:rPr>
        <w:t xml:space="preserve"> </w:t>
      </w:r>
      <w:r w:rsidRPr="00685860">
        <w:t>sus</w:t>
      </w:r>
      <w:r w:rsidRPr="00685860">
        <w:rPr>
          <w:i/>
        </w:rPr>
        <w:t xml:space="preserve"> </w:t>
      </w:r>
      <w:r w:rsidRPr="00685860">
        <w:t>áreas</w:t>
      </w:r>
      <w:r w:rsidRPr="00685860">
        <w:rPr>
          <w:i/>
        </w:rPr>
        <w:t xml:space="preserve"> </w:t>
      </w:r>
      <w:r w:rsidRPr="00685860">
        <w:t>de operación</w:t>
      </w:r>
      <w:r w:rsidRPr="00685860">
        <w:rPr>
          <w:i/>
        </w:rPr>
        <w:t xml:space="preserve"> </w:t>
      </w:r>
      <w:r w:rsidRPr="00685860">
        <w:t>hacia</w:t>
      </w:r>
      <w:r w:rsidRPr="00685860">
        <w:rPr>
          <w:i/>
        </w:rPr>
        <w:t xml:space="preserve"> </w:t>
      </w:r>
      <w:r w:rsidRPr="00685860">
        <w:t>otras</w:t>
      </w:r>
      <w:r w:rsidRPr="00685860">
        <w:rPr>
          <w:i/>
        </w:rPr>
        <w:t xml:space="preserve"> </w:t>
      </w:r>
      <w:r w:rsidRPr="00685860">
        <w:t>actividades,</w:t>
      </w:r>
      <w:r w:rsidRPr="00685860">
        <w:rPr>
          <w:i/>
        </w:rPr>
        <w:t xml:space="preserve"> </w:t>
      </w:r>
      <w:r w:rsidRPr="00685860">
        <w:t>tales</w:t>
      </w:r>
      <w:r w:rsidRPr="00685860">
        <w:rPr>
          <w:i/>
        </w:rPr>
        <w:t xml:space="preserve"> </w:t>
      </w:r>
      <w:r w:rsidRPr="00685860">
        <w:t>como la</w:t>
      </w:r>
      <w:r w:rsidRPr="00685860">
        <w:rPr>
          <w:i/>
        </w:rPr>
        <w:t xml:space="preserve"> </w:t>
      </w:r>
      <w:r w:rsidRPr="00685860">
        <w:t>trata</w:t>
      </w:r>
      <w:r w:rsidRPr="00685860">
        <w:rPr>
          <w:i/>
        </w:rPr>
        <w:t xml:space="preserve"> </w:t>
      </w:r>
      <w:r w:rsidRPr="00685860">
        <w:t>de</w:t>
      </w:r>
      <w:r w:rsidRPr="00685860">
        <w:rPr>
          <w:i/>
        </w:rPr>
        <w:t xml:space="preserve"> </w:t>
      </w:r>
      <w:r w:rsidRPr="00685860">
        <w:t>personas,</w:t>
      </w:r>
      <w:r w:rsidRPr="00685860">
        <w:rPr>
          <w:i/>
        </w:rPr>
        <w:t xml:space="preserve"> </w:t>
      </w:r>
      <w:r w:rsidRPr="00685860">
        <w:t>la</w:t>
      </w:r>
      <w:r w:rsidRPr="00685860">
        <w:rPr>
          <w:i/>
        </w:rPr>
        <w:t xml:space="preserve"> </w:t>
      </w:r>
      <w:r w:rsidRPr="00685860">
        <w:t>extorsión</w:t>
      </w:r>
      <w:r w:rsidRPr="00685860">
        <w:rPr>
          <w:i/>
        </w:rPr>
        <w:t xml:space="preserve"> </w:t>
      </w:r>
      <w:r w:rsidRPr="00685860">
        <w:t>de</w:t>
      </w:r>
      <w:r w:rsidRPr="00685860">
        <w:rPr>
          <w:i/>
        </w:rPr>
        <w:t xml:space="preserve"> </w:t>
      </w:r>
      <w:r w:rsidRPr="00685860">
        <w:t xml:space="preserve">negocios lícitos y el secuestro. Estos grupos delictivos han emprendido acciones agresivas de reclutamiento en comunidades de bajos recursos. En este sentido, 63% de los participantes en la Consulta Ciudadana realizada en la página de Internet </w:t>
      </w:r>
      <w:r w:rsidRPr="00685860">
        <w:rPr>
          <w:i/>
        </w:rPr>
        <w:t>pnd.gob.mx</w:t>
      </w:r>
      <w:r w:rsidRPr="00685860">
        <w:t xml:space="preserve"> (en adelante, “Consulta Ciudadana”) consideró que la medida más efectiva para prevenir la delincuencia es ampliar las oportunidades de estudio y empleo de la juventud y otros grupos vulnerables.</w:t>
      </w:r>
    </w:p>
    <w:p w:rsidR="00685860" w:rsidRPr="00685860" w:rsidRDefault="00685860" w:rsidP="0024197D">
      <w:pPr>
        <w:pStyle w:val="Texto"/>
        <w:spacing w:line="220" w:lineRule="exact"/>
        <w:ind w:firstLine="0"/>
      </w:pPr>
      <w:r w:rsidRPr="00685860">
        <w:lastRenderedPageBreak/>
        <w:t>De acuerdo con información del Secretariado Ejecutivo del Sistema Nacional de Seguridad Pública</w:t>
      </w:r>
      <w:r w:rsidRPr="00685860">
        <w:rPr>
          <w:i/>
        </w:rPr>
        <w:t xml:space="preserve"> </w:t>
      </w:r>
      <w:r w:rsidRPr="00685860">
        <w:t>(SESNSP),</w:t>
      </w:r>
      <w:r w:rsidRPr="00685860">
        <w:rPr>
          <w:i/>
        </w:rPr>
        <w:t xml:space="preserve"> </w:t>
      </w:r>
      <w:r w:rsidRPr="00685860">
        <w:t>entre</w:t>
      </w:r>
      <w:r w:rsidRPr="00685860">
        <w:rPr>
          <w:i/>
        </w:rPr>
        <w:t xml:space="preserve"> </w:t>
      </w:r>
      <w:r w:rsidRPr="00685860">
        <w:t>2007</w:t>
      </w:r>
      <w:r w:rsidRPr="00685860">
        <w:rPr>
          <w:i/>
        </w:rPr>
        <w:t xml:space="preserve"> </w:t>
      </w:r>
      <w:r w:rsidRPr="00685860">
        <w:t>y</w:t>
      </w:r>
      <w:r w:rsidRPr="00685860">
        <w:rPr>
          <w:i/>
        </w:rPr>
        <w:t xml:space="preserve"> </w:t>
      </w:r>
      <w:r w:rsidRPr="00685860">
        <w:t>2012</w:t>
      </w:r>
      <w:r w:rsidRPr="00685860">
        <w:rPr>
          <w:i/>
        </w:rPr>
        <w:t xml:space="preserve"> </w:t>
      </w:r>
      <w:r w:rsidRPr="00685860">
        <w:t>el</w:t>
      </w:r>
      <w:r w:rsidRPr="00685860">
        <w:rPr>
          <w:i/>
        </w:rPr>
        <w:t xml:space="preserve"> </w:t>
      </w:r>
      <w:r w:rsidRPr="00685860">
        <w:t>total anual de denuncias por homicidio doloso aumentó de 10,253 a 20,548. En el mismo sentido, las denuncias por secuestro prácticamente se triplicaron al pasar de 438 en 2007 a 1,268 en 2012. La misma fuente señala que las denuncias por extorsión se duplicaron en dicho periodo al pasar de 3,123 a 6,045.</w:t>
      </w:r>
    </w:p>
    <w:p w:rsidR="00685860" w:rsidRPr="00685860" w:rsidRDefault="00685860" w:rsidP="0024197D">
      <w:pPr>
        <w:pStyle w:val="Texto"/>
        <w:spacing w:line="220" w:lineRule="exact"/>
        <w:ind w:firstLine="0"/>
      </w:pPr>
      <w:r w:rsidRPr="00685860">
        <w:t>Por otra parte, el Instituto Nacional de Estadística y Geografía (INEGI), con base en la Encuesta Nacional de Victimización y Percepción sobre Seguridad Pública (ENVIPE) 2012, estima que en 2011 el 58% de la población de 18 años y más consideró a la inseguridad como su principal preocupación. Esta</w:t>
      </w:r>
      <w:r w:rsidRPr="00685860">
        <w:rPr>
          <w:i/>
        </w:rPr>
        <w:t xml:space="preserve"> </w:t>
      </w:r>
      <w:r w:rsidRPr="00685860">
        <w:t>misma</w:t>
      </w:r>
      <w:r w:rsidRPr="00685860">
        <w:rPr>
          <w:i/>
        </w:rPr>
        <w:t xml:space="preserve"> </w:t>
      </w:r>
      <w:r w:rsidRPr="00685860">
        <w:t>encuesta</w:t>
      </w:r>
      <w:r w:rsidRPr="00685860">
        <w:rPr>
          <w:i/>
        </w:rPr>
        <w:t xml:space="preserve"> </w:t>
      </w:r>
      <w:r w:rsidRPr="00685860">
        <w:t>reveló</w:t>
      </w:r>
      <w:r w:rsidRPr="00685860">
        <w:rPr>
          <w:i/>
        </w:rPr>
        <w:t xml:space="preserve"> </w:t>
      </w:r>
      <w:r w:rsidRPr="00685860">
        <w:t>que</w:t>
      </w:r>
      <w:r w:rsidRPr="00685860">
        <w:rPr>
          <w:i/>
        </w:rPr>
        <w:t xml:space="preserve"> </w:t>
      </w:r>
      <w:r w:rsidRPr="00685860">
        <w:t>entre</w:t>
      </w:r>
      <w:r w:rsidRPr="00685860">
        <w:rPr>
          <w:i/>
        </w:rPr>
        <w:t xml:space="preserve"> </w:t>
      </w:r>
      <w:r w:rsidRPr="00685860">
        <w:t>2010</w:t>
      </w:r>
      <w:r w:rsidRPr="00685860">
        <w:rPr>
          <w:i/>
        </w:rPr>
        <w:t xml:space="preserve"> </w:t>
      </w:r>
      <w:r w:rsidRPr="00685860">
        <w:t>y 2011 el número de víctimas del delito aumentó de 17.8 a 18.7 millones.</w:t>
      </w:r>
    </w:p>
    <w:p w:rsidR="00685860" w:rsidRPr="00685860" w:rsidRDefault="00685860" w:rsidP="0024197D">
      <w:pPr>
        <w:pStyle w:val="Texto"/>
        <w:spacing w:line="220" w:lineRule="exact"/>
        <w:ind w:firstLine="0"/>
      </w:pPr>
      <w:r w:rsidRPr="00685860">
        <w:t xml:space="preserve">No obstante, la violencia que se ha presentado en el país en los últimos años no es generalizada y se encuentra claramente ubicada en ciertas regiones. Esto permite focalizar el combate a los delitos de alto impacto y diseñar estrategias de </w:t>
      </w:r>
      <w:proofErr w:type="gramStart"/>
      <w:r w:rsidRPr="00685860">
        <w:t>seguridad pública diversificadas, acordes</w:t>
      </w:r>
      <w:proofErr w:type="gramEnd"/>
      <w:r w:rsidRPr="00685860">
        <w:t xml:space="preserve"> con la realidad de cada región.</w:t>
      </w:r>
    </w:p>
    <w:p w:rsidR="00685860" w:rsidRPr="00685860" w:rsidRDefault="00685860" w:rsidP="0024197D">
      <w:pPr>
        <w:pStyle w:val="Texto"/>
        <w:spacing w:line="220" w:lineRule="exact"/>
        <w:ind w:firstLine="0"/>
      </w:pPr>
      <w:r w:rsidRPr="00685860">
        <w:t>Desafortunadamente, la violencia vinculada a la delincuencia no es el único tipo de violencia que se vive en el país. Es específicamente grave la que se registra en contra de las mujeres. En este sentido, es necesario mejorar los programas diseñados para prevenir, atender, sancionar y erradicar la violencia de género, ya que este tipo de violencia afecta a 6 de cada 10 mujeres, de acuerdo con la Encuesta Nacional sobre la Dinámica de las Relaciones en los Hogares (ENDIREH) 2012.</w:t>
      </w:r>
    </w:p>
    <w:p w:rsidR="00685860" w:rsidRPr="00685860" w:rsidRDefault="00685860" w:rsidP="00CA749C">
      <w:pPr>
        <w:pStyle w:val="Texto"/>
        <w:spacing w:line="228" w:lineRule="exact"/>
        <w:ind w:firstLine="0"/>
      </w:pPr>
      <w:r w:rsidRPr="00685860">
        <w:t>Para</w:t>
      </w:r>
      <w:r w:rsidRPr="00685860">
        <w:rPr>
          <w:i/>
        </w:rPr>
        <w:t xml:space="preserve"> </w:t>
      </w:r>
      <w:r w:rsidRPr="00685860">
        <w:t>que</w:t>
      </w:r>
      <w:r w:rsidRPr="00685860">
        <w:rPr>
          <w:i/>
        </w:rPr>
        <w:t xml:space="preserve"> </w:t>
      </w:r>
      <w:r w:rsidRPr="00685860">
        <w:t>un</w:t>
      </w:r>
      <w:r w:rsidRPr="00685860">
        <w:rPr>
          <w:i/>
        </w:rPr>
        <w:t xml:space="preserve"> </w:t>
      </w:r>
      <w:r w:rsidRPr="00685860">
        <w:t>país</w:t>
      </w:r>
      <w:r w:rsidRPr="00685860">
        <w:rPr>
          <w:i/>
        </w:rPr>
        <w:t xml:space="preserve"> </w:t>
      </w:r>
      <w:r w:rsidRPr="00685860">
        <w:t>logre</w:t>
      </w:r>
      <w:r w:rsidRPr="00685860">
        <w:rPr>
          <w:i/>
        </w:rPr>
        <w:t xml:space="preserve"> </w:t>
      </w:r>
      <w:r w:rsidRPr="00685860">
        <w:t>la</w:t>
      </w:r>
      <w:r w:rsidRPr="00685860">
        <w:rPr>
          <w:i/>
        </w:rPr>
        <w:t xml:space="preserve"> </w:t>
      </w:r>
      <w:r w:rsidRPr="00685860">
        <w:t>paz</w:t>
      </w:r>
      <w:r w:rsidRPr="00685860">
        <w:rPr>
          <w:i/>
        </w:rPr>
        <w:t xml:space="preserve"> </w:t>
      </w:r>
      <w:r w:rsidRPr="00685860">
        <w:t>debe</w:t>
      </w:r>
      <w:r w:rsidRPr="00685860">
        <w:rPr>
          <w:i/>
        </w:rPr>
        <w:t xml:space="preserve"> </w:t>
      </w:r>
      <w:r w:rsidRPr="00685860">
        <w:t>comenzar por</w:t>
      </w:r>
      <w:r w:rsidRPr="00685860">
        <w:rPr>
          <w:i/>
        </w:rPr>
        <w:t xml:space="preserve"> </w:t>
      </w:r>
      <w:r w:rsidRPr="00685860">
        <w:t>prevenir</w:t>
      </w:r>
      <w:r w:rsidRPr="00685860">
        <w:rPr>
          <w:i/>
        </w:rPr>
        <w:t xml:space="preserve"> </w:t>
      </w:r>
      <w:r w:rsidRPr="00685860">
        <w:t>la</w:t>
      </w:r>
      <w:r w:rsidRPr="00685860">
        <w:rPr>
          <w:i/>
        </w:rPr>
        <w:t xml:space="preserve"> </w:t>
      </w:r>
      <w:r w:rsidRPr="00685860">
        <w:t>violencia</w:t>
      </w:r>
      <w:r w:rsidRPr="00685860">
        <w:rPr>
          <w:i/>
        </w:rPr>
        <w:t xml:space="preserve"> </w:t>
      </w:r>
      <w:r w:rsidRPr="00685860">
        <w:t>contra</w:t>
      </w:r>
      <w:r w:rsidRPr="00685860">
        <w:rPr>
          <w:i/>
        </w:rPr>
        <w:t xml:space="preserve"> </w:t>
      </w:r>
      <w:r w:rsidRPr="00685860">
        <w:t>los</w:t>
      </w:r>
      <w:r w:rsidRPr="00685860">
        <w:rPr>
          <w:i/>
        </w:rPr>
        <w:t xml:space="preserve"> </w:t>
      </w:r>
      <w:r w:rsidRPr="00685860">
        <w:t>niños,</w:t>
      </w:r>
      <w:r w:rsidRPr="00685860">
        <w:rPr>
          <w:i/>
        </w:rPr>
        <w:t xml:space="preserve"> </w:t>
      </w:r>
      <w:r w:rsidRPr="00685860">
        <w:t>niñas y adolescentes, y lograr el goce efectivo de sus derechos. Además debe atender oportuna y sensiblemente a quienes han sufrido violencia, así como observar el principio del interés superior de la niñez en todas las actuaciones que se realicen tanto para la prevención como para la respuesta. En</w:t>
      </w:r>
      <w:r w:rsidRPr="00685860">
        <w:rPr>
          <w:i/>
        </w:rPr>
        <w:t xml:space="preserve"> </w:t>
      </w:r>
      <w:r w:rsidRPr="00685860">
        <w:t>este</w:t>
      </w:r>
      <w:r w:rsidRPr="00685860">
        <w:rPr>
          <w:i/>
        </w:rPr>
        <w:t xml:space="preserve"> </w:t>
      </w:r>
      <w:r w:rsidRPr="00685860">
        <w:t>sentido,</w:t>
      </w:r>
      <w:r w:rsidR="00CA749C">
        <w:t xml:space="preserve"> </w:t>
      </w:r>
      <w:r w:rsidRPr="00685860">
        <w:t>el</w:t>
      </w:r>
      <w:r w:rsidRPr="00685860">
        <w:rPr>
          <w:i/>
        </w:rPr>
        <w:t xml:space="preserve"> </w:t>
      </w:r>
      <w:r w:rsidRPr="00685860">
        <w:t>Fondo</w:t>
      </w:r>
      <w:r w:rsidRPr="00685860">
        <w:rPr>
          <w:i/>
        </w:rPr>
        <w:t xml:space="preserve"> </w:t>
      </w:r>
      <w:r w:rsidRPr="00685860">
        <w:t>de</w:t>
      </w:r>
      <w:r w:rsidRPr="00685860">
        <w:rPr>
          <w:i/>
        </w:rPr>
        <w:t xml:space="preserve"> </w:t>
      </w:r>
      <w:r w:rsidRPr="00685860">
        <w:t>Naciones</w:t>
      </w:r>
      <w:r w:rsidRPr="00685860">
        <w:rPr>
          <w:i/>
        </w:rPr>
        <w:t xml:space="preserve"> </w:t>
      </w:r>
      <w:r w:rsidRPr="00685860">
        <w:t>Unidas para la Infancia (UNICEF, por sus siglas en inglés) señala</w:t>
      </w:r>
      <w:r w:rsidRPr="00685860">
        <w:rPr>
          <w:i/>
        </w:rPr>
        <w:t xml:space="preserve"> </w:t>
      </w:r>
      <w:r w:rsidRPr="00685860">
        <w:t>como</w:t>
      </w:r>
      <w:r w:rsidRPr="00685860">
        <w:rPr>
          <w:i/>
        </w:rPr>
        <w:t xml:space="preserve"> </w:t>
      </w:r>
      <w:r w:rsidRPr="00685860">
        <w:t>un</w:t>
      </w:r>
      <w:r w:rsidRPr="00685860">
        <w:rPr>
          <w:i/>
        </w:rPr>
        <w:t xml:space="preserve"> </w:t>
      </w:r>
      <w:r w:rsidRPr="00685860">
        <w:t>reto</w:t>
      </w:r>
      <w:r w:rsidRPr="00685860">
        <w:rPr>
          <w:i/>
        </w:rPr>
        <w:t xml:space="preserve"> </w:t>
      </w:r>
      <w:r w:rsidRPr="00685860">
        <w:t>para</w:t>
      </w:r>
      <w:r w:rsidRPr="00685860">
        <w:rPr>
          <w:i/>
        </w:rPr>
        <w:t xml:space="preserve"> </w:t>
      </w:r>
      <w:r w:rsidRPr="00685860">
        <w:t>México</w:t>
      </w:r>
      <w:r w:rsidRPr="00685860">
        <w:rPr>
          <w:i/>
        </w:rPr>
        <w:t xml:space="preserve"> </w:t>
      </w:r>
      <w:r w:rsidRPr="00685860">
        <w:t>el</w:t>
      </w:r>
      <w:r w:rsidRPr="00685860">
        <w:rPr>
          <w:i/>
        </w:rPr>
        <w:t xml:space="preserve"> </w:t>
      </w:r>
      <w:r w:rsidRPr="00685860">
        <w:t>hecho</w:t>
      </w:r>
      <w:r w:rsidRPr="00685860">
        <w:rPr>
          <w:i/>
        </w:rPr>
        <w:t xml:space="preserve"> </w:t>
      </w:r>
      <w:r w:rsidRPr="00685860">
        <w:t>de que los registros administrativos no capturan las diversas manifestaciones de violencia de manera desagregada y comprensiva. Algunas formas de violencia contra la infancia tales como el maltrato, la</w:t>
      </w:r>
      <w:r w:rsidRPr="00685860">
        <w:rPr>
          <w:i/>
        </w:rPr>
        <w:t xml:space="preserve"> </w:t>
      </w:r>
      <w:r w:rsidRPr="00685860">
        <w:t>violencia</w:t>
      </w:r>
      <w:r w:rsidRPr="00685860">
        <w:rPr>
          <w:i/>
        </w:rPr>
        <w:t xml:space="preserve"> </w:t>
      </w:r>
      <w:r w:rsidRPr="00685860">
        <w:t>sexual,</w:t>
      </w:r>
      <w:r w:rsidRPr="00685860">
        <w:rPr>
          <w:i/>
        </w:rPr>
        <w:t xml:space="preserve"> </w:t>
      </w:r>
      <w:r w:rsidRPr="00685860">
        <w:t>la</w:t>
      </w:r>
      <w:r w:rsidRPr="00685860">
        <w:rPr>
          <w:i/>
        </w:rPr>
        <w:t xml:space="preserve"> </w:t>
      </w:r>
      <w:r w:rsidRPr="00685860">
        <w:t>trata</w:t>
      </w:r>
      <w:r w:rsidRPr="00685860">
        <w:rPr>
          <w:i/>
        </w:rPr>
        <w:t xml:space="preserve"> </w:t>
      </w:r>
      <w:r w:rsidRPr="00685860">
        <w:t>y</w:t>
      </w:r>
      <w:r w:rsidRPr="00685860">
        <w:rPr>
          <w:i/>
        </w:rPr>
        <w:t xml:space="preserve"> </w:t>
      </w:r>
      <w:r w:rsidRPr="00685860">
        <w:t>la</w:t>
      </w:r>
      <w:r w:rsidRPr="00685860">
        <w:rPr>
          <w:i/>
        </w:rPr>
        <w:t xml:space="preserve"> </w:t>
      </w:r>
      <w:r w:rsidRPr="00685860">
        <w:t>explotación</w:t>
      </w:r>
      <w:r w:rsidRPr="00685860">
        <w:rPr>
          <w:i/>
        </w:rPr>
        <w:t xml:space="preserve"> </w:t>
      </w:r>
      <w:r w:rsidRPr="00685860">
        <w:t>no son visibles en los sistemas de información y las estadísticas oficiales.</w:t>
      </w:r>
    </w:p>
    <w:p w:rsidR="00685860" w:rsidRPr="00685860" w:rsidRDefault="00685860" w:rsidP="00CA749C">
      <w:pPr>
        <w:pStyle w:val="Texto"/>
        <w:spacing w:line="228" w:lineRule="exact"/>
        <w:ind w:firstLine="0"/>
      </w:pPr>
      <w:r w:rsidRPr="00685860">
        <w:t>Otra de las consecuencias de la inseguridad y la violencia ha sido el aumento de las violaciones a los derechos humanos, que se cometen, en muchas ocasiones,</w:t>
      </w:r>
      <w:r w:rsidRPr="00685860">
        <w:rPr>
          <w:i/>
        </w:rPr>
        <w:t xml:space="preserve"> </w:t>
      </w:r>
      <w:r w:rsidRPr="00685860">
        <w:t>por</w:t>
      </w:r>
      <w:r w:rsidRPr="00685860">
        <w:rPr>
          <w:i/>
        </w:rPr>
        <w:t xml:space="preserve"> </w:t>
      </w:r>
      <w:r w:rsidRPr="00685860">
        <w:t>las</w:t>
      </w:r>
      <w:r w:rsidRPr="00685860">
        <w:rPr>
          <w:i/>
        </w:rPr>
        <w:t xml:space="preserve"> </w:t>
      </w:r>
      <w:r w:rsidRPr="00685860">
        <w:t>autoridades</w:t>
      </w:r>
      <w:r w:rsidRPr="00685860">
        <w:rPr>
          <w:i/>
        </w:rPr>
        <w:t xml:space="preserve"> </w:t>
      </w:r>
      <w:r w:rsidRPr="00685860">
        <w:t>encargadas</w:t>
      </w:r>
      <w:r w:rsidRPr="00685860">
        <w:rPr>
          <w:i/>
        </w:rPr>
        <w:t xml:space="preserve"> </w:t>
      </w:r>
      <w:r w:rsidRPr="00685860">
        <w:t>de las acciones de seguridad. Por ello, la agenda de seguridad</w:t>
      </w:r>
      <w:r w:rsidRPr="00685860">
        <w:rPr>
          <w:i/>
        </w:rPr>
        <w:t xml:space="preserve"> </w:t>
      </w:r>
      <w:r w:rsidRPr="00685860">
        <w:t>estará</w:t>
      </w:r>
      <w:r w:rsidRPr="00685860">
        <w:rPr>
          <w:i/>
        </w:rPr>
        <w:t xml:space="preserve"> </w:t>
      </w:r>
      <w:r w:rsidRPr="00685860">
        <w:t>íntimamente</w:t>
      </w:r>
      <w:r w:rsidRPr="00685860">
        <w:rPr>
          <w:i/>
        </w:rPr>
        <w:t xml:space="preserve"> </w:t>
      </w:r>
      <w:r w:rsidRPr="00685860">
        <w:t>ligada</w:t>
      </w:r>
      <w:r w:rsidRPr="00685860">
        <w:rPr>
          <w:i/>
        </w:rPr>
        <w:t xml:space="preserve"> </w:t>
      </w:r>
      <w:r w:rsidRPr="00685860">
        <w:t>al</w:t>
      </w:r>
      <w:r w:rsidRPr="00685860">
        <w:rPr>
          <w:i/>
        </w:rPr>
        <w:t xml:space="preserve"> </w:t>
      </w:r>
      <w:r w:rsidRPr="00685860">
        <w:t>respeto y garantía de los derechos humanos, pues únicamente</w:t>
      </w:r>
      <w:r w:rsidRPr="00685860">
        <w:rPr>
          <w:i/>
        </w:rPr>
        <w:t xml:space="preserve"> </w:t>
      </w:r>
      <w:r w:rsidRPr="00685860">
        <w:t>mediante</w:t>
      </w:r>
      <w:r w:rsidRPr="00685860">
        <w:rPr>
          <w:i/>
        </w:rPr>
        <w:t xml:space="preserve"> </w:t>
      </w:r>
      <w:r w:rsidRPr="00685860">
        <w:t>el</w:t>
      </w:r>
      <w:r w:rsidRPr="00685860">
        <w:rPr>
          <w:i/>
        </w:rPr>
        <w:t xml:space="preserve"> </w:t>
      </w:r>
      <w:r w:rsidRPr="00685860">
        <w:t>respeto</w:t>
      </w:r>
      <w:r w:rsidRPr="00685860">
        <w:rPr>
          <w:i/>
        </w:rPr>
        <w:t xml:space="preserve"> </w:t>
      </w:r>
      <w:r w:rsidRPr="00685860">
        <w:t>irrestricto</w:t>
      </w:r>
      <w:r w:rsidRPr="00685860">
        <w:rPr>
          <w:i/>
        </w:rPr>
        <w:t xml:space="preserve"> </w:t>
      </w:r>
      <w:r w:rsidRPr="00685860">
        <w:t>de</w:t>
      </w:r>
      <w:r w:rsidRPr="00685860">
        <w:rPr>
          <w:i/>
        </w:rPr>
        <w:t xml:space="preserve"> </w:t>
      </w:r>
      <w:r w:rsidRPr="00685860">
        <w:t>éstos se podrá mejorar la situación crítica que enfrenta nuestro país en estos ámbitos.</w:t>
      </w:r>
    </w:p>
    <w:p w:rsidR="00685860" w:rsidRPr="00685860" w:rsidRDefault="00685860" w:rsidP="00CA749C">
      <w:pPr>
        <w:pStyle w:val="Texto"/>
        <w:spacing w:line="228" w:lineRule="exact"/>
        <w:ind w:firstLine="0"/>
      </w:pPr>
      <w:r w:rsidRPr="00685860">
        <w:t>Según información proporcionada por la Procuraduría</w:t>
      </w:r>
      <w:r w:rsidRPr="00685860">
        <w:rPr>
          <w:i/>
        </w:rPr>
        <w:t xml:space="preserve"> </w:t>
      </w:r>
      <w:r w:rsidRPr="00685860">
        <w:t>Social</w:t>
      </w:r>
      <w:r w:rsidRPr="00685860">
        <w:rPr>
          <w:i/>
        </w:rPr>
        <w:t xml:space="preserve"> </w:t>
      </w:r>
      <w:r w:rsidRPr="00685860">
        <w:t>de</w:t>
      </w:r>
      <w:r w:rsidRPr="00685860">
        <w:rPr>
          <w:i/>
        </w:rPr>
        <w:t xml:space="preserve"> </w:t>
      </w:r>
      <w:r w:rsidRPr="00685860">
        <w:t>Atención</w:t>
      </w:r>
      <w:r w:rsidRPr="00685860">
        <w:rPr>
          <w:i/>
        </w:rPr>
        <w:t xml:space="preserve"> </w:t>
      </w:r>
      <w:r w:rsidRPr="00685860">
        <w:t>a</w:t>
      </w:r>
      <w:r w:rsidRPr="00685860">
        <w:rPr>
          <w:i/>
        </w:rPr>
        <w:t xml:space="preserve"> </w:t>
      </w:r>
      <w:r w:rsidRPr="00685860">
        <w:t>las</w:t>
      </w:r>
      <w:r w:rsidRPr="00685860">
        <w:rPr>
          <w:i/>
        </w:rPr>
        <w:t xml:space="preserve"> </w:t>
      </w:r>
      <w:r w:rsidRPr="00685860">
        <w:t>Víctimas de Delitos (</w:t>
      </w:r>
      <w:r w:rsidR="002769B4" w:rsidRPr="00685860">
        <w:t>PROVÍCTIMA</w:t>
      </w:r>
      <w:r w:rsidRPr="00685860">
        <w:t>), desde su creación en octubre de 2011 y hasta el 31 de marzo de 2013, ha brindado servicio a 15,781 personas víctimas directas o indirectas de algún delito. De ese número de víctimas, el 68% son mujeres y el 32% son hombres.</w:t>
      </w:r>
    </w:p>
    <w:p w:rsidR="00685860" w:rsidRPr="00685860" w:rsidRDefault="00685860" w:rsidP="00CA749C">
      <w:pPr>
        <w:pStyle w:val="Texto"/>
        <w:spacing w:line="228" w:lineRule="exact"/>
        <w:ind w:firstLine="0"/>
      </w:pPr>
      <w:r w:rsidRPr="00685860">
        <w:t>La violencia y la inseguridad también deterioran las condiciones para el crecimiento y desarrollo económico. De acuerdo con la Encuesta Nacional de Victimización de Empresas (ENVE), en 2011 el 37% de las empresas sufrió al menos la comisión de un delito. Los resultados de dicha encuesta también</w:t>
      </w:r>
      <w:r w:rsidRPr="00685860">
        <w:rPr>
          <w:i/>
        </w:rPr>
        <w:t xml:space="preserve"> </w:t>
      </w:r>
      <w:r w:rsidRPr="00685860">
        <w:t>sugieren</w:t>
      </w:r>
      <w:r w:rsidRPr="00685860">
        <w:rPr>
          <w:i/>
        </w:rPr>
        <w:t xml:space="preserve"> </w:t>
      </w:r>
      <w:r w:rsidRPr="00685860">
        <w:t>que</w:t>
      </w:r>
      <w:r w:rsidRPr="00685860">
        <w:rPr>
          <w:i/>
        </w:rPr>
        <w:t xml:space="preserve"> </w:t>
      </w:r>
      <w:r w:rsidRPr="00685860">
        <w:t>la</w:t>
      </w:r>
      <w:r w:rsidRPr="00685860">
        <w:rPr>
          <w:i/>
        </w:rPr>
        <w:t xml:space="preserve"> </w:t>
      </w:r>
      <w:r w:rsidRPr="00685860">
        <w:t>inseguridad</w:t>
      </w:r>
      <w:r w:rsidRPr="00685860">
        <w:rPr>
          <w:i/>
        </w:rPr>
        <w:t xml:space="preserve"> </w:t>
      </w:r>
      <w:r w:rsidRPr="00685860">
        <w:t>impone</w:t>
      </w:r>
      <w:r w:rsidRPr="00685860">
        <w:rPr>
          <w:i/>
        </w:rPr>
        <w:t xml:space="preserve"> </w:t>
      </w:r>
      <w:r w:rsidRPr="00685860">
        <w:t>un costo adicional a las unidades de producción, que equivale a 0.75% del PIB, ya sea por medio de un mayor costo operativo o por la pérdida directa de recursos como consecuencia de algún delito.</w:t>
      </w:r>
    </w:p>
    <w:p w:rsidR="00685860" w:rsidRPr="00685860" w:rsidRDefault="00685860" w:rsidP="00CA749C">
      <w:pPr>
        <w:pStyle w:val="Texto"/>
        <w:spacing w:line="228" w:lineRule="exact"/>
        <w:ind w:firstLine="0"/>
      </w:pPr>
      <w:r w:rsidRPr="00685860">
        <w:t>La problemática en materia de seguridad pública requiere de una nueva estrategia integral que recupere la confianza de la ciudadanía en las corporaciones policiales. A pesar de que las instituciones</w:t>
      </w:r>
      <w:r w:rsidRPr="00685860">
        <w:rPr>
          <w:i/>
        </w:rPr>
        <w:t xml:space="preserve"> </w:t>
      </w:r>
      <w:r w:rsidRPr="00685860">
        <w:t>han</w:t>
      </w:r>
      <w:r w:rsidRPr="00685860">
        <w:rPr>
          <w:i/>
        </w:rPr>
        <w:t xml:space="preserve"> </w:t>
      </w:r>
      <w:r w:rsidRPr="00685860">
        <w:t>hecho</w:t>
      </w:r>
      <w:r w:rsidRPr="00685860">
        <w:rPr>
          <w:i/>
        </w:rPr>
        <w:t xml:space="preserve"> </w:t>
      </w:r>
      <w:r w:rsidRPr="00685860">
        <w:t>esfuerzos</w:t>
      </w:r>
      <w:r w:rsidRPr="00685860">
        <w:rPr>
          <w:i/>
        </w:rPr>
        <w:t xml:space="preserve"> </w:t>
      </w:r>
      <w:r w:rsidRPr="00685860">
        <w:t>por</w:t>
      </w:r>
      <w:r w:rsidRPr="00685860">
        <w:rPr>
          <w:i/>
        </w:rPr>
        <w:t xml:space="preserve"> </w:t>
      </w:r>
      <w:r w:rsidRPr="00685860">
        <w:t>mejorar, los índices de delincuencia se mantienen elevados, y las violaciones a los derechos humanos y los casos de corrupción que involucraron a algunos elementos de estas corporaciones han deteriorado la confianza de los ciudadanos. Muestra de lo anterior es que, de acuerdo con la ENVIPE 2012, el 61.9% de la población tiene poca o nula confianza en sus policías.</w:t>
      </w:r>
    </w:p>
    <w:p w:rsidR="00685860" w:rsidRPr="00685860" w:rsidRDefault="00685860" w:rsidP="0024197D">
      <w:pPr>
        <w:pStyle w:val="Texto"/>
        <w:spacing w:line="220" w:lineRule="exact"/>
        <w:ind w:firstLine="0"/>
      </w:pPr>
      <w:r w:rsidRPr="00685860">
        <w:t>La generación de más y mejor inteligencia para la seguridad pública es indispensable. La información para la toma de decisiones en materia de seguridad pública debe fluir eficientemente entre las instituciones que la requieran. Los diversos sistemas y bases de datos, que conforman el Sistema Nacional de Información de Seguridad Pública, deben fortalecer su interconexión y metodología para el uso y explotación</w:t>
      </w:r>
      <w:r w:rsidR="00124F2F">
        <w:t xml:space="preserve"> </w:t>
      </w:r>
      <w:r w:rsidRPr="00685860">
        <w:t>de la información necesaria para hacer frente al problema de la inseguridad. El uso de las tecnologías de la información es una herramienta</w:t>
      </w:r>
      <w:r w:rsidRPr="00685860">
        <w:rPr>
          <w:i/>
        </w:rPr>
        <w:t xml:space="preserve"> </w:t>
      </w:r>
      <w:r w:rsidRPr="00685860">
        <w:t>indispensable</w:t>
      </w:r>
      <w:r w:rsidRPr="00685860">
        <w:rPr>
          <w:i/>
        </w:rPr>
        <w:t xml:space="preserve"> </w:t>
      </w:r>
      <w:r w:rsidRPr="00685860">
        <w:t>para</w:t>
      </w:r>
      <w:r w:rsidRPr="00685860">
        <w:rPr>
          <w:i/>
        </w:rPr>
        <w:t xml:space="preserve"> </w:t>
      </w:r>
      <w:r w:rsidRPr="00685860">
        <w:t>hacer</w:t>
      </w:r>
      <w:r w:rsidRPr="00685860">
        <w:rPr>
          <w:i/>
        </w:rPr>
        <w:t xml:space="preserve"> </w:t>
      </w:r>
      <w:r w:rsidRPr="00685860">
        <w:t>frente</w:t>
      </w:r>
      <w:r w:rsidRPr="00685860">
        <w:rPr>
          <w:i/>
        </w:rPr>
        <w:t xml:space="preserve"> </w:t>
      </w:r>
      <w:r w:rsidRPr="00685860">
        <w:t>a este reto.</w:t>
      </w:r>
    </w:p>
    <w:p w:rsidR="00685860" w:rsidRPr="00685860" w:rsidRDefault="00685860" w:rsidP="0024197D">
      <w:pPr>
        <w:pStyle w:val="Texto"/>
        <w:spacing w:line="224" w:lineRule="exact"/>
        <w:ind w:firstLine="0"/>
      </w:pPr>
      <w:r w:rsidRPr="00685860">
        <w:t>En materia de seguridad pública, el Gobierno de la República tiene claro que los mexicanos quieren un país seguro y pacífico; asimismo, exigen que se reduzca la violencia y se recupere la convivencia armónica. La prioridad es clara: salvaguardar la vida, la libertad y los bienes de los mexicanos.</w:t>
      </w:r>
    </w:p>
    <w:p w:rsidR="00685860" w:rsidRPr="00CA6F6D" w:rsidRDefault="00685860" w:rsidP="0024197D">
      <w:pPr>
        <w:pStyle w:val="Texto"/>
        <w:spacing w:after="73"/>
        <w:ind w:firstLine="0"/>
        <w:rPr>
          <w:b/>
        </w:rPr>
      </w:pPr>
      <w:r w:rsidRPr="00CA6F6D">
        <w:rPr>
          <w:b/>
        </w:rPr>
        <w:lastRenderedPageBreak/>
        <w:t>Sistema de Justicia Penal</w:t>
      </w:r>
    </w:p>
    <w:p w:rsidR="00685860" w:rsidRPr="00685860" w:rsidRDefault="00685860" w:rsidP="0024197D">
      <w:pPr>
        <w:pStyle w:val="Texto"/>
        <w:spacing w:after="73"/>
        <w:ind w:firstLine="0"/>
      </w:pPr>
      <w:r w:rsidRPr="00685860">
        <w:t>El Sistema de Justicia Penal vigente en México hasta</w:t>
      </w:r>
      <w:r w:rsidRPr="00685860">
        <w:rPr>
          <w:i/>
        </w:rPr>
        <w:t xml:space="preserve"> </w:t>
      </w:r>
      <w:r w:rsidRPr="00685860">
        <w:t>2008</w:t>
      </w:r>
      <w:r w:rsidRPr="00685860">
        <w:rPr>
          <w:i/>
        </w:rPr>
        <w:t xml:space="preserve"> </w:t>
      </w:r>
      <w:r w:rsidRPr="00685860">
        <w:t>mostró</w:t>
      </w:r>
      <w:r w:rsidRPr="00685860">
        <w:rPr>
          <w:i/>
        </w:rPr>
        <w:t xml:space="preserve"> </w:t>
      </w:r>
      <w:r w:rsidRPr="00685860">
        <w:t>deficiencias</w:t>
      </w:r>
      <w:r w:rsidRPr="00685860">
        <w:rPr>
          <w:i/>
        </w:rPr>
        <w:t xml:space="preserve"> </w:t>
      </w:r>
      <w:r w:rsidRPr="00685860">
        <w:t>en</w:t>
      </w:r>
      <w:r w:rsidRPr="00685860">
        <w:rPr>
          <w:i/>
        </w:rPr>
        <w:t xml:space="preserve"> </w:t>
      </w:r>
      <w:r w:rsidRPr="00685860">
        <w:t>su</w:t>
      </w:r>
      <w:r w:rsidRPr="00685860">
        <w:rPr>
          <w:i/>
        </w:rPr>
        <w:t xml:space="preserve"> </w:t>
      </w:r>
      <w:r w:rsidRPr="00685860">
        <w:t>capacidad</w:t>
      </w:r>
      <w:r w:rsidRPr="00685860">
        <w:rPr>
          <w:i/>
        </w:rPr>
        <w:t xml:space="preserve"> </w:t>
      </w:r>
      <w:r w:rsidRPr="00685860">
        <w:t>para</w:t>
      </w:r>
      <w:r w:rsidRPr="00685860">
        <w:rPr>
          <w:i/>
        </w:rPr>
        <w:t xml:space="preserve"> </w:t>
      </w:r>
      <w:r w:rsidRPr="00685860">
        <w:t>cumplir</w:t>
      </w:r>
      <w:r w:rsidRPr="00685860">
        <w:rPr>
          <w:i/>
        </w:rPr>
        <w:t xml:space="preserve"> </w:t>
      </w:r>
      <w:r w:rsidRPr="00685860">
        <w:t>su</w:t>
      </w:r>
      <w:r w:rsidRPr="00685860">
        <w:rPr>
          <w:i/>
        </w:rPr>
        <w:t xml:space="preserve"> </w:t>
      </w:r>
      <w:r w:rsidRPr="00685860">
        <w:t>principal</w:t>
      </w:r>
      <w:r w:rsidRPr="00685860">
        <w:rPr>
          <w:i/>
        </w:rPr>
        <w:t xml:space="preserve"> </w:t>
      </w:r>
      <w:r w:rsidRPr="00685860">
        <w:t>finalidad: procurar e</w:t>
      </w:r>
      <w:r w:rsidRPr="00685860">
        <w:rPr>
          <w:i/>
        </w:rPr>
        <w:t xml:space="preserve"> </w:t>
      </w:r>
      <w:r w:rsidRPr="00685860">
        <w:t>impartir</w:t>
      </w:r>
      <w:r w:rsidRPr="00685860">
        <w:rPr>
          <w:i/>
        </w:rPr>
        <w:t xml:space="preserve"> </w:t>
      </w:r>
      <w:r w:rsidRPr="00685860">
        <w:t>justicia</w:t>
      </w:r>
      <w:r w:rsidRPr="00685860">
        <w:rPr>
          <w:i/>
        </w:rPr>
        <w:t xml:space="preserve"> </w:t>
      </w:r>
      <w:r w:rsidRPr="00685860">
        <w:t>de</w:t>
      </w:r>
      <w:r w:rsidRPr="00685860">
        <w:rPr>
          <w:i/>
        </w:rPr>
        <w:t xml:space="preserve"> </w:t>
      </w:r>
      <w:r w:rsidRPr="00685860">
        <w:t>manera</w:t>
      </w:r>
      <w:r w:rsidRPr="00685860">
        <w:rPr>
          <w:i/>
        </w:rPr>
        <w:t xml:space="preserve"> </w:t>
      </w:r>
      <w:r w:rsidRPr="00685860">
        <w:t>pronta,</w:t>
      </w:r>
      <w:r w:rsidRPr="00685860">
        <w:rPr>
          <w:i/>
        </w:rPr>
        <w:t xml:space="preserve"> </w:t>
      </w:r>
      <w:r w:rsidRPr="00685860">
        <w:t>expedita e imparcial. La problemática estructural de ese Sistema, caracterizada por prácticas de corrupción, faltas</w:t>
      </w:r>
      <w:r w:rsidRPr="00685860">
        <w:rPr>
          <w:i/>
        </w:rPr>
        <w:t xml:space="preserve"> </w:t>
      </w:r>
      <w:r w:rsidRPr="00685860">
        <w:t>al</w:t>
      </w:r>
      <w:r w:rsidRPr="00685860">
        <w:rPr>
          <w:i/>
        </w:rPr>
        <w:t xml:space="preserve"> </w:t>
      </w:r>
      <w:r w:rsidRPr="00685860">
        <w:t>debido</w:t>
      </w:r>
      <w:r w:rsidRPr="00685860">
        <w:rPr>
          <w:i/>
        </w:rPr>
        <w:t xml:space="preserve"> </w:t>
      </w:r>
      <w:r w:rsidRPr="00685860">
        <w:t>proceso,</w:t>
      </w:r>
      <w:r w:rsidRPr="00685860">
        <w:rPr>
          <w:i/>
        </w:rPr>
        <w:t xml:space="preserve"> </w:t>
      </w:r>
      <w:r w:rsidRPr="00685860">
        <w:t>opacidad,</w:t>
      </w:r>
      <w:r w:rsidRPr="00685860">
        <w:rPr>
          <w:i/>
        </w:rPr>
        <w:t xml:space="preserve"> </w:t>
      </w:r>
      <w:r w:rsidRPr="00685860">
        <w:t>saturación, dilación, una defensoría pública rebasada y una deficiente vinculación entre policías y el Ministerio Público, se tradujo en violaciones a los derechos humanos, en la ineficacia de la función persecutoria de los delitos y en la falta de respeto al principio de presunción de inocencia. Todo ello vulneró el Estado de Derecho y provocó que, en ocasiones, actos ilícitos quedaran impunes. Este fenómeno ha afectado la percepción de la ciudadanía acerca del Sistema de Justicia: hasta el día de hoy 56% de los participantes de la Consulta Ciudadana coincide en que el principal problema del Sistema de Justicia es que permite la impunidad.</w:t>
      </w:r>
    </w:p>
    <w:p w:rsidR="00685860" w:rsidRPr="00685860" w:rsidRDefault="00685860" w:rsidP="0024197D">
      <w:pPr>
        <w:pStyle w:val="Texto"/>
        <w:spacing w:after="73"/>
        <w:ind w:firstLine="0"/>
      </w:pPr>
      <w:r w:rsidRPr="00685860">
        <w:t>Para hacer frente a esta problemática, en junio de 2008 se publicó en el Diario Oficial de la Federación la Reforma Constitucional en materia de Seguridad y</w:t>
      </w:r>
      <w:r w:rsidRPr="00685860">
        <w:rPr>
          <w:i/>
        </w:rPr>
        <w:t xml:space="preserve"> </w:t>
      </w:r>
      <w:r w:rsidRPr="00685860">
        <w:t>Justicia.</w:t>
      </w:r>
      <w:r w:rsidRPr="00685860">
        <w:rPr>
          <w:i/>
        </w:rPr>
        <w:t xml:space="preserve"> </w:t>
      </w:r>
      <w:r w:rsidRPr="00685860">
        <w:t>Una</w:t>
      </w:r>
      <w:r w:rsidRPr="00685860">
        <w:rPr>
          <w:i/>
        </w:rPr>
        <w:t xml:space="preserve"> </w:t>
      </w:r>
      <w:r w:rsidRPr="00685860">
        <w:t>de</w:t>
      </w:r>
      <w:r w:rsidRPr="00685860">
        <w:rPr>
          <w:i/>
        </w:rPr>
        <w:t xml:space="preserve"> </w:t>
      </w:r>
      <w:r w:rsidRPr="00685860">
        <w:t>las</w:t>
      </w:r>
      <w:r w:rsidRPr="00685860">
        <w:rPr>
          <w:i/>
        </w:rPr>
        <w:t xml:space="preserve"> </w:t>
      </w:r>
      <w:r w:rsidRPr="00685860">
        <w:t>finalidades de</w:t>
      </w:r>
      <w:r w:rsidRPr="00685860">
        <w:rPr>
          <w:i/>
        </w:rPr>
        <w:t xml:space="preserve"> </w:t>
      </w:r>
      <w:r w:rsidRPr="00685860">
        <w:t>la</w:t>
      </w:r>
      <w:r w:rsidRPr="00685860">
        <w:rPr>
          <w:i/>
        </w:rPr>
        <w:t xml:space="preserve"> </w:t>
      </w:r>
      <w:r w:rsidRPr="00685860">
        <w:t>reforma fue modernizar el Sistema de Justicia Penal de manera</w:t>
      </w:r>
      <w:r w:rsidRPr="00685860">
        <w:rPr>
          <w:i/>
        </w:rPr>
        <w:t xml:space="preserve"> </w:t>
      </w:r>
      <w:r w:rsidRPr="00685860">
        <w:t>integral,</w:t>
      </w:r>
      <w:r w:rsidRPr="00685860">
        <w:rPr>
          <w:i/>
        </w:rPr>
        <w:t xml:space="preserve"> </w:t>
      </w:r>
      <w:r w:rsidRPr="00685860">
        <w:t>ajustándolo</w:t>
      </w:r>
      <w:r w:rsidRPr="00685860">
        <w:rPr>
          <w:i/>
        </w:rPr>
        <w:t xml:space="preserve"> </w:t>
      </w:r>
      <w:r w:rsidRPr="00685860">
        <w:t>a</w:t>
      </w:r>
      <w:r w:rsidRPr="00685860">
        <w:rPr>
          <w:i/>
        </w:rPr>
        <w:t xml:space="preserve"> </w:t>
      </w:r>
      <w:r w:rsidRPr="00685860">
        <w:t>los</w:t>
      </w:r>
      <w:r w:rsidRPr="00685860">
        <w:rPr>
          <w:i/>
        </w:rPr>
        <w:t xml:space="preserve"> </w:t>
      </w:r>
      <w:r w:rsidRPr="00685860">
        <w:t>principios</w:t>
      </w:r>
      <w:r w:rsidRPr="00685860">
        <w:rPr>
          <w:i/>
        </w:rPr>
        <w:t xml:space="preserve"> </w:t>
      </w:r>
      <w:r w:rsidRPr="00685860">
        <w:t>de un Estado democrático y a los instrumentos internacionales suscritos por México. La reforma al Sistema de Justicia transformará el desempeño de las policías, ministerios públicos, juzgadores, defensoría pública, abogados y de todos los involucrados en procurar e impartir justicia, así como en ejecutar las sanciones penales en beneficio de la sociedad.</w:t>
      </w:r>
    </w:p>
    <w:p w:rsidR="00685860" w:rsidRPr="00685860" w:rsidRDefault="00685860" w:rsidP="0024197D">
      <w:pPr>
        <w:pStyle w:val="Texto"/>
        <w:spacing w:after="73"/>
        <w:ind w:firstLine="0"/>
      </w:pPr>
      <w:r w:rsidRPr="00685860">
        <w:t>Sin embargo, hoy se registra un rezago en la implementación del Nuevo Sistema de Justicia Penal, debido a que, en su momento, se subordinó la asignación de recursos para la reforma de otros objetivos públicos. Aunado a ello, la insuficiente armonización legislativa, la falta de capacitación entre los operadores y el funcionamiento inercial de las instituciones constituyen obstáculos para la implementación del Nuevo Sistema.</w:t>
      </w:r>
    </w:p>
    <w:p w:rsidR="00685860" w:rsidRPr="00685860" w:rsidRDefault="00685860" w:rsidP="0024197D">
      <w:pPr>
        <w:pStyle w:val="Texto"/>
        <w:spacing w:after="73" w:line="220" w:lineRule="exact"/>
        <w:ind w:firstLine="0"/>
      </w:pPr>
      <w:r w:rsidRPr="00685860">
        <w:t>La Encuesta Nacional sobre el Sistema de Justicia Penal (ENSIJUP) 2012, muestra que sólo el 11% de la población reportó saber sobre la Reforma Constitucional</w:t>
      </w:r>
      <w:r w:rsidRPr="00685860">
        <w:rPr>
          <w:i/>
        </w:rPr>
        <w:t xml:space="preserve"> </w:t>
      </w:r>
      <w:r w:rsidRPr="00685860">
        <w:t>de</w:t>
      </w:r>
      <w:r w:rsidRPr="00685860">
        <w:rPr>
          <w:i/>
        </w:rPr>
        <w:t xml:space="preserve"> </w:t>
      </w:r>
      <w:r w:rsidRPr="00685860">
        <w:t>2008;</w:t>
      </w:r>
      <w:r w:rsidRPr="00685860">
        <w:rPr>
          <w:i/>
        </w:rPr>
        <w:t xml:space="preserve"> </w:t>
      </w:r>
      <w:r w:rsidRPr="00685860">
        <w:t>que</w:t>
      </w:r>
      <w:r w:rsidRPr="00685860">
        <w:rPr>
          <w:i/>
        </w:rPr>
        <w:t xml:space="preserve"> </w:t>
      </w:r>
      <w:r w:rsidRPr="00685860">
        <w:t>el</w:t>
      </w:r>
      <w:r w:rsidRPr="00685860">
        <w:rPr>
          <w:i/>
        </w:rPr>
        <w:t xml:space="preserve"> </w:t>
      </w:r>
      <w:r w:rsidRPr="00685860">
        <w:t>49%</w:t>
      </w:r>
      <w:r w:rsidRPr="00685860">
        <w:rPr>
          <w:i/>
        </w:rPr>
        <w:t xml:space="preserve"> </w:t>
      </w:r>
      <w:r w:rsidRPr="00685860">
        <w:t>considera que las leyes no se cumplen; que los principales problemas del Sistema de Justicia son la corrupción, la tardanza y la impunidad; y que el promedio nacional del nivel de confianza en la procuración de justicia está por debajo del 15 por ciento.</w:t>
      </w:r>
    </w:p>
    <w:p w:rsidR="00685860" w:rsidRPr="00685860" w:rsidRDefault="00685860" w:rsidP="0024197D">
      <w:pPr>
        <w:pStyle w:val="Texto"/>
        <w:spacing w:after="73"/>
        <w:ind w:firstLine="0"/>
      </w:pPr>
      <w:r w:rsidRPr="00685860">
        <w:t>Para la presente Administración, es prioritario impulsar la reforma al Nuevo Sistema de Justicia, que se caracteriza por la oralidad, transparencia, mediación,</w:t>
      </w:r>
      <w:r w:rsidRPr="00685860">
        <w:rPr>
          <w:i/>
        </w:rPr>
        <w:t xml:space="preserve"> </w:t>
      </w:r>
      <w:r w:rsidRPr="00685860">
        <w:t>conciliación,</w:t>
      </w:r>
      <w:r w:rsidRPr="00685860">
        <w:rPr>
          <w:i/>
        </w:rPr>
        <w:t xml:space="preserve"> </w:t>
      </w:r>
      <w:r w:rsidRPr="00685860">
        <w:t>reparación</w:t>
      </w:r>
      <w:r w:rsidRPr="00685860">
        <w:rPr>
          <w:i/>
        </w:rPr>
        <w:t xml:space="preserve"> </w:t>
      </w:r>
      <w:r w:rsidRPr="00685860">
        <w:t>del</w:t>
      </w:r>
      <w:r w:rsidRPr="00685860">
        <w:rPr>
          <w:i/>
        </w:rPr>
        <w:t xml:space="preserve"> </w:t>
      </w:r>
      <w:r w:rsidRPr="00685860">
        <w:t>daño</w:t>
      </w:r>
      <w:r w:rsidRPr="00685860">
        <w:rPr>
          <w:i/>
        </w:rPr>
        <w:t xml:space="preserve"> </w:t>
      </w:r>
      <w:r w:rsidRPr="00685860">
        <w:t>y por</w:t>
      </w:r>
      <w:r w:rsidRPr="00685860">
        <w:rPr>
          <w:i/>
        </w:rPr>
        <w:t xml:space="preserve"> </w:t>
      </w:r>
      <w:r w:rsidRPr="00685860">
        <w:t>garantizar</w:t>
      </w:r>
      <w:r w:rsidRPr="00685860">
        <w:rPr>
          <w:i/>
        </w:rPr>
        <w:t xml:space="preserve"> </w:t>
      </w:r>
      <w:r w:rsidRPr="00685860">
        <w:t>los</w:t>
      </w:r>
      <w:r w:rsidRPr="00685860">
        <w:rPr>
          <w:i/>
        </w:rPr>
        <w:t xml:space="preserve"> </w:t>
      </w:r>
      <w:r w:rsidRPr="00685860">
        <w:t>derechos</w:t>
      </w:r>
      <w:r w:rsidRPr="00685860">
        <w:rPr>
          <w:i/>
        </w:rPr>
        <w:t xml:space="preserve"> </w:t>
      </w:r>
      <w:r w:rsidRPr="00685860">
        <w:t>humanos</w:t>
      </w:r>
      <w:r w:rsidRPr="00685860">
        <w:rPr>
          <w:i/>
        </w:rPr>
        <w:t xml:space="preserve"> </w:t>
      </w:r>
      <w:r w:rsidRPr="00685860">
        <w:t>tanto</w:t>
      </w:r>
      <w:r w:rsidRPr="00685860">
        <w:rPr>
          <w:i/>
        </w:rPr>
        <w:t xml:space="preserve"> </w:t>
      </w:r>
      <w:r w:rsidRPr="00685860">
        <w:t>de la víctima como del imputado. En este Sistema existen medios alternativos de solución de conflictos que permiten descongestionar el Sistema Penal, hacer eficiente el uso de recursos y generar condiciones para un adecuado acceso a la justicia.</w:t>
      </w:r>
    </w:p>
    <w:p w:rsidR="00685860" w:rsidRPr="00685860" w:rsidRDefault="00685860" w:rsidP="0024197D">
      <w:pPr>
        <w:pStyle w:val="Texto"/>
        <w:spacing w:after="73" w:line="220" w:lineRule="exact"/>
        <w:ind w:firstLine="0"/>
      </w:pPr>
      <w:r w:rsidRPr="00685860">
        <w:t>Por otro lado, un aspecto central en materia de seguridad y procuración de justicia es lograr la plena y efectiva colaboración entre Federación, entidades y municipios. Asimismo, debe fortalecerse la colaboración entre las instituciones de seguridad pública y de procuración de justicia, y finalmente entre el Ministerio Público, policías de investigación y peritos.</w:t>
      </w:r>
    </w:p>
    <w:p w:rsidR="00685860" w:rsidRPr="00685860" w:rsidRDefault="00685860" w:rsidP="0024197D">
      <w:pPr>
        <w:pStyle w:val="Texto"/>
        <w:spacing w:after="73" w:line="220" w:lineRule="exact"/>
        <w:ind w:firstLine="0"/>
      </w:pPr>
      <w:r w:rsidRPr="00685860">
        <w:t>Asimismo, para la implementación del Nuevo Sistema es necesario impulsar la expedición de un Código de Procedimientos Penales Único y una Ley General Penal, ya que la multiplicidad de normas dificulta la procuración y la impartición de justicia. Los operadores del Sistema a nivel federal y en especial la Procuraduría General de la República (PGR), efectuarán los cambios estructurales necesarios para cumplir en tiempo y forma con el mandato constitucional establecido para la implementación del Nuevo Sistema</w:t>
      </w:r>
      <w:r w:rsidR="00124F2F">
        <w:t xml:space="preserve"> </w:t>
      </w:r>
      <w:r w:rsidRPr="00685860">
        <w:t>de Justicia Penal Acusatorio, con el apoyo del Consejo de Coordinación para la Implementación</w:t>
      </w:r>
      <w:r w:rsidR="00124F2F">
        <w:t xml:space="preserve"> </w:t>
      </w:r>
      <w:r w:rsidRPr="00685860">
        <w:t>del Sistema de Justicia Penal y su Secretaría Técnica (SETEC).</w:t>
      </w:r>
    </w:p>
    <w:p w:rsidR="00685860" w:rsidRPr="00685860" w:rsidRDefault="00685860" w:rsidP="0024197D">
      <w:pPr>
        <w:pStyle w:val="Texto"/>
        <w:spacing w:after="73"/>
        <w:ind w:firstLine="0"/>
      </w:pPr>
      <w:r w:rsidRPr="00685860">
        <w:t>Por tanto, si bien existen avances en el proceso de implementación del Sistema de Justicia Penal Acusatorio, también prevalecen retos importantes.</w:t>
      </w:r>
      <w:r w:rsidRPr="00685860">
        <w:rPr>
          <w:i/>
        </w:rPr>
        <w:t xml:space="preserve"> </w:t>
      </w:r>
      <w:r w:rsidRPr="00685860">
        <w:t>Actualmente,</w:t>
      </w:r>
      <w:r w:rsidRPr="00685860">
        <w:rPr>
          <w:i/>
        </w:rPr>
        <w:t xml:space="preserve"> </w:t>
      </w:r>
      <w:r w:rsidRPr="00685860">
        <w:t>12</w:t>
      </w:r>
      <w:r w:rsidRPr="00685860">
        <w:rPr>
          <w:i/>
        </w:rPr>
        <w:t xml:space="preserve"> </w:t>
      </w:r>
      <w:r w:rsidRPr="00685860">
        <w:t>entidades</w:t>
      </w:r>
      <w:r w:rsidRPr="00685860">
        <w:rPr>
          <w:i/>
        </w:rPr>
        <w:t xml:space="preserve"> </w:t>
      </w:r>
      <w:r w:rsidRPr="00685860">
        <w:t>federativas se encuentran en etapa de planeación, siete en</w:t>
      </w:r>
      <w:r w:rsidRPr="00685860">
        <w:rPr>
          <w:i/>
        </w:rPr>
        <w:t xml:space="preserve"> </w:t>
      </w:r>
      <w:r w:rsidRPr="00685860">
        <w:t>la</w:t>
      </w:r>
      <w:r w:rsidRPr="00685860">
        <w:rPr>
          <w:i/>
        </w:rPr>
        <w:t xml:space="preserve"> </w:t>
      </w:r>
      <w:r w:rsidRPr="00685860">
        <w:t>etapa</w:t>
      </w:r>
      <w:r w:rsidRPr="00685860">
        <w:rPr>
          <w:i/>
        </w:rPr>
        <w:t xml:space="preserve"> </w:t>
      </w:r>
      <w:r w:rsidRPr="00685860">
        <w:t>de</w:t>
      </w:r>
      <w:r w:rsidRPr="00685860">
        <w:rPr>
          <w:i/>
        </w:rPr>
        <w:t xml:space="preserve"> </w:t>
      </w:r>
      <w:r w:rsidRPr="00685860">
        <w:t>entrada</w:t>
      </w:r>
      <w:r w:rsidRPr="00685860">
        <w:rPr>
          <w:i/>
        </w:rPr>
        <w:t xml:space="preserve"> </w:t>
      </w:r>
      <w:r w:rsidRPr="00685860">
        <w:t>en</w:t>
      </w:r>
      <w:r w:rsidRPr="00685860">
        <w:rPr>
          <w:i/>
        </w:rPr>
        <w:t xml:space="preserve"> </w:t>
      </w:r>
      <w:r w:rsidRPr="00685860">
        <w:t>vigencia,</w:t>
      </w:r>
      <w:r w:rsidRPr="00685860">
        <w:rPr>
          <w:i/>
        </w:rPr>
        <w:t xml:space="preserve"> </w:t>
      </w:r>
      <w:r w:rsidRPr="00685860">
        <w:t>10</w:t>
      </w:r>
      <w:r w:rsidRPr="00685860">
        <w:rPr>
          <w:i/>
        </w:rPr>
        <w:t xml:space="preserve"> </w:t>
      </w:r>
      <w:r w:rsidRPr="00685860">
        <w:t>están en operación parcial y tres en operación total. En 2012, la cobertura del Nuevo Sistema de Justicia Penal ascendió a 31.2 millones de personas, lo que representa el 28.4% de la población total del país.</w:t>
      </w:r>
    </w:p>
    <w:p w:rsidR="00685860" w:rsidRPr="00685860" w:rsidRDefault="00685860" w:rsidP="0024197D">
      <w:pPr>
        <w:pStyle w:val="Texto"/>
        <w:spacing w:after="73"/>
        <w:ind w:firstLine="0"/>
      </w:pPr>
      <w:r w:rsidRPr="00685860">
        <w:t>Las experiencias de las entidades federativas servirán de parámetro para el diseño del Nuevo Modelo de Justicia Penal Mexicano, mientras que el Código Único y la Ley General Penal deberán ser la base para su construcción.</w:t>
      </w:r>
    </w:p>
    <w:p w:rsidR="00685860" w:rsidRPr="00CA6F6D" w:rsidRDefault="00685860" w:rsidP="0024197D">
      <w:pPr>
        <w:pStyle w:val="Texto"/>
        <w:spacing w:before="240" w:after="73"/>
        <w:ind w:firstLine="0"/>
        <w:rPr>
          <w:b/>
        </w:rPr>
      </w:pPr>
      <w:r w:rsidRPr="00CA6F6D">
        <w:rPr>
          <w:b/>
        </w:rPr>
        <w:t>Derechos humanos</w:t>
      </w:r>
    </w:p>
    <w:p w:rsidR="00685860" w:rsidRPr="00685860" w:rsidRDefault="00685860" w:rsidP="0024197D">
      <w:pPr>
        <w:pStyle w:val="Texto"/>
        <w:spacing w:after="73"/>
        <w:ind w:firstLine="0"/>
      </w:pPr>
      <w:r w:rsidRPr="00685860">
        <w:t>La consolidación de un Estado democrático en México debe tener como uno de sus componentes el pleno respeto y garantía de los derechos humanos.</w:t>
      </w:r>
      <w:r w:rsidRPr="00685860">
        <w:rPr>
          <w:i/>
        </w:rPr>
        <w:t xml:space="preserve"> </w:t>
      </w:r>
      <w:r w:rsidRPr="00685860">
        <w:t>A</w:t>
      </w:r>
      <w:r w:rsidRPr="00685860">
        <w:rPr>
          <w:i/>
        </w:rPr>
        <w:t xml:space="preserve"> </w:t>
      </w:r>
      <w:r w:rsidRPr="00685860">
        <w:t>pesar</w:t>
      </w:r>
      <w:r w:rsidRPr="00685860">
        <w:rPr>
          <w:i/>
        </w:rPr>
        <w:t xml:space="preserve"> </w:t>
      </w:r>
      <w:r w:rsidRPr="00685860">
        <w:t>de</w:t>
      </w:r>
      <w:r w:rsidRPr="00685860">
        <w:rPr>
          <w:i/>
        </w:rPr>
        <w:t xml:space="preserve"> </w:t>
      </w:r>
      <w:r w:rsidRPr="00685860">
        <w:t>los</w:t>
      </w:r>
      <w:r w:rsidRPr="00685860">
        <w:rPr>
          <w:i/>
        </w:rPr>
        <w:t xml:space="preserve"> </w:t>
      </w:r>
      <w:r w:rsidRPr="00685860">
        <w:t>esfuerzos</w:t>
      </w:r>
      <w:r w:rsidRPr="00685860">
        <w:rPr>
          <w:i/>
        </w:rPr>
        <w:t xml:space="preserve"> </w:t>
      </w:r>
      <w:r w:rsidRPr="00685860">
        <w:t>realizados por las instancias competentes en el tema, no se ha logrado revertir el número de violaciones que persisten en muchos ámbitos de los derechos humanos. Por ello, uno de los objetivos prioritarios del gobierno es lograr una política de Estado en la materia, que garantice que todas las autoridades asuman el respeto y garantía de los derechos humanos como una práctica cotidiana.</w:t>
      </w:r>
    </w:p>
    <w:p w:rsidR="00685860" w:rsidRPr="00685860" w:rsidRDefault="00685860" w:rsidP="00FD5383">
      <w:pPr>
        <w:pStyle w:val="Texto"/>
        <w:spacing w:line="256" w:lineRule="exact"/>
        <w:ind w:firstLine="0"/>
      </w:pPr>
      <w:r w:rsidRPr="00685860">
        <w:lastRenderedPageBreak/>
        <w:t>Uno de los avances más importantes en esta materia</w:t>
      </w:r>
      <w:r w:rsidRPr="00685860">
        <w:rPr>
          <w:i/>
        </w:rPr>
        <w:t xml:space="preserve"> </w:t>
      </w:r>
      <w:r w:rsidRPr="00685860">
        <w:t>lo</w:t>
      </w:r>
      <w:r w:rsidRPr="00685860">
        <w:rPr>
          <w:i/>
        </w:rPr>
        <w:t xml:space="preserve"> </w:t>
      </w:r>
      <w:r w:rsidRPr="00685860">
        <w:t>constituye</w:t>
      </w:r>
      <w:r w:rsidRPr="00685860">
        <w:rPr>
          <w:i/>
        </w:rPr>
        <w:t xml:space="preserve"> </w:t>
      </w:r>
      <w:r w:rsidRPr="00685860">
        <w:t>la</w:t>
      </w:r>
      <w:r w:rsidRPr="00685860">
        <w:rPr>
          <w:i/>
        </w:rPr>
        <w:t xml:space="preserve"> </w:t>
      </w:r>
      <w:r w:rsidRPr="00685860">
        <w:t>Reforma</w:t>
      </w:r>
      <w:r w:rsidRPr="00685860">
        <w:rPr>
          <w:i/>
        </w:rPr>
        <w:t xml:space="preserve"> </w:t>
      </w:r>
      <w:r w:rsidRPr="00685860">
        <w:t>Constitucional en Derechos Humanos y la referente al Juicio de Amparo, que incorporaron a nuestro marco jurídico nuevos principios de respeto y exigibilidad para dichos derechos. Este nuevo marco constitucional tiene</w:t>
      </w:r>
      <w:r w:rsidRPr="00685860">
        <w:rPr>
          <w:i/>
        </w:rPr>
        <w:t xml:space="preserve"> </w:t>
      </w:r>
      <w:r w:rsidRPr="00685860">
        <w:t>una</w:t>
      </w:r>
      <w:r w:rsidRPr="00685860">
        <w:rPr>
          <w:i/>
        </w:rPr>
        <w:t xml:space="preserve"> </w:t>
      </w:r>
      <w:r w:rsidRPr="00685860">
        <w:t>potencialidad</w:t>
      </w:r>
      <w:r w:rsidRPr="00685860">
        <w:rPr>
          <w:i/>
        </w:rPr>
        <w:t xml:space="preserve"> </w:t>
      </w:r>
      <w:r w:rsidRPr="00685860">
        <w:t>transformadora</w:t>
      </w:r>
      <w:r w:rsidRPr="00685860">
        <w:rPr>
          <w:i/>
        </w:rPr>
        <w:t xml:space="preserve"> </w:t>
      </w:r>
      <w:r w:rsidRPr="00685860">
        <w:t>que servirá de base para la promoción de la política de Estado en la materia. Por ello, un aspecto central para la promoción de la política de derechos humanos es impulsar su implementación.</w:t>
      </w:r>
    </w:p>
    <w:p w:rsidR="00E44AD2" w:rsidRDefault="00E44AD2" w:rsidP="0024197D">
      <w:pPr>
        <w:pStyle w:val="Texto"/>
        <w:spacing w:line="240" w:lineRule="auto"/>
        <w:ind w:firstLine="0"/>
        <w:jc w:val="center"/>
        <w:rPr>
          <w:rFonts w:ascii="Arial Negrita" w:hAnsi="Arial Negrita"/>
          <w:b/>
          <w:smallCaps/>
        </w:rPr>
      </w:pPr>
    </w:p>
    <w:p w:rsidR="00685860" w:rsidRPr="00301269" w:rsidRDefault="00306E14" w:rsidP="0024197D">
      <w:pPr>
        <w:pStyle w:val="Texto"/>
        <w:spacing w:line="240" w:lineRule="auto"/>
        <w:ind w:firstLine="0"/>
        <w:jc w:val="center"/>
        <w:rPr>
          <w:rFonts w:ascii="Arial Negrita" w:hAnsi="Arial Negrita"/>
          <w:b/>
          <w:smallCaps/>
        </w:rPr>
      </w:pPr>
      <w:r>
        <w:rPr>
          <w:rFonts w:ascii="Arial Negrita" w:hAnsi="Arial Negrita"/>
          <w:b/>
          <w:smallCaps/>
          <w:noProof/>
          <w:lang w:val="es-MX" w:eastAsia="es-MX"/>
        </w:rPr>
        <w:drawing>
          <wp:inline distT="0" distB="0" distL="0" distR="0">
            <wp:extent cx="3933825" cy="7324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7324725"/>
                    </a:xfrm>
                    <a:prstGeom prst="rect">
                      <a:avLst/>
                    </a:prstGeom>
                    <a:noFill/>
                    <a:ln>
                      <a:noFill/>
                    </a:ln>
                  </pic:spPr>
                </pic:pic>
              </a:graphicData>
            </a:graphic>
          </wp:inline>
        </w:drawing>
      </w:r>
    </w:p>
    <w:p w:rsidR="00685860" w:rsidRPr="00301269" w:rsidRDefault="00FD5383" w:rsidP="0024197D">
      <w:pPr>
        <w:pStyle w:val="Texto"/>
        <w:spacing w:line="242" w:lineRule="exact"/>
        <w:ind w:firstLine="0"/>
        <w:rPr>
          <w:b/>
        </w:rPr>
      </w:pPr>
      <w:r>
        <w:rPr>
          <w:b/>
        </w:rPr>
        <w:br w:type="column"/>
      </w:r>
      <w:r w:rsidR="00685860" w:rsidRPr="00301269">
        <w:rPr>
          <w:b/>
        </w:rPr>
        <w:lastRenderedPageBreak/>
        <w:t>Protección civil y prevención de desastres</w:t>
      </w:r>
    </w:p>
    <w:p w:rsidR="00685860" w:rsidRPr="00685860" w:rsidRDefault="00685860" w:rsidP="00FD5383">
      <w:pPr>
        <w:pStyle w:val="Texto"/>
        <w:spacing w:line="226" w:lineRule="exact"/>
        <w:ind w:firstLine="0"/>
      </w:pPr>
      <w:r w:rsidRPr="00685860">
        <w:t>Cada año, las pérdidas humanas y materiales ocasionadas por los fenómenos naturales y por aquéllos</w:t>
      </w:r>
      <w:r w:rsidRPr="00685860">
        <w:rPr>
          <w:i/>
        </w:rPr>
        <w:t xml:space="preserve"> </w:t>
      </w:r>
      <w:r w:rsidRPr="00685860">
        <w:t>producidos</w:t>
      </w:r>
      <w:r w:rsidRPr="00685860">
        <w:rPr>
          <w:i/>
        </w:rPr>
        <w:t xml:space="preserve"> </w:t>
      </w:r>
      <w:r w:rsidRPr="00685860">
        <w:t>por</w:t>
      </w:r>
      <w:r w:rsidRPr="00685860">
        <w:rPr>
          <w:i/>
        </w:rPr>
        <w:t xml:space="preserve"> </w:t>
      </w:r>
      <w:r w:rsidRPr="00685860">
        <w:t>el</w:t>
      </w:r>
      <w:r w:rsidRPr="00685860">
        <w:rPr>
          <w:i/>
        </w:rPr>
        <w:t xml:space="preserve"> </w:t>
      </w:r>
      <w:r w:rsidRPr="00685860">
        <w:t>hombre</w:t>
      </w:r>
      <w:r w:rsidRPr="00685860">
        <w:rPr>
          <w:i/>
        </w:rPr>
        <w:t xml:space="preserve"> </w:t>
      </w:r>
      <w:r w:rsidRPr="00685860">
        <w:t>representan un</w:t>
      </w:r>
      <w:r w:rsidRPr="00685860">
        <w:rPr>
          <w:i/>
        </w:rPr>
        <w:t xml:space="preserve"> </w:t>
      </w:r>
      <w:r w:rsidRPr="00685860">
        <w:t>alto</w:t>
      </w:r>
      <w:r w:rsidRPr="00685860">
        <w:rPr>
          <w:i/>
        </w:rPr>
        <w:t xml:space="preserve"> </w:t>
      </w:r>
      <w:r w:rsidRPr="00685860">
        <w:t>costo</w:t>
      </w:r>
      <w:r w:rsidRPr="00685860">
        <w:rPr>
          <w:i/>
        </w:rPr>
        <w:t xml:space="preserve"> </w:t>
      </w:r>
      <w:r w:rsidRPr="00685860">
        <w:t>social</w:t>
      </w:r>
      <w:r w:rsidRPr="00685860">
        <w:rPr>
          <w:i/>
        </w:rPr>
        <w:t xml:space="preserve"> </w:t>
      </w:r>
      <w:r w:rsidRPr="00685860">
        <w:t>y</w:t>
      </w:r>
      <w:r w:rsidRPr="00685860">
        <w:rPr>
          <w:i/>
        </w:rPr>
        <w:t xml:space="preserve"> </w:t>
      </w:r>
      <w:r w:rsidRPr="00685860">
        <w:t>económico</w:t>
      </w:r>
      <w:r w:rsidRPr="00685860">
        <w:rPr>
          <w:i/>
        </w:rPr>
        <w:t xml:space="preserve"> </w:t>
      </w:r>
      <w:r w:rsidRPr="00685860">
        <w:t>para</w:t>
      </w:r>
      <w:r w:rsidRPr="00685860">
        <w:rPr>
          <w:i/>
        </w:rPr>
        <w:t xml:space="preserve"> </w:t>
      </w:r>
      <w:r w:rsidRPr="00685860">
        <w:t>el</w:t>
      </w:r>
      <w:r w:rsidRPr="00685860">
        <w:rPr>
          <w:i/>
        </w:rPr>
        <w:t xml:space="preserve"> </w:t>
      </w:r>
      <w:r w:rsidRPr="00685860">
        <w:t>país. Las condiciones de sismicidad en gran parte del territorio nacional, el impacto de los fenómenos de origen natural o humano, los efectos del cambio climático,</w:t>
      </w:r>
      <w:r w:rsidRPr="00685860">
        <w:rPr>
          <w:i/>
        </w:rPr>
        <w:t xml:space="preserve"> </w:t>
      </w:r>
      <w:r w:rsidRPr="00685860">
        <w:t>los</w:t>
      </w:r>
      <w:r w:rsidRPr="00685860">
        <w:rPr>
          <w:i/>
        </w:rPr>
        <w:t xml:space="preserve"> </w:t>
      </w:r>
      <w:r w:rsidRPr="00685860">
        <w:t>asentamientos</w:t>
      </w:r>
      <w:r w:rsidRPr="00685860">
        <w:rPr>
          <w:i/>
        </w:rPr>
        <w:t xml:space="preserve"> </w:t>
      </w:r>
      <w:r w:rsidRPr="00685860">
        <w:t>humanos</w:t>
      </w:r>
      <w:r w:rsidRPr="00685860">
        <w:rPr>
          <w:i/>
        </w:rPr>
        <w:t xml:space="preserve"> </w:t>
      </w:r>
      <w:r w:rsidRPr="00685860">
        <w:t>en</w:t>
      </w:r>
      <w:r w:rsidRPr="00685860">
        <w:rPr>
          <w:i/>
        </w:rPr>
        <w:t xml:space="preserve"> </w:t>
      </w:r>
      <w:r w:rsidRPr="00685860">
        <w:t>zonas de riesgo y el incorrecto ordenamiento territorial representan un riesgo que amenaza la integridad física,</w:t>
      </w:r>
      <w:r w:rsidRPr="00685860">
        <w:rPr>
          <w:i/>
        </w:rPr>
        <w:t xml:space="preserve"> </w:t>
      </w:r>
      <w:r w:rsidRPr="00685860">
        <w:t>el</w:t>
      </w:r>
      <w:r w:rsidRPr="00685860">
        <w:rPr>
          <w:i/>
        </w:rPr>
        <w:t xml:space="preserve"> </w:t>
      </w:r>
      <w:r w:rsidRPr="00685860">
        <w:t>bienestar,</w:t>
      </w:r>
      <w:r w:rsidRPr="00685860">
        <w:rPr>
          <w:i/>
        </w:rPr>
        <w:t xml:space="preserve"> </w:t>
      </w:r>
      <w:r w:rsidRPr="00685860">
        <w:t>el</w:t>
      </w:r>
      <w:r w:rsidRPr="00685860">
        <w:rPr>
          <w:i/>
        </w:rPr>
        <w:t xml:space="preserve"> </w:t>
      </w:r>
      <w:r w:rsidRPr="00685860">
        <w:t>desarrollo</w:t>
      </w:r>
      <w:r w:rsidRPr="00685860">
        <w:rPr>
          <w:i/>
        </w:rPr>
        <w:t xml:space="preserve"> </w:t>
      </w:r>
      <w:r w:rsidRPr="00685860">
        <w:t>y</w:t>
      </w:r>
      <w:r w:rsidRPr="00685860">
        <w:rPr>
          <w:i/>
        </w:rPr>
        <w:t xml:space="preserve"> </w:t>
      </w:r>
      <w:r w:rsidRPr="00685860">
        <w:t>el</w:t>
      </w:r>
      <w:r w:rsidRPr="00685860">
        <w:rPr>
          <w:i/>
        </w:rPr>
        <w:t xml:space="preserve"> </w:t>
      </w:r>
      <w:r w:rsidRPr="00685860">
        <w:t>patrimonio de la población, así como los bienes públicos.</w:t>
      </w:r>
    </w:p>
    <w:p w:rsidR="00685860" w:rsidRPr="00685860" w:rsidRDefault="00685860" w:rsidP="00FD5383">
      <w:pPr>
        <w:pStyle w:val="Texto"/>
        <w:spacing w:line="226" w:lineRule="exact"/>
        <w:ind w:firstLine="0"/>
      </w:pPr>
      <w:r w:rsidRPr="00685860">
        <w:t>No obstante que el gobierno ha realizado extensas acciones enfocadas a la atención y recuperación ante los desastres, a través de la actuación del Sistema Nacional de Protección Civil –fundamentalmente por conducto de nuestras Fuerzas Armadas–, se requiere fortalecer las acciones de prevención para reducir los riesgos y mitigar las consecuencias adversas que ocasionan.</w:t>
      </w:r>
    </w:p>
    <w:p w:rsidR="00685860" w:rsidRPr="00685860" w:rsidRDefault="00685860" w:rsidP="00FD5383">
      <w:pPr>
        <w:pStyle w:val="Texto"/>
        <w:spacing w:line="226" w:lineRule="exact"/>
        <w:ind w:firstLine="0"/>
      </w:pPr>
      <w:r w:rsidRPr="00685860">
        <w:t>En</w:t>
      </w:r>
      <w:r w:rsidRPr="00685860">
        <w:rPr>
          <w:i/>
        </w:rPr>
        <w:t xml:space="preserve"> </w:t>
      </w:r>
      <w:r w:rsidRPr="00685860">
        <w:t>este</w:t>
      </w:r>
      <w:r w:rsidRPr="00685860">
        <w:rPr>
          <w:i/>
        </w:rPr>
        <w:t xml:space="preserve"> </w:t>
      </w:r>
      <w:r w:rsidRPr="00685860">
        <w:t>sentido,</w:t>
      </w:r>
      <w:r w:rsidRPr="00685860">
        <w:rPr>
          <w:i/>
        </w:rPr>
        <w:t xml:space="preserve"> </w:t>
      </w:r>
      <w:r w:rsidRPr="00685860">
        <w:t>la</w:t>
      </w:r>
      <w:r w:rsidRPr="00685860">
        <w:rPr>
          <w:i/>
        </w:rPr>
        <w:t xml:space="preserve"> </w:t>
      </w:r>
      <w:r w:rsidRPr="00685860">
        <w:t>protección</w:t>
      </w:r>
      <w:r w:rsidRPr="00685860">
        <w:rPr>
          <w:i/>
        </w:rPr>
        <w:t xml:space="preserve"> </w:t>
      </w:r>
      <w:r w:rsidRPr="00685860">
        <w:t>civil</w:t>
      </w:r>
      <w:r w:rsidRPr="00685860">
        <w:rPr>
          <w:i/>
        </w:rPr>
        <w:t xml:space="preserve"> </w:t>
      </w:r>
      <w:r w:rsidRPr="00685860">
        <w:t>privilegiará las acciones preventivas ante desastres, será incluyente y utilizará soluciones de innovación científica, eficacia tecnológica, organización y capacidad para enfrentar los retos presentes y futuros en este ámbito. Estas acciones incluyen el aseguramiento financiero ante desastres, en el cual México ha sido reconocido por su liderazgo en el mundo. El desarrollo del mercado financiero permite hoy en día acceder a instrumentos de cobertura de riesgos que contribuyen a mitigar el impacto de dichos desastres en el gasto público.</w:t>
      </w:r>
    </w:p>
    <w:p w:rsidR="00685860" w:rsidRPr="00301269" w:rsidRDefault="00685860" w:rsidP="00FD5383">
      <w:pPr>
        <w:pStyle w:val="Texto"/>
        <w:spacing w:before="240" w:line="226" w:lineRule="exact"/>
        <w:ind w:firstLine="0"/>
        <w:rPr>
          <w:b/>
        </w:rPr>
      </w:pPr>
      <w:r w:rsidRPr="00301269">
        <w:rPr>
          <w:b/>
        </w:rPr>
        <w:t>Rendición de cuentas y combate a la corrupción</w:t>
      </w:r>
    </w:p>
    <w:p w:rsidR="00685860" w:rsidRPr="00685860" w:rsidRDefault="00685860" w:rsidP="00FD5383">
      <w:pPr>
        <w:pStyle w:val="Texto"/>
        <w:spacing w:line="226" w:lineRule="exact"/>
        <w:ind w:firstLine="0"/>
      </w:pPr>
      <w:r w:rsidRPr="00685860">
        <w:t>En la Administración Pública del país existen diversos factores que inciden negativamente en la rendición de cuentas y el combate a la corrupción. Esto incluye deficiencias en materia de documentación y archivos, así como problemáticas relacionadas con la asignación presupuestal y su vinculación con mecanismos de evaluación. La diversidad de criterios utilizados y la fragmentación institucional no</w:t>
      </w:r>
      <w:r w:rsidRPr="00685860">
        <w:rPr>
          <w:i/>
        </w:rPr>
        <w:t xml:space="preserve"> </w:t>
      </w:r>
      <w:r w:rsidRPr="00685860">
        <w:t>logran</w:t>
      </w:r>
      <w:r w:rsidRPr="00685860">
        <w:rPr>
          <w:i/>
        </w:rPr>
        <w:t xml:space="preserve"> </w:t>
      </w:r>
      <w:r w:rsidRPr="00685860">
        <w:t>generar</w:t>
      </w:r>
      <w:r w:rsidRPr="00685860">
        <w:rPr>
          <w:i/>
        </w:rPr>
        <w:t xml:space="preserve"> </w:t>
      </w:r>
      <w:r w:rsidRPr="00685860">
        <w:t>resultados comparables sobre la gestión pública, ni producir efectos eficientes en el combate a la corrupción, ni en el control eficaz de las políticas públicas.</w:t>
      </w:r>
    </w:p>
    <w:p w:rsidR="00685860" w:rsidRPr="00685860" w:rsidRDefault="00685860" w:rsidP="00FD5383">
      <w:pPr>
        <w:pStyle w:val="Texto"/>
        <w:spacing w:line="226" w:lineRule="exact"/>
        <w:ind w:firstLine="0"/>
      </w:pPr>
      <w:r w:rsidRPr="00685860">
        <w:t>La</w:t>
      </w:r>
      <w:r w:rsidRPr="00685860">
        <w:rPr>
          <w:i/>
        </w:rPr>
        <w:t xml:space="preserve"> </w:t>
      </w:r>
      <w:r w:rsidRPr="00685860">
        <w:t>transparencia</w:t>
      </w:r>
      <w:r w:rsidRPr="00685860">
        <w:rPr>
          <w:i/>
        </w:rPr>
        <w:t xml:space="preserve"> </w:t>
      </w:r>
      <w:r w:rsidRPr="00685860">
        <w:t>y</w:t>
      </w:r>
      <w:r w:rsidRPr="00685860">
        <w:rPr>
          <w:i/>
        </w:rPr>
        <w:t xml:space="preserve"> </w:t>
      </w:r>
      <w:r w:rsidRPr="00685860">
        <w:t>el</w:t>
      </w:r>
      <w:r w:rsidRPr="00685860">
        <w:rPr>
          <w:i/>
        </w:rPr>
        <w:t xml:space="preserve"> </w:t>
      </w:r>
      <w:r w:rsidRPr="00685860">
        <w:t>acceso</w:t>
      </w:r>
      <w:r w:rsidRPr="00685860">
        <w:rPr>
          <w:i/>
        </w:rPr>
        <w:t xml:space="preserve"> </w:t>
      </w:r>
      <w:r w:rsidRPr="00685860">
        <w:t>a</w:t>
      </w:r>
      <w:r w:rsidRPr="00685860">
        <w:rPr>
          <w:i/>
        </w:rPr>
        <w:t xml:space="preserve"> </w:t>
      </w:r>
      <w:r w:rsidRPr="00685860">
        <w:t>la</w:t>
      </w:r>
      <w:r w:rsidRPr="00685860">
        <w:rPr>
          <w:i/>
        </w:rPr>
        <w:t xml:space="preserve"> </w:t>
      </w:r>
      <w:r w:rsidRPr="00685860">
        <w:t>información deben constituirse como herramientas que permitan mejorar la rendición de cuentas públicas, pero</w:t>
      </w:r>
      <w:r w:rsidRPr="00685860">
        <w:rPr>
          <w:i/>
        </w:rPr>
        <w:t xml:space="preserve"> </w:t>
      </w:r>
      <w:r w:rsidRPr="00685860">
        <w:t>también</w:t>
      </w:r>
      <w:r w:rsidRPr="00685860">
        <w:rPr>
          <w:i/>
        </w:rPr>
        <w:t xml:space="preserve"> </w:t>
      </w:r>
      <w:r w:rsidRPr="00685860">
        <w:t>combatir</w:t>
      </w:r>
      <w:r w:rsidRPr="00685860">
        <w:rPr>
          <w:i/>
        </w:rPr>
        <w:t xml:space="preserve"> </w:t>
      </w:r>
      <w:r w:rsidRPr="00685860">
        <w:t>y</w:t>
      </w:r>
      <w:r w:rsidRPr="00685860">
        <w:rPr>
          <w:i/>
        </w:rPr>
        <w:t xml:space="preserve"> </w:t>
      </w:r>
      <w:r w:rsidRPr="00685860">
        <w:t>prevenir</w:t>
      </w:r>
      <w:r w:rsidRPr="00685860">
        <w:rPr>
          <w:i/>
        </w:rPr>
        <w:t xml:space="preserve"> </w:t>
      </w:r>
      <w:r w:rsidRPr="00685860">
        <w:t>eficazmente la</w:t>
      </w:r>
      <w:r w:rsidRPr="00685860">
        <w:rPr>
          <w:i/>
        </w:rPr>
        <w:t xml:space="preserve"> </w:t>
      </w:r>
      <w:r w:rsidRPr="00685860">
        <w:t>corrupción,</w:t>
      </w:r>
      <w:r w:rsidRPr="00685860">
        <w:rPr>
          <w:i/>
        </w:rPr>
        <w:t xml:space="preserve"> </w:t>
      </w:r>
      <w:r w:rsidRPr="00685860">
        <w:t>fomentando</w:t>
      </w:r>
      <w:r w:rsidRPr="00685860">
        <w:rPr>
          <w:i/>
        </w:rPr>
        <w:t xml:space="preserve"> </w:t>
      </w:r>
      <w:r w:rsidRPr="00685860">
        <w:t>la</w:t>
      </w:r>
      <w:r w:rsidRPr="00685860">
        <w:rPr>
          <w:i/>
        </w:rPr>
        <w:t xml:space="preserve"> </w:t>
      </w:r>
      <w:r w:rsidRPr="00685860">
        <w:t>participación de los ciudadanos en la toma de decisiones gubernamentales y en el respeto a las leyes.</w:t>
      </w:r>
    </w:p>
    <w:p w:rsidR="00685860" w:rsidRDefault="00685860" w:rsidP="00FD5383">
      <w:pPr>
        <w:pStyle w:val="Texto"/>
        <w:spacing w:line="226" w:lineRule="exact"/>
        <w:ind w:firstLine="0"/>
      </w:pPr>
      <w:r w:rsidRPr="00685860">
        <w:t>Así,</w:t>
      </w:r>
      <w:r w:rsidRPr="00685860">
        <w:rPr>
          <w:i/>
        </w:rPr>
        <w:t xml:space="preserve"> </w:t>
      </w:r>
      <w:r w:rsidRPr="00685860">
        <w:t>la</w:t>
      </w:r>
      <w:r w:rsidRPr="00685860">
        <w:rPr>
          <w:i/>
        </w:rPr>
        <w:t xml:space="preserve"> </w:t>
      </w:r>
      <w:r w:rsidRPr="00685860">
        <w:t>corrupción</w:t>
      </w:r>
      <w:r w:rsidRPr="00685860">
        <w:rPr>
          <w:i/>
        </w:rPr>
        <w:t xml:space="preserve"> </w:t>
      </w:r>
      <w:r w:rsidRPr="00685860">
        <w:t>no</w:t>
      </w:r>
      <w:r w:rsidRPr="00685860">
        <w:rPr>
          <w:i/>
        </w:rPr>
        <w:t xml:space="preserve"> </w:t>
      </w:r>
      <w:r w:rsidRPr="00685860">
        <w:t>es</w:t>
      </w:r>
      <w:r w:rsidRPr="00685860">
        <w:rPr>
          <w:i/>
        </w:rPr>
        <w:t xml:space="preserve"> </w:t>
      </w:r>
      <w:r w:rsidRPr="00685860">
        <w:t>un</w:t>
      </w:r>
      <w:r w:rsidRPr="00685860">
        <w:rPr>
          <w:i/>
        </w:rPr>
        <w:t xml:space="preserve"> </w:t>
      </w:r>
      <w:r w:rsidRPr="00685860">
        <w:t>fenómeno</w:t>
      </w:r>
      <w:r w:rsidRPr="00685860">
        <w:rPr>
          <w:i/>
        </w:rPr>
        <w:t xml:space="preserve"> </w:t>
      </w:r>
      <w:r w:rsidRPr="00685860">
        <w:t>aislado sino la consecuencia de distintas formas de transgresión al Estado de Derecho, por lo que no puede combatirse de manera eficaz persiguiendo solamente a los individuos que han cometido faltas, sino construyendo garantías y creando políticas integrales que permitan disminuir esas conductas.</w:t>
      </w:r>
    </w:p>
    <w:p w:rsidR="00FD5383" w:rsidRDefault="00FD5383" w:rsidP="0024197D">
      <w:pPr>
        <w:pStyle w:val="Texto"/>
        <w:spacing w:line="242" w:lineRule="exact"/>
        <w:ind w:firstLine="0"/>
      </w:pPr>
    </w:p>
    <w:p w:rsidR="00685860" w:rsidRPr="00301269" w:rsidRDefault="00685860" w:rsidP="00CA749C">
      <w:pPr>
        <w:pStyle w:val="Texto"/>
        <w:pBdr>
          <w:top w:val="single" w:sz="4" w:space="1" w:color="auto"/>
          <w:bottom w:val="single" w:sz="4" w:space="1" w:color="auto"/>
        </w:pBdr>
        <w:spacing w:line="242" w:lineRule="exact"/>
        <w:ind w:firstLine="0"/>
        <w:rPr>
          <w:b/>
          <w:szCs w:val="22"/>
        </w:rPr>
      </w:pPr>
      <w:r w:rsidRPr="00301269">
        <w:rPr>
          <w:b/>
          <w:szCs w:val="22"/>
        </w:rPr>
        <w:t>México en Paz, en las palabras de...</w:t>
      </w:r>
    </w:p>
    <w:p w:rsidR="00685860" w:rsidRPr="00685860" w:rsidRDefault="00685860" w:rsidP="00CA749C">
      <w:pPr>
        <w:pStyle w:val="Texto"/>
        <w:pBdr>
          <w:top w:val="single" w:sz="4" w:space="1" w:color="auto"/>
          <w:bottom w:val="single" w:sz="4" w:space="1" w:color="auto"/>
        </w:pBdr>
        <w:spacing w:line="242" w:lineRule="exact"/>
        <w:ind w:firstLine="0"/>
        <w:rPr>
          <w:i/>
        </w:rPr>
      </w:pPr>
      <w:r w:rsidRPr="00685860">
        <w:rPr>
          <w:i/>
        </w:rPr>
        <w:t>Fomentar una cultura verdaderamente democrática donde el pueblo sea escuchado y tomado en cuenta.</w:t>
      </w:r>
    </w:p>
    <w:p w:rsidR="00685860" w:rsidRPr="00685860" w:rsidRDefault="00685860" w:rsidP="00CA749C">
      <w:pPr>
        <w:pStyle w:val="Texto"/>
        <w:pBdr>
          <w:top w:val="single" w:sz="4" w:space="1" w:color="auto"/>
          <w:bottom w:val="single" w:sz="4" w:space="1" w:color="auto"/>
        </w:pBdr>
        <w:spacing w:line="242" w:lineRule="exact"/>
        <w:ind w:firstLine="0"/>
        <w:jc w:val="right"/>
      </w:pPr>
      <w:r w:rsidRPr="00685860">
        <w:t>Dafne Ruiz, Pachuca, Hidalgo</w:t>
      </w:r>
    </w:p>
    <w:p w:rsidR="00685860" w:rsidRPr="00685860" w:rsidRDefault="00685860" w:rsidP="00CA749C">
      <w:pPr>
        <w:pStyle w:val="Texto"/>
        <w:pBdr>
          <w:top w:val="single" w:sz="4" w:space="1" w:color="auto"/>
          <w:bottom w:val="single" w:sz="4" w:space="1" w:color="auto"/>
        </w:pBdr>
        <w:spacing w:line="242" w:lineRule="exact"/>
        <w:ind w:firstLine="0"/>
        <w:rPr>
          <w:i/>
        </w:rPr>
      </w:pPr>
      <w:r w:rsidRPr="00685860">
        <w:rPr>
          <w:i/>
        </w:rPr>
        <w:t>En nuestra sociedad se habla mucho de que el tejido social primario se ha deteriorado… Hay que orientarnos a los valores, a reencontrarnos con nuestros semejantes y buscar la reunificación familiar y el amor por nuestro México, para respetarnos y empoderarnos como nación, como semejantes pensantes que podemos tener la capacidad de unirnos para sacar a la sociedad y al país adelante.</w:t>
      </w:r>
    </w:p>
    <w:p w:rsidR="00685860" w:rsidRPr="00685860" w:rsidRDefault="00685860" w:rsidP="00CA749C">
      <w:pPr>
        <w:pStyle w:val="Texto"/>
        <w:pBdr>
          <w:top w:val="single" w:sz="4" w:space="1" w:color="auto"/>
          <w:bottom w:val="single" w:sz="4" w:space="1" w:color="auto"/>
        </w:pBdr>
        <w:spacing w:line="242" w:lineRule="exact"/>
        <w:ind w:firstLine="0"/>
        <w:jc w:val="right"/>
      </w:pPr>
      <w:r w:rsidRPr="00685860">
        <w:t>Maura Sánchez, Chihuahua, Chihuahua</w:t>
      </w:r>
    </w:p>
    <w:p w:rsidR="00685860" w:rsidRPr="00685860" w:rsidRDefault="00685860" w:rsidP="00CA749C">
      <w:pPr>
        <w:pStyle w:val="Texto"/>
        <w:pBdr>
          <w:top w:val="single" w:sz="4" w:space="1" w:color="auto"/>
          <w:bottom w:val="single" w:sz="4" w:space="1" w:color="auto"/>
        </w:pBdr>
        <w:spacing w:line="242" w:lineRule="exact"/>
        <w:ind w:firstLine="0"/>
        <w:rPr>
          <w:i/>
        </w:rPr>
      </w:pPr>
      <w:r w:rsidRPr="00685860">
        <w:rPr>
          <w:i/>
        </w:rPr>
        <w:t>Es fundamental para el desarrollo de la sociedad mexicana el respeto a todos los derechos humanos consagrados en la Constitución y en el derecho internacional.</w:t>
      </w:r>
    </w:p>
    <w:p w:rsidR="00685860" w:rsidRPr="00685860" w:rsidRDefault="00685860" w:rsidP="00CA749C">
      <w:pPr>
        <w:pStyle w:val="Texto"/>
        <w:pBdr>
          <w:top w:val="single" w:sz="4" w:space="1" w:color="auto"/>
          <w:bottom w:val="single" w:sz="4" w:space="1" w:color="auto"/>
        </w:pBdr>
        <w:spacing w:line="242" w:lineRule="exact"/>
        <w:ind w:firstLine="0"/>
        <w:jc w:val="right"/>
      </w:pPr>
      <w:r w:rsidRPr="00685860">
        <w:t>Manuel Horacio Cavazos Cadena, Saltillo, Coahuila</w:t>
      </w:r>
    </w:p>
    <w:p w:rsidR="00685860" w:rsidRPr="00685860" w:rsidRDefault="00685860" w:rsidP="00CA749C">
      <w:pPr>
        <w:pStyle w:val="Texto"/>
        <w:pBdr>
          <w:top w:val="single" w:sz="4" w:space="1" w:color="auto"/>
          <w:bottom w:val="single" w:sz="4" w:space="1" w:color="auto"/>
        </w:pBdr>
        <w:spacing w:line="242" w:lineRule="exact"/>
        <w:ind w:firstLine="0"/>
        <w:rPr>
          <w:i/>
        </w:rPr>
      </w:pPr>
      <w:r w:rsidRPr="00685860">
        <w:rPr>
          <w:i/>
        </w:rPr>
        <w:t>Reforzar el Sistema Nacional de Protección Civil, favoreciendo una mayor coordinación y una mejor distribución de responsabilidades en el orden federal, estatal y municipal.</w:t>
      </w:r>
    </w:p>
    <w:p w:rsidR="00685860" w:rsidRPr="00685860" w:rsidRDefault="00685860" w:rsidP="00CA749C">
      <w:pPr>
        <w:pStyle w:val="Texto"/>
        <w:pBdr>
          <w:top w:val="single" w:sz="4" w:space="1" w:color="auto"/>
          <w:bottom w:val="single" w:sz="4" w:space="1" w:color="auto"/>
        </w:pBdr>
        <w:spacing w:line="242" w:lineRule="exact"/>
        <w:ind w:firstLine="0"/>
        <w:jc w:val="right"/>
      </w:pPr>
      <w:r w:rsidRPr="00685860">
        <w:t>Rodolfo Armando Martínez, Benito Juárez, Distrito Federal</w:t>
      </w:r>
    </w:p>
    <w:p w:rsidR="00685860" w:rsidRPr="00685860" w:rsidRDefault="00685860" w:rsidP="00CA749C">
      <w:pPr>
        <w:pStyle w:val="Texto"/>
        <w:pBdr>
          <w:top w:val="single" w:sz="4" w:space="1" w:color="auto"/>
          <w:bottom w:val="single" w:sz="4" w:space="1" w:color="auto"/>
        </w:pBdr>
        <w:spacing w:line="242" w:lineRule="exact"/>
        <w:ind w:firstLine="0"/>
        <w:rPr>
          <w:i/>
        </w:rPr>
      </w:pPr>
      <w:r w:rsidRPr="00685860">
        <w:rPr>
          <w:i/>
        </w:rPr>
        <w:t>Rescatar lugares públicos que la gente acostumbraba visitar.</w:t>
      </w:r>
    </w:p>
    <w:p w:rsidR="00685860" w:rsidRPr="00685860" w:rsidRDefault="00685860" w:rsidP="00CA749C">
      <w:pPr>
        <w:pStyle w:val="Texto"/>
        <w:pBdr>
          <w:top w:val="single" w:sz="4" w:space="1" w:color="auto"/>
          <w:bottom w:val="single" w:sz="4" w:space="1" w:color="auto"/>
        </w:pBdr>
        <w:spacing w:line="242" w:lineRule="exact"/>
        <w:ind w:firstLine="0"/>
        <w:jc w:val="right"/>
      </w:pPr>
      <w:r w:rsidRPr="00685860">
        <w:t>Luis Jesús Hernández Pacheco, Santa Rosa Jáuregui, Querétaro</w:t>
      </w:r>
    </w:p>
    <w:p w:rsidR="00685860" w:rsidRPr="008D04E7" w:rsidRDefault="00685860" w:rsidP="0024197D">
      <w:pPr>
        <w:pStyle w:val="Texto"/>
        <w:spacing w:after="75" w:line="240" w:lineRule="exact"/>
        <w:ind w:firstLine="0"/>
        <w:rPr>
          <w:b/>
        </w:rPr>
      </w:pPr>
      <w:r w:rsidRPr="008D04E7">
        <w:rPr>
          <w:b/>
        </w:rPr>
        <w:lastRenderedPageBreak/>
        <w:t>I.2. Plan de acción: fortalecer al Estado y garantizar la paz</w:t>
      </w:r>
    </w:p>
    <w:p w:rsidR="00685860" w:rsidRPr="00685860" w:rsidRDefault="00685860" w:rsidP="0024197D">
      <w:pPr>
        <w:pStyle w:val="Texto"/>
        <w:spacing w:after="75" w:line="250" w:lineRule="exact"/>
        <w:ind w:firstLine="0"/>
      </w:pPr>
      <w:r w:rsidRPr="00685860">
        <w:t>El objetivo de un México en Paz es lograr un pacto social fortalecido entre el Estado y la ciudadanía que responda a los retos democráticos y de seguridad que enfrenta el país. Esto implica fortalecer la gobernabilidad democrática; garantizar la Seguridad Nacional; mejorar las condiciones de seguridad pública; garantizar un Sistema de Justicia Penal eficaz, expedito, imparcial y transparente; garantizar el respeto a los derechos humanos; y salvaguardar a la población, a sus bienes y a su entorno ante un desastre de origen natural o humano.</w:t>
      </w:r>
    </w:p>
    <w:p w:rsidR="00685860" w:rsidRPr="00685860" w:rsidRDefault="00685860" w:rsidP="0024197D">
      <w:pPr>
        <w:pStyle w:val="Texto"/>
        <w:spacing w:after="75" w:line="250" w:lineRule="exact"/>
        <w:ind w:firstLine="0"/>
      </w:pPr>
      <w:r w:rsidRPr="00685860">
        <w:t xml:space="preserve">Para </w:t>
      </w:r>
      <w:r w:rsidRPr="00685860">
        <w:rPr>
          <w:b/>
        </w:rPr>
        <w:t>promover y fortalecer la gobernabilidad democrática</w:t>
      </w:r>
      <w:r w:rsidRPr="00685860">
        <w:t xml:space="preserve"> es necesario consolidar la colaboración entre poderes y propiciar una comunicación fluida y eficaz, y en ese marco fortalecer la relación con el Honorable Congreso de la Unión y el Poder Judicial, promoviendo las condiciones para la construcción de acuerdos políticos que hagan posible las reformas que nuestro país requiere.</w:t>
      </w:r>
    </w:p>
    <w:p w:rsidR="00685860" w:rsidRPr="00685860" w:rsidRDefault="00685860" w:rsidP="0024197D">
      <w:pPr>
        <w:pStyle w:val="Texto"/>
        <w:spacing w:after="75" w:line="250" w:lineRule="exact"/>
        <w:ind w:firstLine="0"/>
      </w:pPr>
      <w:r w:rsidRPr="00685860">
        <w:t>Asimismo, es fundamental impulsar un federalismo articulado,</w:t>
      </w:r>
      <w:r w:rsidRPr="00685860">
        <w:rPr>
          <w:i/>
        </w:rPr>
        <w:t xml:space="preserve"> </w:t>
      </w:r>
      <w:r w:rsidRPr="00685860">
        <w:t>mediante</w:t>
      </w:r>
      <w:r w:rsidRPr="00685860">
        <w:rPr>
          <w:i/>
        </w:rPr>
        <w:t xml:space="preserve"> </w:t>
      </w:r>
      <w:r w:rsidRPr="00685860">
        <w:t>una</w:t>
      </w:r>
      <w:r w:rsidRPr="00685860">
        <w:rPr>
          <w:i/>
        </w:rPr>
        <w:t xml:space="preserve"> </w:t>
      </w:r>
      <w:r w:rsidRPr="00685860">
        <w:t>coordinación</w:t>
      </w:r>
      <w:r w:rsidRPr="00685860">
        <w:rPr>
          <w:i/>
        </w:rPr>
        <w:t xml:space="preserve"> </w:t>
      </w:r>
      <w:r w:rsidRPr="00685860">
        <w:t>eficaz</w:t>
      </w:r>
      <w:r w:rsidRPr="00685860">
        <w:rPr>
          <w:i/>
        </w:rPr>
        <w:t xml:space="preserve"> </w:t>
      </w:r>
      <w:r w:rsidRPr="00685860">
        <w:t>y una mayor corresponsabilidad de los tres órdenes de gobierno. En este sentido, se promoverá un replanteamiento de los mecanismos de coordinación, que permita una mayor transparencia en el actuar público y en la implementación de políticas públicas comunes o concurrentes, así como la claridad frente a la ciudadanía de las responsabilidades</w:t>
      </w:r>
      <w:r w:rsidRPr="00685860">
        <w:rPr>
          <w:i/>
        </w:rPr>
        <w:t xml:space="preserve"> </w:t>
      </w:r>
      <w:r w:rsidRPr="00685860">
        <w:t>que</w:t>
      </w:r>
      <w:r w:rsidRPr="00685860">
        <w:rPr>
          <w:i/>
        </w:rPr>
        <w:t xml:space="preserve"> </w:t>
      </w:r>
      <w:r w:rsidRPr="00685860">
        <w:t>cada</w:t>
      </w:r>
      <w:r w:rsidRPr="00685860">
        <w:rPr>
          <w:i/>
        </w:rPr>
        <w:t xml:space="preserve"> </w:t>
      </w:r>
      <w:r w:rsidRPr="00685860">
        <w:t>orden</w:t>
      </w:r>
      <w:r w:rsidRPr="00685860">
        <w:rPr>
          <w:i/>
        </w:rPr>
        <w:t xml:space="preserve"> </w:t>
      </w:r>
      <w:r w:rsidRPr="00685860">
        <w:t>de</w:t>
      </w:r>
      <w:r w:rsidRPr="00685860">
        <w:rPr>
          <w:i/>
        </w:rPr>
        <w:t xml:space="preserve"> </w:t>
      </w:r>
      <w:r w:rsidRPr="00685860">
        <w:t>gobierno tiene en la arquitectura institucional. Se promoverán iniciativas que permitan, por una parte, culminar procesos de descentralización inconclusos, así como revisar aquellos que requieran esfuerzos regionales, y por otra delinear una redistribución de funciones hacia las entidades federativas y municipios que mejore la atención de la ciudadanía y la promoción de un desarrollo regional equilibrado.</w:t>
      </w:r>
    </w:p>
    <w:p w:rsidR="00685860" w:rsidRPr="00685860" w:rsidRDefault="00685860" w:rsidP="0024197D">
      <w:pPr>
        <w:pStyle w:val="Texto"/>
        <w:spacing w:after="75" w:line="250" w:lineRule="exact"/>
        <w:ind w:firstLine="0"/>
      </w:pPr>
      <w:r w:rsidRPr="00685860">
        <w:t>Por otro lado, una gobernabilidad democrática fortalecida requiere establecer estrategias de prevención</w:t>
      </w:r>
      <w:r w:rsidRPr="00685860">
        <w:rPr>
          <w:i/>
        </w:rPr>
        <w:t xml:space="preserve"> </w:t>
      </w:r>
      <w:r w:rsidRPr="00685860">
        <w:t>y</w:t>
      </w:r>
      <w:r w:rsidRPr="00685860">
        <w:rPr>
          <w:i/>
        </w:rPr>
        <w:t xml:space="preserve"> </w:t>
      </w:r>
      <w:r w:rsidRPr="00685860">
        <w:t>de</w:t>
      </w:r>
      <w:r w:rsidRPr="00685860">
        <w:rPr>
          <w:i/>
        </w:rPr>
        <w:t xml:space="preserve"> </w:t>
      </w:r>
      <w:r w:rsidRPr="00685860">
        <w:t>solución</w:t>
      </w:r>
      <w:r w:rsidRPr="00685860">
        <w:rPr>
          <w:i/>
        </w:rPr>
        <w:t xml:space="preserve"> </w:t>
      </w:r>
      <w:r w:rsidRPr="00685860">
        <w:t>de</w:t>
      </w:r>
      <w:r w:rsidRPr="00685860">
        <w:rPr>
          <w:i/>
        </w:rPr>
        <w:t xml:space="preserve"> </w:t>
      </w:r>
      <w:r w:rsidRPr="00685860">
        <w:t>conflictos</w:t>
      </w:r>
      <w:r w:rsidRPr="00685860">
        <w:rPr>
          <w:i/>
        </w:rPr>
        <w:t xml:space="preserve"> </w:t>
      </w:r>
      <w:r w:rsidRPr="00685860">
        <w:t>a</w:t>
      </w:r>
      <w:r w:rsidRPr="00685860">
        <w:rPr>
          <w:i/>
        </w:rPr>
        <w:t xml:space="preserve"> </w:t>
      </w:r>
      <w:r w:rsidRPr="00685860">
        <w:t>través del diálogo, así como mantener mecanismos de comunicación</w:t>
      </w:r>
      <w:r w:rsidRPr="00685860">
        <w:rPr>
          <w:i/>
        </w:rPr>
        <w:t xml:space="preserve"> </w:t>
      </w:r>
      <w:r w:rsidRPr="00685860">
        <w:t>entre</w:t>
      </w:r>
      <w:r w:rsidRPr="00685860">
        <w:rPr>
          <w:i/>
        </w:rPr>
        <w:t xml:space="preserve"> </w:t>
      </w:r>
      <w:r w:rsidRPr="00685860">
        <w:t>grupos</w:t>
      </w:r>
      <w:r w:rsidRPr="00685860">
        <w:rPr>
          <w:i/>
        </w:rPr>
        <w:t xml:space="preserve"> </w:t>
      </w:r>
      <w:r w:rsidRPr="00685860">
        <w:t>sociales</w:t>
      </w:r>
      <w:r w:rsidRPr="00685860">
        <w:rPr>
          <w:i/>
        </w:rPr>
        <w:t xml:space="preserve"> </w:t>
      </w:r>
      <w:r w:rsidRPr="00685860">
        <w:t>y</w:t>
      </w:r>
      <w:r w:rsidRPr="00685860">
        <w:rPr>
          <w:i/>
        </w:rPr>
        <w:t xml:space="preserve"> </w:t>
      </w:r>
      <w:r w:rsidRPr="00685860">
        <w:t>entre</w:t>
      </w:r>
      <w:r w:rsidRPr="00685860">
        <w:rPr>
          <w:i/>
        </w:rPr>
        <w:t xml:space="preserve"> </w:t>
      </w:r>
      <w:r w:rsidRPr="00685860">
        <w:t>los partidos políticos. Es indispensable perfeccionar los canales de participación para atender las demandas de la ciudadanía, transparentar las acciones del gobierno y difundir valores que propicien el desarrollo de una cultura democrática en el país. Con políticas que alienten la construcción de ciudadanía se fortalecerá la capacidad del Estado y se promoverá una nueva relación de corresponsabilidad entre los diversos actores que integran la sociedad.</w:t>
      </w:r>
    </w:p>
    <w:p w:rsidR="00685860" w:rsidRPr="00685860" w:rsidRDefault="00685860" w:rsidP="0024197D">
      <w:pPr>
        <w:pStyle w:val="Texto"/>
        <w:spacing w:after="75" w:line="250" w:lineRule="exact"/>
        <w:ind w:firstLine="0"/>
      </w:pPr>
      <w:r w:rsidRPr="00685860">
        <w:t xml:space="preserve">Para </w:t>
      </w:r>
      <w:r w:rsidRPr="00685860">
        <w:rPr>
          <w:b/>
        </w:rPr>
        <w:t>garantizar la Seguridad Nacional</w:t>
      </w:r>
      <w:r w:rsidRPr="00685860">
        <w:t xml:space="preserve"> se requiere una política que identifique y prevenga la actualización de fenómenos que pretendan atentar contra los intereses estratégicos nacionales; que fortalezca la generación de inteligencia; que promueva esquemas de cooperación y coordinación con las autoridades municipales, estatales y federales; y que garantice un equipamiento, una infraestructura y un marco legal que responda a las amenazas que enfrenta el país.</w:t>
      </w:r>
    </w:p>
    <w:p w:rsidR="00685860" w:rsidRPr="00685860" w:rsidRDefault="00685860" w:rsidP="00CA749C">
      <w:pPr>
        <w:pStyle w:val="Texto"/>
        <w:spacing w:after="75" w:line="254" w:lineRule="exact"/>
        <w:ind w:firstLine="0"/>
      </w:pPr>
      <w:r w:rsidRPr="00685860">
        <w:t xml:space="preserve">Un México en Paz busca </w:t>
      </w:r>
      <w:r w:rsidRPr="00685860">
        <w:rPr>
          <w:b/>
        </w:rPr>
        <w:t>mejorar las condiciones de seguridad pública</w:t>
      </w:r>
      <w:r w:rsidRPr="00685860">
        <w:t xml:space="preserve"> en el país para que los mexicanos transiten con seguridad, sin temor, ejerciendo sus derechos y garantías en un marco de libertades. Las acciones en este ámbito estarán enfocadas a combatir los delitos que más afectan a la</w:t>
      </w:r>
      <w:r w:rsidRPr="00685860">
        <w:rPr>
          <w:i/>
        </w:rPr>
        <w:t xml:space="preserve"> </w:t>
      </w:r>
      <w:r w:rsidRPr="00685860">
        <w:t>población. Para ello, se plantea trabajar en dos planos complementarios: el de la prevención social de la violencia y el de la contención del delito mediante intervenciones policiales oportunas y efectivas. Los principios que guiarán las políticas de seguridad pública contenidas en estos dos planos son: planeación, prevención, protección y respeto a los derechos humanos; coordinación; transformación institucional; evaluación y retroalimentación.</w:t>
      </w:r>
    </w:p>
    <w:p w:rsidR="00685860" w:rsidRPr="00685860" w:rsidRDefault="00685860" w:rsidP="0024197D">
      <w:pPr>
        <w:pStyle w:val="Texto"/>
        <w:spacing w:after="75" w:line="250" w:lineRule="exact"/>
        <w:ind w:firstLine="0"/>
      </w:pPr>
      <w:r w:rsidRPr="00685860">
        <w:t>El</w:t>
      </w:r>
      <w:r w:rsidRPr="00685860">
        <w:rPr>
          <w:i/>
        </w:rPr>
        <w:t xml:space="preserve"> </w:t>
      </w:r>
      <w:r w:rsidRPr="00685860">
        <w:t>fortalecimiento</w:t>
      </w:r>
      <w:r w:rsidRPr="00685860">
        <w:rPr>
          <w:i/>
        </w:rPr>
        <w:t xml:space="preserve"> </w:t>
      </w:r>
      <w:r w:rsidRPr="00685860">
        <w:t>de</w:t>
      </w:r>
      <w:r w:rsidRPr="00685860">
        <w:rPr>
          <w:i/>
        </w:rPr>
        <w:t xml:space="preserve"> </w:t>
      </w:r>
      <w:r w:rsidRPr="00685860">
        <w:t>las</w:t>
      </w:r>
      <w:r w:rsidRPr="00685860">
        <w:rPr>
          <w:i/>
        </w:rPr>
        <w:t xml:space="preserve"> </w:t>
      </w:r>
      <w:r w:rsidRPr="00685860">
        <w:t>acciones</w:t>
      </w:r>
      <w:r w:rsidRPr="00685860">
        <w:rPr>
          <w:i/>
        </w:rPr>
        <w:t xml:space="preserve"> </w:t>
      </w:r>
      <w:r w:rsidRPr="00685860">
        <w:t>en</w:t>
      </w:r>
      <w:r w:rsidRPr="00685860">
        <w:rPr>
          <w:i/>
        </w:rPr>
        <w:t xml:space="preserve"> </w:t>
      </w:r>
      <w:r w:rsidRPr="00685860">
        <w:t>materia de seguridad contribuirá de manera directa a incrementar la productividad de un gran número de negocios que hoy sufren el flagelo de la inseguridad en forma de altos costos de operación y de transporte, así como en la disminución de recursos disponibles para el funcionamiento y expansión de su escala productiva. En este sentido, una mayor seguridad es una acción con la que se tiende a democratizar la productividad porque fortalece el ambiente de negocios en el que operan todas las empresas y las unidades de producción del país, y es conducente a una mejor asignación</w:t>
      </w:r>
      <w:r w:rsidR="00FB34AD">
        <w:t xml:space="preserve"> </w:t>
      </w:r>
      <w:r w:rsidRPr="00685860">
        <w:t>de los recursos productivos de la economía. En un México en Paz, más mexicanos podrán gozar de una tranquilidad que les permita invertir a largo plazo.</w:t>
      </w:r>
    </w:p>
    <w:p w:rsidR="00685860" w:rsidRPr="00685860" w:rsidRDefault="00685860" w:rsidP="0024197D">
      <w:pPr>
        <w:pStyle w:val="Texto"/>
        <w:spacing w:after="75" w:line="250" w:lineRule="exact"/>
        <w:ind w:firstLine="0"/>
      </w:pPr>
      <w:r w:rsidRPr="00685860">
        <w:t xml:space="preserve">Para </w:t>
      </w:r>
      <w:r w:rsidRPr="00685860">
        <w:rPr>
          <w:b/>
        </w:rPr>
        <w:t>garantizar un Sistema de Justicia Penal eficaz, expedito, imparcial y transparente</w:t>
      </w:r>
      <w:r w:rsidRPr="00685860">
        <w:t>, se plantea consolidar la transición hacia un Nuevo Modelo de Justicia Penal Acusatorio y Adversarial. Lo anterior implica una transformación de las instituciones</w:t>
      </w:r>
      <w:r w:rsidRPr="00685860">
        <w:rPr>
          <w:i/>
        </w:rPr>
        <w:t xml:space="preserve"> </w:t>
      </w:r>
      <w:r w:rsidRPr="00685860">
        <w:t>involucradas</w:t>
      </w:r>
      <w:r w:rsidRPr="00685860">
        <w:rPr>
          <w:i/>
        </w:rPr>
        <w:t xml:space="preserve"> </w:t>
      </w:r>
      <w:r w:rsidRPr="00685860">
        <w:t>hacia</w:t>
      </w:r>
      <w:r w:rsidRPr="00685860">
        <w:rPr>
          <w:i/>
        </w:rPr>
        <w:t xml:space="preserve"> </w:t>
      </w:r>
      <w:r w:rsidRPr="00685860">
        <w:t>un</w:t>
      </w:r>
      <w:r w:rsidRPr="00685860">
        <w:rPr>
          <w:i/>
        </w:rPr>
        <w:t xml:space="preserve"> </w:t>
      </w:r>
      <w:r w:rsidRPr="00685860">
        <w:t>modelo que contribuya a abatir la impunidad, logre una procuración de justicia efectiva y combata la corrupción.</w:t>
      </w:r>
    </w:p>
    <w:p w:rsidR="00685860" w:rsidRPr="00685860" w:rsidRDefault="00685860" w:rsidP="00FD5383">
      <w:pPr>
        <w:pStyle w:val="Texto"/>
        <w:spacing w:after="75" w:line="228" w:lineRule="exact"/>
        <w:ind w:firstLine="0"/>
      </w:pPr>
      <w:r w:rsidRPr="00685860">
        <w:lastRenderedPageBreak/>
        <w:t xml:space="preserve">La construcción de un México en Paz exige </w:t>
      </w:r>
      <w:r w:rsidRPr="00685860">
        <w:rPr>
          <w:b/>
        </w:rPr>
        <w:t>garantizar el respeto y protección de los derechos humanos y la erradicación de la discriminación</w:t>
      </w:r>
      <w:r w:rsidRPr="00685860">
        <w:t>. Tanto las fuerzas de seguridad, las instancias que participan en el Sistema de Justicia, así como el resto de las autoridades, deben ajustar su manera de actuar para garantizar el respeto a los derechos humanos. Esto incluye implementar políticas para la atención a víctimas de delitos y violaciones de dichos derechos, así como promover medidas</w:t>
      </w:r>
      <w:r w:rsidRPr="00685860">
        <w:rPr>
          <w:i/>
        </w:rPr>
        <w:t xml:space="preserve"> </w:t>
      </w:r>
      <w:r w:rsidRPr="00685860">
        <w:t>especiales</w:t>
      </w:r>
      <w:r w:rsidRPr="00685860">
        <w:rPr>
          <w:i/>
        </w:rPr>
        <w:t xml:space="preserve"> </w:t>
      </w:r>
      <w:r w:rsidRPr="00685860">
        <w:t>orientadas</w:t>
      </w:r>
      <w:r w:rsidRPr="00685860">
        <w:rPr>
          <w:i/>
        </w:rPr>
        <w:t xml:space="preserve"> </w:t>
      </w:r>
      <w:r w:rsidRPr="00685860">
        <w:t>a</w:t>
      </w:r>
      <w:r w:rsidRPr="00685860">
        <w:rPr>
          <w:i/>
        </w:rPr>
        <w:t xml:space="preserve"> </w:t>
      </w:r>
      <w:r w:rsidRPr="00685860">
        <w:t>la</w:t>
      </w:r>
      <w:r w:rsidRPr="00685860">
        <w:rPr>
          <w:i/>
        </w:rPr>
        <w:t xml:space="preserve"> </w:t>
      </w:r>
      <w:r w:rsidRPr="00685860">
        <w:t>erradicación de la violencia de género en las dependencias y entidades de la Administración Pública Federal, entidades</w:t>
      </w:r>
      <w:r w:rsidRPr="00685860">
        <w:rPr>
          <w:i/>
        </w:rPr>
        <w:t xml:space="preserve"> </w:t>
      </w:r>
      <w:r w:rsidRPr="00685860">
        <w:t>federativas</w:t>
      </w:r>
      <w:r w:rsidRPr="00685860">
        <w:rPr>
          <w:i/>
        </w:rPr>
        <w:t xml:space="preserve"> </w:t>
      </w:r>
      <w:r w:rsidRPr="00685860">
        <w:t>y</w:t>
      </w:r>
      <w:r w:rsidRPr="00685860">
        <w:rPr>
          <w:i/>
        </w:rPr>
        <w:t xml:space="preserve"> </w:t>
      </w:r>
      <w:r w:rsidRPr="00685860">
        <w:t>municipios,</w:t>
      </w:r>
      <w:r w:rsidRPr="00685860">
        <w:rPr>
          <w:i/>
        </w:rPr>
        <w:t xml:space="preserve"> </w:t>
      </w:r>
      <w:r w:rsidRPr="00685860">
        <w:t>además de garantizar el cumplimiento de los acuerdos generales emanados del Sistema Nacional para Prevenir, Atender, Sancionar y Erradicar la Violencia contra las Mujeres, mediante una coordinación eficaz entre los diversos órdenes de gobierno.</w:t>
      </w:r>
    </w:p>
    <w:p w:rsidR="00685860" w:rsidRPr="00685860" w:rsidRDefault="00685860" w:rsidP="00FD5383">
      <w:pPr>
        <w:pStyle w:val="Texto"/>
        <w:spacing w:after="75" w:line="228" w:lineRule="exact"/>
        <w:ind w:firstLine="0"/>
      </w:pPr>
      <w:r w:rsidRPr="00685860">
        <w:t>Asimismo, se hará frente a la violencia contra los niños, niñas y adolescentes en todas sus formas, sobre la base de una coordinación eficiente que asegure la participación de todos los sectores responsables de su prevención, atención, monitoreo y evaluación. Además de fortalecer el enfoque de respeto</w:t>
      </w:r>
      <w:r w:rsidRPr="00685860">
        <w:rPr>
          <w:i/>
        </w:rPr>
        <w:t xml:space="preserve"> </w:t>
      </w:r>
      <w:r w:rsidRPr="00685860">
        <w:t>y</w:t>
      </w:r>
      <w:r w:rsidRPr="00685860">
        <w:rPr>
          <w:i/>
        </w:rPr>
        <w:t xml:space="preserve"> </w:t>
      </w:r>
      <w:r w:rsidRPr="00685860">
        <w:t>protección</w:t>
      </w:r>
      <w:r w:rsidRPr="00685860">
        <w:rPr>
          <w:i/>
        </w:rPr>
        <w:t xml:space="preserve"> </w:t>
      </w:r>
      <w:r w:rsidRPr="00685860">
        <w:t>de</w:t>
      </w:r>
      <w:r w:rsidRPr="00685860">
        <w:rPr>
          <w:i/>
        </w:rPr>
        <w:t xml:space="preserve"> </w:t>
      </w:r>
      <w:r w:rsidRPr="00685860">
        <w:t>los</w:t>
      </w:r>
      <w:r w:rsidRPr="00685860">
        <w:rPr>
          <w:i/>
        </w:rPr>
        <w:t xml:space="preserve"> </w:t>
      </w:r>
      <w:r w:rsidRPr="00685860">
        <w:t>derechos</w:t>
      </w:r>
      <w:r w:rsidRPr="00685860">
        <w:rPr>
          <w:i/>
        </w:rPr>
        <w:t xml:space="preserve"> </w:t>
      </w:r>
      <w:r w:rsidRPr="00685860">
        <w:t>humanos en los temas mencionados, se incorporará de una manera amplia en las diversas acciones de gobierno.</w:t>
      </w:r>
    </w:p>
    <w:p w:rsidR="00685860" w:rsidRPr="00685860" w:rsidRDefault="00685860" w:rsidP="00FD5383">
      <w:pPr>
        <w:pStyle w:val="Texto"/>
        <w:spacing w:after="75" w:line="228" w:lineRule="exact"/>
        <w:ind w:firstLine="0"/>
      </w:pPr>
      <w:r w:rsidRPr="00685860">
        <w:t>Finalmente, un México en Paz plantea un nuevo enfoque para que el gobierno responda a su compromiso</w:t>
      </w:r>
      <w:r w:rsidRPr="00685860">
        <w:rPr>
          <w:i/>
        </w:rPr>
        <w:t xml:space="preserve"> </w:t>
      </w:r>
      <w:r w:rsidRPr="00685860">
        <w:t>de</w:t>
      </w:r>
      <w:r w:rsidRPr="00685860">
        <w:rPr>
          <w:i/>
        </w:rPr>
        <w:t xml:space="preserve"> </w:t>
      </w:r>
      <w:r w:rsidRPr="00685860">
        <w:rPr>
          <w:b/>
        </w:rPr>
        <w:t>salvaguardar</w:t>
      </w:r>
      <w:r w:rsidRPr="00685860">
        <w:rPr>
          <w:b/>
          <w:i/>
        </w:rPr>
        <w:t xml:space="preserve"> </w:t>
      </w:r>
      <w:r w:rsidRPr="00685860">
        <w:rPr>
          <w:b/>
        </w:rPr>
        <w:t>a</w:t>
      </w:r>
      <w:r w:rsidRPr="00685860">
        <w:rPr>
          <w:b/>
          <w:i/>
        </w:rPr>
        <w:t xml:space="preserve"> </w:t>
      </w:r>
      <w:r w:rsidRPr="00685860">
        <w:rPr>
          <w:b/>
        </w:rPr>
        <w:t>la</w:t>
      </w:r>
      <w:r w:rsidRPr="00685860">
        <w:rPr>
          <w:b/>
          <w:i/>
        </w:rPr>
        <w:t xml:space="preserve"> </w:t>
      </w:r>
      <w:r w:rsidRPr="00685860">
        <w:rPr>
          <w:b/>
        </w:rPr>
        <w:t>población, a sus bienes y a su entorno ante un desastre de origen natural o humano</w:t>
      </w:r>
      <w:r w:rsidRPr="00685860">
        <w:t>. Es necesario reorientar las acciones de gobierno hacia la prevención para reducir las pérdidas humanas y materiales ocasionadas por estos fenómenos, a través de políticas transversales enfocadas a la gestión integral de riesgos, incluyendo coberturas financieras ante dichos desastres.</w:t>
      </w:r>
    </w:p>
    <w:p w:rsidR="00685860" w:rsidRDefault="00685860" w:rsidP="00FD5383">
      <w:pPr>
        <w:pStyle w:val="Texto"/>
        <w:spacing w:after="75" w:line="228" w:lineRule="exact"/>
        <w:ind w:firstLine="0"/>
      </w:pPr>
      <w:r w:rsidRPr="00685860">
        <w:t>Para alcanzar los objetivos planteados, se propone concretar un nuevo enfoque de gobierno que sea cercano y moderno, que haga uso de las nuevas tecnologías de la información, que implemente medidas</w:t>
      </w:r>
      <w:r w:rsidRPr="00685860">
        <w:rPr>
          <w:i/>
        </w:rPr>
        <w:t xml:space="preserve"> </w:t>
      </w:r>
      <w:r w:rsidRPr="00685860">
        <w:t>para</w:t>
      </w:r>
      <w:r w:rsidRPr="00685860">
        <w:rPr>
          <w:i/>
        </w:rPr>
        <w:t xml:space="preserve"> </w:t>
      </w:r>
      <w:r w:rsidRPr="00685860">
        <w:t>abatir</w:t>
      </w:r>
      <w:r w:rsidRPr="00685860">
        <w:rPr>
          <w:i/>
        </w:rPr>
        <w:t xml:space="preserve"> </w:t>
      </w:r>
      <w:r w:rsidRPr="00685860">
        <w:t>la</w:t>
      </w:r>
      <w:r w:rsidRPr="00685860">
        <w:rPr>
          <w:i/>
        </w:rPr>
        <w:t xml:space="preserve"> </w:t>
      </w:r>
      <w:r w:rsidRPr="00685860">
        <w:t>corrupción</w:t>
      </w:r>
      <w:r w:rsidRPr="00685860">
        <w:rPr>
          <w:i/>
        </w:rPr>
        <w:t xml:space="preserve"> </w:t>
      </w:r>
      <w:r w:rsidRPr="00685860">
        <w:t>y</w:t>
      </w:r>
      <w:r w:rsidRPr="00685860">
        <w:rPr>
          <w:i/>
        </w:rPr>
        <w:t xml:space="preserve"> </w:t>
      </w:r>
      <w:r w:rsidRPr="00685860">
        <w:t>consolide un Nuevo Sistema de Justicia Penal más ágil y transparente. Para fortalecer el pacto social, el gobierno se plantea recuperar la confianza de la ciudadanía, mediante una mayor transparencia y eficacia en la solución de conflictos, así como en la procuración e impartición de justicia.</w:t>
      </w:r>
    </w:p>
    <w:p w:rsidR="00FD5383" w:rsidRPr="00685860" w:rsidRDefault="00FD5383" w:rsidP="00CA749C">
      <w:pPr>
        <w:pStyle w:val="Texto"/>
        <w:spacing w:after="75" w:line="240" w:lineRule="exact"/>
        <w:ind w:firstLine="0"/>
      </w:pPr>
    </w:p>
    <w:p w:rsidR="00685860" w:rsidRPr="008D04E7" w:rsidRDefault="00CA749C" w:rsidP="00CA749C">
      <w:pPr>
        <w:pStyle w:val="ANOTACION"/>
      </w:pPr>
      <w:r w:rsidRPr="008D04E7">
        <w:t>II. MÉXICO INCLUYENTE</w:t>
      </w:r>
    </w:p>
    <w:p w:rsidR="00685860" w:rsidRPr="008D04E7" w:rsidRDefault="00685860" w:rsidP="00E44AD2">
      <w:pPr>
        <w:pStyle w:val="Texto"/>
        <w:pBdr>
          <w:top w:val="single" w:sz="4" w:space="1" w:color="auto"/>
          <w:bottom w:val="single" w:sz="4" w:space="1" w:color="auto"/>
        </w:pBdr>
        <w:spacing w:after="75" w:line="240" w:lineRule="exact"/>
        <w:ind w:firstLine="0"/>
        <w:jc w:val="center"/>
        <w:rPr>
          <w:b/>
          <w:smallCaps/>
        </w:rPr>
      </w:pPr>
      <w:r w:rsidRPr="008D04E7">
        <w:rPr>
          <w:b/>
          <w:smallCaps/>
        </w:rPr>
        <w:t>Los avances que se traduzcan en mayor igualdad de oportunidades para todos serán los mismos que logren transformar a México.</w:t>
      </w:r>
    </w:p>
    <w:p w:rsidR="00685860" w:rsidRPr="0024197D" w:rsidRDefault="00685860" w:rsidP="00E44AD2">
      <w:pPr>
        <w:pStyle w:val="Texto"/>
        <w:spacing w:after="75" w:line="240" w:lineRule="exact"/>
        <w:ind w:left="4230" w:firstLine="0"/>
      </w:pPr>
      <w:r w:rsidRPr="0024197D">
        <w:t>No es el gobierno el que interpreta las aspiraciones sociales, son los ciudadanos quienes encauzan los deseos de transformación y renovación social.</w:t>
      </w:r>
    </w:p>
    <w:p w:rsidR="00685860" w:rsidRPr="007117D9" w:rsidRDefault="00685860" w:rsidP="00E44AD2">
      <w:pPr>
        <w:pStyle w:val="Texto"/>
        <w:spacing w:after="75" w:line="240" w:lineRule="exact"/>
        <w:jc w:val="right"/>
        <w:rPr>
          <w:smallCaps/>
        </w:rPr>
      </w:pPr>
      <w:r w:rsidRPr="007117D9">
        <w:rPr>
          <w:smallCaps/>
        </w:rPr>
        <w:t>Lázaro Cárdenas del Río</w:t>
      </w:r>
    </w:p>
    <w:p w:rsidR="00685860" w:rsidRPr="00685860" w:rsidRDefault="00685860" w:rsidP="00CA749C">
      <w:pPr>
        <w:pStyle w:val="Texto"/>
        <w:spacing w:after="75" w:line="246" w:lineRule="exact"/>
        <w:ind w:firstLine="0"/>
      </w:pPr>
      <w:r w:rsidRPr="00685860">
        <w:t xml:space="preserve">Los niveles de pobreza, desigualdad y exclusión social que enfrenta México constituyen no sólo un desafío político y moral a la base misma de nuestro principio fundacional como nación </w:t>
      </w:r>
      <w:proofErr w:type="gramStart"/>
      <w:r w:rsidRPr="00685860">
        <w:t>sustentado</w:t>
      </w:r>
      <w:proofErr w:type="gramEnd"/>
      <w:r w:rsidRPr="00685860">
        <w:t xml:space="preserve"> en la justicia social, sino también una contradicción con el nivel de desarrollo alcanzado por nuestro país.</w:t>
      </w:r>
    </w:p>
    <w:p w:rsidR="00685860" w:rsidRPr="00685860" w:rsidRDefault="00685860" w:rsidP="00CA749C">
      <w:pPr>
        <w:pStyle w:val="Texto"/>
        <w:spacing w:after="75" w:line="240" w:lineRule="exact"/>
        <w:ind w:firstLine="0"/>
      </w:pPr>
      <w:r w:rsidRPr="00685860">
        <w:t>La desigualdad y la pobreza generan frustración en amplios segmentos de la población, erosionan la cohesión social y abren el camino al conflicto y la violación de la ley, con graves consecuencias para la paz pública, la fortaleza de las instituciones, así como para el desarrollo sostenible del país.</w:t>
      </w:r>
    </w:p>
    <w:p w:rsidR="00685860" w:rsidRPr="00685860" w:rsidRDefault="00685860" w:rsidP="00CA749C">
      <w:pPr>
        <w:pStyle w:val="Texto"/>
        <w:spacing w:after="75" w:line="246" w:lineRule="exact"/>
        <w:ind w:firstLine="0"/>
      </w:pPr>
      <w:r w:rsidRPr="00685860">
        <w:t>El que una elevada proporción de la población carezca de acceso pleno y efectivo a los bienes públicos que le corresponden por ley, y enfrente condiciones de vulnerabilidad inaceptables, representa, además, un poderoso freno a la expansión del mercado interno y al incremento de la productividad, lo que afecta sensiblemente el potencial de crecimiento económico del país.</w:t>
      </w:r>
    </w:p>
    <w:p w:rsidR="00685860" w:rsidRPr="00685860" w:rsidRDefault="00685860" w:rsidP="00CA749C">
      <w:pPr>
        <w:pStyle w:val="Texto"/>
        <w:spacing w:after="75" w:line="240" w:lineRule="exact"/>
        <w:ind w:firstLine="0"/>
      </w:pPr>
      <w:r w:rsidRPr="00685860">
        <w:t>Un México Incluyente propone enfocar la acción del Estado en garantizar el ejercicio de los derechos sociales y cerrar las brechas de desigualdad social que aún nos dividen. El objetivo es que el país se integre por una sociedad con equidad, cohesión social e igualdad sustantiva.</w:t>
      </w:r>
    </w:p>
    <w:p w:rsidR="00685860" w:rsidRPr="00685860" w:rsidRDefault="00685860" w:rsidP="00CA749C">
      <w:pPr>
        <w:pStyle w:val="Texto"/>
        <w:spacing w:after="75" w:line="240" w:lineRule="exact"/>
        <w:ind w:firstLine="0"/>
      </w:pPr>
      <w:r w:rsidRPr="00685860">
        <w:t>Esto implica hacer efectivo el ejercicio de los derechos</w:t>
      </w:r>
      <w:r w:rsidRPr="00685860">
        <w:rPr>
          <w:i/>
        </w:rPr>
        <w:t xml:space="preserve"> </w:t>
      </w:r>
      <w:r w:rsidRPr="00685860">
        <w:t>sociales</w:t>
      </w:r>
      <w:r w:rsidRPr="00685860">
        <w:rPr>
          <w:i/>
        </w:rPr>
        <w:t xml:space="preserve"> </w:t>
      </w:r>
      <w:r w:rsidRPr="00685860">
        <w:t>de</w:t>
      </w:r>
      <w:r w:rsidRPr="00685860">
        <w:rPr>
          <w:i/>
        </w:rPr>
        <w:t xml:space="preserve"> </w:t>
      </w:r>
      <w:r w:rsidRPr="00685860">
        <w:t>todos</w:t>
      </w:r>
      <w:r w:rsidRPr="00685860">
        <w:rPr>
          <w:i/>
        </w:rPr>
        <w:t xml:space="preserve"> </w:t>
      </w:r>
      <w:r w:rsidRPr="00685860">
        <w:t>los</w:t>
      </w:r>
      <w:r w:rsidRPr="00685860">
        <w:rPr>
          <w:i/>
        </w:rPr>
        <w:t xml:space="preserve"> </w:t>
      </w:r>
      <w:r w:rsidRPr="00685860">
        <w:t>mexicanos,</w:t>
      </w:r>
      <w:r w:rsidRPr="00685860">
        <w:rPr>
          <w:i/>
        </w:rPr>
        <w:t xml:space="preserve"> </w:t>
      </w:r>
      <w:r w:rsidRPr="00685860">
        <w:t>a través del acceso a servicios básicos, agua potable, drenaje,</w:t>
      </w:r>
      <w:r w:rsidRPr="00685860">
        <w:rPr>
          <w:i/>
        </w:rPr>
        <w:t xml:space="preserve"> </w:t>
      </w:r>
      <w:r w:rsidRPr="00685860">
        <w:t>saneamiento,</w:t>
      </w:r>
      <w:r w:rsidRPr="00685860">
        <w:rPr>
          <w:i/>
        </w:rPr>
        <w:t xml:space="preserve"> </w:t>
      </w:r>
      <w:r w:rsidRPr="00685860">
        <w:t>electricidad,</w:t>
      </w:r>
      <w:r w:rsidRPr="00685860">
        <w:rPr>
          <w:i/>
        </w:rPr>
        <w:t xml:space="preserve"> </w:t>
      </w:r>
      <w:r w:rsidRPr="00685860">
        <w:t>seguridad social, educación, alimentación y vivienda digna, como base de un capital humano que les permita desarrollarse plenamente como individuos.</w:t>
      </w:r>
    </w:p>
    <w:p w:rsidR="00685860" w:rsidRPr="00685860" w:rsidRDefault="00685860" w:rsidP="0024197D">
      <w:pPr>
        <w:pStyle w:val="Texto"/>
        <w:spacing w:after="75" w:line="240" w:lineRule="exact"/>
        <w:ind w:firstLine="0"/>
      </w:pPr>
      <w:r w:rsidRPr="00685860">
        <w:t>Al igual que en el resto de las Metas Nacionales, las políticas contenidas en México Incluyente no están diseñadas de manera aislada. Estas acciones se complementan con las políticas de seguridad, impartición de justicia, educación y fomento económico, que forman parte de las demás metas del presente Plan, así como con las Estrategias Transversales propuestas.</w:t>
      </w:r>
    </w:p>
    <w:p w:rsidR="00685860" w:rsidRPr="008D04E7" w:rsidRDefault="00685860" w:rsidP="0024197D">
      <w:pPr>
        <w:pStyle w:val="Texto"/>
        <w:ind w:firstLine="0"/>
        <w:rPr>
          <w:b/>
        </w:rPr>
      </w:pPr>
      <w:r w:rsidRPr="008D04E7">
        <w:rPr>
          <w:b/>
        </w:rPr>
        <w:lastRenderedPageBreak/>
        <w:t>II.1. Diagnóstico: persisten altos niveles de exclusión, privación de derechos sociales y desigualdad entre personas y regiones de nuestro país</w:t>
      </w:r>
    </w:p>
    <w:p w:rsidR="00685860" w:rsidRPr="008D04E7" w:rsidRDefault="00685860" w:rsidP="0024197D">
      <w:pPr>
        <w:pStyle w:val="Texto"/>
        <w:ind w:firstLine="0"/>
        <w:rPr>
          <w:b/>
        </w:rPr>
      </w:pPr>
      <w:r w:rsidRPr="008D04E7">
        <w:rPr>
          <w:b/>
        </w:rPr>
        <w:t>Un país fragmentado y desigual</w:t>
      </w:r>
    </w:p>
    <w:p w:rsidR="00685860" w:rsidRPr="00685860" w:rsidRDefault="00685860" w:rsidP="0024197D">
      <w:pPr>
        <w:pStyle w:val="Texto"/>
        <w:ind w:firstLine="0"/>
      </w:pPr>
      <w:r w:rsidRPr="00685860">
        <w:t>Uno de cada cuatro participantes de la Consulta Ciudadana consideró que la prioridad del Gobierno de</w:t>
      </w:r>
      <w:r w:rsidRPr="00685860">
        <w:rPr>
          <w:i/>
        </w:rPr>
        <w:t xml:space="preserve"> </w:t>
      </w:r>
      <w:r w:rsidRPr="00685860">
        <w:t>la</w:t>
      </w:r>
      <w:r w:rsidRPr="00685860">
        <w:rPr>
          <w:i/>
        </w:rPr>
        <w:t xml:space="preserve"> </w:t>
      </w:r>
      <w:r w:rsidRPr="00685860">
        <w:t>República</w:t>
      </w:r>
      <w:r w:rsidRPr="00685860">
        <w:rPr>
          <w:i/>
        </w:rPr>
        <w:t xml:space="preserve"> </w:t>
      </w:r>
      <w:r w:rsidRPr="00685860">
        <w:t>debe</w:t>
      </w:r>
      <w:r w:rsidRPr="00685860">
        <w:rPr>
          <w:i/>
        </w:rPr>
        <w:t xml:space="preserve"> </w:t>
      </w:r>
      <w:r w:rsidRPr="00685860">
        <w:t>ser</w:t>
      </w:r>
      <w:r w:rsidRPr="00685860">
        <w:rPr>
          <w:i/>
        </w:rPr>
        <w:t xml:space="preserve"> </w:t>
      </w:r>
      <w:r w:rsidRPr="00685860">
        <w:t>combatir</w:t>
      </w:r>
      <w:r w:rsidRPr="00685860">
        <w:rPr>
          <w:i/>
        </w:rPr>
        <w:t xml:space="preserve"> </w:t>
      </w:r>
      <w:r w:rsidRPr="00685860">
        <w:t>la</w:t>
      </w:r>
      <w:r w:rsidRPr="00685860">
        <w:rPr>
          <w:i/>
        </w:rPr>
        <w:t xml:space="preserve"> </w:t>
      </w:r>
      <w:r w:rsidRPr="00685860">
        <w:t>pobreza y apoyar a los sectores más vulnerables de la población. Actualmente, la pobreza ocupa en México una amplia extensión social y territorial.</w:t>
      </w:r>
    </w:p>
    <w:p w:rsidR="00685860" w:rsidRPr="00685860" w:rsidRDefault="00685860" w:rsidP="0024197D">
      <w:pPr>
        <w:pStyle w:val="Texto"/>
        <w:ind w:firstLine="0"/>
      </w:pPr>
      <w:r w:rsidRPr="00685860">
        <w:t>Según cifras del Consejo Nacional de Evaluación de la Política de Desarrollo Social (CONEVAL) correspondientes a 2010, el 46.2% de la población se encontraba en condiciones de pobreza. Lo anterior significa que casi la mitad de la población mexicana no dispone de ingresos suficientes para adquirir los bienes y servicios que requiere para satisfacer sus necesidades, y no ejerce al menos uno de los siguientes derechos sociales: educación, acceso</w:t>
      </w:r>
      <w:r w:rsidRPr="00685860">
        <w:rPr>
          <w:i/>
        </w:rPr>
        <w:t xml:space="preserve"> </w:t>
      </w:r>
      <w:r w:rsidRPr="00685860">
        <w:t>a</w:t>
      </w:r>
      <w:r w:rsidRPr="00685860">
        <w:rPr>
          <w:i/>
        </w:rPr>
        <w:t xml:space="preserve"> </w:t>
      </w:r>
      <w:r w:rsidRPr="00685860">
        <w:t>los</w:t>
      </w:r>
      <w:r w:rsidRPr="00685860">
        <w:rPr>
          <w:i/>
        </w:rPr>
        <w:t xml:space="preserve"> </w:t>
      </w:r>
      <w:r w:rsidRPr="00685860">
        <w:t>servicios</w:t>
      </w:r>
      <w:r w:rsidRPr="00685860">
        <w:rPr>
          <w:i/>
        </w:rPr>
        <w:t xml:space="preserve"> </w:t>
      </w:r>
      <w:r w:rsidRPr="00685860">
        <w:t>de</w:t>
      </w:r>
      <w:r w:rsidRPr="00685860">
        <w:rPr>
          <w:i/>
        </w:rPr>
        <w:t xml:space="preserve"> </w:t>
      </w:r>
      <w:r w:rsidRPr="00685860">
        <w:t>salud,</w:t>
      </w:r>
      <w:r w:rsidRPr="00685860">
        <w:rPr>
          <w:i/>
        </w:rPr>
        <w:t xml:space="preserve"> </w:t>
      </w:r>
      <w:r w:rsidRPr="00685860">
        <w:t>a</w:t>
      </w:r>
      <w:r w:rsidRPr="00685860">
        <w:rPr>
          <w:i/>
        </w:rPr>
        <w:t xml:space="preserve"> </w:t>
      </w:r>
      <w:r w:rsidRPr="00685860">
        <w:t>la</w:t>
      </w:r>
      <w:r w:rsidRPr="00685860">
        <w:rPr>
          <w:i/>
        </w:rPr>
        <w:t xml:space="preserve"> </w:t>
      </w:r>
      <w:r w:rsidRPr="00685860">
        <w:t>seguridad social, calidad y espacios de la vivienda, a servicios básicos en la vivienda y acceso a la alimentación.</w:t>
      </w:r>
    </w:p>
    <w:p w:rsidR="00685860" w:rsidRPr="00685860" w:rsidRDefault="00685860" w:rsidP="0024197D">
      <w:pPr>
        <w:pStyle w:val="Texto"/>
        <w:ind w:firstLine="0"/>
      </w:pPr>
      <w:r w:rsidRPr="00685860">
        <w:t>Por otra parte, el 10.4% de la población nacional se encuentra en pobreza extrema, esto es, carece del</w:t>
      </w:r>
      <w:r w:rsidRPr="00685860">
        <w:rPr>
          <w:i/>
        </w:rPr>
        <w:t xml:space="preserve"> </w:t>
      </w:r>
      <w:r w:rsidRPr="00685860">
        <w:t>ingreso mínimo necesario para adquirir una</w:t>
      </w:r>
      <w:r w:rsidR="00FB34AD">
        <w:rPr>
          <w:i/>
        </w:rPr>
        <w:t xml:space="preserve"> </w:t>
      </w:r>
      <w:r w:rsidRPr="00685860">
        <w:t>canasta</w:t>
      </w:r>
      <w:r w:rsidR="00FB34AD">
        <w:rPr>
          <w:i/>
        </w:rPr>
        <w:t xml:space="preserve"> </w:t>
      </w:r>
      <w:r w:rsidRPr="00685860">
        <w:t>alimentaria,</w:t>
      </w:r>
      <w:r w:rsidR="00FB34AD">
        <w:rPr>
          <w:i/>
        </w:rPr>
        <w:t xml:space="preserve"> </w:t>
      </w:r>
      <w:r w:rsidRPr="00685860">
        <w:t>además</w:t>
      </w:r>
      <w:r w:rsidR="00FB34AD">
        <w:rPr>
          <w:i/>
        </w:rPr>
        <w:t xml:space="preserve"> </w:t>
      </w:r>
      <w:r w:rsidRPr="00685860">
        <w:t>de</w:t>
      </w:r>
      <w:r w:rsidR="00FB34AD">
        <w:rPr>
          <w:i/>
        </w:rPr>
        <w:t xml:space="preserve"> </w:t>
      </w:r>
      <w:r w:rsidRPr="00685860">
        <w:t>no poder ejercer tres o más derechos sociales. Las estadísticas del CONEVAL también muestran</w:t>
      </w:r>
      <w:r w:rsidRPr="00685860">
        <w:rPr>
          <w:i/>
        </w:rPr>
        <w:t xml:space="preserve"> </w:t>
      </w:r>
      <w:r w:rsidRPr="00685860">
        <w:t>que</w:t>
      </w:r>
      <w:r w:rsidRPr="00685860">
        <w:rPr>
          <w:i/>
        </w:rPr>
        <w:t xml:space="preserve"> </w:t>
      </w:r>
      <w:r w:rsidRPr="00685860">
        <w:t>en</w:t>
      </w:r>
      <w:r w:rsidRPr="00685860">
        <w:rPr>
          <w:i/>
        </w:rPr>
        <w:t xml:space="preserve"> </w:t>
      </w:r>
      <w:r w:rsidRPr="00685860">
        <w:t>40%</w:t>
      </w:r>
      <w:r w:rsidRPr="00685860">
        <w:rPr>
          <w:i/>
        </w:rPr>
        <w:t xml:space="preserve"> </w:t>
      </w:r>
      <w:r w:rsidRPr="00685860">
        <w:t>de</w:t>
      </w:r>
      <w:r w:rsidRPr="00685860">
        <w:rPr>
          <w:i/>
        </w:rPr>
        <w:t xml:space="preserve"> </w:t>
      </w:r>
      <w:r w:rsidRPr="00685860">
        <w:t>los</w:t>
      </w:r>
      <w:r w:rsidRPr="00685860">
        <w:rPr>
          <w:i/>
        </w:rPr>
        <w:t xml:space="preserve"> </w:t>
      </w:r>
      <w:r w:rsidRPr="00685860">
        <w:t>municipios</w:t>
      </w:r>
      <w:r w:rsidRPr="00685860">
        <w:rPr>
          <w:i/>
        </w:rPr>
        <w:t xml:space="preserve"> </w:t>
      </w:r>
      <w:r w:rsidRPr="00685860">
        <w:t>del país</w:t>
      </w:r>
      <w:r w:rsidRPr="00685860">
        <w:rPr>
          <w:i/>
        </w:rPr>
        <w:t xml:space="preserve"> </w:t>
      </w:r>
      <w:r w:rsidRPr="00685860">
        <w:t>el</w:t>
      </w:r>
      <w:r w:rsidRPr="00685860">
        <w:rPr>
          <w:i/>
        </w:rPr>
        <w:t xml:space="preserve"> </w:t>
      </w:r>
      <w:r w:rsidRPr="00685860">
        <w:t>porcentaje</w:t>
      </w:r>
      <w:r w:rsidRPr="00685860">
        <w:rPr>
          <w:i/>
        </w:rPr>
        <w:t xml:space="preserve"> </w:t>
      </w:r>
      <w:r w:rsidRPr="00685860">
        <w:t>de</w:t>
      </w:r>
      <w:r w:rsidRPr="00685860">
        <w:rPr>
          <w:i/>
        </w:rPr>
        <w:t xml:space="preserve"> </w:t>
      </w:r>
      <w:r w:rsidRPr="00685860">
        <w:t>la</w:t>
      </w:r>
      <w:r w:rsidRPr="00685860">
        <w:rPr>
          <w:i/>
        </w:rPr>
        <w:t xml:space="preserve"> </w:t>
      </w:r>
      <w:r w:rsidRPr="00685860">
        <w:t>población</w:t>
      </w:r>
      <w:r w:rsidRPr="00685860">
        <w:rPr>
          <w:i/>
        </w:rPr>
        <w:t xml:space="preserve"> </w:t>
      </w:r>
      <w:r w:rsidRPr="00685860">
        <w:t>en</w:t>
      </w:r>
      <w:r w:rsidRPr="00685860">
        <w:rPr>
          <w:i/>
        </w:rPr>
        <w:t xml:space="preserve"> </w:t>
      </w:r>
      <w:r w:rsidRPr="00685860">
        <w:t>situación de pobreza es mayor al 75%. Destaca que la mayoría de éstos son municipios pequeños, en localidades rurales y con altos porcentajes de población de habla indígena. Asimismo, sobresale que en tan sólo 190 municipios del país se concentra la mitad de la población en situación de pobreza extrema.</w:t>
      </w:r>
    </w:p>
    <w:p w:rsidR="00685860" w:rsidRPr="00685860" w:rsidRDefault="00685860" w:rsidP="0024197D">
      <w:pPr>
        <w:pStyle w:val="Texto"/>
        <w:spacing w:after="86"/>
        <w:ind w:firstLine="0"/>
      </w:pPr>
      <w:r w:rsidRPr="00685860">
        <w:t>Los niveles de pobreza en México se han mantenido altos, a pesar de un creciente gasto social y de la implementación de un diverso mosaico de políticas públicas de los tres órdenes de gobierno. Hoy, la pobreza además tiene otros rostros y modalidades vinculadas a los nuevos patrones de consumo sustentados en bienes y servicios cada vez más sofisticados. Las formas de exclusión también han variado y se extienden a productos y</w:t>
      </w:r>
      <w:r w:rsidRPr="00685860">
        <w:rPr>
          <w:i/>
        </w:rPr>
        <w:t xml:space="preserve"> </w:t>
      </w:r>
      <w:r w:rsidRPr="00685860">
        <w:t>servicios</w:t>
      </w:r>
      <w:r w:rsidRPr="00685860">
        <w:rPr>
          <w:i/>
        </w:rPr>
        <w:t xml:space="preserve"> </w:t>
      </w:r>
      <w:r w:rsidRPr="00685860">
        <w:t>no</w:t>
      </w:r>
      <w:r w:rsidRPr="00685860">
        <w:rPr>
          <w:i/>
        </w:rPr>
        <w:t xml:space="preserve"> </w:t>
      </w:r>
      <w:r w:rsidRPr="00685860">
        <w:t>convencionales,</w:t>
      </w:r>
      <w:r w:rsidRPr="00685860">
        <w:rPr>
          <w:i/>
        </w:rPr>
        <w:t xml:space="preserve"> </w:t>
      </w:r>
      <w:r w:rsidRPr="00685860">
        <w:t>como</w:t>
      </w:r>
      <w:r w:rsidRPr="00685860">
        <w:rPr>
          <w:i/>
        </w:rPr>
        <w:t xml:space="preserve"> </w:t>
      </w:r>
      <w:r w:rsidRPr="00685860">
        <w:t>es</w:t>
      </w:r>
      <w:r w:rsidRPr="00685860">
        <w:rPr>
          <w:i/>
        </w:rPr>
        <w:t xml:space="preserve"> </w:t>
      </w:r>
      <w:r w:rsidRPr="00685860">
        <w:t>el</w:t>
      </w:r>
      <w:r w:rsidRPr="00685860">
        <w:rPr>
          <w:i/>
        </w:rPr>
        <w:t xml:space="preserve"> </w:t>
      </w:r>
      <w:r w:rsidRPr="00685860">
        <w:t>caso de las tecnologías vinculadas con la Sociedad del Conocimiento y la información. Éstas compiten en importancia, en segmentos de la población cada vez más amplios, con el consumo de alimentos, la vivienda, el cuidado de la salud y otros rubros fundamentales.</w:t>
      </w:r>
    </w:p>
    <w:p w:rsidR="00685860" w:rsidRPr="00685860" w:rsidRDefault="00685860" w:rsidP="0024197D">
      <w:pPr>
        <w:pStyle w:val="Texto"/>
        <w:spacing w:after="86"/>
        <w:ind w:firstLine="0"/>
      </w:pPr>
      <w:r w:rsidRPr="00685860">
        <w:t>Un derecho social fundamental, establecido en el Artículo Cuarto de la Constitución Política de los Estados Unidos Mexicanos, es el derecho a una alimentación nutritiva, suficiente y de calidad.</w:t>
      </w:r>
    </w:p>
    <w:p w:rsidR="00685860" w:rsidRPr="00685860" w:rsidRDefault="00685860" w:rsidP="0024197D">
      <w:pPr>
        <w:pStyle w:val="Texto"/>
        <w:spacing w:after="86"/>
        <w:ind w:firstLine="0"/>
      </w:pPr>
      <w:r w:rsidRPr="00685860">
        <w:t>De acuerdo con estimaciones del CONEVAL, 28 millones de personas no tuvieron acceso a una alimentación adecuada en 2010. De éstos, 7.4 millones se encuentran en pobreza extrema.</w:t>
      </w:r>
    </w:p>
    <w:p w:rsidR="00685860" w:rsidRPr="00685860" w:rsidRDefault="00685860" w:rsidP="0024197D">
      <w:pPr>
        <w:pStyle w:val="Texto"/>
        <w:spacing w:after="86"/>
        <w:ind w:firstLine="0"/>
      </w:pPr>
      <w:r w:rsidRPr="00685860">
        <w:t>El hambre es la expresión más lacerante de la pobreza extrema. Cuando afecta a los niños pequeños genera daños físicos e intelectuales irreversibles que los condenan a repetir el mismo ciclo</w:t>
      </w:r>
      <w:r w:rsidRPr="00685860">
        <w:rPr>
          <w:i/>
        </w:rPr>
        <w:t xml:space="preserve"> </w:t>
      </w:r>
      <w:r w:rsidRPr="00685860">
        <w:t>de</w:t>
      </w:r>
      <w:r w:rsidRPr="00685860">
        <w:rPr>
          <w:i/>
        </w:rPr>
        <w:t xml:space="preserve"> </w:t>
      </w:r>
      <w:r w:rsidRPr="00685860">
        <w:t>pobreza</w:t>
      </w:r>
      <w:r w:rsidRPr="00685860">
        <w:rPr>
          <w:i/>
        </w:rPr>
        <w:t xml:space="preserve"> </w:t>
      </w:r>
      <w:r w:rsidRPr="00685860">
        <w:t>que</w:t>
      </w:r>
      <w:r w:rsidRPr="00685860">
        <w:rPr>
          <w:i/>
        </w:rPr>
        <w:t xml:space="preserve"> </w:t>
      </w:r>
      <w:r w:rsidRPr="00685860">
        <w:t>sufrieron</w:t>
      </w:r>
      <w:r w:rsidRPr="00685860">
        <w:rPr>
          <w:i/>
        </w:rPr>
        <w:t xml:space="preserve"> </w:t>
      </w:r>
      <w:r w:rsidRPr="00685860">
        <w:t>sus</w:t>
      </w:r>
      <w:r w:rsidRPr="00685860">
        <w:rPr>
          <w:i/>
        </w:rPr>
        <w:t xml:space="preserve"> </w:t>
      </w:r>
      <w:r w:rsidRPr="00685860">
        <w:t>padres.</w:t>
      </w:r>
      <w:r w:rsidRPr="00685860">
        <w:rPr>
          <w:i/>
        </w:rPr>
        <w:t xml:space="preserve"> </w:t>
      </w:r>
      <w:r w:rsidRPr="00685860">
        <w:t>De acuerdo con la Encuesta Nacional de Salud y Nutrición (ENSANUT), en 2012, 2.8% de los menores</w:t>
      </w:r>
      <w:r w:rsidRPr="00685860">
        <w:rPr>
          <w:i/>
        </w:rPr>
        <w:t xml:space="preserve"> </w:t>
      </w:r>
      <w:r w:rsidRPr="00685860">
        <w:t>de</w:t>
      </w:r>
      <w:r w:rsidRPr="00685860">
        <w:rPr>
          <w:i/>
        </w:rPr>
        <w:t xml:space="preserve"> </w:t>
      </w:r>
      <w:r w:rsidRPr="00685860">
        <w:t>cinco</w:t>
      </w:r>
      <w:r w:rsidRPr="00685860">
        <w:rPr>
          <w:i/>
        </w:rPr>
        <w:t xml:space="preserve"> </w:t>
      </w:r>
      <w:r w:rsidRPr="00685860">
        <w:t>años</w:t>
      </w:r>
      <w:r w:rsidRPr="00685860">
        <w:rPr>
          <w:i/>
        </w:rPr>
        <w:t xml:space="preserve"> </w:t>
      </w:r>
      <w:r w:rsidRPr="00685860">
        <w:t>presentan</w:t>
      </w:r>
      <w:r w:rsidRPr="00685860">
        <w:rPr>
          <w:i/>
        </w:rPr>
        <w:t xml:space="preserve"> </w:t>
      </w:r>
      <w:r w:rsidRPr="00685860">
        <w:t>bajo</w:t>
      </w:r>
      <w:r w:rsidRPr="00685860">
        <w:rPr>
          <w:i/>
        </w:rPr>
        <w:t xml:space="preserve"> </w:t>
      </w:r>
      <w:r w:rsidRPr="00685860">
        <w:t>peso, 13.6% muestran baja talla, 1.6% desnutrición aguda (emaciación) y 23.3% anemia.</w:t>
      </w:r>
    </w:p>
    <w:p w:rsidR="00685860" w:rsidRPr="00685860" w:rsidRDefault="00685860" w:rsidP="0024197D">
      <w:pPr>
        <w:pStyle w:val="Texto"/>
        <w:spacing w:after="86"/>
        <w:ind w:firstLine="0"/>
      </w:pPr>
      <w:r w:rsidRPr="00685860">
        <w:t>La falta de acceso a los alimentos se agrava con la pérdida del poder adquisitivo de los hogares. De acuerdo</w:t>
      </w:r>
      <w:r w:rsidRPr="00685860">
        <w:rPr>
          <w:i/>
        </w:rPr>
        <w:t xml:space="preserve"> </w:t>
      </w:r>
      <w:r w:rsidRPr="00685860">
        <w:t>con</w:t>
      </w:r>
      <w:r w:rsidRPr="00685860">
        <w:rPr>
          <w:i/>
        </w:rPr>
        <w:t xml:space="preserve"> </w:t>
      </w:r>
      <w:r w:rsidRPr="00685860">
        <w:t>el</w:t>
      </w:r>
      <w:r w:rsidRPr="00685860">
        <w:rPr>
          <w:i/>
        </w:rPr>
        <w:t xml:space="preserve"> </w:t>
      </w:r>
      <w:r w:rsidRPr="00685860">
        <w:t>CONEVAL,</w:t>
      </w:r>
      <w:r w:rsidRPr="00685860">
        <w:rPr>
          <w:i/>
        </w:rPr>
        <w:t xml:space="preserve"> </w:t>
      </w:r>
      <w:r w:rsidRPr="00685860">
        <w:t>entre</w:t>
      </w:r>
      <w:r w:rsidRPr="00685860">
        <w:rPr>
          <w:i/>
        </w:rPr>
        <w:t xml:space="preserve"> </w:t>
      </w:r>
      <w:r w:rsidRPr="00685860">
        <w:t>2008</w:t>
      </w:r>
      <w:r w:rsidRPr="00685860">
        <w:rPr>
          <w:i/>
        </w:rPr>
        <w:t xml:space="preserve"> </w:t>
      </w:r>
      <w:r w:rsidRPr="00685860">
        <w:t>y</w:t>
      </w:r>
      <w:r w:rsidRPr="00685860">
        <w:rPr>
          <w:i/>
        </w:rPr>
        <w:t xml:space="preserve"> </w:t>
      </w:r>
      <w:r w:rsidRPr="00685860">
        <w:t>2010, en un escenario de crisis económica y volatilidad de precios internacionales de alimentos, la única carencia</w:t>
      </w:r>
      <w:r w:rsidRPr="00685860">
        <w:rPr>
          <w:i/>
        </w:rPr>
        <w:t xml:space="preserve"> </w:t>
      </w:r>
      <w:r w:rsidRPr="00685860">
        <w:t>social</w:t>
      </w:r>
      <w:r w:rsidRPr="00685860">
        <w:rPr>
          <w:i/>
        </w:rPr>
        <w:t xml:space="preserve"> </w:t>
      </w:r>
      <w:r w:rsidRPr="00685860">
        <w:t>que</w:t>
      </w:r>
      <w:r w:rsidRPr="00685860">
        <w:rPr>
          <w:i/>
        </w:rPr>
        <w:t xml:space="preserve"> </w:t>
      </w:r>
      <w:r w:rsidRPr="00685860">
        <w:t>aumentó</w:t>
      </w:r>
      <w:r w:rsidRPr="00685860">
        <w:rPr>
          <w:i/>
        </w:rPr>
        <w:t xml:space="preserve"> </w:t>
      </w:r>
      <w:r w:rsidRPr="00685860">
        <w:t>su</w:t>
      </w:r>
      <w:r w:rsidRPr="00685860">
        <w:rPr>
          <w:i/>
        </w:rPr>
        <w:t xml:space="preserve"> </w:t>
      </w:r>
      <w:r w:rsidRPr="00685860">
        <w:t>incidencia</w:t>
      </w:r>
      <w:r w:rsidRPr="00685860">
        <w:rPr>
          <w:i/>
        </w:rPr>
        <w:t xml:space="preserve"> </w:t>
      </w:r>
      <w:r w:rsidRPr="00685860">
        <w:t>fue la alimentaria. Hasta antes de abril de 2010, el crecimiento del valor de la canasta alimentaria fue mayor que el de la inflación promedio, cuestión que afecta en mayor medida a las personas de menores ingresos (debido a que destinan una proporción más elevada de su gasto a la compra de alimentos). Dicha dinámica se debió, en parte, a factores externos. Por ejemplo, en los últimos años, el aumento del consumo per cápita de todos los alimentos de China ha impactado significativamente la demanda de los mismos y se ha traducido en un incremento de sus precios a nivel mundial.</w:t>
      </w:r>
    </w:p>
    <w:p w:rsidR="00685860" w:rsidRPr="00685860" w:rsidRDefault="00685860" w:rsidP="0024197D">
      <w:pPr>
        <w:pStyle w:val="Texto"/>
        <w:ind w:firstLine="0"/>
      </w:pPr>
      <w:r w:rsidRPr="00685860">
        <w:t>Por otro lado, la distribución del ingreso del país representa un reto para el desarrollo nacional y la equidad social. En la última década, México fue la segunda nación más desigual de la Organización para la Cooperación y el Desarrollo Económicos (OCDE) después de Chile y la doceava en América Latina, de acuerdo con cifras de la Comisión Económica para América Latina y el Caribe (CEPAL). Con datos de la Encuesta Nacional de Ingresos y Gastos de los Hogares (ENIGH) 2010, se observa que la relación de ingresos entre el 10% de la población más rica y el 10% más pobre fue de 25 a 1. En términos de desigualdad, también destaca que el 44% de la clase trabajadora del país percibe ingresos por debajo de dos salarios mínimos mensuales, a 2010 el 31.8% de los mexicanos no contaba con acceso a algún esquema de salud y</w:t>
      </w:r>
      <w:r w:rsidR="008D04E7">
        <w:t xml:space="preserve"> </w:t>
      </w:r>
      <w:r w:rsidRPr="00685860">
        <w:t>60.7% de la población no tenía seguridad social.</w:t>
      </w:r>
    </w:p>
    <w:p w:rsidR="00685860" w:rsidRPr="00685860" w:rsidRDefault="00685860" w:rsidP="0024197D">
      <w:pPr>
        <w:pStyle w:val="Texto"/>
        <w:spacing w:after="80"/>
        <w:ind w:firstLine="0"/>
      </w:pPr>
      <w:r w:rsidRPr="00685860">
        <w:t>La desigualdad también se presenta en términos de regiones. La concentración de los núcleos de crecimiento demográfico en las ciudades es un reflejo del relativo estancamiento económico que presenta el campo. Mientras que el 65% de las personas ubicadas en áreas rurales es pobre, la</w:t>
      </w:r>
      <w:r w:rsidRPr="00685860">
        <w:rPr>
          <w:i/>
        </w:rPr>
        <w:t xml:space="preserve"> </w:t>
      </w:r>
      <w:r w:rsidRPr="00685860">
        <w:t>proporción</w:t>
      </w:r>
      <w:r w:rsidRPr="00685860">
        <w:rPr>
          <w:i/>
        </w:rPr>
        <w:t xml:space="preserve"> </w:t>
      </w:r>
      <w:r w:rsidRPr="00685860">
        <w:t>disminuye</w:t>
      </w:r>
      <w:r w:rsidRPr="00685860">
        <w:rPr>
          <w:i/>
        </w:rPr>
        <w:t xml:space="preserve"> </w:t>
      </w:r>
      <w:r w:rsidRPr="00685860">
        <w:t>al</w:t>
      </w:r>
      <w:r w:rsidRPr="00685860">
        <w:rPr>
          <w:i/>
        </w:rPr>
        <w:t xml:space="preserve"> </w:t>
      </w:r>
      <w:r w:rsidRPr="00685860">
        <w:t>40.5%</w:t>
      </w:r>
      <w:r w:rsidRPr="00685860">
        <w:rPr>
          <w:i/>
        </w:rPr>
        <w:t xml:space="preserve"> </w:t>
      </w:r>
      <w:r w:rsidRPr="00685860">
        <w:t>en</w:t>
      </w:r>
      <w:r w:rsidRPr="00685860">
        <w:rPr>
          <w:i/>
        </w:rPr>
        <w:t xml:space="preserve"> </w:t>
      </w:r>
      <w:r w:rsidRPr="00685860">
        <w:t>las</w:t>
      </w:r>
      <w:r w:rsidRPr="00685860">
        <w:rPr>
          <w:i/>
        </w:rPr>
        <w:t xml:space="preserve"> </w:t>
      </w:r>
      <w:r w:rsidRPr="00685860">
        <w:t>zonas</w:t>
      </w:r>
      <w:r w:rsidR="007117D9">
        <w:t xml:space="preserve"> </w:t>
      </w:r>
      <w:r w:rsidRPr="00685860">
        <w:t xml:space="preserve">urbanas. No obstante, muchas de las ciudades, independientemente de su tamaño, siguen </w:t>
      </w:r>
      <w:r w:rsidRPr="00685860">
        <w:lastRenderedPageBreak/>
        <w:t>manifestando patrones de crecimiento desordenado y socialmente excluyente con carencias y desigualdades, que inciden desfavorablemente en la vida de sus habitantes. La pobreza urbana muestra hoy el rostro más desafiante: ruptura del tejido comunitario y familiar, segregación, violencia y delincuencia, entre muy diversas patologías sociales.</w:t>
      </w:r>
    </w:p>
    <w:p w:rsidR="00685860" w:rsidRPr="00685860" w:rsidRDefault="00685860" w:rsidP="0024197D">
      <w:pPr>
        <w:pStyle w:val="Texto"/>
        <w:spacing w:after="82" w:line="220" w:lineRule="exact"/>
        <w:ind w:firstLine="0"/>
      </w:pPr>
      <w:r w:rsidRPr="00685860">
        <w:t>Para</w:t>
      </w:r>
      <w:r w:rsidRPr="00685860">
        <w:rPr>
          <w:i/>
        </w:rPr>
        <w:t xml:space="preserve"> </w:t>
      </w:r>
      <w:r w:rsidRPr="00685860">
        <w:t>que</w:t>
      </w:r>
      <w:r w:rsidRPr="00685860">
        <w:rPr>
          <w:i/>
        </w:rPr>
        <w:t xml:space="preserve"> </w:t>
      </w:r>
      <w:r w:rsidRPr="00685860">
        <w:t>la</w:t>
      </w:r>
      <w:r w:rsidRPr="00685860">
        <w:rPr>
          <w:i/>
        </w:rPr>
        <w:t xml:space="preserve"> </w:t>
      </w:r>
      <w:r w:rsidRPr="00685860">
        <w:t>ciudadanía</w:t>
      </w:r>
      <w:r w:rsidRPr="00685860">
        <w:rPr>
          <w:i/>
        </w:rPr>
        <w:t xml:space="preserve"> </w:t>
      </w:r>
      <w:r w:rsidRPr="00685860">
        <w:t>goce</w:t>
      </w:r>
      <w:r w:rsidRPr="00685860">
        <w:rPr>
          <w:i/>
        </w:rPr>
        <w:t xml:space="preserve"> </w:t>
      </w:r>
      <w:r w:rsidRPr="00685860">
        <w:t>del</w:t>
      </w:r>
      <w:r w:rsidRPr="00685860">
        <w:rPr>
          <w:i/>
        </w:rPr>
        <w:t xml:space="preserve"> </w:t>
      </w:r>
      <w:r w:rsidRPr="00685860">
        <w:t>pleno</w:t>
      </w:r>
      <w:r w:rsidRPr="00685860">
        <w:rPr>
          <w:i/>
        </w:rPr>
        <w:t xml:space="preserve"> </w:t>
      </w:r>
      <w:r w:rsidRPr="00685860">
        <w:t>ejercicio de sus derechos sociales, es necesario resolver importantes</w:t>
      </w:r>
      <w:r w:rsidRPr="00685860">
        <w:rPr>
          <w:i/>
        </w:rPr>
        <w:t xml:space="preserve"> </w:t>
      </w:r>
      <w:r w:rsidRPr="00685860">
        <w:t>retos</w:t>
      </w:r>
      <w:r w:rsidRPr="00685860">
        <w:rPr>
          <w:i/>
        </w:rPr>
        <w:t xml:space="preserve"> </w:t>
      </w:r>
      <w:r w:rsidRPr="00685860">
        <w:t>vinculados</w:t>
      </w:r>
      <w:r w:rsidRPr="00685860">
        <w:rPr>
          <w:i/>
        </w:rPr>
        <w:t xml:space="preserve"> </w:t>
      </w:r>
      <w:r w:rsidRPr="00685860">
        <w:t>con</w:t>
      </w:r>
      <w:r w:rsidRPr="00685860">
        <w:rPr>
          <w:i/>
        </w:rPr>
        <w:t xml:space="preserve"> </w:t>
      </w:r>
      <w:r w:rsidRPr="00685860">
        <w:t>la</w:t>
      </w:r>
      <w:r w:rsidRPr="00685860">
        <w:rPr>
          <w:i/>
        </w:rPr>
        <w:t xml:space="preserve"> </w:t>
      </w:r>
      <w:r w:rsidRPr="00685860">
        <w:t>forma</w:t>
      </w:r>
      <w:r w:rsidRPr="00685860">
        <w:rPr>
          <w:i/>
        </w:rPr>
        <w:t xml:space="preserve"> </w:t>
      </w:r>
      <w:r w:rsidRPr="00685860">
        <w:t>en que se conceptualizan y se ejercen las políticas públicas. Por ejemplo, los procesos de diseño, gestión, implementación y monitoreo se han trabajado de manera aislada, lo que ha derivado en ocasiones en la duplicidad de programas y en una falta de coordinación entre los diferentes órdenes de gobierno. Actualmente, existen 273 programas y acciones federales relacionados con derechos sociales, mientras que en el ámbito estatal se cuenta con 2,391 programas. Sin embargo, no existe un padrón único de beneficiarios y no se tiene un alineamiento claro y estratégico de la política social. Por tanto, se carece de una adecuada</w:t>
      </w:r>
      <w:r w:rsidRPr="00685860">
        <w:rPr>
          <w:i/>
        </w:rPr>
        <w:t xml:space="preserve"> </w:t>
      </w:r>
      <w:r w:rsidRPr="00685860">
        <w:t>articulación</w:t>
      </w:r>
      <w:r w:rsidRPr="00685860">
        <w:rPr>
          <w:i/>
        </w:rPr>
        <w:t xml:space="preserve"> </w:t>
      </w:r>
      <w:r w:rsidRPr="00685860">
        <w:t>interinstitucional</w:t>
      </w:r>
      <w:r w:rsidRPr="00685860">
        <w:rPr>
          <w:i/>
        </w:rPr>
        <w:t xml:space="preserve"> </w:t>
      </w:r>
      <w:r w:rsidRPr="00685860">
        <w:t>que</w:t>
      </w:r>
      <w:r w:rsidRPr="00685860">
        <w:rPr>
          <w:i/>
        </w:rPr>
        <w:t xml:space="preserve"> </w:t>
      </w:r>
      <w:r w:rsidRPr="00685860">
        <w:t>resulte en el cumplimiento efectivo de objetivos de desarrollo social comunes o complementarios.</w:t>
      </w:r>
    </w:p>
    <w:p w:rsidR="00685860" w:rsidRPr="00685860" w:rsidRDefault="00685860" w:rsidP="0024197D">
      <w:pPr>
        <w:pStyle w:val="Texto"/>
        <w:spacing w:after="82" w:line="220" w:lineRule="exact"/>
        <w:ind w:firstLine="0"/>
      </w:pPr>
      <w:r w:rsidRPr="00685860">
        <w:t>Por otro lado, los recursos públicos destinados a atender los problemas de pobreza y desigualdad, en algunos casos, no están adecuadamente dirigidos: la mitad de estos recursos se destinan al segmento superior de la escala de ingresos y sólo el 10% de dichos fondos se asignan al 20% más pobre de la población.</w:t>
      </w:r>
    </w:p>
    <w:p w:rsidR="00685860" w:rsidRPr="008D04E7" w:rsidRDefault="00685860" w:rsidP="00CA749C">
      <w:pPr>
        <w:pStyle w:val="Texto"/>
        <w:spacing w:before="240" w:after="82" w:line="220" w:lineRule="exact"/>
        <w:ind w:firstLine="0"/>
        <w:rPr>
          <w:b/>
        </w:rPr>
      </w:pPr>
      <w:r w:rsidRPr="008D04E7">
        <w:rPr>
          <w:b/>
        </w:rPr>
        <w:t>Desigualdad y discriminación</w:t>
      </w:r>
    </w:p>
    <w:p w:rsidR="00685860" w:rsidRPr="00685860" w:rsidRDefault="00685860" w:rsidP="0024197D">
      <w:pPr>
        <w:pStyle w:val="Texto"/>
        <w:spacing w:after="82" w:line="220" w:lineRule="exact"/>
        <w:ind w:firstLine="0"/>
      </w:pPr>
      <w:r w:rsidRPr="00685860">
        <w:t>La discriminación que día a día sufren las mujeres, los 6.7 millones que hablan alguna lengua indígena, los más de 5.7 millones que viven con alguna discapacidad, las niñas y niños además de las personas de edad avanzada, entre otros, ha dado lugar a una situación de indefensión, de abandono y de incapacidad para exigir sus derechos, satisfacer sus necesidades o para hacer frente a los problemas cotidianos.</w:t>
      </w:r>
    </w:p>
    <w:p w:rsidR="00685860" w:rsidRPr="00685860" w:rsidRDefault="00685860" w:rsidP="0024197D">
      <w:pPr>
        <w:pStyle w:val="Texto"/>
        <w:spacing w:after="82" w:line="220" w:lineRule="exact"/>
        <w:ind w:firstLine="0"/>
      </w:pPr>
      <w:r w:rsidRPr="00685860">
        <w:t>La discriminación, intolerancia y exclusión social que enfrentan estos sectores de la población mexicana</w:t>
      </w:r>
      <w:r w:rsidRPr="00685860">
        <w:rPr>
          <w:i/>
        </w:rPr>
        <w:t xml:space="preserve"> </w:t>
      </w:r>
      <w:r w:rsidRPr="00685860">
        <w:t>constituyen</w:t>
      </w:r>
      <w:r w:rsidRPr="00685860">
        <w:rPr>
          <w:i/>
        </w:rPr>
        <w:t xml:space="preserve"> </w:t>
      </w:r>
      <w:r w:rsidRPr="00685860">
        <w:t>uno</w:t>
      </w:r>
      <w:r w:rsidRPr="00685860">
        <w:rPr>
          <w:i/>
        </w:rPr>
        <w:t xml:space="preserve"> </w:t>
      </w:r>
      <w:r w:rsidRPr="00685860">
        <w:t>de</w:t>
      </w:r>
      <w:r w:rsidRPr="00685860">
        <w:rPr>
          <w:i/>
        </w:rPr>
        <w:t xml:space="preserve"> </w:t>
      </w:r>
      <w:r w:rsidRPr="00685860">
        <w:t>los</w:t>
      </w:r>
      <w:r w:rsidRPr="00685860">
        <w:rPr>
          <w:i/>
        </w:rPr>
        <w:t xml:space="preserve"> </w:t>
      </w:r>
      <w:r w:rsidRPr="00685860">
        <w:t>mayores desafíos para la presente Administración. De ahí el imperativo de generar políticas públicas para corregir desigualdades, dar poder a quienes no lo tienen y crear una auténtica sociedad de derechos y de igualdad de oportunidades. El 30% de los participantes de la Consulta Ciudadana consideró que la prioridad para mejorar la calidad de vida en México debe ser la igualdad de oportunidades.</w:t>
      </w:r>
    </w:p>
    <w:p w:rsidR="00685860" w:rsidRPr="00685860" w:rsidRDefault="00685860" w:rsidP="0024197D">
      <w:pPr>
        <w:pStyle w:val="Texto"/>
        <w:spacing w:after="82" w:line="220" w:lineRule="exact"/>
        <w:ind w:firstLine="0"/>
      </w:pPr>
      <w:r w:rsidRPr="00685860">
        <w:t>Es fundamental atender el creciente número de jóvenes que no estudian y no trabajan, además de diseñar intervenciones específicas de política pública enfocadas a mejorar su calidad de vida y sus oportunidades.</w:t>
      </w:r>
    </w:p>
    <w:p w:rsidR="00685860" w:rsidRPr="00685860" w:rsidRDefault="00685860" w:rsidP="008D60D1">
      <w:pPr>
        <w:pStyle w:val="Texto"/>
        <w:spacing w:after="82" w:line="224" w:lineRule="exact"/>
        <w:ind w:firstLine="0"/>
      </w:pPr>
      <w:r w:rsidRPr="00685860">
        <w:t>En caso contrario, se corre el riesgo de desaprovechar el bono demográfico del que goza el país, que representa una oportunidad histórica para</w:t>
      </w:r>
      <w:r w:rsidRPr="00685860">
        <w:rPr>
          <w:i/>
        </w:rPr>
        <w:t xml:space="preserve"> </w:t>
      </w:r>
      <w:r w:rsidRPr="00685860">
        <w:t>la</w:t>
      </w:r>
      <w:r w:rsidRPr="00685860">
        <w:rPr>
          <w:i/>
        </w:rPr>
        <w:t xml:space="preserve"> </w:t>
      </w:r>
      <w:r w:rsidRPr="00685860">
        <w:t>transformación</w:t>
      </w:r>
      <w:r w:rsidRPr="00685860">
        <w:rPr>
          <w:i/>
        </w:rPr>
        <w:t xml:space="preserve"> </w:t>
      </w:r>
      <w:r w:rsidRPr="00685860">
        <w:t>económica</w:t>
      </w:r>
      <w:r w:rsidRPr="00685860">
        <w:rPr>
          <w:i/>
        </w:rPr>
        <w:t xml:space="preserve"> </w:t>
      </w:r>
      <w:r w:rsidRPr="00685860">
        <w:t>de</w:t>
      </w:r>
      <w:r w:rsidRPr="00685860">
        <w:rPr>
          <w:i/>
        </w:rPr>
        <w:t xml:space="preserve"> </w:t>
      </w:r>
      <w:r w:rsidRPr="00685860">
        <w:t>México. Un desarrollo deficiente de la juventud hoy se traducirá en rezagos sociales, un capital humano poco productivo y un menor potencial de crecimiento en el mañana. La existencia de una población joven sin esperanza ni futuro es el camino más seguro para la reproducción intergeneracional de la pobreza y augura un escenario de mayor inseguridad y falta de cohesión social.</w:t>
      </w:r>
    </w:p>
    <w:p w:rsidR="00685860" w:rsidRPr="00685860" w:rsidRDefault="00685860" w:rsidP="008D60D1">
      <w:pPr>
        <w:pStyle w:val="Texto"/>
        <w:spacing w:after="82" w:line="224" w:lineRule="exact"/>
        <w:ind w:firstLine="0"/>
      </w:pPr>
      <w:r w:rsidRPr="00685860">
        <w:t>De acuerdo con el Censo de Población y Vivienda 2010, hay 6.1 millones de niñas, niños y adolescentes que están fuera de la escuela. El Fondo de Naciones Unidas para la Infancia (UNICEF, por sus siglas en inglés) señala que su inasistencia se asocia con la persistencia de ciertas barreras, tales como la lejanía de los centros educativos de sus comunidades, la falta de docentes capacitados en</w:t>
      </w:r>
      <w:r w:rsidRPr="00685860">
        <w:rPr>
          <w:i/>
        </w:rPr>
        <w:t xml:space="preserve"> </w:t>
      </w:r>
      <w:r w:rsidRPr="00685860">
        <w:t>la</w:t>
      </w:r>
      <w:r w:rsidRPr="00685860">
        <w:rPr>
          <w:i/>
        </w:rPr>
        <w:t xml:space="preserve"> </w:t>
      </w:r>
      <w:r w:rsidRPr="00685860">
        <w:t>lengua</w:t>
      </w:r>
      <w:r w:rsidRPr="00685860">
        <w:rPr>
          <w:i/>
        </w:rPr>
        <w:t xml:space="preserve"> </w:t>
      </w:r>
      <w:r w:rsidRPr="00685860">
        <w:t>materna</w:t>
      </w:r>
      <w:r w:rsidRPr="00685860">
        <w:rPr>
          <w:i/>
        </w:rPr>
        <w:t xml:space="preserve"> </w:t>
      </w:r>
      <w:r w:rsidRPr="00685860">
        <w:t>de</w:t>
      </w:r>
      <w:r w:rsidRPr="00685860">
        <w:rPr>
          <w:i/>
        </w:rPr>
        <w:t xml:space="preserve"> </w:t>
      </w:r>
      <w:r w:rsidRPr="00685860">
        <w:t>los</w:t>
      </w:r>
      <w:r w:rsidRPr="00685860">
        <w:rPr>
          <w:i/>
        </w:rPr>
        <w:t xml:space="preserve"> </w:t>
      </w:r>
      <w:r w:rsidRPr="00685860">
        <w:t>niños</w:t>
      </w:r>
      <w:r w:rsidRPr="00685860">
        <w:rPr>
          <w:i/>
        </w:rPr>
        <w:t xml:space="preserve"> </w:t>
      </w:r>
      <w:r w:rsidRPr="00685860">
        <w:t>y</w:t>
      </w:r>
      <w:r w:rsidRPr="00685860">
        <w:rPr>
          <w:i/>
        </w:rPr>
        <w:t xml:space="preserve"> </w:t>
      </w:r>
      <w:r w:rsidRPr="00685860">
        <w:t>niñas,</w:t>
      </w:r>
      <w:r w:rsidRPr="00685860">
        <w:rPr>
          <w:i/>
        </w:rPr>
        <w:t xml:space="preserve"> </w:t>
      </w:r>
      <w:r w:rsidRPr="00685860">
        <w:t>la falta de registro de nacimiento, la ausencia de maestros capacitados para incluir a niños y niñas con discapacidades o dificultades de aprendizaje, situación de violencia en la escuela e iniquidad de género, así como la falta de recursos financieros para la compra de uniformes y materiales escolares. Es imperativo garantizar a todos los niños y niñas el acceso a la escuela.</w:t>
      </w:r>
    </w:p>
    <w:p w:rsidR="00685860" w:rsidRPr="00685860" w:rsidRDefault="00685860" w:rsidP="0024197D">
      <w:pPr>
        <w:pStyle w:val="Texto"/>
        <w:spacing w:after="82" w:line="220" w:lineRule="exact"/>
        <w:ind w:firstLine="0"/>
      </w:pPr>
      <w:r w:rsidRPr="00685860">
        <w:t>Este Plan tiene como uno de sus ejes transversales la igualdad sustantiva de género, porque sin la participación plena de las mujeres, quienes representan</w:t>
      </w:r>
      <w:r w:rsidRPr="00685860">
        <w:rPr>
          <w:i/>
        </w:rPr>
        <w:t xml:space="preserve"> </w:t>
      </w:r>
      <w:r w:rsidRPr="00685860">
        <w:t>la</w:t>
      </w:r>
      <w:r w:rsidRPr="00685860">
        <w:rPr>
          <w:i/>
        </w:rPr>
        <w:t xml:space="preserve"> </w:t>
      </w:r>
      <w:r w:rsidRPr="00685860">
        <w:t>mitad</w:t>
      </w:r>
      <w:r w:rsidRPr="00685860">
        <w:rPr>
          <w:i/>
        </w:rPr>
        <w:t xml:space="preserve"> </w:t>
      </w:r>
      <w:r w:rsidRPr="00685860">
        <w:t>de</w:t>
      </w:r>
      <w:r w:rsidRPr="00685860">
        <w:rPr>
          <w:i/>
        </w:rPr>
        <w:t xml:space="preserve"> </w:t>
      </w:r>
      <w:r w:rsidRPr="00685860">
        <w:t>la</w:t>
      </w:r>
      <w:r w:rsidRPr="00685860">
        <w:rPr>
          <w:i/>
        </w:rPr>
        <w:t xml:space="preserve"> </w:t>
      </w:r>
      <w:r w:rsidRPr="00685860">
        <w:t>población,</w:t>
      </w:r>
      <w:r w:rsidRPr="00685860">
        <w:rPr>
          <w:i/>
        </w:rPr>
        <w:t xml:space="preserve"> </w:t>
      </w:r>
      <w:r w:rsidRPr="00685860">
        <w:t>en</w:t>
      </w:r>
      <w:r w:rsidRPr="00685860">
        <w:rPr>
          <w:i/>
        </w:rPr>
        <w:t xml:space="preserve"> </w:t>
      </w:r>
      <w:r w:rsidRPr="00685860">
        <w:t>todos los ámbitos de la vida nacional, México será una democracia incompleta y enfrentará fuertes barreras en su desarrollo económico, político y social. Los retos en esta materia son aún muchos y muy complejos.</w:t>
      </w:r>
    </w:p>
    <w:p w:rsidR="00685860" w:rsidRPr="00685860" w:rsidRDefault="00685860" w:rsidP="0024197D">
      <w:pPr>
        <w:pStyle w:val="Texto"/>
        <w:spacing w:after="82" w:line="220" w:lineRule="exact"/>
        <w:ind w:firstLine="0"/>
      </w:pPr>
      <w:r w:rsidRPr="00685860">
        <w:t>Según la Encuesta Nacional de Ocupación y Empleo (ENOE) 2012, 18.4 millones de mujeres formaban parte de la población ocupada en el país; su tasa de</w:t>
      </w:r>
      <w:r w:rsidRPr="00685860">
        <w:rPr>
          <w:i/>
        </w:rPr>
        <w:t xml:space="preserve"> </w:t>
      </w:r>
      <w:r w:rsidRPr="00685860">
        <w:t>participación</w:t>
      </w:r>
      <w:r w:rsidRPr="00685860">
        <w:rPr>
          <w:i/>
        </w:rPr>
        <w:t xml:space="preserve"> </w:t>
      </w:r>
      <w:r w:rsidRPr="00685860">
        <w:t>laboral</w:t>
      </w:r>
      <w:r w:rsidRPr="00685860">
        <w:rPr>
          <w:i/>
        </w:rPr>
        <w:t xml:space="preserve"> </w:t>
      </w:r>
      <w:r w:rsidRPr="00685860">
        <w:t>es</w:t>
      </w:r>
      <w:r w:rsidRPr="00685860">
        <w:rPr>
          <w:i/>
        </w:rPr>
        <w:t xml:space="preserve"> </w:t>
      </w:r>
      <w:r w:rsidRPr="00685860">
        <w:t>de</w:t>
      </w:r>
      <w:r w:rsidRPr="00685860">
        <w:rPr>
          <w:i/>
        </w:rPr>
        <w:t xml:space="preserve"> </w:t>
      </w:r>
      <w:r w:rsidRPr="00685860">
        <w:t>42.9%,</w:t>
      </w:r>
      <w:r w:rsidRPr="00685860">
        <w:rPr>
          <w:i/>
        </w:rPr>
        <w:t xml:space="preserve"> </w:t>
      </w:r>
      <w:r w:rsidRPr="00685860">
        <w:t>casi</w:t>
      </w:r>
      <w:r w:rsidRPr="00685860">
        <w:rPr>
          <w:i/>
        </w:rPr>
        <w:t xml:space="preserve"> </w:t>
      </w:r>
      <w:r w:rsidRPr="00685860">
        <w:t>dos veces menor a la de los hombres. A pesar de que la participación femenina en la economía ha crecido aceleradamente en los últimos 40 años, en su mayoría se siguen desempeñando en puestos de menor jerarquía, en trabajos precarios que carecen de seguridad social, y en actividades propias de los roles asignados a su género, es decir, en el sector de servicios como vendedoras, profesoras, enfermeras y cuidadoras de niños. Asimismo, en México se observan grandes diferencias de género en cuanto al trabajo remunerado: 49.5% de las mujeres ocupadas ganan menos de dos salarios mínimos en comparación con el 34.7% de los hombres. Según el índice de Discriminación Salarial de 2012, las mujeres ganan en promedio 5% menos que los hombres. Sin embargo, en algunas ocupaciones la brecha de percepciones es mucho mayor.</w:t>
      </w:r>
    </w:p>
    <w:p w:rsidR="00685860" w:rsidRPr="00685860" w:rsidRDefault="00685860" w:rsidP="0024197D">
      <w:pPr>
        <w:pStyle w:val="Texto"/>
        <w:spacing w:after="66"/>
        <w:ind w:firstLine="0"/>
      </w:pPr>
      <w:r w:rsidRPr="00685860">
        <w:lastRenderedPageBreak/>
        <w:t>Cuatro de cada 10 hogares en México tienen jefatura</w:t>
      </w:r>
      <w:r w:rsidRPr="00685860">
        <w:rPr>
          <w:i/>
        </w:rPr>
        <w:t xml:space="preserve"> </w:t>
      </w:r>
      <w:r w:rsidRPr="00685860">
        <w:t>femenina,</w:t>
      </w:r>
      <w:r w:rsidRPr="00685860">
        <w:rPr>
          <w:i/>
        </w:rPr>
        <w:t xml:space="preserve"> </w:t>
      </w:r>
      <w:r w:rsidRPr="00685860">
        <w:t>lo</w:t>
      </w:r>
      <w:r w:rsidRPr="00685860">
        <w:rPr>
          <w:i/>
        </w:rPr>
        <w:t xml:space="preserve"> </w:t>
      </w:r>
      <w:r w:rsidRPr="00685860">
        <w:t>que</w:t>
      </w:r>
      <w:r w:rsidRPr="00685860">
        <w:rPr>
          <w:i/>
        </w:rPr>
        <w:t xml:space="preserve"> </w:t>
      </w:r>
      <w:r w:rsidRPr="00685860">
        <w:t>refleja el</w:t>
      </w:r>
      <w:r w:rsidRPr="00685860">
        <w:rPr>
          <w:i/>
        </w:rPr>
        <w:t xml:space="preserve"> </w:t>
      </w:r>
      <w:r w:rsidRPr="00685860">
        <w:t>aumento</w:t>
      </w:r>
      <w:r w:rsidRPr="00685860">
        <w:rPr>
          <w:i/>
        </w:rPr>
        <w:t xml:space="preserve"> </w:t>
      </w:r>
      <w:r w:rsidRPr="00685860">
        <w:t>de su presencia en la economía y el mercado laboral. Usualmente,</w:t>
      </w:r>
      <w:r w:rsidRPr="00685860">
        <w:rPr>
          <w:i/>
        </w:rPr>
        <w:t xml:space="preserve"> </w:t>
      </w:r>
      <w:r w:rsidRPr="00685860">
        <w:t>estas</w:t>
      </w:r>
      <w:r w:rsidRPr="00685860">
        <w:rPr>
          <w:i/>
        </w:rPr>
        <w:t xml:space="preserve"> </w:t>
      </w:r>
      <w:r w:rsidRPr="00685860">
        <w:t>mujeres</w:t>
      </w:r>
      <w:r w:rsidRPr="00685860">
        <w:rPr>
          <w:i/>
        </w:rPr>
        <w:t xml:space="preserve"> </w:t>
      </w:r>
      <w:r w:rsidRPr="00685860">
        <w:t>desempeñan</w:t>
      </w:r>
      <w:r w:rsidRPr="00685860">
        <w:rPr>
          <w:i/>
        </w:rPr>
        <w:t xml:space="preserve"> </w:t>
      </w:r>
      <w:r w:rsidRPr="00685860">
        <w:t>una doble jornada: además de su empleo se encargan del trabajo doméstico, aunque este último no se contabiliza en las cuentas nacionales.</w:t>
      </w:r>
    </w:p>
    <w:p w:rsidR="00685860" w:rsidRPr="00685860" w:rsidRDefault="00685860" w:rsidP="00CA749C">
      <w:pPr>
        <w:pStyle w:val="Texto"/>
        <w:spacing w:after="66" w:line="210" w:lineRule="exact"/>
        <w:ind w:firstLine="0"/>
      </w:pPr>
      <w:r w:rsidRPr="00685860">
        <w:t>Otro</w:t>
      </w:r>
      <w:r w:rsidRPr="00685860">
        <w:rPr>
          <w:i/>
        </w:rPr>
        <w:t xml:space="preserve"> </w:t>
      </w:r>
      <w:r w:rsidRPr="00685860">
        <w:t>grupo</w:t>
      </w:r>
      <w:r w:rsidRPr="00685860">
        <w:rPr>
          <w:i/>
        </w:rPr>
        <w:t xml:space="preserve"> </w:t>
      </w:r>
      <w:r w:rsidRPr="00685860">
        <w:t>que</w:t>
      </w:r>
      <w:r w:rsidRPr="00685860">
        <w:rPr>
          <w:i/>
        </w:rPr>
        <w:t xml:space="preserve"> </w:t>
      </w:r>
      <w:r w:rsidRPr="00685860">
        <w:t>requiere</w:t>
      </w:r>
      <w:r w:rsidRPr="00685860">
        <w:rPr>
          <w:i/>
        </w:rPr>
        <w:t xml:space="preserve"> </w:t>
      </w:r>
      <w:r w:rsidRPr="00685860">
        <w:t>atención</w:t>
      </w:r>
      <w:r w:rsidRPr="00685860">
        <w:rPr>
          <w:i/>
        </w:rPr>
        <w:t xml:space="preserve"> </w:t>
      </w:r>
      <w:r w:rsidRPr="00685860">
        <w:t>especial</w:t>
      </w:r>
      <w:r w:rsidRPr="00685860">
        <w:rPr>
          <w:i/>
        </w:rPr>
        <w:t xml:space="preserve"> </w:t>
      </w:r>
      <w:r w:rsidRPr="00685860">
        <w:t>son las personas adultas mayores de 65 años, que representan el 6.2% de la población y casi la mitad está en situación de pobreza. Existe una enorme brecha entre lo que establece la letra de nuestro marco jurídico, como la Ley de los Derechos de las Personas Adultas Mayores, y la situación de vulnerabilidad y exclusión que enfrentan estos mexicanos.</w:t>
      </w:r>
    </w:p>
    <w:p w:rsidR="00685860" w:rsidRPr="00685860" w:rsidRDefault="00685860" w:rsidP="00CA749C">
      <w:pPr>
        <w:pStyle w:val="Texto"/>
        <w:spacing w:after="66" w:line="210" w:lineRule="exact"/>
        <w:ind w:firstLine="0"/>
      </w:pPr>
      <w:r w:rsidRPr="00685860">
        <w:t>En el ámbito rural existen severas restricciones que inhiben el desarrollo de las mujeres y los hombres del campo: la pulverización de la propiedad, que no sólo se presenta en la propiedad social, sino que es más aguda en la pequeña propiedad. Asimismo, la falta de transferencia de la propiedad agraria, la persistencia de conflictos por la posesión de la tierra,</w:t>
      </w:r>
      <w:r w:rsidRPr="00685860">
        <w:rPr>
          <w:i/>
        </w:rPr>
        <w:t xml:space="preserve"> </w:t>
      </w:r>
      <w:r w:rsidRPr="00685860">
        <w:t>el</w:t>
      </w:r>
      <w:r w:rsidRPr="00685860">
        <w:rPr>
          <w:i/>
        </w:rPr>
        <w:t xml:space="preserve"> </w:t>
      </w:r>
      <w:r w:rsidRPr="00685860">
        <w:t>envejecimiento</w:t>
      </w:r>
      <w:r w:rsidRPr="00685860">
        <w:rPr>
          <w:i/>
        </w:rPr>
        <w:t xml:space="preserve"> </w:t>
      </w:r>
      <w:r w:rsidRPr="00685860">
        <w:t>de</w:t>
      </w:r>
      <w:r w:rsidRPr="00685860">
        <w:rPr>
          <w:i/>
        </w:rPr>
        <w:t xml:space="preserve"> </w:t>
      </w:r>
      <w:r w:rsidRPr="00685860">
        <w:t>los</w:t>
      </w:r>
      <w:r w:rsidRPr="00685860">
        <w:rPr>
          <w:i/>
        </w:rPr>
        <w:t xml:space="preserve"> </w:t>
      </w:r>
      <w:r w:rsidRPr="00685860">
        <w:t>sujetos</w:t>
      </w:r>
      <w:r w:rsidRPr="00685860">
        <w:rPr>
          <w:i/>
        </w:rPr>
        <w:t xml:space="preserve"> </w:t>
      </w:r>
      <w:r w:rsidRPr="00685860">
        <w:t>agrarios y la feminización del campo derivado de los movimientos migratorios son algunas de las problemáticas que deben afrontarse para lograr un desarrollo agrario justo y equitativo.</w:t>
      </w:r>
    </w:p>
    <w:p w:rsidR="00685860" w:rsidRPr="00685860" w:rsidRDefault="00685860" w:rsidP="00CA749C">
      <w:pPr>
        <w:pStyle w:val="Texto"/>
        <w:spacing w:after="66" w:line="210" w:lineRule="exact"/>
        <w:ind w:firstLine="0"/>
      </w:pPr>
      <w:r w:rsidRPr="00685860">
        <w:t>En México hay 68 pueblos indígenas cuyas comunidades tienen rasgos culturales comunes como</w:t>
      </w:r>
      <w:r w:rsidRPr="00685860">
        <w:rPr>
          <w:i/>
        </w:rPr>
        <w:t xml:space="preserve"> </w:t>
      </w:r>
      <w:r w:rsidRPr="00685860">
        <w:t>el</w:t>
      </w:r>
      <w:r w:rsidRPr="00685860">
        <w:rPr>
          <w:i/>
        </w:rPr>
        <w:t xml:space="preserve"> </w:t>
      </w:r>
      <w:r w:rsidRPr="00685860">
        <w:t>uso</w:t>
      </w:r>
      <w:r w:rsidRPr="00685860">
        <w:rPr>
          <w:i/>
        </w:rPr>
        <w:t xml:space="preserve"> </w:t>
      </w:r>
      <w:r w:rsidRPr="00685860">
        <w:t>de</w:t>
      </w:r>
      <w:r w:rsidRPr="00685860">
        <w:rPr>
          <w:i/>
        </w:rPr>
        <w:t xml:space="preserve"> </w:t>
      </w:r>
      <w:r w:rsidRPr="00685860">
        <w:t>lenguas</w:t>
      </w:r>
      <w:r w:rsidRPr="00685860">
        <w:rPr>
          <w:i/>
        </w:rPr>
        <w:t xml:space="preserve"> </w:t>
      </w:r>
      <w:r w:rsidRPr="00685860">
        <w:t>originarias</w:t>
      </w:r>
      <w:r w:rsidRPr="00685860">
        <w:rPr>
          <w:i/>
        </w:rPr>
        <w:t xml:space="preserve"> </w:t>
      </w:r>
      <w:r w:rsidRPr="00685860">
        <w:t>y</w:t>
      </w:r>
      <w:r w:rsidRPr="00685860">
        <w:rPr>
          <w:i/>
        </w:rPr>
        <w:t xml:space="preserve"> </w:t>
      </w:r>
      <w:r w:rsidRPr="00685860">
        <w:t>formas propias</w:t>
      </w:r>
      <w:r w:rsidRPr="00685860">
        <w:rPr>
          <w:i/>
        </w:rPr>
        <w:t xml:space="preserve"> </w:t>
      </w:r>
      <w:r w:rsidRPr="00685860">
        <w:t>de</w:t>
      </w:r>
      <w:r w:rsidRPr="00685860">
        <w:rPr>
          <w:i/>
        </w:rPr>
        <w:t xml:space="preserve"> </w:t>
      </w:r>
      <w:r w:rsidRPr="00685860">
        <w:t>organización.</w:t>
      </w:r>
      <w:r w:rsidRPr="00685860">
        <w:rPr>
          <w:i/>
        </w:rPr>
        <w:t xml:space="preserve"> </w:t>
      </w:r>
      <w:r w:rsidRPr="00685860">
        <w:t>Los</w:t>
      </w:r>
      <w:r w:rsidRPr="00685860">
        <w:rPr>
          <w:i/>
        </w:rPr>
        <w:t xml:space="preserve"> </w:t>
      </w:r>
      <w:r w:rsidRPr="00685860">
        <w:t>esfuerzos</w:t>
      </w:r>
      <w:r w:rsidRPr="00685860">
        <w:rPr>
          <w:i/>
        </w:rPr>
        <w:t xml:space="preserve"> </w:t>
      </w:r>
      <w:r w:rsidRPr="00685860">
        <w:t>dirigidos a atender las carencias de dichas poblaciones en ocasiones han resultado ser poco efectivos debido a las barreras culturales y lingüísticas, además de una acción pública que no ha sido culturalmente pertinente. Lo anterior se ha traducido en una barrera adicional que dificulta su movilidad social. Estos pueblos históricamente han reclamado el derecho a la vida y al bienestar social, así como a construir una conciencia colectiva partiendo del respeto a la diversidad cultural. Como quedó claro a</w:t>
      </w:r>
      <w:r w:rsidRPr="00685860">
        <w:rPr>
          <w:i/>
        </w:rPr>
        <w:t xml:space="preserve"> </w:t>
      </w:r>
      <w:r w:rsidRPr="00685860">
        <w:t>través</w:t>
      </w:r>
      <w:r w:rsidRPr="00685860">
        <w:rPr>
          <w:i/>
        </w:rPr>
        <w:t xml:space="preserve"> </w:t>
      </w:r>
      <w:r w:rsidRPr="00685860">
        <w:t>de</w:t>
      </w:r>
      <w:r w:rsidRPr="00685860">
        <w:rPr>
          <w:i/>
        </w:rPr>
        <w:t xml:space="preserve"> </w:t>
      </w:r>
      <w:r w:rsidRPr="00685860">
        <w:t>consultar</w:t>
      </w:r>
      <w:r w:rsidRPr="00685860">
        <w:rPr>
          <w:i/>
        </w:rPr>
        <w:t xml:space="preserve"> </w:t>
      </w:r>
      <w:r w:rsidRPr="00685860">
        <w:t>a</w:t>
      </w:r>
      <w:r w:rsidRPr="00685860">
        <w:rPr>
          <w:i/>
        </w:rPr>
        <w:t xml:space="preserve"> </w:t>
      </w:r>
      <w:r w:rsidRPr="00685860">
        <w:t>comunidades</w:t>
      </w:r>
      <w:r w:rsidRPr="00685860">
        <w:rPr>
          <w:i/>
        </w:rPr>
        <w:t xml:space="preserve"> </w:t>
      </w:r>
      <w:r w:rsidRPr="00685860">
        <w:t>indígenas en</w:t>
      </w:r>
      <w:r w:rsidRPr="00685860">
        <w:rPr>
          <w:i/>
        </w:rPr>
        <w:t xml:space="preserve"> </w:t>
      </w:r>
      <w:r w:rsidRPr="00685860">
        <w:t>el</w:t>
      </w:r>
      <w:r w:rsidRPr="00685860">
        <w:rPr>
          <w:i/>
        </w:rPr>
        <w:t xml:space="preserve"> </w:t>
      </w:r>
      <w:r w:rsidRPr="00685860">
        <w:t>marco</w:t>
      </w:r>
      <w:r w:rsidRPr="00685860">
        <w:rPr>
          <w:i/>
        </w:rPr>
        <w:t xml:space="preserve"> </w:t>
      </w:r>
      <w:r w:rsidRPr="00685860">
        <w:t>de</w:t>
      </w:r>
      <w:r w:rsidRPr="00685860">
        <w:rPr>
          <w:i/>
        </w:rPr>
        <w:t xml:space="preserve"> </w:t>
      </w:r>
      <w:r w:rsidRPr="00685860">
        <w:t>las</w:t>
      </w:r>
      <w:r w:rsidRPr="00685860">
        <w:rPr>
          <w:i/>
        </w:rPr>
        <w:t xml:space="preserve"> </w:t>
      </w:r>
      <w:r w:rsidRPr="00685860">
        <w:t>consultas</w:t>
      </w:r>
      <w:r w:rsidRPr="00685860">
        <w:rPr>
          <w:i/>
        </w:rPr>
        <w:t xml:space="preserve"> </w:t>
      </w:r>
      <w:r w:rsidRPr="00685860">
        <w:t>del</w:t>
      </w:r>
      <w:r w:rsidRPr="00685860">
        <w:rPr>
          <w:i/>
        </w:rPr>
        <w:t xml:space="preserve"> Plan Nacional de Desarrollo</w:t>
      </w:r>
      <w:r w:rsidRPr="00685860">
        <w:t xml:space="preserve"> </w:t>
      </w:r>
      <w:r w:rsidRPr="00685860">
        <w:rPr>
          <w:i/>
        </w:rPr>
        <w:t>2013-2018</w:t>
      </w:r>
      <w:r w:rsidRPr="00685860">
        <w:t>, una política adecuada para la acción indígena debe ser concebida desde la interculturalidad y el diálogo entre todos los pueblos originarios, donde la diversidad sea motivo de armonía, respeto, igualdad y justicia, y en la que se escuchen las necesidades de este sector de la población. De lo contrario, se corre el riesgo de implementar políticas de tutelaje y asistencialismo que poco ayuden al desarrollo integral de los pueblos indígenas.</w:t>
      </w:r>
    </w:p>
    <w:p w:rsidR="00685860" w:rsidRPr="00685860" w:rsidRDefault="00685860" w:rsidP="00CA749C">
      <w:pPr>
        <w:pStyle w:val="Texto"/>
        <w:spacing w:after="66" w:line="210" w:lineRule="exact"/>
        <w:ind w:firstLine="0"/>
      </w:pPr>
      <w:r w:rsidRPr="00685860">
        <w:t>Por otro lado, de acuerdo con estadísticas del INEGI, en México el número de personas con alguna limitación física o mental ascendía a 5.7 millones en 2010. Desde 1995, el Gobierno Federal ha destinado recursos para crear las instituciones y mecanismos a fin de garantizar los derechos de las personas con discapacidad y contribuir a su desarrollo integral e inclusión plena. Sin embargo, aún persiste una brecha importante en el acceso a</w:t>
      </w:r>
      <w:r w:rsidRPr="00685860">
        <w:rPr>
          <w:i/>
        </w:rPr>
        <w:t xml:space="preserve"> </w:t>
      </w:r>
      <w:r w:rsidRPr="00685860">
        <w:t>la</w:t>
      </w:r>
      <w:r w:rsidRPr="00685860">
        <w:rPr>
          <w:i/>
        </w:rPr>
        <w:t xml:space="preserve"> </w:t>
      </w:r>
      <w:r w:rsidRPr="00685860">
        <w:t>educación</w:t>
      </w:r>
      <w:r w:rsidRPr="00685860">
        <w:rPr>
          <w:i/>
        </w:rPr>
        <w:t xml:space="preserve"> </w:t>
      </w:r>
      <w:r w:rsidRPr="00685860">
        <w:t>en</w:t>
      </w:r>
      <w:r w:rsidRPr="00685860">
        <w:rPr>
          <w:i/>
        </w:rPr>
        <w:t xml:space="preserve"> </w:t>
      </w:r>
      <w:r w:rsidRPr="00685860">
        <w:t>condiciones</w:t>
      </w:r>
      <w:r w:rsidRPr="00685860">
        <w:rPr>
          <w:i/>
        </w:rPr>
        <w:t xml:space="preserve"> </w:t>
      </w:r>
      <w:r w:rsidRPr="00685860">
        <w:t>adecuadas,</w:t>
      </w:r>
      <w:r w:rsidRPr="00685860">
        <w:rPr>
          <w:i/>
        </w:rPr>
        <w:t xml:space="preserve"> </w:t>
      </w:r>
      <w:r w:rsidRPr="00685860">
        <w:t xml:space="preserve">así como el acceso a oportunidades de trabajo para este grupo. De acuerdo con diversos participantes de los foros de consulta del </w:t>
      </w:r>
      <w:r w:rsidRPr="00685860">
        <w:rPr>
          <w:i/>
        </w:rPr>
        <w:t>Plan Nacional de Desarrollo</w:t>
      </w:r>
      <w:r w:rsidRPr="00685860">
        <w:t>, el desempleo destaca como la principal preocupación de personas con discapacidad. Ante esta problemática, la falta de accesibilidad a la infraestructura</w:t>
      </w:r>
      <w:r w:rsidRPr="00685860">
        <w:rPr>
          <w:i/>
        </w:rPr>
        <w:t xml:space="preserve"> </w:t>
      </w:r>
      <w:r w:rsidRPr="00685860">
        <w:t>pública</w:t>
      </w:r>
      <w:r w:rsidRPr="00685860">
        <w:rPr>
          <w:i/>
        </w:rPr>
        <w:t xml:space="preserve"> </w:t>
      </w:r>
      <w:r w:rsidRPr="00685860">
        <w:t>y</w:t>
      </w:r>
      <w:r w:rsidRPr="00685860">
        <w:rPr>
          <w:i/>
        </w:rPr>
        <w:t xml:space="preserve"> </w:t>
      </w:r>
      <w:r w:rsidRPr="00685860">
        <w:t>privada</w:t>
      </w:r>
      <w:r w:rsidRPr="00685860">
        <w:rPr>
          <w:i/>
        </w:rPr>
        <w:t xml:space="preserve"> </w:t>
      </w:r>
      <w:r w:rsidRPr="00685860">
        <w:t>fue</w:t>
      </w:r>
      <w:r w:rsidRPr="00685860">
        <w:rPr>
          <w:i/>
        </w:rPr>
        <w:t xml:space="preserve"> </w:t>
      </w:r>
      <w:r w:rsidRPr="00685860">
        <w:t>señalada como un reto importante para cerrar la diferencia de oportunidades que este sector de la población enfrenta.</w:t>
      </w:r>
    </w:p>
    <w:p w:rsidR="00685860" w:rsidRPr="008D04E7" w:rsidRDefault="00685860" w:rsidP="00CA749C">
      <w:pPr>
        <w:pStyle w:val="Texto"/>
        <w:spacing w:before="240" w:after="82" w:line="220" w:lineRule="exact"/>
        <w:ind w:firstLine="0"/>
        <w:rPr>
          <w:b/>
        </w:rPr>
      </w:pPr>
      <w:r w:rsidRPr="008D04E7">
        <w:rPr>
          <w:b/>
        </w:rPr>
        <w:t>Salud</w:t>
      </w:r>
    </w:p>
    <w:p w:rsidR="00685860" w:rsidRPr="00685860" w:rsidRDefault="00685860" w:rsidP="0024197D">
      <w:pPr>
        <w:pStyle w:val="Texto"/>
        <w:spacing w:after="66"/>
        <w:ind w:firstLine="0"/>
      </w:pPr>
      <w:r w:rsidRPr="00685860">
        <w:t>El Artículo Cuarto de la Constitución Política de los Estados</w:t>
      </w:r>
      <w:r w:rsidRPr="00685860">
        <w:rPr>
          <w:i/>
        </w:rPr>
        <w:t xml:space="preserve"> </w:t>
      </w:r>
      <w:r w:rsidRPr="00685860">
        <w:t>Unidos Mexicanos establece el derecho de toda persona a la protección de la salud. En respuesta a dicho artículo se ha construido un amplio Sistema Nacional de Salud. Sin embargo, éste se caracteriza por estar fragmentado en múltiples subsistemas, donde diversos grupos de la población cuentan con derechos distintos. En 2012, aproximadamente uno de cada cuatro mexicanos no contaba con acceso en algún esquema de salud.</w:t>
      </w:r>
    </w:p>
    <w:p w:rsidR="00685860" w:rsidRPr="00685860" w:rsidRDefault="00685860" w:rsidP="0024197D">
      <w:pPr>
        <w:pStyle w:val="Texto"/>
        <w:spacing w:after="66"/>
        <w:ind w:firstLine="0"/>
      </w:pPr>
      <w:r w:rsidRPr="00685860">
        <w:t>En 2004, el Seguro Popular inició con la finalidad de</w:t>
      </w:r>
      <w:r w:rsidRPr="00685860">
        <w:rPr>
          <w:i/>
        </w:rPr>
        <w:t xml:space="preserve"> </w:t>
      </w:r>
      <w:r w:rsidRPr="00685860">
        <w:t>brindar</w:t>
      </w:r>
      <w:r w:rsidRPr="00685860">
        <w:rPr>
          <w:i/>
        </w:rPr>
        <w:t xml:space="preserve"> </w:t>
      </w:r>
      <w:r w:rsidRPr="00685860">
        <w:t>protección</w:t>
      </w:r>
      <w:r w:rsidRPr="00685860">
        <w:rPr>
          <w:i/>
        </w:rPr>
        <w:t xml:space="preserve"> </w:t>
      </w:r>
      <w:r w:rsidRPr="00685860">
        <w:t>financiera</w:t>
      </w:r>
      <w:r w:rsidRPr="00685860">
        <w:rPr>
          <w:i/>
        </w:rPr>
        <w:t xml:space="preserve"> </w:t>
      </w:r>
      <w:r w:rsidRPr="00685860">
        <w:t>a</w:t>
      </w:r>
      <w:r w:rsidRPr="00685860">
        <w:rPr>
          <w:i/>
        </w:rPr>
        <w:t xml:space="preserve"> </w:t>
      </w:r>
      <w:r w:rsidRPr="00685860">
        <w:t>la</w:t>
      </w:r>
      <w:r w:rsidRPr="00685860">
        <w:rPr>
          <w:i/>
        </w:rPr>
        <w:t xml:space="preserve"> </w:t>
      </w:r>
      <w:r w:rsidRPr="00685860">
        <w:t>población no afiliada a las instituciones de seguridad social. Este programa representa un avance en términos de igualdad y protección social de la salud. Sin embargo,</w:t>
      </w:r>
      <w:r w:rsidRPr="00685860">
        <w:rPr>
          <w:i/>
        </w:rPr>
        <w:t xml:space="preserve"> </w:t>
      </w:r>
      <w:r w:rsidRPr="00685860">
        <w:t>su</w:t>
      </w:r>
      <w:r w:rsidRPr="00685860">
        <w:rPr>
          <w:i/>
        </w:rPr>
        <w:t xml:space="preserve"> </w:t>
      </w:r>
      <w:r w:rsidRPr="00685860">
        <w:t>paquete</w:t>
      </w:r>
      <w:r w:rsidRPr="00685860">
        <w:rPr>
          <w:i/>
        </w:rPr>
        <w:t xml:space="preserve"> </w:t>
      </w:r>
      <w:r w:rsidRPr="00685860">
        <w:t>de</w:t>
      </w:r>
      <w:r w:rsidRPr="00685860">
        <w:rPr>
          <w:i/>
        </w:rPr>
        <w:t xml:space="preserve"> </w:t>
      </w:r>
      <w:r w:rsidRPr="00685860">
        <w:t>servicios</w:t>
      </w:r>
      <w:r w:rsidRPr="00685860">
        <w:rPr>
          <w:i/>
        </w:rPr>
        <w:t xml:space="preserve"> </w:t>
      </w:r>
      <w:r w:rsidRPr="00685860">
        <w:t>es</w:t>
      </w:r>
      <w:r w:rsidRPr="00685860">
        <w:rPr>
          <w:i/>
        </w:rPr>
        <w:t xml:space="preserve"> </w:t>
      </w:r>
      <w:r w:rsidRPr="00685860">
        <w:t>limitado en comparación con la cobertura que ofrecen actualmente el Instituto Mexicano del Seguro Social (IMSS) y el Instituto de Seguridad y Servicios Sociales de los Trabajadores del Estado (ISSSTE) a sus derechohabientes. Adicionalmente, el Seguro Popular representa un reto para promover la formalidad del empleo con el tiempo.</w:t>
      </w:r>
    </w:p>
    <w:p w:rsidR="00685860" w:rsidRPr="00685860" w:rsidRDefault="00685860" w:rsidP="0024197D">
      <w:pPr>
        <w:pStyle w:val="Texto"/>
        <w:spacing w:after="66"/>
        <w:ind w:firstLine="0"/>
      </w:pPr>
      <w:r w:rsidRPr="00685860">
        <w:t>Si bien el Sistema de Salud Pública cuenta con una amplia red de atención médica, en ocasiones la falta de respuesta ha propiciado que la población busque la atención en el ámbito privado, la asistencia social e incluso mediante la automedicación. Para lograr mayores niveles de eficiencia y poder atender de mejor manera las necesidades de la población, es necesaria una planeación interinstitucional de largo plazo, una mejor administración de riesgos, así como solidaridad, compromiso y corresponsabilidad entre las instituciones y los diferentes grupos poblacionales.</w:t>
      </w:r>
    </w:p>
    <w:p w:rsidR="00685860" w:rsidRPr="00685860" w:rsidRDefault="00685860" w:rsidP="0024197D">
      <w:pPr>
        <w:pStyle w:val="Texto"/>
        <w:ind w:firstLine="0"/>
      </w:pPr>
      <w:r w:rsidRPr="00685860">
        <w:t>Entre</w:t>
      </w:r>
      <w:r w:rsidRPr="00685860">
        <w:rPr>
          <w:i/>
        </w:rPr>
        <w:t xml:space="preserve"> </w:t>
      </w:r>
      <w:r w:rsidRPr="00685860">
        <w:t>2000</w:t>
      </w:r>
      <w:r w:rsidRPr="00685860">
        <w:rPr>
          <w:i/>
        </w:rPr>
        <w:t xml:space="preserve"> </w:t>
      </w:r>
      <w:r w:rsidRPr="00685860">
        <w:t>y</w:t>
      </w:r>
      <w:r w:rsidRPr="00685860">
        <w:rPr>
          <w:i/>
        </w:rPr>
        <w:t xml:space="preserve"> </w:t>
      </w:r>
      <w:r w:rsidRPr="00685860">
        <w:t>2010,</w:t>
      </w:r>
      <w:r w:rsidRPr="00685860">
        <w:rPr>
          <w:i/>
        </w:rPr>
        <w:t xml:space="preserve"> </w:t>
      </w:r>
      <w:r w:rsidRPr="00685860">
        <w:t>el</w:t>
      </w:r>
      <w:r w:rsidRPr="00685860">
        <w:rPr>
          <w:i/>
        </w:rPr>
        <w:t xml:space="preserve"> </w:t>
      </w:r>
      <w:r w:rsidRPr="00685860">
        <w:t>gasto</w:t>
      </w:r>
      <w:r w:rsidRPr="00685860">
        <w:rPr>
          <w:i/>
        </w:rPr>
        <w:t xml:space="preserve"> </w:t>
      </w:r>
      <w:r w:rsidRPr="00685860">
        <w:t>público</w:t>
      </w:r>
      <w:r w:rsidRPr="00685860">
        <w:rPr>
          <w:i/>
        </w:rPr>
        <w:t xml:space="preserve"> </w:t>
      </w:r>
      <w:r w:rsidRPr="00685860">
        <w:t>en</w:t>
      </w:r>
      <w:r w:rsidRPr="00685860">
        <w:rPr>
          <w:i/>
        </w:rPr>
        <w:t xml:space="preserve"> </w:t>
      </w:r>
      <w:r w:rsidRPr="00685860">
        <w:t>salud como porcentaje del PIB creció de 2.6 a 3.1%, lo que representa un incremento del 19.2%. A pesar del aumento observado, este nivel de gasto sigue siendo bajo en comparación con el de los países de la OCDE. Para avanzar en la calidad y el alcance de los servicios de salud no sólo debemos pensar en el nivel de gasto. La experiencia en los últimos años</w:t>
      </w:r>
      <w:r w:rsidRPr="00685860">
        <w:rPr>
          <w:i/>
        </w:rPr>
        <w:t xml:space="preserve"> </w:t>
      </w:r>
      <w:r w:rsidRPr="00685860">
        <w:t>indica</w:t>
      </w:r>
      <w:r w:rsidRPr="00685860">
        <w:rPr>
          <w:i/>
        </w:rPr>
        <w:t xml:space="preserve"> </w:t>
      </w:r>
      <w:r w:rsidRPr="00685860">
        <w:t>que</w:t>
      </w:r>
      <w:r w:rsidRPr="00685860">
        <w:rPr>
          <w:i/>
        </w:rPr>
        <w:t xml:space="preserve"> </w:t>
      </w:r>
      <w:r w:rsidRPr="00685860">
        <w:t>existen</w:t>
      </w:r>
      <w:r w:rsidRPr="00685860">
        <w:rPr>
          <w:i/>
        </w:rPr>
        <w:t xml:space="preserve"> </w:t>
      </w:r>
      <w:r w:rsidRPr="00685860">
        <w:t>áreas</w:t>
      </w:r>
      <w:r w:rsidRPr="00685860">
        <w:rPr>
          <w:i/>
        </w:rPr>
        <w:t xml:space="preserve"> </w:t>
      </w:r>
      <w:r w:rsidRPr="00685860">
        <w:t>de</w:t>
      </w:r>
      <w:r w:rsidRPr="00685860">
        <w:rPr>
          <w:i/>
        </w:rPr>
        <w:t xml:space="preserve"> </w:t>
      </w:r>
      <w:r w:rsidRPr="00685860">
        <w:t>oportunidad para hacer un mejor uso de los recursos. Para mejorar el Sistema de Salud también se requiere un fortalecimiento de los modelos de atención de entidades federativas y municipios, así como una regulación adecuada en diversos ámbitos.</w:t>
      </w:r>
    </w:p>
    <w:p w:rsidR="00685860" w:rsidRPr="00685860" w:rsidRDefault="00685860" w:rsidP="0024197D">
      <w:pPr>
        <w:pStyle w:val="Texto"/>
        <w:spacing w:line="224" w:lineRule="exact"/>
        <w:ind w:firstLine="0"/>
      </w:pPr>
      <w:r w:rsidRPr="00685860">
        <w:lastRenderedPageBreak/>
        <w:t>Existen logros sustantivos en diversos indicadores como</w:t>
      </w:r>
      <w:r w:rsidRPr="00685860">
        <w:rPr>
          <w:i/>
        </w:rPr>
        <w:t xml:space="preserve"> </w:t>
      </w:r>
      <w:r w:rsidRPr="00685860">
        <w:t>el</w:t>
      </w:r>
      <w:r w:rsidRPr="00685860">
        <w:rPr>
          <w:i/>
        </w:rPr>
        <w:t xml:space="preserve"> </w:t>
      </w:r>
      <w:r w:rsidRPr="00685860">
        <w:t>aumento</w:t>
      </w:r>
      <w:r w:rsidRPr="00685860">
        <w:rPr>
          <w:i/>
        </w:rPr>
        <w:t xml:space="preserve"> </w:t>
      </w:r>
      <w:r w:rsidRPr="00685860">
        <w:t>en</w:t>
      </w:r>
      <w:r w:rsidRPr="00685860">
        <w:rPr>
          <w:i/>
        </w:rPr>
        <w:t xml:space="preserve"> </w:t>
      </w:r>
      <w:r w:rsidRPr="00685860">
        <w:t>la</w:t>
      </w:r>
      <w:r w:rsidRPr="00685860">
        <w:rPr>
          <w:i/>
        </w:rPr>
        <w:t xml:space="preserve"> </w:t>
      </w:r>
      <w:r w:rsidRPr="00685860">
        <w:t>esperanza</w:t>
      </w:r>
      <w:r w:rsidRPr="00685860">
        <w:rPr>
          <w:i/>
        </w:rPr>
        <w:t xml:space="preserve"> </w:t>
      </w:r>
      <w:r w:rsidRPr="00685860">
        <w:t>de</w:t>
      </w:r>
      <w:r w:rsidRPr="00685860">
        <w:rPr>
          <w:i/>
        </w:rPr>
        <w:t xml:space="preserve"> </w:t>
      </w:r>
      <w:r w:rsidRPr="00685860">
        <w:t>vida</w:t>
      </w:r>
      <w:r w:rsidRPr="00685860">
        <w:rPr>
          <w:i/>
        </w:rPr>
        <w:t xml:space="preserve"> </w:t>
      </w:r>
      <w:r w:rsidRPr="00685860">
        <w:t>y la</w:t>
      </w:r>
      <w:r w:rsidRPr="00685860">
        <w:rPr>
          <w:i/>
        </w:rPr>
        <w:t xml:space="preserve"> </w:t>
      </w:r>
      <w:r w:rsidRPr="00685860">
        <w:t>disminución</w:t>
      </w:r>
      <w:r w:rsidRPr="00685860">
        <w:rPr>
          <w:i/>
        </w:rPr>
        <w:t xml:space="preserve"> </w:t>
      </w:r>
      <w:r w:rsidRPr="00685860">
        <w:t>de</w:t>
      </w:r>
      <w:r w:rsidRPr="00685860">
        <w:rPr>
          <w:i/>
        </w:rPr>
        <w:t xml:space="preserve"> </w:t>
      </w:r>
      <w:r w:rsidRPr="00685860">
        <w:t>la</w:t>
      </w:r>
      <w:r w:rsidRPr="00685860">
        <w:rPr>
          <w:i/>
        </w:rPr>
        <w:t xml:space="preserve"> </w:t>
      </w:r>
      <w:r w:rsidRPr="00685860">
        <w:t>mortalidad</w:t>
      </w:r>
      <w:r w:rsidRPr="00685860">
        <w:rPr>
          <w:i/>
        </w:rPr>
        <w:t xml:space="preserve"> </w:t>
      </w:r>
      <w:r w:rsidRPr="00685860">
        <w:t>infantil</w:t>
      </w:r>
      <w:r w:rsidRPr="00685860">
        <w:rPr>
          <w:i/>
        </w:rPr>
        <w:t xml:space="preserve"> </w:t>
      </w:r>
      <w:r w:rsidRPr="00685860">
        <w:t>en</w:t>
      </w:r>
      <w:r w:rsidRPr="00685860">
        <w:rPr>
          <w:i/>
        </w:rPr>
        <w:t xml:space="preserve"> </w:t>
      </w:r>
      <w:r w:rsidRPr="00685860">
        <w:t>el país. Sin embargo, queda pendiente avanzar en algunos indicadores clave de salud. Por ejemplo, la mortalidad materna se redujo a menos de la mitad entre 1990 y 2011 (al pasar de 89 a 43 defunciones de mujeres por cada 100,000 nacidos vivos). No obstante, este indicador se encuentra lejos de alcanzar la meta de 22 defunciones propuesta para 2015, como parte de los Objetivos de</w:t>
      </w:r>
      <w:r w:rsidRPr="00685860">
        <w:rPr>
          <w:i/>
        </w:rPr>
        <w:t xml:space="preserve"> </w:t>
      </w:r>
      <w:r w:rsidRPr="00685860">
        <w:t>Desarrollo</w:t>
      </w:r>
      <w:r w:rsidRPr="00685860">
        <w:rPr>
          <w:i/>
        </w:rPr>
        <w:t xml:space="preserve"> </w:t>
      </w:r>
      <w:r w:rsidRPr="00685860">
        <w:t>del</w:t>
      </w:r>
      <w:r w:rsidRPr="00685860">
        <w:rPr>
          <w:i/>
        </w:rPr>
        <w:t xml:space="preserve"> </w:t>
      </w:r>
      <w:r w:rsidRPr="00685860">
        <w:t>Milenio</w:t>
      </w:r>
      <w:r w:rsidRPr="00685860">
        <w:rPr>
          <w:i/>
        </w:rPr>
        <w:t xml:space="preserve"> </w:t>
      </w:r>
      <w:r w:rsidRPr="00685860">
        <w:t>que</w:t>
      </w:r>
      <w:r w:rsidRPr="00685860">
        <w:rPr>
          <w:i/>
        </w:rPr>
        <w:t xml:space="preserve"> </w:t>
      </w:r>
      <w:r w:rsidRPr="00685860">
        <w:t>fueron</w:t>
      </w:r>
      <w:r w:rsidRPr="00685860">
        <w:rPr>
          <w:i/>
        </w:rPr>
        <w:t xml:space="preserve"> </w:t>
      </w:r>
      <w:r w:rsidRPr="00685860">
        <w:t>pactados con países miembros de la Organización de las Naciones Unidas (ONU) para alcanzar una mejor calidad de vida de la población.</w:t>
      </w:r>
    </w:p>
    <w:p w:rsidR="00685860" w:rsidRPr="008D04E7" w:rsidRDefault="00306E14" w:rsidP="0024197D">
      <w:pPr>
        <w:pStyle w:val="Texto"/>
        <w:spacing w:line="240" w:lineRule="auto"/>
        <w:ind w:firstLine="0"/>
        <w:jc w:val="center"/>
        <w:rPr>
          <w:b/>
          <w:smallCaps/>
        </w:rPr>
      </w:pPr>
      <w:r>
        <w:rPr>
          <w:b/>
          <w:smallCaps/>
          <w:noProof/>
          <w:lang w:val="es-MX" w:eastAsia="es-MX"/>
        </w:rPr>
        <w:drawing>
          <wp:inline distT="0" distB="0" distL="0" distR="0">
            <wp:extent cx="4200525" cy="7324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7324725"/>
                    </a:xfrm>
                    <a:prstGeom prst="rect">
                      <a:avLst/>
                    </a:prstGeom>
                    <a:noFill/>
                    <a:ln>
                      <a:noFill/>
                    </a:ln>
                  </pic:spPr>
                </pic:pic>
              </a:graphicData>
            </a:graphic>
          </wp:inline>
        </w:drawing>
      </w:r>
    </w:p>
    <w:p w:rsidR="00685860" w:rsidRPr="00685860" w:rsidRDefault="00685860" w:rsidP="00CA749C">
      <w:pPr>
        <w:pStyle w:val="Texto"/>
        <w:spacing w:line="232" w:lineRule="exact"/>
        <w:ind w:firstLine="0"/>
      </w:pPr>
      <w:r w:rsidRPr="00685860">
        <w:lastRenderedPageBreak/>
        <w:t>Los datos demográficos y epidemiológicos indican que las presiones sobre el Sistema Nacional de Salud serán cada vez mayores, poniendo en riesgo la sustentabilidad financiera de las instituciones públicas. La fecundidad, las tasas de mortalidad y la migración suponen una demanda más elevada de servicios, especialmente asociada al mayor número de adultos mayores (la población de 65 años y más crecerá de 6.2% del total en 2010 a 10.5% en 2030). Este hecho impacta no sólo en el Sistema de Salud, sino que impone desafíos a la organización familiar, así como cargas adicionales de trabajo para los cuidados, especialmente para las mujeres, quienes realizan mayoritariamente este trabajo.</w:t>
      </w:r>
    </w:p>
    <w:p w:rsidR="00685860" w:rsidRPr="00685860" w:rsidRDefault="00685860" w:rsidP="00CA749C">
      <w:pPr>
        <w:pStyle w:val="Texto"/>
        <w:spacing w:line="232" w:lineRule="exact"/>
        <w:ind w:firstLine="0"/>
      </w:pPr>
      <w:r w:rsidRPr="00685860">
        <w:t>Por otro lado, hay situaciones que atentan contra la</w:t>
      </w:r>
      <w:r w:rsidRPr="00685860">
        <w:rPr>
          <w:i/>
        </w:rPr>
        <w:t xml:space="preserve"> </w:t>
      </w:r>
      <w:r w:rsidRPr="00685860">
        <w:t>salud,</w:t>
      </w:r>
      <w:r w:rsidRPr="00685860">
        <w:rPr>
          <w:i/>
        </w:rPr>
        <w:t xml:space="preserve"> </w:t>
      </w:r>
      <w:r w:rsidRPr="00685860">
        <w:t>como</w:t>
      </w:r>
      <w:r w:rsidRPr="00685860">
        <w:rPr>
          <w:i/>
        </w:rPr>
        <w:t xml:space="preserve"> </w:t>
      </w:r>
      <w:r w:rsidRPr="00685860">
        <w:t>la</w:t>
      </w:r>
      <w:r w:rsidRPr="00685860">
        <w:rPr>
          <w:i/>
        </w:rPr>
        <w:t xml:space="preserve"> </w:t>
      </w:r>
      <w:r w:rsidRPr="00685860">
        <w:t>pobreza</w:t>
      </w:r>
      <w:r w:rsidRPr="00685860">
        <w:rPr>
          <w:i/>
        </w:rPr>
        <w:t xml:space="preserve"> </w:t>
      </w:r>
      <w:r w:rsidRPr="00685860">
        <w:t>y</w:t>
      </w:r>
      <w:r w:rsidRPr="00685860">
        <w:rPr>
          <w:i/>
        </w:rPr>
        <w:t xml:space="preserve"> </w:t>
      </w:r>
      <w:r w:rsidRPr="00685860">
        <w:t>los</w:t>
      </w:r>
      <w:r w:rsidRPr="00685860">
        <w:rPr>
          <w:i/>
        </w:rPr>
        <w:t xml:space="preserve"> </w:t>
      </w:r>
      <w:r w:rsidRPr="00685860">
        <w:t>estilos</w:t>
      </w:r>
      <w:r w:rsidRPr="00685860">
        <w:rPr>
          <w:i/>
        </w:rPr>
        <w:t xml:space="preserve"> </w:t>
      </w:r>
      <w:r w:rsidRPr="00685860">
        <w:t>de</w:t>
      </w:r>
      <w:r w:rsidRPr="00685860">
        <w:rPr>
          <w:i/>
        </w:rPr>
        <w:t xml:space="preserve"> </w:t>
      </w:r>
      <w:r w:rsidRPr="00685860">
        <w:t>vida poco</w:t>
      </w:r>
      <w:r w:rsidRPr="00685860">
        <w:rPr>
          <w:i/>
        </w:rPr>
        <w:t xml:space="preserve"> </w:t>
      </w:r>
      <w:r w:rsidRPr="00685860">
        <w:t>saludables</w:t>
      </w:r>
      <w:r w:rsidRPr="00685860">
        <w:rPr>
          <w:i/>
        </w:rPr>
        <w:t xml:space="preserve"> </w:t>
      </w:r>
      <w:r w:rsidRPr="00685860">
        <w:t>y</w:t>
      </w:r>
      <w:r w:rsidRPr="00685860">
        <w:rPr>
          <w:i/>
        </w:rPr>
        <w:t xml:space="preserve"> </w:t>
      </w:r>
      <w:r w:rsidRPr="00685860">
        <w:t>de</w:t>
      </w:r>
      <w:r w:rsidRPr="00685860">
        <w:rPr>
          <w:i/>
        </w:rPr>
        <w:t xml:space="preserve"> </w:t>
      </w:r>
      <w:r w:rsidRPr="00685860">
        <w:t>riesgo.</w:t>
      </w:r>
      <w:r w:rsidRPr="00685860">
        <w:rPr>
          <w:i/>
        </w:rPr>
        <w:t xml:space="preserve"> </w:t>
      </w:r>
      <w:r w:rsidRPr="00685860">
        <w:t>Por</w:t>
      </w:r>
      <w:r w:rsidRPr="00685860">
        <w:rPr>
          <w:i/>
        </w:rPr>
        <w:t xml:space="preserve"> </w:t>
      </w:r>
      <w:r w:rsidRPr="00685860">
        <w:t>ejemplo,</w:t>
      </w:r>
      <w:r w:rsidRPr="00685860">
        <w:rPr>
          <w:i/>
        </w:rPr>
        <w:t xml:space="preserve"> </w:t>
      </w:r>
      <w:r w:rsidRPr="00685860">
        <w:t>la falta de actividad física, la nutrición inadecuada, sexo inseguro, consumo de tabaco, alcohol y drogas ilícitas, así como la falta de educación vial repercuten de manera significativa en la salud de la población. Estos factores explican, en gran medida, la alta incidencia de enfermedades crónicas como la diabetes mellitus, las enfermedades isquémicas del corazón y los tumores malignos, así como el alto número de personas lesionadas por accidentes.</w:t>
      </w:r>
    </w:p>
    <w:p w:rsidR="00685860" w:rsidRPr="00685860" w:rsidRDefault="00685860" w:rsidP="00CA749C">
      <w:pPr>
        <w:pStyle w:val="Texto"/>
        <w:spacing w:line="232" w:lineRule="exact"/>
        <w:ind w:firstLine="0"/>
      </w:pPr>
      <w:r w:rsidRPr="00685860">
        <w:t>El sobrepeso, la obesidad, la diabetes y la hipertensión han llegado a niveles muy elevados en todos los grupos de la población. Entre los hombres mayores de 20 años de edad, 42.6% presentan sobrepeso y 26.8% obesidad, mientras que en las mujeres estas cifras corresponden a 35.5 y 37.5%, respectivamente.</w:t>
      </w:r>
    </w:p>
    <w:p w:rsidR="00685860" w:rsidRPr="00685860" w:rsidRDefault="00685860" w:rsidP="00CA749C">
      <w:pPr>
        <w:pStyle w:val="Texto"/>
        <w:spacing w:line="232" w:lineRule="exact"/>
        <w:ind w:firstLine="0"/>
      </w:pPr>
      <w:r w:rsidRPr="00685860">
        <w:t>Por otra parte, en la población escolar (5-11 años) la</w:t>
      </w:r>
      <w:r w:rsidRPr="00685860">
        <w:rPr>
          <w:i/>
        </w:rPr>
        <w:t xml:space="preserve"> </w:t>
      </w:r>
      <w:r w:rsidRPr="00685860">
        <w:t>prevalencia</w:t>
      </w:r>
      <w:r w:rsidRPr="00685860">
        <w:rPr>
          <w:i/>
        </w:rPr>
        <w:t xml:space="preserve"> </w:t>
      </w:r>
      <w:r w:rsidRPr="00685860">
        <w:t>de</w:t>
      </w:r>
      <w:r w:rsidRPr="00685860">
        <w:rPr>
          <w:i/>
        </w:rPr>
        <w:t xml:space="preserve"> </w:t>
      </w:r>
      <w:r w:rsidRPr="00685860">
        <w:t>sobrepeso</w:t>
      </w:r>
      <w:r w:rsidRPr="00685860">
        <w:rPr>
          <w:i/>
        </w:rPr>
        <w:t xml:space="preserve"> </w:t>
      </w:r>
      <w:r w:rsidRPr="00685860">
        <w:t>y</w:t>
      </w:r>
      <w:r w:rsidRPr="00685860">
        <w:rPr>
          <w:i/>
        </w:rPr>
        <w:t xml:space="preserve"> </w:t>
      </w:r>
      <w:r w:rsidRPr="00685860">
        <w:t>obesidad</w:t>
      </w:r>
      <w:r w:rsidRPr="00685860">
        <w:rPr>
          <w:i/>
        </w:rPr>
        <w:t xml:space="preserve"> </w:t>
      </w:r>
      <w:r w:rsidRPr="00685860">
        <w:t>fue</w:t>
      </w:r>
      <w:r w:rsidRPr="00685860">
        <w:rPr>
          <w:i/>
        </w:rPr>
        <w:t xml:space="preserve"> </w:t>
      </w:r>
      <w:r w:rsidRPr="00685860">
        <w:t>de 19.8 y de 14.6%, respectivamente. Con base en la ENSANUT 2012, la diabetes mellitus afecta actualmente</w:t>
      </w:r>
      <w:r w:rsidRPr="00685860">
        <w:rPr>
          <w:i/>
        </w:rPr>
        <w:t xml:space="preserve"> </w:t>
      </w:r>
      <w:r w:rsidRPr="00685860">
        <w:t>al</w:t>
      </w:r>
      <w:r w:rsidRPr="00685860">
        <w:rPr>
          <w:i/>
        </w:rPr>
        <w:t xml:space="preserve"> </w:t>
      </w:r>
      <w:r w:rsidRPr="00685860">
        <w:t>9.2%</w:t>
      </w:r>
      <w:r w:rsidRPr="00685860">
        <w:rPr>
          <w:i/>
        </w:rPr>
        <w:t xml:space="preserve"> </w:t>
      </w:r>
      <w:r w:rsidRPr="00685860">
        <w:t>de</w:t>
      </w:r>
      <w:r w:rsidRPr="00685860">
        <w:rPr>
          <w:i/>
        </w:rPr>
        <w:t xml:space="preserve"> </w:t>
      </w:r>
      <w:r w:rsidRPr="00685860">
        <w:t>la</w:t>
      </w:r>
      <w:r w:rsidRPr="00685860">
        <w:rPr>
          <w:i/>
        </w:rPr>
        <w:t xml:space="preserve"> </w:t>
      </w:r>
      <w:r w:rsidRPr="00685860">
        <w:t>población</w:t>
      </w:r>
      <w:r w:rsidRPr="00685860">
        <w:rPr>
          <w:i/>
        </w:rPr>
        <w:t xml:space="preserve"> </w:t>
      </w:r>
      <w:r w:rsidRPr="00685860">
        <w:t>del</w:t>
      </w:r>
      <w:r w:rsidRPr="00685860">
        <w:rPr>
          <w:i/>
        </w:rPr>
        <w:t xml:space="preserve"> </w:t>
      </w:r>
      <w:r w:rsidRPr="00685860">
        <w:t>país, lo que representa un incremento de 2.2 puntos porcentuales respecto de 2006. Dado su papel como causa de enfermedad, la obesidad aumenta la demanda por servicios de salud y afecta el desarrollo económico y social de la población. De acuerdo con estimaciones de la Universidad Nacional Autónoma de México (UNAM), el costo de la obesidad fue de 67,000 millones de pesos en 2008. De no actuar, el costo que pagaremos en el futuro será mayor a la inversión requerida hoy para implementar políticas que hagan frente a esta problemática.</w:t>
      </w:r>
    </w:p>
    <w:p w:rsidR="00685860" w:rsidRPr="00685860" w:rsidRDefault="00685860" w:rsidP="00CA749C">
      <w:pPr>
        <w:pStyle w:val="Texto"/>
        <w:spacing w:line="232" w:lineRule="exact"/>
        <w:ind w:firstLine="0"/>
      </w:pPr>
      <w:r w:rsidRPr="00685860">
        <w:t>Existen tres factores que inciden negativamente en la capacidad del Estado para dar plena vigencia al derecho a la salud y que, por tanto, requieren atención. Primero, el modelo con que fueron concebidas las instituciones del sector ha estado enfocado hacia lo curativo y no a la prevención. En segundo lugar, no han permeado políticas con enfoque multidisciplinario e interinstitucionales hacia el mejoramiento de la calidad de los servicios de salud. En este sentido, destaca como un reto a enfrentar la diversidad de hábitos y costumbres de la población en materia de conocimiento y cuidado</w:t>
      </w:r>
      <w:r w:rsidRPr="00685860">
        <w:rPr>
          <w:i/>
        </w:rPr>
        <w:t xml:space="preserve"> </w:t>
      </w:r>
      <w:r w:rsidRPr="00685860">
        <w:t>de</w:t>
      </w:r>
      <w:r w:rsidRPr="00685860">
        <w:rPr>
          <w:i/>
        </w:rPr>
        <w:t xml:space="preserve"> </w:t>
      </w:r>
      <w:r w:rsidRPr="00685860">
        <w:t>la</w:t>
      </w:r>
      <w:r w:rsidRPr="00685860">
        <w:rPr>
          <w:i/>
        </w:rPr>
        <w:t xml:space="preserve"> </w:t>
      </w:r>
      <w:r w:rsidRPr="00685860">
        <w:t>salud.</w:t>
      </w:r>
      <w:r w:rsidRPr="00685860">
        <w:rPr>
          <w:i/>
        </w:rPr>
        <w:t xml:space="preserve"> </w:t>
      </w:r>
      <w:r w:rsidRPr="00685860">
        <w:t>Tercero,</w:t>
      </w:r>
      <w:r w:rsidRPr="00685860">
        <w:rPr>
          <w:i/>
        </w:rPr>
        <w:t xml:space="preserve"> </w:t>
      </w:r>
      <w:r w:rsidRPr="00685860">
        <w:t>en</w:t>
      </w:r>
      <w:r w:rsidRPr="00685860">
        <w:rPr>
          <w:i/>
        </w:rPr>
        <w:t xml:space="preserve"> </w:t>
      </w:r>
      <w:r w:rsidRPr="00685860">
        <w:t>la</w:t>
      </w:r>
      <w:r w:rsidRPr="00685860">
        <w:rPr>
          <w:i/>
        </w:rPr>
        <w:t xml:space="preserve"> </w:t>
      </w:r>
      <w:r w:rsidRPr="00685860">
        <w:t>rectoría</w:t>
      </w:r>
      <w:r w:rsidRPr="00685860">
        <w:rPr>
          <w:i/>
        </w:rPr>
        <w:t xml:space="preserve"> </w:t>
      </w:r>
      <w:r w:rsidRPr="00685860">
        <w:t>y arreglo</w:t>
      </w:r>
      <w:r w:rsidRPr="00685860">
        <w:rPr>
          <w:i/>
        </w:rPr>
        <w:t xml:space="preserve"> </w:t>
      </w:r>
      <w:r w:rsidRPr="00685860">
        <w:t>organizacional</w:t>
      </w:r>
      <w:r w:rsidRPr="00685860">
        <w:rPr>
          <w:i/>
        </w:rPr>
        <w:t xml:space="preserve"> </w:t>
      </w:r>
      <w:r w:rsidRPr="00685860">
        <w:t>vigentes,</w:t>
      </w:r>
      <w:r w:rsidRPr="00685860">
        <w:rPr>
          <w:i/>
        </w:rPr>
        <w:t xml:space="preserve"> </w:t>
      </w:r>
      <w:r w:rsidRPr="00685860">
        <w:t>donde</w:t>
      </w:r>
      <w:r w:rsidRPr="00685860">
        <w:rPr>
          <w:i/>
        </w:rPr>
        <w:t xml:space="preserve"> </w:t>
      </w:r>
      <w:r w:rsidRPr="00685860">
        <w:t>prevalece la participación de instituciones verticalmente integradas y fragmentadas, que limitan la capacidad operativa y la eficiencia del gasto en el Sistema de Salud Pública.</w:t>
      </w:r>
    </w:p>
    <w:p w:rsidR="00685860" w:rsidRPr="008D04E7" w:rsidRDefault="00685860" w:rsidP="00CA749C">
      <w:pPr>
        <w:pStyle w:val="Texto"/>
        <w:spacing w:before="240" w:line="236" w:lineRule="exact"/>
        <w:ind w:firstLine="0"/>
        <w:rPr>
          <w:b/>
        </w:rPr>
      </w:pPr>
      <w:r w:rsidRPr="008D04E7">
        <w:rPr>
          <w:b/>
        </w:rPr>
        <w:t>Sistema de Seguridad Social</w:t>
      </w:r>
    </w:p>
    <w:p w:rsidR="00685860" w:rsidRPr="00685860" w:rsidRDefault="00685860" w:rsidP="00CA749C">
      <w:pPr>
        <w:pStyle w:val="Texto"/>
        <w:spacing w:line="226" w:lineRule="exact"/>
        <w:ind w:firstLine="0"/>
      </w:pPr>
      <w:r w:rsidRPr="00685860">
        <w:t>De acuerdo con la Organización Internacional del Trabajo (OIT), la seguridad social se define como</w:t>
      </w:r>
      <w:r w:rsidR="00124F2F">
        <w:t xml:space="preserve"> </w:t>
      </w:r>
      <w:r w:rsidRPr="00685860">
        <w:t>“La protección que la sociedad proporciona a sus miembros, mediante una serie de medidas públicas, contra las privaciones económicas y sociales que, de no ser así, ocasionarían la desaparición o una fuerte reducción de los ingresos por causa de enfermedad, maternidad, accidente de trabajo, o enfermedad laboral, desempleo, invalidez, vejez y muerte; y también la protección en forma de asistencia médica y de ayuda a las familias con hijos”.</w:t>
      </w:r>
    </w:p>
    <w:p w:rsidR="00685860" w:rsidRPr="00685860" w:rsidRDefault="00685860" w:rsidP="0024197D">
      <w:pPr>
        <w:pStyle w:val="Texto"/>
        <w:spacing w:line="236" w:lineRule="exact"/>
        <w:ind w:firstLine="0"/>
      </w:pPr>
      <w:r w:rsidRPr="00685860">
        <w:t>En nuestro país, el acceso a la seguridad social está directamente relacionado con la condición laboral y favorece principalmente a quienes cuentan con un trabajo formal. La estructura actual del Sistema de</w:t>
      </w:r>
      <w:r w:rsidRPr="00685860">
        <w:rPr>
          <w:i/>
        </w:rPr>
        <w:t xml:space="preserve"> </w:t>
      </w:r>
      <w:r w:rsidRPr="00685860">
        <w:t>Seguridad</w:t>
      </w:r>
      <w:r w:rsidRPr="00685860">
        <w:rPr>
          <w:i/>
        </w:rPr>
        <w:t xml:space="preserve"> </w:t>
      </w:r>
      <w:r w:rsidRPr="00685860">
        <w:t>Social</w:t>
      </w:r>
      <w:r w:rsidRPr="00685860">
        <w:rPr>
          <w:i/>
        </w:rPr>
        <w:t xml:space="preserve"> </w:t>
      </w:r>
      <w:r w:rsidRPr="00685860">
        <w:t>se</w:t>
      </w:r>
      <w:r w:rsidRPr="00685860">
        <w:rPr>
          <w:i/>
        </w:rPr>
        <w:t xml:space="preserve"> </w:t>
      </w:r>
      <w:r w:rsidRPr="00685860">
        <w:t>caracteriza</w:t>
      </w:r>
      <w:r w:rsidRPr="00685860">
        <w:rPr>
          <w:i/>
        </w:rPr>
        <w:t xml:space="preserve"> </w:t>
      </w:r>
      <w:r w:rsidRPr="00685860">
        <w:t>por</w:t>
      </w:r>
      <w:r w:rsidRPr="00685860">
        <w:rPr>
          <w:i/>
        </w:rPr>
        <w:t xml:space="preserve"> </w:t>
      </w:r>
      <w:r w:rsidRPr="00685860">
        <w:t>contar con múltiples esquemas de protección social de limitada portabilidad entre ellos y con diferencias significativas entre sí. Dicha estructura ha resultado en una distribución desigual del gasto social y representa una limitante para generar incentivos que induzcan</w:t>
      </w:r>
      <w:r w:rsidR="00124F2F">
        <w:t xml:space="preserve"> </w:t>
      </w:r>
      <w:r w:rsidRPr="00685860">
        <w:t>a la formalidad.</w:t>
      </w:r>
    </w:p>
    <w:p w:rsidR="00685860" w:rsidRPr="00685860" w:rsidRDefault="00685860" w:rsidP="0024197D">
      <w:pPr>
        <w:pStyle w:val="Texto"/>
        <w:spacing w:line="236" w:lineRule="exact"/>
        <w:ind w:firstLine="0"/>
      </w:pPr>
      <w:r w:rsidRPr="00685860">
        <w:t>En 2010, la carencia por acceso a la seguridad social ascendió a 60.7% del total de la población del país. Aunque este nivel es cuatro puntos porcentuales inferior al observado en 2008, sigue siendo la carencia social con mayor incidencia.</w:t>
      </w:r>
    </w:p>
    <w:p w:rsidR="00685860" w:rsidRPr="00685860" w:rsidRDefault="00685860" w:rsidP="0024197D">
      <w:pPr>
        <w:pStyle w:val="Texto"/>
        <w:spacing w:line="230" w:lineRule="exact"/>
        <w:ind w:firstLine="0"/>
      </w:pPr>
      <w:r w:rsidRPr="00685860">
        <w:t>Actualmente, el 84.4% del gasto del gobierno en protección</w:t>
      </w:r>
      <w:r w:rsidRPr="00685860">
        <w:rPr>
          <w:i/>
        </w:rPr>
        <w:t xml:space="preserve"> </w:t>
      </w:r>
      <w:r w:rsidRPr="00685860">
        <w:t>social</w:t>
      </w:r>
      <w:r w:rsidRPr="00685860">
        <w:rPr>
          <w:i/>
        </w:rPr>
        <w:t xml:space="preserve"> </w:t>
      </w:r>
      <w:r w:rsidRPr="00685860">
        <w:t>está</w:t>
      </w:r>
      <w:r w:rsidRPr="00685860">
        <w:rPr>
          <w:i/>
        </w:rPr>
        <w:t xml:space="preserve"> </w:t>
      </w:r>
      <w:r w:rsidRPr="00685860">
        <w:t>destinado</w:t>
      </w:r>
      <w:r w:rsidRPr="00685860">
        <w:rPr>
          <w:i/>
        </w:rPr>
        <w:t xml:space="preserve"> </w:t>
      </w:r>
      <w:r w:rsidRPr="00685860">
        <w:t>a</w:t>
      </w:r>
      <w:r w:rsidRPr="00685860">
        <w:rPr>
          <w:i/>
        </w:rPr>
        <w:t xml:space="preserve"> </w:t>
      </w:r>
      <w:r w:rsidRPr="00685860">
        <w:t>la</w:t>
      </w:r>
      <w:r w:rsidRPr="00685860">
        <w:rPr>
          <w:i/>
        </w:rPr>
        <w:t xml:space="preserve"> </w:t>
      </w:r>
      <w:r w:rsidRPr="00685860">
        <w:t xml:space="preserve">población con un trabajo asalariado en el sector formal de la economía que sólo representa el 40% del total. Esto implica que únicamente el 15.6% del gasto en seguridad social del gobierno se utiliza para atender al 60% de la población, fracción en la cual se ubican las personas de menores ingresos. Asimismo, destaca que el Sistema de Protección Social vigente excluye a un gran número de mujeres que realizan trabajo no remunerado a lo largo </w:t>
      </w:r>
      <w:r w:rsidRPr="00685860">
        <w:lastRenderedPageBreak/>
        <w:t>de toda su vida. Por tanto, es fundamental garantizar una distribución adecuada del gasto en seguridad social de una manera que se procure el desarrollo integral del Sistema, sin que esto genere incentivos a la informalidad. El acceso a la seguridad social debe contemplar mecanismos que fomenten la inserción de un mayor número de mexicanos a la economía formal.</w:t>
      </w:r>
    </w:p>
    <w:p w:rsidR="00685860" w:rsidRPr="00685860" w:rsidRDefault="00685860" w:rsidP="008D60D1">
      <w:pPr>
        <w:pStyle w:val="Texto"/>
        <w:spacing w:line="225" w:lineRule="exact"/>
        <w:ind w:firstLine="0"/>
      </w:pPr>
      <w:r w:rsidRPr="00685860">
        <w:t>El Sistema de Seguridad Social en México también se caracteriza por la falta de portabilidad de derechos entre los diversos subsistemas que existen tanto a nivel federal como en las entidades federativas y municipios. La consecuencia directa de esta deficiencia es que quienes deciden cambiar</w:t>
      </w:r>
      <w:r w:rsidRPr="00685860">
        <w:rPr>
          <w:i/>
        </w:rPr>
        <w:t xml:space="preserve"> </w:t>
      </w:r>
      <w:r w:rsidRPr="00685860">
        <w:t>de</w:t>
      </w:r>
      <w:r w:rsidRPr="00685860">
        <w:rPr>
          <w:i/>
        </w:rPr>
        <w:t xml:space="preserve"> </w:t>
      </w:r>
      <w:r w:rsidRPr="00685860">
        <w:t>empleador,</w:t>
      </w:r>
      <w:r w:rsidRPr="00685860">
        <w:rPr>
          <w:i/>
        </w:rPr>
        <w:t xml:space="preserve"> </w:t>
      </w:r>
      <w:r w:rsidRPr="00685860">
        <w:t>antes</w:t>
      </w:r>
      <w:r w:rsidRPr="00685860">
        <w:rPr>
          <w:i/>
        </w:rPr>
        <w:t xml:space="preserve"> </w:t>
      </w:r>
      <w:r w:rsidRPr="00685860">
        <w:t>de</w:t>
      </w:r>
      <w:r w:rsidRPr="00685860">
        <w:rPr>
          <w:i/>
        </w:rPr>
        <w:t xml:space="preserve"> </w:t>
      </w:r>
      <w:r w:rsidRPr="00685860">
        <w:t>cumplir</w:t>
      </w:r>
      <w:r w:rsidRPr="00685860">
        <w:rPr>
          <w:i/>
        </w:rPr>
        <w:t xml:space="preserve"> </w:t>
      </w:r>
      <w:r w:rsidRPr="00685860">
        <w:t>con cierta antigüedad laboral, pierden sus beneficios pensionarios</w:t>
      </w:r>
      <w:r w:rsidRPr="00685860">
        <w:rPr>
          <w:i/>
        </w:rPr>
        <w:t xml:space="preserve"> </w:t>
      </w:r>
      <w:r w:rsidRPr="00685860">
        <w:t>y</w:t>
      </w:r>
      <w:r w:rsidRPr="00685860">
        <w:rPr>
          <w:i/>
        </w:rPr>
        <w:t xml:space="preserve"> </w:t>
      </w:r>
      <w:r w:rsidRPr="00685860">
        <w:t>de</w:t>
      </w:r>
      <w:r w:rsidRPr="00685860">
        <w:rPr>
          <w:i/>
        </w:rPr>
        <w:t xml:space="preserve"> </w:t>
      </w:r>
      <w:r w:rsidRPr="00685860">
        <w:t>atención</w:t>
      </w:r>
      <w:r w:rsidRPr="00685860">
        <w:rPr>
          <w:i/>
        </w:rPr>
        <w:t xml:space="preserve"> </w:t>
      </w:r>
      <w:r w:rsidRPr="00685860">
        <w:t>médica,</w:t>
      </w:r>
      <w:r w:rsidRPr="00685860">
        <w:rPr>
          <w:i/>
        </w:rPr>
        <w:t xml:space="preserve"> </w:t>
      </w:r>
      <w:r w:rsidRPr="00685860">
        <w:t>generando un gran número de trabajadores con largas trayectorias laborales y desprotección en la vejez.</w:t>
      </w:r>
    </w:p>
    <w:p w:rsidR="00685860" w:rsidRPr="00685860" w:rsidRDefault="00685860" w:rsidP="008D60D1">
      <w:pPr>
        <w:pStyle w:val="Texto"/>
        <w:spacing w:line="225" w:lineRule="exact"/>
        <w:ind w:firstLine="0"/>
      </w:pPr>
      <w:r w:rsidRPr="00685860">
        <w:t>El IMSS es la institución de seguridad social más grande</w:t>
      </w:r>
      <w:r w:rsidRPr="00685860">
        <w:rPr>
          <w:i/>
        </w:rPr>
        <w:t xml:space="preserve"> </w:t>
      </w:r>
      <w:r w:rsidRPr="00685860">
        <w:t>de</w:t>
      </w:r>
      <w:r w:rsidRPr="00685860">
        <w:rPr>
          <w:i/>
        </w:rPr>
        <w:t xml:space="preserve"> </w:t>
      </w:r>
      <w:r w:rsidRPr="00685860">
        <w:t>Latinoamérica:</w:t>
      </w:r>
      <w:r w:rsidRPr="00685860">
        <w:rPr>
          <w:i/>
        </w:rPr>
        <w:t xml:space="preserve"> </w:t>
      </w:r>
      <w:r w:rsidRPr="00685860">
        <w:t>cuenta</w:t>
      </w:r>
      <w:r w:rsidRPr="00685860">
        <w:rPr>
          <w:i/>
        </w:rPr>
        <w:t xml:space="preserve"> </w:t>
      </w:r>
      <w:r w:rsidRPr="00685860">
        <w:t>con</w:t>
      </w:r>
      <w:r w:rsidRPr="00685860">
        <w:rPr>
          <w:i/>
        </w:rPr>
        <w:t xml:space="preserve"> </w:t>
      </w:r>
      <w:r w:rsidRPr="00685860">
        <w:t>más</w:t>
      </w:r>
      <w:r w:rsidRPr="00685860">
        <w:rPr>
          <w:i/>
        </w:rPr>
        <w:t xml:space="preserve"> </w:t>
      </w:r>
      <w:r w:rsidRPr="00685860">
        <w:t>de 16 millones de trabajadores asegurados, que se traducen en casi 58 millones de derechohabientes. Además,</w:t>
      </w:r>
      <w:r w:rsidRPr="00685860">
        <w:rPr>
          <w:i/>
        </w:rPr>
        <w:t xml:space="preserve"> </w:t>
      </w:r>
      <w:r w:rsidRPr="00685860">
        <w:t>brinda</w:t>
      </w:r>
      <w:r w:rsidRPr="00685860">
        <w:rPr>
          <w:i/>
        </w:rPr>
        <w:t xml:space="preserve"> </w:t>
      </w:r>
      <w:r w:rsidRPr="00685860">
        <w:t>servicios</w:t>
      </w:r>
      <w:r w:rsidRPr="00685860">
        <w:rPr>
          <w:i/>
        </w:rPr>
        <w:t xml:space="preserve"> </w:t>
      </w:r>
      <w:r w:rsidRPr="00685860">
        <w:t>médicos</w:t>
      </w:r>
      <w:r w:rsidRPr="00685860">
        <w:rPr>
          <w:i/>
        </w:rPr>
        <w:t xml:space="preserve"> </w:t>
      </w:r>
      <w:r w:rsidRPr="00685860">
        <w:t>a</w:t>
      </w:r>
      <w:r w:rsidRPr="00685860">
        <w:rPr>
          <w:i/>
        </w:rPr>
        <w:t xml:space="preserve"> </w:t>
      </w:r>
      <w:r w:rsidRPr="00685860">
        <w:t>la</w:t>
      </w:r>
      <w:r w:rsidRPr="00685860">
        <w:rPr>
          <w:i/>
        </w:rPr>
        <w:t xml:space="preserve"> </w:t>
      </w:r>
      <w:r w:rsidRPr="00685860">
        <w:t>población que no cuenta con seguridad social a través del</w:t>
      </w:r>
      <w:r w:rsidR="00FB34AD">
        <w:rPr>
          <w:i/>
        </w:rPr>
        <w:t xml:space="preserve"> </w:t>
      </w:r>
      <w:r w:rsidRPr="00685860">
        <w:t>Programa</w:t>
      </w:r>
      <w:r w:rsidR="008D60D1">
        <w:t xml:space="preserve"> </w:t>
      </w:r>
      <w:r w:rsidRPr="00685860">
        <w:t>IMSS-Oportunidades.</w:t>
      </w:r>
      <w:r w:rsidR="00FB34AD">
        <w:rPr>
          <w:i/>
        </w:rPr>
        <w:t xml:space="preserve"> </w:t>
      </w:r>
      <w:r w:rsidRPr="00685860">
        <w:t>Dentro del contexto de seguridad social y de manera complementaria a los servicios de salud, el IMSS brinda prestaciones económicas y servicios que protegen tanto a los trabajadores como a sus familiares frente a un evento de riesgo, y apoyan en el cuidado infantil durante la jornada laboral.</w:t>
      </w:r>
    </w:p>
    <w:p w:rsidR="00685860" w:rsidRPr="00685860" w:rsidRDefault="00685860" w:rsidP="008D60D1">
      <w:pPr>
        <w:pStyle w:val="Texto"/>
        <w:spacing w:line="225" w:lineRule="exact"/>
        <w:ind w:firstLine="0"/>
      </w:pPr>
      <w:r w:rsidRPr="00685860">
        <w:t>El IMSS presenta un panorama financiero complicado, ocasionado por una combinación de factores internos y externos. Por una parte, enfrenta la transición demográfica y epidemiológica</w:t>
      </w:r>
      <w:r w:rsidRPr="00685860">
        <w:rPr>
          <w:i/>
        </w:rPr>
        <w:t xml:space="preserve"> </w:t>
      </w:r>
      <w:r w:rsidRPr="00685860">
        <w:t>que</w:t>
      </w:r>
      <w:r w:rsidRPr="00685860">
        <w:rPr>
          <w:i/>
        </w:rPr>
        <w:t xml:space="preserve"> </w:t>
      </w:r>
      <w:r w:rsidRPr="00685860">
        <w:t>ha</w:t>
      </w:r>
      <w:r w:rsidRPr="00685860">
        <w:rPr>
          <w:i/>
        </w:rPr>
        <w:t xml:space="preserve"> </w:t>
      </w:r>
      <w:r w:rsidRPr="00685860">
        <w:t>tenido</w:t>
      </w:r>
      <w:r w:rsidRPr="00685860">
        <w:rPr>
          <w:i/>
        </w:rPr>
        <w:t xml:space="preserve"> </w:t>
      </w:r>
      <w:r w:rsidRPr="00685860">
        <w:t>como</w:t>
      </w:r>
      <w:r w:rsidRPr="00685860">
        <w:rPr>
          <w:i/>
        </w:rPr>
        <w:t xml:space="preserve"> </w:t>
      </w:r>
      <w:r w:rsidRPr="00685860">
        <w:t>consecuencia</w:t>
      </w:r>
      <w:r w:rsidRPr="00685860">
        <w:rPr>
          <w:i/>
        </w:rPr>
        <w:t xml:space="preserve"> </w:t>
      </w:r>
      <w:r w:rsidRPr="00685860">
        <w:t>una mayor prevalencia de padecimientos crónico-degenerativos, cuya atención requiere de mayores recursos económicos. Por otra parte, dicho instituto observa retos financieros derivados de su régimen de jubilaciones y pensiones y de una contratación acelerada de personal en los últimos años.</w:t>
      </w:r>
    </w:p>
    <w:p w:rsidR="00685860" w:rsidRPr="00685860" w:rsidRDefault="00685860" w:rsidP="008D60D1">
      <w:pPr>
        <w:pStyle w:val="Texto"/>
        <w:spacing w:line="225" w:lineRule="exact"/>
        <w:ind w:firstLine="0"/>
      </w:pPr>
      <w:r w:rsidRPr="00685860">
        <w:t>El ISSSTE es la segunda institución de seguridad social</w:t>
      </w:r>
      <w:r w:rsidRPr="00685860">
        <w:rPr>
          <w:i/>
        </w:rPr>
        <w:t xml:space="preserve"> </w:t>
      </w:r>
      <w:r w:rsidRPr="00685860">
        <w:t>más</w:t>
      </w:r>
      <w:r w:rsidRPr="00685860">
        <w:rPr>
          <w:i/>
        </w:rPr>
        <w:t xml:space="preserve"> </w:t>
      </w:r>
      <w:r w:rsidRPr="00685860">
        <w:t>importante</w:t>
      </w:r>
      <w:r w:rsidRPr="00685860">
        <w:rPr>
          <w:i/>
        </w:rPr>
        <w:t xml:space="preserve"> </w:t>
      </w:r>
      <w:r w:rsidRPr="00685860">
        <w:t>del</w:t>
      </w:r>
      <w:r w:rsidRPr="00685860">
        <w:rPr>
          <w:i/>
        </w:rPr>
        <w:t xml:space="preserve"> </w:t>
      </w:r>
      <w:r w:rsidRPr="00685860">
        <w:t>país</w:t>
      </w:r>
      <w:r w:rsidRPr="00685860">
        <w:rPr>
          <w:i/>
        </w:rPr>
        <w:t xml:space="preserve"> </w:t>
      </w:r>
      <w:r w:rsidRPr="00685860">
        <w:t>y</w:t>
      </w:r>
      <w:r w:rsidRPr="00685860">
        <w:rPr>
          <w:i/>
        </w:rPr>
        <w:t xml:space="preserve"> </w:t>
      </w:r>
      <w:r w:rsidRPr="00685860">
        <w:t>representa</w:t>
      </w:r>
      <w:r w:rsidRPr="00685860">
        <w:rPr>
          <w:i/>
        </w:rPr>
        <w:t xml:space="preserve"> </w:t>
      </w:r>
      <w:r w:rsidRPr="00685860">
        <w:t>el 11% del gasto operativo del sector público federal. Este organismo requiere ser fortalecido para garantizar</w:t>
      </w:r>
      <w:r w:rsidRPr="00685860">
        <w:rPr>
          <w:i/>
        </w:rPr>
        <w:t xml:space="preserve"> </w:t>
      </w:r>
      <w:r w:rsidRPr="00685860">
        <w:t>su</w:t>
      </w:r>
      <w:r w:rsidRPr="00685860">
        <w:rPr>
          <w:i/>
        </w:rPr>
        <w:t xml:space="preserve"> </w:t>
      </w:r>
      <w:r w:rsidRPr="00685860">
        <w:t>viabilidad.</w:t>
      </w:r>
      <w:r w:rsidRPr="00685860">
        <w:rPr>
          <w:i/>
        </w:rPr>
        <w:t xml:space="preserve"> </w:t>
      </w:r>
      <w:r w:rsidRPr="00685860">
        <w:t>Mientras</w:t>
      </w:r>
      <w:r w:rsidRPr="00685860">
        <w:rPr>
          <w:i/>
        </w:rPr>
        <w:t xml:space="preserve"> </w:t>
      </w:r>
      <w:r w:rsidRPr="00685860">
        <w:t>que</w:t>
      </w:r>
      <w:r w:rsidRPr="00685860">
        <w:rPr>
          <w:i/>
        </w:rPr>
        <w:t xml:space="preserve"> </w:t>
      </w:r>
      <w:r w:rsidRPr="00685860">
        <w:t>las reformas a la Ley del ISSSTE, aprobadas en 2007, contribuyeron</w:t>
      </w:r>
      <w:r w:rsidRPr="00685860">
        <w:rPr>
          <w:i/>
        </w:rPr>
        <w:t xml:space="preserve"> </w:t>
      </w:r>
      <w:r w:rsidRPr="00685860">
        <w:t>a</w:t>
      </w:r>
      <w:r w:rsidRPr="00685860">
        <w:rPr>
          <w:i/>
        </w:rPr>
        <w:t xml:space="preserve"> </w:t>
      </w:r>
      <w:r w:rsidRPr="00685860">
        <w:t>sanear</w:t>
      </w:r>
      <w:r w:rsidRPr="00685860">
        <w:rPr>
          <w:i/>
        </w:rPr>
        <w:t xml:space="preserve"> </w:t>
      </w:r>
      <w:r w:rsidRPr="00685860">
        <w:t>la</w:t>
      </w:r>
      <w:r w:rsidRPr="00685860">
        <w:rPr>
          <w:i/>
        </w:rPr>
        <w:t xml:space="preserve"> </w:t>
      </w:r>
      <w:r w:rsidRPr="00685860">
        <w:t>situación</w:t>
      </w:r>
      <w:r w:rsidRPr="00685860">
        <w:rPr>
          <w:i/>
        </w:rPr>
        <w:t xml:space="preserve"> </w:t>
      </w:r>
      <w:r w:rsidRPr="00685860">
        <w:t>financiera del mismo, la composición poblacional de sus derechohabientes del segmento de servicios médicos tiene implicaciones en la duración, costo y recurrencia de los tratamientos.</w:t>
      </w:r>
    </w:p>
    <w:p w:rsidR="00685860" w:rsidRPr="00685860" w:rsidRDefault="00685860" w:rsidP="008D60D1">
      <w:pPr>
        <w:pStyle w:val="Texto"/>
        <w:spacing w:line="225" w:lineRule="exact"/>
        <w:ind w:firstLine="0"/>
      </w:pPr>
      <w:r w:rsidRPr="00685860">
        <w:t>Los problemas que enfrenta el Sistema de Seguridad Social representan un gran reto que hace necesario llevar a cabo políticas que fortalezcan la situación financiera de estas instituciones, en virtud de que sus necesidades y costos presentan una tendencia de crecimiento mayor a la de sus ingresos. De esta forma, es importante implementar acciones enfocadas en hacer más eficiente su operación, con énfasis en aquellas que les permitan contener</w:t>
      </w:r>
      <w:r w:rsidRPr="00685860">
        <w:rPr>
          <w:i/>
        </w:rPr>
        <w:t xml:space="preserve"> </w:t>
      </w:r>
      <w:r w:rsidRPr="00685860">
        <w:t>su</w:t>
      </w:r>
      <w:r w:rsidRPr="00685860">
        <w:rPr>
          <w:i/>
        </w:rPr>
        <w:t xml:space="preserve"> </w:t>
      </w:r>
      <w:r w:rsidRPr="00685860">
        <w:t>gasto.</w:t>
      </w:r>
      <w:r w:rsidRPr="00685860">
        <w:rPr>
          <w:i/>
        </w:rPr>
        <w:t xml:space="preserve"> </w:t>
      </w:r>
      <w:r w:rsidRPr="00685860">
        <w:t>El</w:t>
      </w:r>
      <w:r w:rsidRPr="00685860">
        <w:rPr>
          <w:i/>
        </w:rPr>
        <w:t xml:space="preserve"> </w:t>
      </w:r>
      <w:r w:rsidRPr="00685860">
        <w:t>gasto</w:t>
      </w:r>
      <w:r w:rsidRPr="00685860">
        <w:rPr>
          <w:i/>
        </w:rPr>
        <w:t xml:space="preserve"> </w:t>
      </w:r>
      <w:r w:rsidRPr="00685860">
        <w:t>administrativo</w:t>
      </w:r>
      <w:r w:rsidRPr="00685860">
        <w:rPr>
          <w:i/>
        </w:rPr>
        <w:t xml:space="preserve"> </w:t>
      </w:r>
      <w:r w:rsidRPr="00685860">
        <w:t>en los sistemas de Seguridad Social es elevado, ya que representa 11.4% del gasto total, que es significativamente mayor en comparación con el promedio de 3.9% en países miembros de la OCDE.</w:t>
      </w:r>
    </w:p>
    <w:p w:rsidR="00685860" w:rsidRPr="00685860" w:rsidRDefault="00685860" w:rsidP="008D60D1">
      <w:pPr>
        <w:pStyle w:val="Texto"/>
        <w:spacing w:line="225" w:lineRule="exact"/>
        <w:ind w:firstLine="0"/>
      </w:pPr>
      <w:r w:rsidRPr="00685860">
        <w:t>Asimismo, un Sistema de Seguridad Social Integral debe contemplar un seguro de desempleo que proteja a las familias ante cambios temporales en la condición laboral. En este sentido, el Reporte de Empleo 2012 publicado por la OCDE señala que un limitado alcance de las medidas de apoyo para</w:t>
      </w:r>
      <w:r w:rsidRPr="00685860">
        <w:rPr>
          <w:i/>
        </w:rPr>
        <w:t xml:space="preserve"> </w:t>
      </w:r>
      <w:r w:rsidRPr="00685860">
        <w:t>pérdidas</w:t>
      </w:r>
      <w:r w:rsidRPr="00685860">
        <w:rPr>
          <w:i/>
        </w:rPr>
        <w:t xml:space="preserve"> </w:t>
      </w:r>
      <w:r w:rsidRPr="00685860">
        <w:t>de</w:t>
      </w:r>
      <w:r w:rsidRPr="00685860">
        <w:rPr>
          <w:i/>
        </w:rPr>
        <w:t xml:space="preserve"> </w:t>
      </w:r>
      <w:r w:rsidRPr="00685860">
        <w:t>empleo</w:t>
      </w:r>
      <w:r w:rsidRPr="00685860">
        <w:rPr>
          <w:i/>
        </w:rPr>
        <w:t xml:space="preserve"> </w:t>
      </w:r>
      <w:r w:rsidRPr="00685860">
        <w:t>incide</w:t>
      </w:r>
      <w:r w:rsidRPr="00685860">
        <w:rPr>
          <w:i/>
        </w:rPr>
        <w:t xml:space="preserve"> </w:t>
      </w:r>
      <w:r w:rsidRPr="00685860">
        <w:t>en</w:t>
      </w:r>
      <w:r w:rsidRPr="00685860">
        <w:rPr>
          <w:i/>
        </w:rPr>
        <w:t xml:space="preserve"> </w:t>
      </w:r>
      <w:r w:rsidRPr="00685860">
        <w:t>el</w:t>
      </w:r>
      <w:r w:rsidRPr="00685860">
        <w:rPr>
          <w:i/>
        </w:rPr>
        <w:t xml:space="preserve"> </w:t>
      </w:r>
      <w:r w:rsidRPr="00685860">
        <w:t>aumento del sector informal. De acuerdo con el Informe de Perspectivas 2012 de dicha organización, México es el único país miembro que no contaba con un seguro de desempleo. Este beneficio debe aportar una protección adecuada para que el trabajador cuente con un periodo de búsqueda que le permita encontrar un empleo acorde con sus capacidades y productividad.</w:t>
      </w:r>
    </w:p>
    <w:p w:rsidR="00685860" w:rsidRPr="00685860" w:rsidRDefault="00685860" w:rsidP="008D60D1">
      <w:pPr>
        <w:pStyle w:val="Texto"/>
        <w:spacing w:line="225" w:lineRule="exact"/>
        <w:ind w:firstLine="0"/>
      </w:pPr>
      <w:r w:rsidRPr="00685860">
        <w:t>En todo caso, el fortalecimiento de los sistemas de seguridad social es una condición necesaria para avanzar hacia una verdadera seguridad universal. Esta meta requiere el impulso a la formalidad como una solución sustentable que garantice el acceso a la seguridad social de los mexicanos.</w:t>
      </w:r>
    </w:p>
    <w:p w:rsidR="00685860" w:rsidRPr="008D04E7" w:rsidRDefault="00685860" w:rsidP="008D60D1">
      <w:pPr>
        <w:pStyle w:val="Texto"/>
        <w:spacing w:before="240" w:line="228" w:lineRule="exact"/>
        <w:ind w:firstLine="0"/>
        <w:rPr>
          <w:b/>
        </w:rPr>
      </w:pPr>
      <w:r w:rsidRPr="008D04E7">
        <w:rPr>
          <w:b/>
        </w:rPr>
        <w:t>Acceso a vivienda digna, infraestructura social básica y desarrollo territorial</w:t>
      </w:r>
    </w:p>
    <w:p w:rsidR="00685860" w:rsidRPr="00685860" w:rsidRDefault="00685860" w:rsidP="0024197D">
      <w:pPr>
        <w:pStyle w:val="Texto"/>
        <w:spacing w:line="228" w:lineRule="exact"/>
        <w:ind w:firstLine="0"/>
      </w:pPr>
      <w:r w:rsidRPr="00685860">
        <w:t>En materia de vivienda e infraestructura social básica,</w:t>
      </w:r>
      <w:r w:rsidRPr="00685860">
        <w:rPr>
          <w:i/>
        </w:rPr>
        <w:t xml:space="preserve"> </w:t>
      </w:r>
      <w:r w:rsidRPr="00685860">
        <w:t>se</w:t>
      </w:r>
      <w:r w:rsidRPr="00685860">
        <w:rPr>
          <w:i/>
        </w:rPr>
        <w:t xml:space="preserve"> </w:t>
      </w:r>
      <w:r w:rsidRPr="00685860">
        <w:t>ha</w:t>
      </w:r>
      <w:r w:rsidRPr="00685860">
        <w:rPr>
          <w:i/>
        </w:rPr>
        <w:t xml:space="preserve"> </w:t>
      </w:r>
      <w:r w:rsidRPr="00685860">
        <w:t>avanzado</w:t>
      </w:r>
      <w:r w:rsidRPr="00685860">
        <w:rPr>
          <w:i/>
        </w:rPr>
        <w:t xml:space="preserve"> </w:t>
      </w:r>
      <w:r w:rsidRPr="00685860">
        <w:t>de</w:t>
      </w:r>
      <w:r w:rsidRPr="00685860">
        <w:rPr>
          <w:i/>
        </w:rPr>
        <w:t xml:space="preserve"> </w:t>
      </w:r>
      <w:r w:rsidRPr="00685860">
        <w:t>manera</w:t>
      </w:r>
      <w:r w:rsidRPr="00685860">
        <w:rPr>
          <w:i/>
        </w:rPr>
        <w:t xml:space="preserve"> </w:t>
      </w:r>
      <w:r w:rsidRPr="00685860">
        <w:t>importante en</w:t>
      </w:r>
      <w:r w:rsidRPr="00685860">
        <w:rPr>
          <w:i/>
        </w:rPr>
        <w:t xml:space="preserve"> </w:t>
      </w:r>
      <w:r w:rsidRPr="00685860">
        <w:t>los</w:t>
      </w:r>
      <w:r w:rsidRPr="00685860">
        <w:rPr>
          <w:i/>
        </w:rPr>
        <w:t xml:space="preserve"> </w:t>
      </w:r>
      <w:r w:rsidRPr="00685860">
        <w:t>últimos</w:t>
      </w:r>
      <w:r w:rsidRPr="00685860">
        <w:rPr>
          <w:i/>
        </w:rPr>
        <w:t xml:space="preserve"> </w:t>
      </w:r>
      <w:r w:rsidRPr="00685860">
        <w:t>20</w:t>
      </w:r>
      <w:r w:rsidRPr="00685860">
        <w:rPr>
          <w:i/>
        </w:rPr>
        <w:t xml:space="preserve"> </w:t>
      </w:r>
      <w:r w:rsidRPr="00685860">
        <w:t>años.</w:t>
      </w:r>
      <w:r w:rsidRPr="00685860">
        <w:rPr>
          <w:i/>
        </w:rPr>
        <w:t xml:space="preserve"> </w:t>
      </w:r>
      <w:r w:rsidRPr="00685860">
        <w:t>Entre</w:t>
      </w:r>
      <w:r w:rsidRPr="00685860">
        <w:rPr>
          <w:i/>
        </w:rPr>
        <w:t xml:space="preserve"> </w:t>
      </w:r>
      <w:r w:rsidRPr="00685860">
        <w:t>1990</w:t>
      </w:r>
      <w:r w:rsidRPr="00685860">
        <w:rPr>
          <w:i/>
        </w:rPr>
        <w:t xml:space="preserve"> </w:t>
      </w:r>
      <w:r w:rsidRPr="00685860">
        <w:t>y</w:t>
      </w:r>
      <w:r w:rsidRPr="00685860">
        <w:rPr>
          <w:i/>
        </w:rPr>
        <w:t xml:space="preserve"> </w:t>
      </w:r>
      <w:r w:rsidRPr="00685860">
        <w:t>2010, la proporción de la población que no contaba con servicios</w:t>
      </w:r>
      <w:r w:rsidRPr="00685860">
        <w:rPr>
          <w:i/>
        </w:rPr>
        <w:t xml:space="preserve"> </w:t>
      </w:r>
      <w:r w:rsidRPr="00685860">
        <w:t>básicos</w:t>
      </w:r>
      <w:r w:rsidRPr="00685860">
        <w:rPr>
          <w:i/>
        </w:rPr>
        <w:t xml:space="preserve"> </w:t>
      </w:r>
      <w:r w:rsidRPr="00685860">
        <w:t>de</w:t>
      </w:r>
      <w:r w:rsidRPr="00685860">
        <w:rPr>
          <w:i/>
        </w:rPr>
        <w:t xml:space="preserve"> </w:t>
      </w:r>
      <w:r w:rsidRPr="00685860">
        <w:t>vivienda</w:t>
      </w:r>
      <w:r w:rsidRPr="00685860">
        <w:rPr>
          <w:i/>
        </w:rPr>
        <w:t xml:space="preserve"> </w:t>
      </w:r>
      <w:r w:rsidRPr="00685860">
        <w:t>pasó</w:t>
      </w:r>
      <w:r w:rsidRPr="00685860">
        <w:rPr>
          <w:i/>
        </w:rPr>
        <w:t xml:space="preserve"> </w:t>
      </w:r>
      <w:r w:rsidRPr="00685860">
        <w:t>de</w:t>
      </w:r>
      <w:r w:rsidRPr="00685860">
        <w:rPr>
          <w:i/>
        </w:rPr>
        <w:t xml:space="preserve"> </w:t>
      </w:r>
      <w:r w:rsidRPr="00685860">
        <w:t>44</w:t>
      </w:r>
      <w:r w:rsidRPr="00685860">
        <w:rPr>
          <w:i/>
        </w:rPr>
        <w:t xml:space="preserve"> </w:t>
      </w:r>
      <w:r w:rsidRPr="00685860">
        <w:t>a</w:t>
      </w:r>
      <w:r w:rsidRPr="00685860">
        <w:rPr>
          <w:i/>
        </w:rPr>
        <w:t xml:space="preserve"> </w:t>
      </w:r>
      <w:r w:rsidRPr="00685860">
        <w:t>19 por ciento.</w:t>
      </w:r>
    </w:p>
    <w:p w:rsidR="00685860" w:rsidRPr="00685860" w:rsidRDefault="00685860" w:rsidP="0024197D">
      <w:pPr>
        <w:pStyle w:val="Texto"/>
        <w:spacing w:line="228" w:lineRule="exact"/>
        <w:ind w:firstLine="0"/>
      </w:pPr>
      <w:r w:rsidRPr="00685860">
        <w:t>Sin embargo, los avances en este rubro no han sido uniformes</w:t>
      </w:r>
      <w:r w:rsidRPr="00685860">
        <w:rPr>
          <w:i/>
        </w:rPr>
        <w:t xml:space="preserve"> </w:t>
      </w:r>
      <w:r w:rsidRPr="00685860">
        <w:t>para</w:t>
      </w:r>
      <w:r w:rsidRPr="00685860">
        <w:rPr>
          <w:i/>
        </w:rPr>
        <w:t xml:space="preserve"> </w:t>
      </w:r>
      <w:r w:rsidRPr="00685860">
        <w:t>todas</w:t>
      </w:r>
      <w:r w:rsidRPr="00685860">
        <w:rPr>
          <w:i/>
        </w:rPr>
        <w:t xml:space="preserve"> </w:t>
      </w:r>
      <w:r w:rsidRPr="00685860">
        <w:t>las</w:t>
      </w:r>
      <w:r w:rsidRPr="00685860">
        <w:rPr>
          <w:i/>
        </w:rPr>
        <w:t xml:space="preserve"> </w:t>
      </w:r>
      <w:r w:rsidRPr="00685860">
        <w:t>regiones</w:t>
      </w:r>
      <w:r w:rsidRPr="00685860">
        <w:rPr>
          <w:i/>
        </w:rPr>
        <w:t xml:space="preserve"> </w:t>
      </w:r>
      <w:r w:rsidRPr="00685860">
        <w:t>y</w:t>
      </w:r>
      <w:r w:rsidRPr="00685860">
        <w:rPr>
          <w:i/>
        </w:rPr>
        <w:t xml:space="preserve"> </w:t>
      </w:r>
      <w:r w:rsidRPr="00685860">
        <w:t>localidades del país. En 2010, la carencia de servicios básicos en la vivienda afectó a 9.4% de la población en localidades urbanas, mientras que en zonas rurales se</w:t>
      </w:r>
      <w:r w:rsidRPr="00685860">
        <w:rPr>
          <w:i/>
        </w:rPr>
        <w:t xml:space="preserve"> </w:t>
      </w:r>
      <w:r w:rsidRPr="00685860">
        <w:t>presenta</w:t>
      </w:r>
      <w:r w:rsidRPr="00685860">
        <w:rPr>
          <w:i/>
        </w:rPr>
        <w:t xml:space="preserve"> </w:t>
      </w:r>
      <w:r w:rsidRPr="00685860">
        <w:t>en</w:t>
      </w:r>
      <w:r w:rsidRPr="00685860">
        <w:rPr>
          <w:i/>
        </w:rPr>
        <w:t xml:space="preserve"> </w:t>
      </w:r>
      <w:r w:rsidRPr="00685860">
        <w:t>50.4%.</w:t>
      </w:r>
      <w:r w:rsidRPr="00685860">
        <w:rPr>
          <w:i/>
        </w:rPr>
        <w:t xml:space="preserve"> </w:t>
      </w:r>
      <w:r w:rsidRPr="00685860">
        <w:t>En</w:t>
      </w:r>
      <w:r w:rsidRPr="00685860">
        <w:rPr>
          <w:i/>
        </w:rPr>
        <w:t xml:space="preserve"> </w:t>
      </w:r>
      <w:r w:rsidRPr="00685860">
        <w:t>el</w:t>
      </w:r>
      <w:r w:rsidRPr="00685860">
        <w:rPr>
          <w:i/>
        </w:rPr>
        <w:t xml:space="preserve"> </w:t>
      </w:r>
      <w:r w:rsidRPr="00685860">
        <w:t>mismo</w:t>
      </w:r>
      <w:r w:rsidRPr="00685860">
        <w:rPr>
          <w:i/>
        </w:rPr>
        <w:t xml:space="preserve"> </w:t>
      </w:r>
      <w:r w:rsidRPr="00685860">
        <w:t>sentido, existen grupos de la población particularmente desatendidos: la necesidad de reemplazo de vivienda está concentrada en la población no afiliada</w:t>
      </w:r>
      <w:r w:rsidRPr="00685860">
        <w:rPr>
          <w:i/>
        </w:rPr>
        <w:t xml:space="preserve"> </w:t>
      </w:r>
      <w:r w:rsidRPr="00685860">
        <w:t>a la seguridad social, que representa el</w:t>
      </w:r>
      <w:r w:rsidRPr="00685860">
        <w:rPr>
          <w:i/>
        </w:rPr>
        <w:t xml:space="preserve"> </w:t>
      </w:r>
      <w:r w:rsidRPr="00685860">
        <w:t>73%</w:t>
      </w:r>
      <w:r w:rsidRPr="00685860">
        <w:rPr>
          <w:i/>
        </w:rPr>
        <w:t xml:space="preserve"> </w:t>
      </w:r>
      <w:r w:rsidRPr="00685860">
        <w:t>de</w:t>
      </w:r>
      <w:r w:rsidRPr="00685860">
        <w:rPr>
          <w:i/>
        </w:rPr>
        <w:t xml:space="preserve"> </w:t>
      </w:r>
      <w:r w:rsidRPr="00685860">
        <w:t>la</w:t>
      </w:r>
      <w:r w:rsidRPr="00685860">
        <w:rPr>
          <w:i/>
        </w:rPr>
        <w:t xml:space="preserve"> </w:t>
      </w:r>
      <w:r w:rsidRPr="00685860">
        <w:t>necesidad</w:t>
      </w:r>
      <w:r w:rsidRPr="00685860">
        <w:rPr>
          <w:i/>
        </w:rPr>
        <w:t xml:space="preserve"> </w:t>
      </w:r>
      <w:r w:rsidRPr="00685860">
        <w:t>nacional</w:t>
      </w:r>
      <w:r w:rsidRPr="00685860">
        <w:rPr>
          <w:i/>
        </w:rPr>
        <w:t xml:space="preserve"> </w:t>
      </w:r>
      <w:r w:rsidRPr="00685860">
        <w:t>y</w:t>
      </w:r>
      <w:r w:rsidRPr="00685860">
        <w:rPr>
          <w:i/>
        </w:rPr>
        <w:t xml:space="preserve"> </w:t>
      </w:r>
      <w:r w:rsidRPr="00685860">
        <w:t>solamente recibe el 30% del financiamiento total destinado a vivienda. En este sentido, se requiere fomentar mecanismos que puedan dar respuesta a las necesidades específicas de las mujeres con esquemas de financiamiento apropiados a su situación en el mercado de trabajo.</w:t>
      </w:r>
    </w:p>
    <w:p w:rsidR="00685860" w:rsidRPr="00685860" w:rsidRDefault="00685860" w:rsidP="00FD5383">
      <w:pPr>
        <w:pStyle w:val="Texto"/>
        <w:spacing w:line="252" w:lineRule="exact"/>
        <w:ind w:firstLine="0"/>
      </w:pPr>
      <w:r w:rsidRPr="00685860">
        <w:lastRenderedPageBreak/>
        <w:t>Actualmente existen en México 2.8 millones de viviendas que necesitan ser reemplazadas y 11.8 millones que requieren algún tipo de mejoramiento o ampliación. Asimismo, para atender el crecimiento de la población se estima que en los próximos 20 años se demandarán 10.8 millones de soluciones de vivienda debido a la creación de nuevos hogares.</w:t>
      </w:r>
    </w:p>
    <w:p w:rsidR="00685860" w:rsidRPr="00685860" w:rsidRDefault="00685860" w:rsidP="00FD5383">
      <w:pPr>
        <w:pStyle w:val="Texto"/>
        <w:spacing w:line="252" w:lineRule="exact"/>
        <w:ind w:firstLine="0"/>
      </w:pPr>
      <w:r w:rsidRPr="00685860">
        <w:t>El modelo de crecimiento urbano reciente ha fomentado el desarrollo de viviendas que se encuentran lejos de servicios como escuelas, hospitales y centros de abasto. Es decir, la producción de vivienda nueva ha estado basada en un modelo de crecimiento urbano extensivo. Los desarrollos habitacionales se ubicaron en zonas alejadas de los centros de trabajo y de servicios, sin una densidad habitacional adecuada que permitiera costear servicios, vías de comunicación y alternativas de transporte eficientes. Esto ha generado comunidades dispersas, un debilitamiento del tejido social y un uso poco eficiente de los recursos de la economía a través de altos costos de transporte para los trabajadores y las empresas.</w:t>
      </w:r>
    </w:p>
    <w:p w:rsidR="00685860" w:rsidRPr="00685860" w:rsidRDefault="00685860" w:rsidP="00FD5383">
      <w:pPr>
        <w:pStyle w:val="Texto"/>
        <w:spacing w:line="252" w:lineRule="exact"/>
        <w:ind w:firstLine="0"/>
      </w:pPr>
      <w:r w:rsidRPr="00685860">
        <w:t>Lo anterior también se ha traducido en un importante número de viviendas deshabitadas. De acuerdo con el Censo de Población y Vivienda 2010, el número de viviendas deshabitadas fue de casi 5 millones y las de uso temporal de poco más de 2 millones. Ante esta coyuntura, es necesario impulsar el desarrollo de ciudades más compactas con mayor densidad de población y actividad económica. Alternativas como los mercados de vivienda usada y</w:t>
      </w:r>
      <w:r w:rsidRPr="00685860">
        <w:rPr>
          <w:i/>
        </w:rPr>
        <w:t xml:space="preserve"> </w:t>
      </w:r>
      <w:r w:rsidRPr="00685860">
        <w:t>en</w:t>
      </w:r>
      <w:r w:rsidRPr="00685860">
        <w:rPr>
          <w:i/>
        </w:rPr>
        <w:t xml:space="preserve"> </w:t>
      </w:r>
      <w:r w:rsidRPr="00685860">
        <w:t>renta</w:t>
      </w:r>
      <w:r w:rsidRPr="00685860">
        <w:rPr>
          <w:i/>
        </w:rPr>
        <w:t xml:space="preserve"> </w:t>
      </w:r>
      <w:r w:rsidRPr="00685860">
        <w:t>aún</w:t>
      </w:r>
      <w:r w:rsidRPr="00685860">
        <w:rPr>
          <w:i/>
        </w:rPr>
        <w:t xml:space="preserve"> </w:t>
      </w:r>
      <w:r w:rsidRPr="00685860">
        <w:t>son</w:t>
      </w:r>
      <w:r w:rsidRPr="00685860">
        <w:rPr>
          <w:i/>
        </w:rPr>
        <w:t xml:space="preserve"> </w:t>
      </w:r>
      <w:r w:rsidRPr="00685860">
        <w:t>incipientes,</w:t>
      </w:r>
      <w:r w:rsidRPr="00685860">
        <w:rPr>
          <w:i/>
        </w:rPr>
        <w:t xml:space="preserve"> </w:t>
      </w:r>
      <w:r w:rsidRPr="00685860">
        <w:t>lo</w:t>
      </w:r>
      <w:r w:rsidRPr="00685860">
        <w:rPr>
          <w:i/>
        </w:rPr>
        <w:t xml:space="preserve"> </w:t>
      </w:r>
      <w:r w:rsidRPr="00685860">
        <w:t>que</w:t>
      </w:r>
      <w:r w:rsidRPr="00685860">
        <w:rPr>
          <w:i/>
        </w:rPr>
        <w:t xml:space="preserve"> </w:t>
      </w:r>
      <w:r w:rsidRPr="00685860">
        <w:t>dificulta que se pueda utilizar la oferta disponible para solucionar las necesidades habitacionales existentes. El mercado secundario de vivienda en México tiene un peso pequeño, aunque hay signos de que ha incrementado su participación. A pesar de que siguen existiendo inhibidores, como los altos costos del traslado de propiedad, el financiamiento para la adquisición de vivienda usada en INFONAVIT prácticamente se duplicó en la década pasada: mientras</w:t>
      </w:r>
      <w:r w:rsidRPr="00685860">
        <w:rPr>
          <w:i/>
        </w:rPr>
        <w:t xml:space="preserve"> </w:t>
      </w:r>
      <w:r w:rsidRPr="00685860">
        <w:t>que</w:t>
      </w:r>
      <w:r w:rsidRPr="00685860">
        <w:rPr>
          <w:i/>
        </w:rPr>
        <w:t xml:space="preserve"> </w:t>
      </w:r>
      <w:r w:rsidRPr="00685860">
        <w:t>en</w:t>
      </w:r>
      <w:r w:rsidRPr="00685860">
        <w:rPr>
          <w:i/>
        </w:rPr>
        <w:t xml:space="preserve"> </w:t>
      </w:r>
      <w:r w:rsidRPr="00685860">
        <w:t>2002</w:t>
      </w:r>
      <w:r w:rsidRPr="00685860">
        <w:rPr>
          <w:i/>
        </w:rPr>
        <w:t xml:space="preserve"> </w:t>
      </w:r>
      <w:r w:rsidRPr="00685860">
        <w:t>representaba</w:t>
      </w:r>
      <w:r w:rsidRPr="00685860">
        <w:rPr>
          <w:i/>
        </w:rPr>
        <w:t xml:space="preserve"> </w:t>
      </w:r>
      <w:r w:rsidRPr="00685860">
        <w:t>13%,</w:t>
      </w:r>
      <w:r w:rsidRPr="00685860">
        <w:rPr>
          <w:i/>
        </w:rPr>
        <w:t xml:space="preserve"> </w:t>
      </w:r>
      <w:r w:rsidRPr="00685860">
        <w:t>para 2012 la proporción fue de 21%. Dado el crecimiento urbano antes descrito, la vivienda usada resulta cada vez más atractiva ya que se encuentra mejor ubicada que las nuevas, lo que ofrece una mejor calidad de vida a sus habitantes.</w:t>
      </w:r>
    </w:p>
    <w:p w:rsidR="00685860" w:rsidRDefault="00685860" w:rsidP="00FD5383">
      <w:pPr>
        <w:pStyle w:val="Texto"/>
        <w:spacing w:line="252" w:lineRule="exact"/>
        <w:ind w:firstLine="0"/>
      </w:pPr>
      <w:r w:rsidRPr="00685860">
        <w:t>Por su parte, el 23% de las viviendas habitadas se clasifican como</w:t>
      </w:r>
      <w:r w:rsidRPr="00685860">
        <w:rPr>
          <w:i/>
        </w:rPr>
        <w:t xml:space="preserve"> </w:t>
      </w:r>
      <w:r w:rsidRPr="00685860">
        <w:t>no</w:t>
      </w:r>
      <w:r w:rsidRPr="00685860">
        <w:rPr>
          <w:i/>
        </w:rPr>
        <w:t xml:space="preserve"> </w:t>
      </w:r>
      <w:r w:rsidRPr="00685860">
        <w:t>propias</w:t>
      </w:r>
      <w:r w:rsidRPr="00685860">
        <w:rPr>
          <w:i/>
        </w:rPr>
        <w:t xml:space="preserve"> </w:t>
      </w:r>
      <w:r w:rsidRPr="00685860">
        <w:t>(rentadas,</w:t>
      </w:r>
      <w:r w:rsidRPr="00685860">
        <w:rPr>
          <w:i/>
        </w:rPr>
        <w:t xml:space="preserve"> </w:t>
      </w:r>
      <w:r w:rsidRPr="00685860">
        <w:t>prestadas y en otra situación). En México, la mayor parte del mercado de renta es informal y no existe un sistema</w:t>
      </w:r>
      <w:r w:rsidRPr="00685860">
        <w:rPr>
          <w:i/>
        </w:rPr>
        <w:t xml:space="preserve"> </w:t>
      </w:r>
      <w:r w:rsidRPr="00685860">
        <w:t>formal</w:t>
      </w:r>
      <w:r w:rsidRPr="00685860">
        <w:rPr>
          <w:i/>
        </w:rPr>
        <w:t xml:space="preserve"> </w:t>
      </w:r>
      <w:r w:rsidRPr="00685860">
        <w:t>de</w:t>
      </w:r>
      <w:r w:rsidRPr="00685860">
        <w:rPr>
          <w:i/>
        </w:rPr>
        <w:t xml:space="preserve"> </w:t>
      </w:r>
      <w:r w:rsidRPr="00685860">
        <w:t>propietarios,</w:t>
      </w:r>
      <w:r w:rsidRPr="00685860">
        <w:rPr>
          <w:i/>
        </w:rPr>
        <w:t xml:space="preserve"> </w:t>
      </w:r>
      <w:r w:rsidRPr="00685860">
        <w:t>administradores de la propiedad ni compañías dedicadas a invertir en la construcción y administración de vivienda para renta.</w:t>
      </w:r>
    </w:p>
    <w:p w:rsidR="00FD5383" w:rsidRPr="00685860" w:rsidRDefault="00FD5383" w:rsidP="0024197D">
      <w:pPr>
        <w:pStyle w:val="Texto"/>
        <w:spacing w:line="262" w:lineRule="exact"/>
        <w:ind w:firstLine="0"/>
      </w:pPr>
    </w:p>
    <w:p w:rsidR="00685860" w:rsidRPr="008D04E7" w:rsidRDefault="00685860" w:rsidP="008D60D1">
      <w:pPr>
        <w:pStyle w:val="Texto"/>
        <w:pBdr>
          <w:top w:val="single" w:sz="4" w:space="1" w:color="auto"/>
          <w:bottom w:val="single" w:sz="4" w:space="1" w:color="auto"/>
        </w:pBdr>
        <w:spacing w:line="262" w:lineRule="exact"/>
        <w:ind w:firstLine="0"/>
        <w:rPr>
          <w:b/>
          <w:szCs w:val="22"/>
        </w:rPr>
      </w:pPr>
      <w:r w:rsidRPr="008D04E7">
        <w:rPr>
          <w:b/>
          <w:szCs w:val="22"/>
        </w:rPr>
        <w:t>México Incluyente, en las palabras de...</w:t>
      </w:r>
    </w:p>
    <w:p w:rsidR="00685860" w:rsidRPr="00685860" w:rsidRDefault="00685860" w:rsidP="008D60D1">
      <w:pPr>
        <w:pStyle w:val="Texto"/>
        <w:pBdr>
          <w:top w:val="single" w:sz="4" w:space="1" w:color="auto"/>
          <w:bottom w:val="single" w:sz="4" w:space="1" w:color="auto"/>
        </w:pBdr>
        <w:spacing w:line="262" w:lineRule="exact"/>
        <w:ind w:firstLine="0"/>
        <w:rPr>
          <w:i/>
        </w:rPr>
      </w:pPr>
      <w:r w:rsidRPr="00685860">
        <w:rPr>
          <w:i/>
        </w:rPr>
        <w:t>Consideramos que la nueva relación gobierno-pueblos indígenas sea de respeto, diálogos y acuerdos, donde juntos construyamos un Nuevo México, sin poblaciones vulnerables, un México para todos.</w:t>
      </w:r>
    </w:p>
    <w:p w:rsidR="00685860" w:rsidRPr="00685860" w:rsidRDefault="00685860" w:rsidP="008D60D1">
      <w:pPr>
        <w:pStyle w:val="Texto"/>
        <w:pBdr>
          <w:top w:val="single" w:sz="4" w:space="1" w:color="auto"/>
          <w:bottom w:val="single" w:sz="4" w:space="1" w:color="auto"/>
        </w:pBdr>
        <w:spacing w:line="262" w:lineRule="exact"/>
        <w:ind w:firstLine="0"/>
        <w:jc w:val="right"/>
      </w:pPr>
      <w:r w:rsidRPr="00685860">
        <w:t xml:space="preserve">Victoria </w:t>
      </w:r>
      <w:proofErr w:type="spellStart"/>
      <w:r w:rsidRPr="00685860">
        <w:t>Nataly</w:t>
      </w:r>
      <w:proofErr w:type="spellEnd"/>
      <w:r w:rsidRPr="00685860">
        <w:t xml:space="preserve"> Olmedo Basilio, Papantla, Veracruz</w:t>
      </w:r>
    </w:p>
    <w:p w:rsidR="00685860" w:rsidRPr="00685860" w:rsidRDefault="00685860" w:rsidP="008D60D1">
      <w:pPr>
        <w:pStyle w:val="Texto"/>
        <w:pBdr>
          <w:top w:val="single" w:sz="4" w:space="1" w:color="auto"/>
          <w:bottom w:val="single" w:sz="4" w:space="1" w:color="auto"/>
        </w:pBdr>
        <w:spacing w:line="262" w:lineRule="exact"/>
        <w:ind w:firstLine="0"/>
        <w:rPr>
          <w:i/>
        </w:rPr>
      </w:pPr>
      <w:r w:rsidRPr="00685860">
        <w:rPr>
          <w:i/>
        </w:rPr>
        <w:t>Reconocimiento constitucional pleno a las necesidades de las personas con alguna discapacidad, eliminando las disposiciones legales que obstaculicen su productividad.</w:t>
      </w:r>
    </w:p>
    <w:p w:rsidR="00685860" w:rsidRPr="00685860" w:rsidRDefault="00685860" w:rsidP="008D60D1">
      <w:pPr>
        <w:pStyle w:val="Texto"/>
        <w:pBdr>
          <w:top w:val="single" w:sz="4" w:space="1" w:color="auto"/>
          <w:bottom w:val="single" w:sz="4" w:space="1" w:color="auto"/>
        </w:pBdr>
        <w:spacing w:line="262" w:lineRule="exact"/>
        <w:ind w:firstLine="0"/>
        <w:jc w:val="right"/>
      </w:pPr>
      <w:r w:rsidRPr="00685860">
        <w:t>Leopoldo Proal, Cancún, Quintana Roo</w:t>
      </w:r>
    </w:p>
    <w:p w:rsidR="00685860" w:rsidRPr="00685860" w:rsidRDefault="00685860" w:rsidP="008D60D1">
      <w:pPr>
        <w:pStyle w:val="Texto"/>
        <w:pBdr>
          <w:top w:val="single" w:sz="4" w:space="1" w:color="auto"/>
          <w:bottom w:val="single" w:sz="4" w:space="1" w:color="auto"/>
        </w:pBdr>
        <w:spacing w:line="262" w:lineRule="exact"/>
        <w:ind w:firstLine="0"/>
        <w:rPr>
          <w:i/>
        </w:rPr>
      </w:pPr>
      <w:r w:rsidRPr="00685860">
        <w:rPr>
          <w:i/>
        </w:rPr>
        <w:t>Combatir la discriminación y la violencia hacia las niñas y mujeres en todos los ámbitos; fortalecer la igualdad de oportunidades, la salud y la dignidad de todas ellas, y propiciar una mayor identidad de todas con sus municipios y su estado.</w:t>
      </w:r>
    </w:p>
    <w:p w:rsidR="00685860" w:rsidRPr="00685860" w:rsidRDefault="00685860" w:rsidP="008D60D1">
      <w:pPr>
        <w:pStyle w:val="Texto"/>
        <w:pBdr>
          <w:top w:val="single" w:sz="4" w:space="1" w:color="auto"/>
          <w:bottom w:val="single" w:sz="4" w:space="1" w:color="auto"/>
        </w:pBdr>
        <w:spacing w:line="262" w:lineRule="exact"/>
        <w:ind w:firstLine="0"/>
        <w:jc w:val="right"/>
      </w:pPr>
      <w:r w:rsidRPr="00685860">
        <w:t>Patricia García, Puerto Ángel, Oaxaca</w:t>
      </w:r>
    </w:p>
    <w:p w:rsidR="00685860" w:rsidRPr="00685860" w:rsidRDefault="00685860" w:rsidP="008D60D1">
      <w:pPr>
        <w:pStyle w:val="Texto"/>
        <w:pBdr>
          <w:top w:val="single" w:sz="4" w:space="1" w:color="auto"/>
          <w:bottom w:val="single" w:sz="4" w:space="1" w:color="auto"/>
        </w:pBdr>
        <w:spacing w:line="262" w:lineRule="exact"/>
        <w:ind w:firstLine="0"/>
        <w:rPr>
          <w:i/>
        </w:rPr>
      </w:pPr>
      <w:r w:rsidRPr="00685860">
        <w:rPr>
          <w:i/>
        </w:rPr>
        <w:t>Fomentar los derechos de los niños ya que muchos de ellos son los primeros en padecer ciertos hechos o actos, como la violencia, el trabajo, etcétera.</w:t>
      </w:r>
    </w:p>
    <w:p w:rsidR="00685860" w:rsidRPr="00685860" w:rsidRDefault="00685860" w:rsidP="008D60D1">
      <w:pPr>
        <w:pStyle w:val="Texto"/>
        <w:pBdr>
          <w:top w:val="single" w:sz="4" w:space="1" w:color="auto"/>
          <w:bottom w:val="single" w:sz="4" w:space="1" w:color="auto"/>
        </w:pBdr>
        <w:spacing w:line="262" w:lineRule="exact"/>
        <w:ind w:firstLine="0"/>
        <w:jc w:val="right"/>
      </w:pPr>
      <w:r w:rsidRPr="00685860">
        <w:t xml:space="preserve">Guadalupe </w:t>
      </w:r>
      <w:proofErr w:type="spellStart"/>
      <w:r w:rsidRPr="00685860">
        <w:t>Jocelin</w:t>
      </w:r>
      <w:proofErr w:type="spellEnd"/>
      <w:r w:rsidRPr="00685860">
        <w:t xml:space="preserve"> Juárez, Gustavo A. Madero, Distrito Federal</w:t>
      </w:r>
    </w:p>
    <w:p w:rsidR="00685860" w:rsidRPr="00685860" w:rsidRDefault="00685860" w:rsidP="008D60D1">
      <w:pPr>
        <w:pStyle w:val="Texto"/>
        <w:pBdr>
          <w:top w:val="single" w:sz="4" w:space="1" w:color="auto"/>
          <w:bottom w:val="single" w:sz="4" w:space="1" w:color="auto"/>
        </w:pBdr>
        <w:spacing w:line="262" w:lineRule="exact"/>
        <w:ind w:firstLine="0"/>
        <w:rPr>
          <w:i/>
        </w:rPr>
      </w:pPr>
      <w:r w:rsidRPr="00685860">
        <w:rPr>
          <w:i/>
        </w:rPr>
        <w:t>Destinar recursos de la nación para que estudiantes, madres solteras y trabajadores independientes podamos conseguir nuestra primera casa, sería un mérito que definitivamente confirmaría la vanguardia de la Presidencia de la República, y que los mexicanos agradeceríamos infinitamente.</w:t>
      </w:r>
    </w:p>
    <w:p w:rsidR="00685860" w:rsidRPr="00685860" w:rsidRDefault="00685860" w:rsidP="008D60D1">
      <w:pPr>
        <w:pStyle w:val="Texto"/>
        <w:pBdr>
          <w:top w:val="single" w:sz="4" w:space="1" w:color="auto"/>
          <w:bottom w:val="single" w:sz="4" w:space="1" w:color="auto"/>
        </w:pBdr>
        <w:spacing w:line="262" w:lineRule="exact"/>
        <w:ind w:firstLine="0"/>
        <w:jc w:val="right"/>
      </w:pPr>
      <w:r w:rsidRPr="00685860">
        <w:t xml:space="preserve">David </w:t>
      </w:r>
      <w:proofErr w:type="spellStart"/>
      <w:r w:rsidRPr="00685860">
        <w:t>Robertos</w:t>
      </w:r>
      <w:proofErr w:type="spellEnd"/>
      <w:r w:rsidRPr="00685860">
        <w:t>, Chetumal, Quintana Roo</w:t>
      </w:r>
    </w:p>
    <w:p w:rsidR="00685860" w:rsidRPr="008D04E7" w:rsidRDefault="00685860" w:rsidP="0024197D">
      <w:pPr>
        <w:pStyle w:val="Texto"/>
        <w:spacing w:line="220" w:lineRule="exact"/>
        <w:ind w:firstLine="0"/>
        <w:rPr>
          <w:b/>
        </w:rPr>
      </w:pPr>
      <w:r w:rsidRPr="008D04E7">
        <w:rPr>
          <w:b/>
        </w:rPr>
        <w:lastRenderedPageBreak/>
        <w:t>II.2. Plan de acción: integrar una sociedad con equidad, cohesión social e igualdad de oportunidades</w:t>
      </w:r>
    </w:p>
    <w:p w:rsidR="00685860" w:rsidRPr="00685860" w:rsidRDefault="00685860" w:rsidP="008D60D1">
      <w:pPr>
        <w:pStyle w:val="Texto"/>
        <w:spacing w:line="224" w:lineRule="exact"/>
        <w:ind w:firstLine="0"/>
      </w:pPr>
      <w:r w:rsidRPr="00685860">
        <w:t>Un México Incluyente plantea una política social de</w:t>
      </w:r>
      <w:r w:rsidRPr="00685860">
        <w:rPr>
          <w:i/>
        </w:rPr>
        <w:t xml:space="preserve"> </w:t>
      </w:r>
      <w:r w:rsidRPr="00685860">
        <w:t>nueva</w:t>
      </w:r>
      <w:r w:rsidRPr="00685860">
        <w:rPr>
          <w:i/>
        </w:rPr>
        <w:t xml:space="preserve"> </w:t>
      </w:r>
      <w:r w:rsidRPr="00685860">
        <w:t>generación.</w:t>
      </w:r>
      <w:r w:rsidRPr="00685860">
        <w:rPr>
          <w:i/>
        </w:rPr>
        <w:t xml:space="preserve"> </w:t>
      </w:r>
      <w:r w:rsidRPr="00685860">
        <w:t>Es</w:t>
      </w:r>
      <w:r w:rsidRPr="00685860">
        <w:rPr>
          <w:i/>
        </w:rPr>
        <w:t xml:space="preserve"> </w:t>
      </w:r>
      <w:r w:rsidRPr="00685860">
        <w:t>decir,</w:t>
      </w:r>
      <w:r w:rsidRPr="00685860">
        <w:rPr>
          <w:i/>
        </w:rPr>
        <w:t xml:space="preserve"> </w:t>
      </w:r>
      <w:r w:rsidRPr="00685860">
        <w:t>una</w:t>
      </w:r>
      <w:r w:rsidRPr="00685860">
        <w:rPr>
          <w:i/>
        </w:rPr>
        <w:t xml:space="preserve"> </w:t>
      </w:r>
      <w:r w:rsidRPr="00685860">
        <w:t>política enfocada en alcanzar una sociedad de derechos ciudadanos y humanos plenos. En este sentido, se proponen políticas sociales que giran en torno al ciudadano, ubicándolo como un agente de cambio, protagonista</w:t>
      </w:r>
      <w:r w:rsidRPr="00685860">
        <w:rPr>
          <w:i/>
        </w:rPr>
        <w:t xml:space="preserve"> </w:t>
      </w:r>
      <w:r w:rsidRPr="00685860">
        <w:t>de</w:t>
      </w:r>
      <w:r w:rsidRPr="00685860">
        <w:rPr>
          <w:i/>
        </w:rPr>
        <w:t xml:space="preserve"> </w:t>
      </w:r>
      <w:r w:rsidRPr="00685860">
        <w:t>su</w:t>
      </w:r>
      <w:r w:rsidRPr="00685860">
        <w:rPr>
          <w:i/>
        </w:rPr>
        <w:t xml:space="preserve"> </w:t>
      </w:r>
      <w:r w:rsidRPr="00685860">
        <w:t>propia</w:t>
      </w:r>
      <w:r w:rsidRPr="00685860">
        <w:rPr>
          <w:i/>
        </w:rPr>
        <w:t xml:space="preserve"> </w:t>
      </w:r>
      <w:r w:rsidRPr="00685860">
        <w:t>superación</w:t>
      </w:r>
      <w:r w:rsidRPr="00685860">
        <w:rPr>
          <w:i/>
        </w:rPr>
        <w:t xml:space="preserve"> </w:t>
      </w:r>
      <w:r w:rsidRPr="00685860">
        <w:t>a</w:t>
      </w:r>
      <w:r w:rsidRPr="00685860">
        <w:rPr>
          <w:i/>
        </w:rPr>
        <w:t xml:space="preserve"> </w:t>
      </w:r>
      <w:r w:rsidRPr="00685860">
        <w:t>través de su organización y participación activa.</w:t>
      </w:r>
    </w:p>
    <w:p w:rsidR="00685860" w:rsidRPr="00685860" w:rsidRDefault="00685860" w:rsidP="008D60D1">
      <w:pPr>
        <w:pStyle w:val="Texto"/>
        <w:spacing w:line="224" w:lineRule="exact"/>
        <w:ind w:firstLine="0"/>
      </w:pPr>
      <w:r w:rsidRPr="00685860">
        <w:t>La prioridad será integrar una sociedad con equidad, cohesión social e igualdad de oportunidades. Un México Incluyente busca consolidar plataformas de movilidad social que contribuyan a cerrar las brechas existentes entre diferentes grupos sociales y regiones del país. En este sentido, se plantea guiar la acción del gobierno en torno a cinco objetivos que se describen a continuación.</w:t>
      </w:r>
    </w:p>
    <w:p w:rsidR="00685860" w:rsidRPr="00685860" w:rsidRDefault="00685860" w:rsidP="008D60D1">
      <w:pPr>
        <w:pStyle w:val="Texto"/>
        <w:spacing w:line="224" w:lineRule="exact"/>
        <w:ind w:firstLine="0"/>
      </w:pPr>
      <w:r w:rsidRPr="00685860">
        <w:t xml:space="preserve">En primer lugar, se busca </w:t>
      </w:r>
      <w:r w:rsidRPr="00685860">
        <w:rPr>
          <w:b/>
        </w:rPr>
        <w:t>garantizar el ejercicio efectivo de los derechos sociales para toda la población</w:t>
      </w:r>
      <w:r w:rsidRPr="00685860">
        <w:t>. Esto implica asegurar una alimentación y nutrición adecuada de los individuos en condición de extrema pobreza o con carencia alimentaria severa. Es decir, un México sin hambre. Asimismo, el</w:t>
      </w:r>
      <w:r w:rsidRPr="00685860">
        <w:rPr>
          <w:i/>
        </w:rPr>
        <w:t xml:space="preserve"> </w:t>
      </w:r>
      <w:r w:rsidRPr="00685860">
        <w:t>ejercicio efectivo</w:t>
      </w:r>
      <w:r w:rsidRPr="00685860">
        <w:rPr>
          <w:i/>
        </w:rPr>
        <w:t xml:space="preserve"> </w:t>
      </w:r>
      <w:r w:rsidRPr="00685860">
        <w:t>de</w:t>
      </w:r>
      <w:r w:rsidRPr="00685860">
        <w:rPr>
          <w:i/>
        </w:rPr>
        <w:t xml:space="preserve"> </w:t>
      </w:r>
      <w:r w:rsidRPr="00685860">
        <w:t>los</w:t>
      </w:r>
      <w:r w:rsidRPr="00685860">
        <w:rPr>
          <w:i/>
        </w:rPr>
        <w:t xml:space="preserve"> </w:t>
      </w:r>
      <w:r w:rsidRPr="00685860">
        <w:t>derechos</w:t>
      </w:r>
      <w:r w:rsidRPr="00685860">
        <w:rPr>
          <w:i/>
        </w:rPr>
        <w:t xml:space="preserve"> </w:t>
      </w:r>
      <w:r w:rsidRPr="00685860">
        <w:t>sociales implica fortalecer el desarrollo de capacidades en los hogares con carencias para contribuir a mejorar su calidad de vida e incrementar su capacidad productiva.</w:t>
      </w:r>
    </w:p>
    <w:p w:rsidR="00685860" w:rsidRPr="00685860" w:rsidRDefault="00685860" w:rsidP="008D60D1">
      <w:pPr>
        <w:pStyle w:val="Texto"/>
        <w:spacing w:line="224" w:lineRule="exact"/>
        <w:ind w:firstLine="0"/>
      </w:pPr>
      <w:r w:rsidRPr="00685860">
        <w:t>Sin duda, la vía más efectiva para cerrar el ciclo de políticas asistencialistas y superar la pobreza es construyendo oportunidades productivas a través de los programas públicos. Por ello, el Gobierno de la República fortalecerá las acciones que permitan a los mexicanos en situación de desventaja invertir sus recursos, iniciativas, talentos y energías emprendedoras. Estos recursos en manos de la sociedad constituyen una fuente para democratizar la productividad y generar riqueza en beneficio de los mexicanos que más</w:t>
      </w:r>
      <w:r w:rsidR="00124F2F">
        <w:t xml:space="preserve"> </w:t>
      </w:r>
      <w:r w:rsidRPr="00685860">
        <w:t>lo necesitan.</w:t>
      </w:r>
    </w:p>
    <w:p w:rsidR="00685860" w:rsidRPr="00685860" w:rsidRDefault="00685860" w:rsidP="008D60D1">
      <w:pPr>
        <w:pStyle w:val="Texto"/>
        <w:spacing w:line="224" w:lineRule="exact"/>
        <w:ind w:firstLine="0"/>
      </w:pPr>
      <w:r w:rsidRPr="00685860">
        <w:t xml:space="preserve">En segundo término, se propone </w:t>
      </w:r>
      <w:r w:rsidRPr="00685860">
        <w:rPr>
          <w:b/>
        </w:rPr>
        <w:t>transitar hacia una sociedad equitativa e incluyente</w:t>
      </w:r>
      <w:r w:rsidRPr="00685860">
        <w:t>. Para lograrlo, se plantea generar esquemas de desarrollo comunitario con un mayor grado de participación social. Asimismo, se busca articular políticas que atiendan</w:t>
      </w:r>
      <w:r w:rsidRPr="00685860">
        <w:rPr>
          <w:i/>
        </w:rPr>
        <w:t xml:space="preserve"> </w:t>
      </w:r>
      <w:r w:rsidRPr="00685860">
        <w:t>de</w:t>
      </w:r>
      <w:r w:rsidRPr="00685860">
        <w:rPr>
          <w:i/>
        </w:rPr>
        <w:t xml:space="preserve"> </w:t>
      </w:r>
      <w:r w:rsidRPr="00685860">
        <w:t>manera</w:t>
      </w:r>
      <w:r w:rsidRPr="00685860">
        <w:rPr>
          <w:i/>
        </w:rPr>
        <w:t xml:space="preserve"> </w:t>
      </w:r>
      <w:r w:rsidRPr="00685860">
        <w:t>específica</w:t>
      </w:r>
      <w:r w:rsidRPr="00685860">
        <w:rPr>
          <w:i/>
        </w:rPr>
        <w:t xml:space="preserve"> </w:t>
      </w:r>
      <w:r w:rsidRPr="00685860">
        <w:t>cada</w:t>
      </w:r>
      <w:r w:rsidRPr="00685860">
        <w:rPr>
          <w:i/>
        </w:rPr>
        <w:t xml:space="preserve"> </w:t>
      </w:r>
      <w:r w:rsidRPr="00685860">
        <w:t>etapa</w:t>
      </w:r>
      <w:r w:rsidRPr="00685860">
        <w:rPr>
          <w:i/>
        </w:rPr>
        <w:t xml:space="preserve"> </w:t>
      </w:r>
      <w:r w:rsidRPr="00685860">
        <w:t>del ciclo de vida de la población. Necesitamos hacer de México un país para todas las generaciones. Se buscará</w:t>
      </w:r>
      <w:r w:rsidRPr="00685860">
        <w:rPr>
          <w:i/>
        </w:rPr>
        <w:t xml:space="preserve"> </w:t>
      </w:r>
      <w:r w:rsidRPr="00685860">
        <w:t>garantizar</w:t>
      </w:r>
      <w:r w:rsidRPr="00685860">
        <w:rPr>
          <w:i/>
        </w:rPr>
        <w:t xml:space="preserve"> </w:t>
      </w:r>
      <w:r w:rsidRPr="00685860">
        <w:t>los</w:t>
      </w:r>
      <w:r w:rsidRPr="00685860">
        <w:rPr>
          <w:i/>
        </w:rPr>
        <w:t xml:space="preserve"> </w:t>
      </w:r>
      <w:r w:rsidRPr="00685860">
        <w:t>derechos</w:t>
      </w:r>
      <w:r w:rsidRPr="00685860">
        <w:rPr>
          <w:i/>
        </w:rPr>
        <w:t xml:space="preserve"> </w:t>
      </w:r>
      <w:r w:rsidRPr="00685860">
        <w:t>de</w:t>
      </w:r>
      <w:r w:rsidRPr="00685860">
        <w:rPr>
          <w:i/>
        </w:rPr>
        <w:t xml:space="preserve"> </w:t>
      </w:r>
      <w:r w:rsidRPr="00685860">
        <w:t>la</w:t>
      </w:r>
      <w:r w:rsidRPr="00685860">
        <w:rPr>
          <w:i/>
        </w:rPr>
        <w:t xml:space="preserve"> </w:t>
      </w:r>
      <w:r w:rsidRPr="00685860">
        <w:t>infancia a través de un mejor diseño institucional y programático, además del incremento de la inversión</w:t>
      </w:r>
      <w:r w:rsidRPr="00685860">
        <w:rPr>
          <w:i/>
        </w:rPr>
        <w:t xml:space="preserve"> </w:t>
      </w:r>
      <w:r w:rsidRPr="00685860">
        <w:t>en</w:t>
      </w:r>
      <w:r w:rsidRPr="00685860">
        <w:rPr>
          <w:i/>
        </w:rPr>
        <w:t xml:space="preserve"> </w:t>
      </w:r>
      <w:r w:rsidRPr="00685860">
        <w:t>el</w:t>
      </w:r>
      <w:r w:rsidRPr="00685860">
        <w:rPr>
          <w:i/>
        </w:rPr>
        <w:t xml:space="preserve"> </w:t>
      </w:r>
      <w:r w:rsidRPr="00685860">
        <w:t>bienestar</w:t>
      </w:r>
      <w:r w:rsidRPr="00685860">
        <w:rPr>
          <w:i/>
        </w:rPr>
        <w:t xml:space="preserve"> </w:t>
      </w:r>
      <w:r w:rsidRPr="00685860">
        <w:t>de</w:t>
      </w:r>
      <w:r w:rsidRPr="00685860">
        <w:rPr>
          <w:i/>
        </w:rPr>
        <w:t xml:space="preserve"> </w:t>
      </w:r>
      <w:r w:rsidRPr="00685860">
        <w:t>los</w:t>
      </w:r>
      <w:r w:rsidRPr="00685860">
        <w:rPr>
          <w:i/>
        </w:rPr>
        <w:t xml:space="preserve"> </w:t>
      </w:r>
      <w:r w:rsidRPr="00685860">
        <w:t>más</w:t>
      </w:r>
      <w:r w:rsidRPr="00685860">
        <w:rPr>
          <w:i/>
        </w:rPr>
        <w:t xml:space="preserve"> </w:t>
      </w:r>
      <w:r w:rsidRPr="00685860">
        <w:t>pequeños de acuerdo con el principio del interés superior del niño</w:t>
      </w:r>
      <w:r w:rsidRPr="00685860">
        <w:rPr>
          <w:i/>
        </w:rPr>
        <w:t xml:space="preserve"> </w:t>
      </w:r>
      <w:r w:rsidRPr="00685860">
        <w:t>establecido</w:t>
      </w:r>
      <w:r w:rsidRPr="00685860">
        <w:rPr>
          <w:i/>
        </w:rPr>
        <w:t xml:space="preserve"> </w:t>
      </w:r>
      <w:r w:rsidRPr="00685860">
        <w:t>en</w:t>
      </w:r>
      <w:r w:rsidRPr="00685860">
        <w:rPr>
          <w:i/>
        </w:rPr>
        <w:t xml:space="preserve"> </w:t>
      </w:r>
      <w:r w:rsidRPr="00685860">
        <w:t>la</w:t>
      </w:r>
      <w:r w:rsidRPr="00685860">
        <w:rPr>
          <w:i/>
        </w:rPr>
        <w:t xml:space="preserve"> </w:t>
      </w:r>
      <w:r w:rsidRPr="00685860">
        <w:t>legislación</w:t>
      </w:r>
      <w:r w:rsidRPr="00685860">
        <w:rPr>
          <w:i/>
        </w:rPr>
        <w:t xml:space="preserve"> </w:t>
      </w:r>
      <w:r w:rsidRPr="00685860">
        <w:t>nacional e internacional. Asimismo, se propiciará el desarrollo humano integral de los adultos mayores brindándoles todas las oportunidades necesarias para alcanzar un nivel de vida digno y sustentable.</w:t>
      </w:r>
    </w:p>
    <w:p w:rsidR="00685860" w:rsidRPr="00685860" w:rsidRDefault="00685860" w:rsidP="008D60D1">
      <w:pPr>
        <w:pStyle w:val="Texto"/>
        <w:spacing w:line="224" w:lineRule="exact"/>
        <w:ind w:firstLine="0"/>
      </w:pPr>
      <w:r w:rsidRPr="00685860">
        <w:t>Se fomentará el bienestar de los pueblos y comunidades</w:t>
      </w:r>
      <w:r w:rsidRPr="00685860">
        <w:rPr>
          <w:i/>
        </w:rPr>
        <w:t xml:space="preserve"> </w:t>
      </w:r>
      <w:r w:rsidRPr="00685860">
        <w:t>indígenas</w:t>
      </w:r>
      <w:r w:rsidRPr="00685860">
        <w:rPr>
          <w:i/>
        </w:rPr>
        <w:t xml:space="preserve"> </w:t>
      </w:r>
      <w:r w:rsidRPr="00685860">
        <w:t>a</w:t>
      </w:r>
      <w:r w:rsidRPr="00685860">
        <w:rPr>
          <w:i/>
        </w:rPr>
        <w:t xml:space="preserve"> </w:t>
      </w:r>
      <w:r w:rsidRPr="00685860">
        <w:t>través</w:t>
      </w:r>
      <w:r w:rsidRPr="00685860">
        <w:rPr>
          <w:i/>
        </w:rPr>
        <w:t xml:space="preserve"> </w:t>
      </w:r>
      <w:r w:rsidRPr="00685860">
        <w:t>de</w:t>
      </w:r>
      <w:r w:rsidRPr="00685860">
        <w:rPr>
          <w:i/>
        </w:rPr>
        <w:t xml:space="preserve"> </w:t>
      </w:r>
      <w:r w:rsidRPr="00685860">
        <w:t>una</w:t>
      </w:r>
      <w:r w:rsidRPr="00685860">
        <w:rPr>
          <w:i/>
        </w:rPr>
        <w:t xml:space="preserve"> </w:t>
      </w:r>
      <w:r w:rsidRPr="00685860">
        <w:t>revisión a fondo del diseño e instrumentación de los programas enfocados a su beneficio, y de la operación de los fondos destinados a su desarrollo económico y social. Todo ello, en el marco de un pleno respeto a su autonomía, identidades, voces y prioridades.</w:t>
      </w:r>
    </w:p>
    <w:p w:rsidR="00685860" w:rsidRPr="00685860" w:rsidRDefault="00685860" w:rsidP="008D60D1">
      <w:pPr>
        <w:pStyle w:val="Texto"/>
        <w:spacing w:line="224" w:lineRule="exact"/>
        <w:ind w:firstLine="0"/>
      </w:pPr>
      <w:r w:rsidRPr="00685860">
        <w:t>Asimismo, se buscará asegurar la vigencia efectiva de los derechos de las personas con discapacidad y contribuir a su desarrollo integral, lo que transita por su inclusión al mercado de trabajo y la dinámica social,</w:t>
      </w:r>
      <w:r w:rsidRPr="00685860">
        <w:rPr>
          <w:i/>
        </w:rPr>
        <w:t xml:space="preserve"> </w:t>
      </w:r>
      <w:r w:rsidRPr="00685860">
        <w:t>además</w:t>
      </w:r>
      <w:r w:rsidRPr="00685860">
        <w:rPr>
          <w:i/>
        </w:rPr>
        <w:t xml:space="preserve"> </w:t>
      </w:r>
      <w:r w:rsidRPr="00685860">
        <w:t>de</w:t>
      </w:r>
      <w:r w:rsidRPr="00685860">
        <w:rPr>
          <w:i/>
        </w:rPr>
        <w:t xml:space="preserve"> </w:t>
      </w:r>
      <w:r w:rsidRPr="00685860">
        <w:t>impulsar,</w:t>
      </w:r>
      <w:r w:rsidRPr="00685860">
        <w:rPr>
          <w:i/>
        </w:rPr>
        <w:t xml:space="preserve"> </w:t>
      </w:r>
      <w:r w:rsidRPr="00685860">
        <w:t>con</w:t>
      </w:r>
      <w:r w:rsidRPr="00685860">
        <w:rPr>
          <w:i/>
        </w:rPr>
        <w:t xml:space="preserve"> </w:t>
      </w:r>
      <w:r w:rsidRPr="00685860">
        <w:t>el</w:t>
      </w:r>
      <w:r w:rsidRPr="00685860">
        <w:rPr>
          <w:i/>
        </w:rPr>
        <w:t xml:space="preserve"> </w:t>
      </w:r>
      <w:r w:rsidRPr="00685860">
        <w:t>apoyo</w:t>
      </w:r>
      <w:r w:rsidRPr="00685860">
        <w:rPr>
          <w:i/>
        </w:rPr>
        <w:t xml:space="preserve"> </w:t>
      </w:r>
      <w:r w:rsidRPr="00685860">
        <w:t>de los medios de comunicación y la sociedad civil, estrategias que coadyuven a transformar la actual cultura excluyente y discriminatoria en una abierta a la tolerancia</w:t>
      </w:r>
      <w:r w:rsidR="00124F2F">
        <w:t xml:space="preserve"> </w:t>
      </w:r>
      <w:r w:rsidRPr="00685860">
        <w:t>y la diversidad.</w:t>
      </w:r>
    </w:p>
    <w:p w:rsidR="00685860" w:rsidRPr="00685860" w:rsidRDefault="00685860" w:rsidP="008D60D1">
      <w:pPr>
        <w:pStyle w:val="Texto"/>
        <w:spacing w:line="224" w:lineRule="exact"/>
        <w:ind w:firstLine="0"/>
      </w:pPr>
      <w:r w:rsidRPr="00685860">
        <w:t xml:space="preserve">En materia de salubridad, el objetivo es </w:t>
      </w:r>
      <w:r w:rsidRPr="00685860">
        <w:rPr>
          <w:b/>
        </w:rPr>
        <w:t>asegurar el acceso a los servicios de salud</w:t>
      </w:r>
      <w:r w:rsidRPr="00685860">
        <w:t>. En otras palabras, se busca llevar a la práctica este derecho constitucional.</w:t>
      </w:r>
      <w:r w:rsidRPr="00685860">
        <w:rPr>
          <w:i/>
        </w:rPr>
        <w:t xml:space="preserve"> </w:t>
      </w:r>
      <w:r w:rsidRPr="00685860">
        <w:t>Para</w:t>
      </w:r>
      <w:r w:rsidRPr="00685860">
        <w:rPr>
          <w:i/>
        </w:rPr>
        <w:t xml:space="preserve"> </w:t>
      </w:r>
      <w:r w:rsidRPr="00685860">
        <w:t>ello,</w:t>
      </w:r>
      <w:r w:rsidRPr="00685860">
        <w:rPr>
          <w:i/>
        </w:rPr>
        <w:t xml:space="preserve"> </w:t>
      </w:r>
      <w:r w:rsidRPr="00685860">
        <w:t>se</w:t>
      </w:r>
      <w:r w:rsidRPr="00685860">
        <w:rPr>
          <w:i/>
        </w:rPr>
        <w:t xml:space="preserve"> </w:t>
      </w:r>
      <w:r w:rsidRPr="00685860">
        <w:t>propone</w:t>
      </w:r>
      <w:r w:rsidRPr="00685860">
        <w:rPr>
          <w:i/>
        </w:rPr>
        <w:t xml:space="preserve"> </w:t>
      </w:r>
      <w:r w:rsidRPr="00685860">
        <w:t>fortalecer la rectoría de la Secretaría de Salud y promover la integración funcional a lo largo de todas las instituciones que la integran. Asimismo, se plantea reforzar la regulación de los establecimientos de atención médica, aplicar estándares de calidad rigurosos, privilegiar el enfoque de prevención y promoción de una vida saludable, así como renovar la planeación y gestión de los recursos disponibles.</w:t>
      </w:r>
    </w:p>
    <w:p w:rsidR="00685860" w:rsidRPr="00685860" w:rsidRDefault="00685860" w:rsidP="008D60D1">
      <w:pPr>
        <w:pStyle w:val="Texto"/>
        <w:spacing w:line="224" w:lineRule="exact"/>
        <w:ind w:firstLine="0"/>
      </w:pPr>
      <w:r w:rsidRPr="00685860">
        <w:t>Todo lo anterior, cuidando una atención continua e integrada de los trabajadores sin importar su condición laboral.</w:t>
      </w:r>
    </w:p>
    <w:p w:rsidR="00685860" w:rsidRPr="00685860" w:rsidRDefault="00685860" w:rsidP="008D60D1">
      <w:pPr>
        <w:pStyle w:val="Texto"/>
        <w:spacing w:line="224" w:lineRule="exact"/>
        <w:ind w:firstLine="0"/>
      </w:pPr>
      <w:r w:rsidRPr="00685860">
        <w:t>Adicionalmente,</w:t>
      </w:r>
      <w:r w:rsidRPr="00685860">
        <w:rPr>
          <w:i/>
        </w:rPr>
        <w:t xml:space="preserve"> </w:t>
      </w:r>
      <w:r w:rsidRPr="00685860">
        <w:t>se</w:t>
      </w:r>
      <w:r w:rsidRPr="00685860">
        <w:rPr>
          <w:i/>
        </w:rPr>
        <w:t xml:space="preserve"> </w:t>
      </w:r>
      <w:r w:rsidRPr="00685860">
        <w:t>plantea</w:t>
      </w:r>
      <w:r w:rsidRPr="00685860">
        <w:rPr>
          <w:i/>
        </w:rPr>
        <w:t xml:space="preserve"> </w:t>
      </w:r>
      <w:r w:rsidRPr="00685860">
        <w:rPr>
          <w:b/>
        </w:rPr>
        <w:t>ampliar</w:t>
      </w:r>
      <w:r w:rsidRPr="00685860">
        <w:rPr>
          <w:b/>
          <w:i/>
        </w:rPr>
        <w:t xml:space="preserve"> </w:t>
      </w:r>
      <w:r w:rsidRPr="00685860">
        <w:rPr>
          <w:b/>
        </w:rPr>
        <w:t>el</w:t>
      </w:r>
      <w:r w:rsidRPr="00685860">
        <w:rPr>
          <w:b/>
          <w:i/>
        </w:rPr>
        <w:t xml:space="preserve"> </w:t>
      </w:r>
      <w:r w:rsidRPr="00685860">
        <w:rPr>
          <w:b/>
        </w:rPr>
        <w:t>acceso a</w:t>
      </w:r>
      <w:r w:rsidRPr="00685860">
        <w:rPr>
          <w:b/>
          <w:i/>
        </w:rPr>
        <w:t xml:space="preserve"> </w:t>
      </w:r>
      <w:r w:rsidRPr="00685860">
        <w:rPr>
          <w:b/>
        </w:rPr>
        <w:t>la</w:t>
      </w:r>
      <w:r w:rsidRPr="00685860">
        <w:rPr>
          <w:b/>
          <w:i/>
        </w:rPr>
        <w:t xml:space="preserve"> </w:t>
      </w:r>
      <w:r w:rsidRPr="00685860">
        <w:rPr>
          <w:b/>
        </w:rPr>
        <w:t>seguridad</w:t>
      </w:r>
      <w:r w:rsidRPr="00685860">
        <w:rPr>
          <w:b/>
          <w:i/>
        </w:rPr>
        <w:t xml:space="preserve"> </w:t>
      </w:r>
      <w:r w:rsidRPr="00685860">
        <w:rPr>
          <w:b/>
        </w:rPr>
        <w:t>social</w:t>
      </w:r>
      <w:r w:rsidRPr="00685860">
        <w:rPr>
          <w:i/>
        </w:rPr>
        <w:t xml:space="preserve"> </w:t>
      </w:r>
      <w:r w:rsidRPr="00685860">
        <w:t>para</w:t>
      </w:r>
      <w:r w:rsidRPr="00685860">
        <w:rPr>
          <w:i/>
        </w:rPr>
        <w:t xml:space="preserve"> </w:t>
      </w:r>
      <w:r w:rsidRPr="00685860">
        <w:t>evitar</w:t>
      </w:r>
      <w:r w:rsidRPr="00685860">
        <w:rPr>
          <w:i/>
        </w:rPr>
        <w:t xml:space="preserve"> </w:t>
      </w:r>
      <w:r w:rsidRPr="00685860">
        <w:t>que</w:t>
      </w:r>
      <w:r w:rsidRPr="00685860">
        <w:rPr>
          <w:i/>
        </w:rPr>
        <w:t xml:space="preserve"> </w:t>
      </w:r>
      <w:r w:rsidRPr="00685860">
        <w:t>problemas</w:t>
      </w:r>
      <w:r w:rsidRPr="00685860">
        <w:rPr>
          <w:i/>
        </w:rPr>
        <w:t xml:space="preserve"> </w:t>
      </w:r>
      <w:r w:rsidRPr="00685860">
        <w:t>inesperados</w:t>
      </w:r>
      <w:r w:rsidRPr="00685860">
        <w:rPr>
          <w:i/>
        </w:rPr>
        <w:t xml:space="preserve"> </w:t>
      </w:r>
      <w:r w:rsidRPr="00685860">
        <w:t>de</w:t>
      </w:r>
      <w:r w:rsidRPr="00685860">
        <w:rPr>
          <w:i/>
        </w:rPr>
        <w:t xml:space="preserve"> </w:t>
      </w:r>
      <w:r w:rsidRPr="00685860">
        <w:t>salud</w:t>
      </w:r>
      <w:r w:rsidRPr="00685860">
        <w:rPr>
          <w:i/>
        </w:rPr>
        <w:t xml:space="preserve"> </w:t>
      </w:r>
      <w:r w:rsidRPr="00685860">
        <w:t>o</w:t>
      </w:r>
      <w:r w:rsidRPr="00685860">
        <w:rPr>
          <w:i/>
        </w:rPr>
        <w:t xml:space="preserve"> </w:t>
      </w:r>
      <w:r w:rsidRPr="00685860">
        <w:t>que</w:t>
      </w:r>
      <w:r w:rsidRPr="00685860">
        <w:rPr>
          <w:i/>
        </w:rPr>
        <w:t xml:space="preserve"> </w:t>
      </w:r>
      <w:r w:rsidRPr="00685860">
        <w:t xml:space="preserve">movimientos de la economía puedan interrumpir historias de desarrollo personal. Una seguridad social incluyente permitirá que la ciudadanía viva </w:t>
      </w:r>
      <w:proofErr w:type="gramStart"/>
      <w:r w:rsidRPr="00685860">
        <w:t>tranquila</w:t>
      </w:r>
      <w:proofErr w:type="gramEnd"/>
      <w:r w:rsidRPr="00685860">
        <w:t xml:space="preserve"> y enfoque sus esfuerzos al desarrollo personal y a la construcción de un México más productivo. Al mismo</w:t>
      </w:r>
      <w:r w:rsidRPr="00685860">
        <w:rPr>
          <w:i/>
        </w:rPr>
        <w:t xml:space="preserve"> </w:t>
      </w:r>
      <w:r w:rsidRPr="00685860">
        <w:t>tiempo,</w:t>
      </w:r>
      <w:r w:rsidRPr="00685860">
        <w:rPr>
          <w:i/>
        </w:rPr>
        <w:t xml:space="preserve"> </w:t>
      </w:r>
      <w:r w:rsidRPr="00685860">
        <w:t>un</w:t>
      </w:r>
      <w:r w:rsidRPr="00685860">
        <w:rPr>
          <w:i/>
        </w:rPr>
        <w:t xml:space="preserve"> </w:t>
      </w:r>
      <w:r w:rsidRPr="00685860">
        <w:t>Sistema</w:t>
      </w:r>
      <w:r w:rsidRPr="00685860">
        <w:rPr>
          <w:i/>
        </w:rPr>
        <w:t xml:space="preserve"> </w:t>
      </w:r>
      <w:r w:rsidRPr="00685860">
        <w:t>de</w:t>
      </w:r>
      <w:r w:rsidRPr="00685860">
        <w:rPr>
          <w:i/>
        </w:rPr>
        <w:t xml:space="preserve"> </w:t>
      </w:r>
      <w:r w:rsidRPr="00685860">
        <w:t>Seguridad</w:t>
      </w:r>
      <w:r w:rsidRPr="00685860">
        <w:rPr>
          <w:i/>
        </w:rPr>
        <w:t xml:space="preserve"> </w:t>
      </w:r>
      <w:r w:rsidRPr="00685860">
        <w:t>Social más incluyente deberá incrementar los incentivos de las empresas para contratar trabajadores formales, ya que disminuirá el costo relativo del empleo</w:t>
      </w:r>
      <w:r w:rsidRPr="00685860">
        <w:rPr>
          <w:i/>
        </w:rPr>
        <w:t xml:space="preserve"> </w:t>
      </w:r>
      <w:r w:rsidRPr="00685860">
        <w:t>formal.</w:t>
      </w:r>
      <w:r w:rsidRPr="00685860">
        <w:rPr>
          <w:i/>
        </w:rPr>
        <w:t xml:space="preserve"> </w:t>
      </w:r>
      <w:r w:rsidRPr="00685860">
        <w:t>Por</w:t>
      </w:r>
      <w:r w:rsidRPr="00685860">
        <w:rPr>
          <w:i/>
        </w:rPr>
        <w:t xml:space="preserve"> </w:t>
      </w:r>
      <w:r w:rsidRPr="00685860">
        <w:t>tanto,</w:t>
      </w:r>
      <w:r w:rsidRPr="00685860">
        <w:rPr>
          <w:i/>
        </w:rPr>
        <w:t xml:space="preserve"> </w:t>
      </w:r>
      <w:r w:rsidRPr="00685860">
        <w:t>las</w:t>
      </w:r>
      <w:r w:rsidRPr="00685860">
        <w:rPr>
          <w:i/>
        </w:rPr>
        <w:t xml:space="preserve"> </w:t>
      </w:r>
      <w:r w:rsidRPr="00685860">
        <w:t>políticas</w:t>
      </w:r>
      <w:r w:rsidRPr="00685860">
        <w:rPr>
          <w:i/>
        </w:rPr>
        <w:t xml:space="preserve"> </w:t>
      </w:r>
      <w:r w:rsidRPr="00685860">
        <w:t>públicas en este rubro están enfocadas a promover la portabilidad de derechos, ofrecer un soporte universal a las personas adultas mayores y proveer respaldo</w:t>
      </w:r>
      <w:r w:rsidRPr="00685860">
        <w:rPr>
          <w:i/>
        </w:rPr>
        <w:t xml:space="preserve"> </w:t>
      </w:r>
      <w:r w:rsidRPr="00685860">
        <w:t>ante</w:t>
      </w:r>
      <w:r w:rsidRPr="00685860">
        <w:rPr>
          <w:i/>
        </w:rPr>
        <w:t xml:space="preserve"> </w:t>
      </w:r>
      <w:r w:rsidRPr="00685860">
        <w:t>pérdidas</w:t>
      </w:r>
      <w:r w:rsidRPr="00685860">
        <w:rPr>
          <w:i/>
        </w:rPr>
        <w:t xml:space="preserve"> </w:t>
      </w:r>
      <w:r w:rsidRPr="00685860">
        <w:t>importantes</w:t>
      </w:r>
      <w:r w:rsidRPr="00685860">
        <w:rPr>
          <w:i/>
        </w:rPr>
        <w:t xml:space="preserve"> </w:t>
      </w:r>
      <w:r w:rsidRPr="00685860">
        <w:t>de</w:t>
      </w:r>
      <w:r w:rsidRPr="00685860">
        <w:rPr>
          <w:i/>
        </w:rPr>
        <w:t xml:space="preserve"> </w:t>
      </w:r>
      <w:r w:rsidRPr="00685860">
        <w:t>fuentes del ingreso, así como a ampliar esquemas de protección</w:t>
      </w:r>
      <w:r w:rsidRPr="00685860">
        <w:rPr>
          <w:i/>
        </w:rPr>
        <w:t xml:space="preserve"> </w:t>
      </w:r>
      <w:r w:rsidRPr="00685860">
        <w:t>de</w:t>
      </w:r>
      <w:r w:rsidRPr="00685860">
        <w:rPr>
          <w:i/>
        </w:rPr>
        <w:t xml:space="preserve"> </w:t>
      </w:r>
      <w:r w:rsidRPr="00685860">
        <w:t>manera</w:t>
      </w:r>
      <w:r w:rsidRPr="00685860">
        <w:rPr>
          <w:i/>
        </w:rPr>
        <w:t xml:space="preserve"> </w:t>
      </w:r>
      <w:r w:rsidRPr="00685860">
        <w:t>temporal</w:t>
      </w:r>
      <w:r w:rsidRPr="00685860">
        <w:rPr>
          <w:i/>
        </w:rPr>
        <w:t xml:space="preserve"> </w:t>
      </w:r>
      <w:r w:rsidRPr="00685860">
        <w:t>para</w:t>
      </w:r>
      <w:r w:rsidRPr="00685860">
        <w:rPr>
          <w:i/>
        </w:rPr>
        <w:t xml:space="preserve"> </w:t>
      </w:r>
      <w:r w:rsidRPr="00685860">
        <w:t>evitar</w:t>
      </w:r>
      <w:r w:rsidRPr="00685860">
        <w:rPr>
          <w:i/>
        </w:rPr>
        <w:t xml:space="preserve"> </w:t>
      </w:r>
      <w:r w:rsidRPr="00685860">
        <w:t>que los hogares caigan en la pobreza, fomentando la corresponsabilidad y la incorporación a los procesos productivos formales de la economía.</w:t>
      </w:r>
    </w:p>
    <w:p w:rsidR="00685860" w:rsidRPr="00685860" w:rsidRDefault="00685860" w:rsidP="0024197D">
      <w:pPr>
        <w:pStyle w:val="Texto"/>
        <w:spacing w:line="242" w:lineRule="exact"/>
        <w:ind w:firstLine="0"/>
      </w:pPr>
      <w:r w:rsidRPr="00685860">
        <w:lastRenderedPageBreak/>
        <w:t>Se buscará diseñar esquemas para que el Sistema de Seguridad Social contribuya a resarcir la exclusión de las mujeres. Un Sistema de Seguridad incluyente debe contemplar, por ejemplo, mecanismos que impidan que la maternidad limite su desarrollo profesional.</w:t>
      </w:r>
    </w:p>
    <w:p w:rsidR="00685860" w:rsidRPr="00685860" w:rsidRDefault="00685860" w:rsidP="0024197D">
      <w:pPr>
        <w:pStyle w:val="Texto"/>
        <w:spacing w:line="242" w:lineRule="exact"/>
        <w:ind w:firstLine="0"/>
      </w:pPr>
      <w:r w:rsidRPr="00685860">
        <w:t>Los esfuerzos para lograr un Sistema de Seguridad Social</w:t>
      </w:r>
      <w:r w:rsidRPr="00685860">
        <w:rPr>
          <w:i/>
        </w:rPr>
        <w:t xml:space="preserve"> </w:t>
      </w:r>
      <w:r w:rsidRPr="00685860">
        <w:t>más</w:t>
      </w:r>
      <w:r w:rsidRPr="00685860">
        <w:rPr>
          <w:i/>
        </w:rPr>
        <w:t xml:space="preserve"> </w:t>
      </w:r>
      <w:r w:rsidRPr="00685860">
        <w:t>incluyente</w:t>
      </w:r>
      <w:r w:rsidRPr="00685860">
        <w:rPr>
          <w:i/>
        </w:rPr>
        <w:t xml:space="preserve"> </w:t>
      </w:r>
      <w:r w:rsidRPr="00685860">
        <w:t>también</w:t>
      </w:r>
      <w:r w:rsidRPr="00685860">
        <w:rPr>
          <w:i/>
        </w:rPr>
        <w:t xml:space="preserve"> </w:t>
      </w:r>
      <w:r w:rsidRPr="00685860">
        <w:t>requieren</w:t>
      </w:r>
      <w:r w:rsidRPr="00685860">
        <w:rPr>
          <w:i/>
        </w:rPr>
        <w:t xml:space="preserve"> </w:t>
      </w:r>
      <w:r w:rsidRPr="00685860">
        <w:t>de</w:t>
      </w:r>
      <w:r w:rsidRPr="00685860">
        <w:rPr>
          <w:i/>
        </w:rPr>
        <w:t xml:space="preserve"> </w:t>
      </w:r>
      <w:r w:rsidRPr="00685860">
        <w:t>un uso eficiente de los recursos para garantizar la sustentabilidad de dicho Sistema en el mediano y largo plazos. Lo anterior, considerando la dinámica poblacional</w:t>
      </w:r>
      <w:r w:rsidRPr="00685860">
        <w:rPr>
          <w:i/>
        </w:rPr>
        <w:t xml:space="preserve"> </w:t>
      </w:r>
      <w:r w:rsidRPr="00685860">
        <w:t>y</w:t>
      </w:r>
      <w:r w:rsidRPr="00685860">
        <w:rPr>
          <w:i/>
        </w:rPr>
        <w:t xml:space="preserve"> </w:t>
      </w:r>
      <w:r w:rsidRPr="00685860">
        <w:t>epidemiológica.</w:t>
      </w:r>
      <w:r w:rsidRPr="00685860">
        <w:rPr>
          <w:i/>
        </w:rPr>
        <w:t xml:space="preserve"> </w:t>
      </w:r>
      <w:r w:rsidRPr="00685860">
        <w:t>En</w:t>
      </w:r>
      <w:r w:rsidRPr="00685860">
        <w:rPr>
          <w:i/>
        </w:rPr>
        <w:t xml:space="preserve"> </w:t>
      </w:r>
      <w:r w:rsidRPr="00685860">
        <w:t>este</w:t>
      </w:r>
      <w:r w:rsidRPr="00685860">
        <w:rPr>
          <w:i/>
        </w:rPr>
        <w:t xml:space="preserve"> </w:t>
      </w:r>
      <w:r w:rsidRPr="00685860">
        <w:t>sentido, se busca la corresponsabilidad con los usuarios y reorientar las labores de planeación y operación para obtener mejores márgenes financieros a lo largo de la cadena de atención del Sistema.</w:t>
      </w:r>
    </w:p>
    <w:p w:rsidR="00685860" w:rsidRPr="00685860" w:rsidRDefault="00685860" w:rsidP="0024197D">
      <w:pPr>
        <w:pStyle w:val="Texto"/>
        <w:spacing w:line="242" w:lineRule="exact"/>
        <w:ind w:firstLine="0"/>
      </w:pPr>
      <w:r w:rsidRPr="00685860">
        <w:t xml:space="preserve">Por otro lado, un México Incluyente tendrá como objetivo </w:t>
      </w:r>
      <w:r w:rsidRPr="00685860">
        <w:rPr>
          <w:b/>
        </w:rPr>
        <w:t>proveer un entorno adecuado para el desarrollo de una vida digna</w:t>
      </w:r>
      <w:r w:rsidRPr="00685860">
        <w:t>. Para ello, se plantea dar impulso a soluciones de vivienda dignas, así como al mejoramiento de espacios públicos. En específico, la Política Nacional de Vivienda consiste en un nuevo modelo enfocado a promover el desarrollo ordenado y sustentable del sector; a mejorar y regularizar la vivienda urbana, así como a construir y mejorar la vivienda rural. Esta Política implica: i) lograr una mayor y mejor coordinación interinstitucional;</w:t>
      </w:r>
      <w:r w:rsidRPr="00685860">
        <w:rPr>
          <w:i/>
        </w:rPr>
        <w:t xml:space="preserve"> </w:t>
      </w:r>
      <w:r w:rsidRPr="00685860">
        <w:t>ii)</w:t>
      </w:r>
      <w:r w:rsidRPr="00685860">
        <w:rPr>
          <w:i/>
        </w:rPr>
        <w:t xml:space="preserve"> </w:t>
      </w:r>
      <w:r w:rsidRPr="00685860">
        <w:t>transitar</w:t>
      </w:r>
      <w:r w:rsidRPr="00685860">
        <w:rPr>
          <w:i/>
        </w:rPr>
        <w:t xml:space="preserve"> </w:t>
      </w:r>
      <w:r w:rsidRPr="00685860">
        <w:t>hacia</w:t>
      </w:r>
      <w:r w:rsidRPr="00685860">
        <w:rPr>
          <w:i/>
        </w:rPr>
        <w:t xml:space="preserve"> </w:t>
      </w:r>
      <w:r w:rsidRPr="00685860">
        <w:t>un</w:t>
      </w:r>
      <w:r w:rsidRPr="00685860">
        <w:rPr>
          <w:i/>
        </w:rPr>
        <w:t xml:space="preserve"> </w:t>
      </w:r>
      <w:r w:rsidRPr="00685860">
        <w:t>modelo de</w:t>
      </w:r>
      <w:r w:rsidRPr="00685860">
        <w:rPr>
          <w:i/>
        </w:rPr>
        <w:t xml:space="preserve"> </w:t>
      </w:r>
      <w:r w:rsidRPr="00685860">
        <w:t>desarrollo</w:t>
      </w:r>
      <w:r w:rsidRPr="00685860">
        <w:rPr>
          <w:i/>
        </w:rPr>
        <w:t xml:space="preserve"> </w:t>
      </w:r>
      <w:r w:rsidRPr="00685860">
        <w:t>urbano</w:t>
      </w:r>
      <w:r w:rsidRPr="00685860">
        <w:rPr>
          <w:i/>
        </w:rPr>
        <w:t xml:space="preserve"> </w:t>
      </w:r>
      <w:r w:rsidRPr="00685860">
        <w:t>sustentable</w:t>
      </w:r>
      <w:r w:rsidRPr="00685860">
        <w:rPr>
          <w:i/>
        </w:rPr>
        <w:t xml:space="preserve"> </w:t>
      </w:r>
      <w:r w:rsidRPr="00685860">
        <w:t>e</w:t>
      </w:r>
      <w:r w:rsidRPr="00685860">
        <w:rPr>
          <w:i/>
        </w:rPr>
        <w:t xml:space="preserve"> </w:t>
      </w:r>
      <w:r w:rsidRPr="00685860">
        <w:t>inteligente; iii) reducir de manera responsable el rezago en vivienda; y iv) procurar una vivienda digna para los mexicanos. Por tanto, se plantea impulsar acciones de lotificación, construcción, ampliación y mejora de</w:t>
      </w:r>
      <w:r w:rsidRPr="00685860">
        <w:rPr>
          <w:i/>
        </w:rPr>
        <w:t xml:space="preserve"> </w:t>
      </w:r>
      <w:r w:rsidRPr="00685860">
        <w:t>hogares,</w:t>
      </w:r>
      <w:r w:rsidRPr="00685860">
        <w:rPr>
          <w:i/>
        </w:rPr>
        <w:t xml:space="preserve"> </w:t>
      </w:r>
      <w:r w:rsidRPr="00685860">
        <w:t>y</w:t>
      </w:r>
      <w:r w:rsidRPr="00685860">
        <w:rPr>
          <w:i/>
        </w:rPr>
        <w:t xml:space="preserve"> </w:t>
      </w:r>
      <w:r w:rsidRPr="00685860">
        <w:t>se</w:t>
      </w:r>
      <w:r w:rsidRPr="00685860">
        <w:rPr>
          <w:i/>
        </w:rPr>
        <w:t xml:space="preserve"> </w:t>
      </w:r>
      <w:r w:rsidRPr="00685860">
        <w:t>propone</w:t>
      </w:r>
      <w:r w:rsidRPr="00685860">
        <w:rPr>
          <w:i/>
        </w:rPr>
        <w:t xml:space="preserve"> </w:t>
      </w:r>
      <w:r w:rsidRPr="00685860">
        <w:t>orientar</w:t>
      </w:r>
      <w:r w:rsidRPr="00685860">
        <w:rPr>
          <w:i/>
        </w:rPr>
        <w:t xml:space="preserve"> </w:t>
      </w:r>
      <w:r w:rsidRPr="00685860">
        <w:t>los</w:t>
      </w:r>
      <w:r w:rsidRPr="00685860">
        <w:rPr>
          <w:i/>
        </w:rPr>
        <w:t xml:space="preserve"> </w:t>
      </w:r>
      <w:r w:rsidRPr="00685860">
        <w:t>créditos y subsidios del Gobierno de la República hacia proyectos que fomenten el crecimiento urbano ordenado.</w:t>
      </w:r>
    </w:p>
    <w:p w:rsidR="00685860" w:rsidRPr="00685860" w:rsidRDefault="00685860" w:rsidP="0024197D">
      <w:pPr>
        <w:pStyle w:val="Texto"/>
        <w:spacing w:line="242" w:lineRule="exact"/>
        <w:ind w:firstLine="0"/>
      </w:pPr>
      <w:r w:rsidRPr="00685860">
        <w:t xml:space="preserve">En términos de igualdad de género, un México Incluyente también plantea reducir la brecha entre mujeres y hombres en materia de acceso y permanencia laboral, así como desarrollar y fortalecer esquemas de apoyo y atención que ayuden a las mujeres a mejorar sus condiciones de acceso a la seguridad social además de su bienestar y autonomía económica. En este sentido, una demanda recurrente en el proceso de consultas del </w:t>
      </w:r>
      <w:r w:rsidRPr="00685860">
        <w:rPr>
          <w:i/>
        </w:rPr>
        <w:t>Plan Nacional de Desarrollo</w:t>
      </w:r>
      <w:r w:rsidRPr="00685860">
        <w:t xml:space="preserve"> fue el impulsar políticas tendientes a incrementar la colaboración de los hombres en el cuidado de su descendencia y de las personas adultas mayores.</w:t>
      </w:r>
    </w:p>
    <w:p w:rsidR="00685860" w:rsidRPr="00685860" w:rsidRDefault="00685860" w:rsidP="0024197D">
      <w:pPr>
        <w:pStyle w:val="Texto"/>
        <w:spacing w:line="242" w:lineRule="exact"/>
        <w:ind w:firstLine="0"/>
      </w:pPr>
      <w:r w:rsidRPr="00685860">
        <w:t>Un</w:t>
      </w:r>
      <w:r w:rsidRPr="00685860">
        <w:rPr>
          <w:i/>
        </w:rPr>
        <w:t xml:space="preserve"> </w:t>
      </w:r>
      <w:r w:rsidRPr="00685860">
        <w:t>México</w:t>
      </w:r>
      <w:r w:rsidRPr="00685860">
        <w:rPr>
          <w:i/>
        </w:rPr>
        <w:t xml:space="preserve"> </w:t>
      </w:r>
      <w:r w:rsidRPr="00685860">
        <w:t>Incluyente</w:t>
      </w:r>
      <w:r w:rsidRPr="00685860">
        <w:rPr>
          <w:i/>
        </w:rPr>
        <w:t xml:space="preserve"> </w:t>
      </w:r>
      <w:r w:rsidRPr="00685860">
        <w:t>busca</w:t>
      </w:r>
      <w:r w:rsidRPr="00685860">
        <w:rPr>
          <w:i/>
        </w:rPr>
        <w:t xml:space="preserve"> </w:t>
      </w:r>
      <w:r w:rsidRPr="00685860">
        <w:t>también</w:t>
      </w:r>
      <w:r w:rsidRPr="00685860">
        <w:rPr>
          <w:i/>
        </w:rPr>
        <w:t xml:space="preserve"> </w:t>
      </w:r>
      <w:r w:rsidRPr="00685860">
        <w:t>promover una mayor productividad mediante políticas que faciliten un uso social y económicamente óptimo del territorio nacional. Se impulsarán programas que otorguen certidumbre jurídica a la tenencia de la tierra, reduzcan la fragmentación de los predios agrícolas y promuevan el ordenamiento territorial en zonas urbanas, así como el desarrollo de ciudades sustentables y competitivas.</w:t>
      </w:r>
    </w:p>
    <w:p w:rsidR="00685860" w:rsidRPr="00685860" w:rsidRDefault="00685860" w:rsidP="0024197D">
      <w:pPr>
        <w:pStyle w:val="Texto"/>
        <w:spacing w:line="242" w:lineRule="exact"/>
        <w:ind w:firstLine="0"/>
      </w:pPr>
      <w:r w:rsidRPr="00685860">
        <w:t>Por otro lado, se propone reducir la informalidad y</w:t>
      </w:r>
      <w:r w:rsidRPr="00685860">
        <w:rPr>
          <w:i/>
        </w:rPr>
        <w:t xml:space="preserve"> </w:t>
      </w:r>
      <w:r w:rsidRPr="00685860">
        <w:t>generar</w:t>
      </w:r>
      <w:r w:rsidRPr="00685860">
        <w:rPr>
          <w:i/>
        </w:rPr>
        <w:t xml:space="preserve"> </w:t>
      </w:r>
      <w:r w:rsidRPr="00685860">
        <w:t>empleos</w:t>
      </w:r>
      <w:r w:rsidRPr="00685860">
        <w:rPr>
          <w:i/>
        </w:rPr>
        <w:t xml:space="preserve"> </w:t>
      </w:r>
      <w:r w:rsidRPr="00685860">
        <w:t>mejor</w:t>
      </w:r>
      <w:r w:rsidRPr="00685860">
        <w:rPr>
          <w:i/>
        </w:rPr>
        <w:t xml:space="preserve"> </w:t>
      </w:r>
      <w:r w:rsidRPr="00685860">
        <w:t>remunerados</w:t>
      </w:r>
      <w:r w:rsidRPr="00685860">
        <w:rPr>
          <w:i/>
        </w:rPr>
        <w:t xml:space="preserve"> </w:t>
      </w:r>
      <w:r w:rsidRPr="00685860">
        <w:t>a</w:t>
      </w:r>
      <w:r w:rsidRPr="00685860">
        <w:rPr>
          <w:i/>
        </w:rPr>
        <w:t xml:space="preserve"> </w:t>
      </w:r>
      <w:r w:rsidRPr="00685860">
        <w:t>través de una legislación laboral y políticas de seguridad social que disminuyan los costos que enfrentan las empresas al contratar a trabajadores formales.</w:t>
      </w:r>
    </w:p>
    <w:p w:rsidR="00685860" w:rsidRPr="00685860" w:rsidRDefault="00685860" w:rsidP="0024197D">
      <w:pPr>
        <w:pStyle w:val="Texto"/>
        <w:spacing w:line="240" w:lineRule="exact"/>
        <w:ind w:firstLine="0"/>
      </w:pPr>
      <w:r w:rsidRPr="00685860">
        <w:t>Asimismo, la idea de un Gobierno Cercano y Moderno permea en un México Incluyente, principalmente a través de políticas sociales que promueven la transparencia, la rendición de cuentas y la participación ciudadana. Esto incluye desarrollar políticas públicas con base en evidencia estadística, cuya planeación utilice los mejores insumos de información y evaluación, así como las mejores prácticas a nivel internacional. Asimismo, la visión de gobierno de la presente Administración implica optimizar el gasto y rendir cuentas de los programas y recursos públicos invertidos, mediante la</w:t>
      </w:r>
      <w:r w:rsidRPr="00685860">
        <w:rPr>
          <w:i/>
        </w:rPr>
        <w:t xml:space="preserve"> </w:t>
      </w:r>
      <w:r w:rsidRPr="00685860">
        <w:t>participación</w:t>
      </w:r>
      <w:r w:rsidRPr="00685860">
        <w:rPr>
          <w:i/>
        </w:rPr>
        <w:t xml:space="preserve"> </w:t>
      </w:r>
      <w:r w:rsidRPr="00685860">
        <w:t>de</w:t>
      </w:r>
      <w:r w:rsidRPr="00685860">
        <w:rPr>
          <w:i/>
        </w:rPr>
        <w:t xml:space="preserve"> </w:t>
      </w:r>
      <w:r w:rsidRPr="00685860">
        <w:t>instituciones</w:t>
      </w:r>
      <w:r w:rsidRPr="00685860">
        <w:rPr>
          <w:i/>
        </w:rPr>
        <w:t xml:space="preserve"> </w:t>
      </w:r>
      <w:r w:rsidRPr="00685860">
        <w:t>académicas</w:t>
      </w:r>
      <w:r w:rsidRPr="00685860">
        <w:rPr>
          <w:i/>
        </w:rPr>
        <w:t xml:space="preserve"> </w:t>
      </w:r>
      <w:r w:rsidRPr="00685860">
        <w:t>y de investigación, además del fortalecimiento de contralorías sociales comunitarias. Esta visión también</w:t>
      </w:r>
      <w:r w:rsidRPr="00685860">
        <w:rPr>
          <w:i/>
        </w:rPr>
        <w:t xml:space="preserve"> </w:t>
      </w:r>
      <w:r w:rsidRPr="00685860">
        <w:t>se</w:t>
      </w:r>
      <w:r w:rsidRPr="00685860">
        <w:rPr>
          <w:i/>
        </w:rPr>
        <w:t xml:space="preserve"> </w:t>
      </w:r>
      <w:r w:rsidRPr="00685860">
        <w:t>traduce</w:t>
      </w:r>
      <w:r w:rsidRPr="00685860">
        <w:rPr>
          <w:i/>
        </w:rPr>
        <w:t xml:space="preserve"> </w:t>
      </w:r>
      <w:r w:rsidRPr="00685860">
        <w:t>en</w:t>
      </w:r>
      <w:r w:rsidRPr="00685860">
        <w:rPr>
          <w:i/>
        </w:rPr>
        <w:t xml:space="preserve"> </w:t>
      </w:r>
      <w:r w:rsidRPr="00685860">
        <w:t>hacer</w:t>
      </w:r>
      <w:r w:rsidRPr="00685860">
        <w:rPr>
          <w:i/>
        </w:rPr>
        <w:t xml:space="preserve"> </w:t>
      </w:r>
      <w:r w:rsidRPr="00685860">
        <w:t>un</w:t>
      </w:r>
      <w:r w:rsidRPr="00685860">
        <w:rPr>
          <w:i/>
        </w:rPr>
        <w:t xml:space="preserve"> </w:t>
      </w:r>
      <w:r w:rsidRPr="00685860">
        <w:t>uso</w:t>
      </w:r>
      <w:r w:rsidRPr="00685860">
        <w:rPr>
          <w:i/>
        </w:rPr>
        <w:t xml:space="preserve"> </w:t>
      </w:r>
      <w:r w:rsidRPr="00685860">
        <w:t>adecuado de las nuevas tecnologías de la información y la comunicación para, por ejemplo, integrar un padrón con identificación única de quienes son beneficiarios de programas sociales, para evitar duplicidades.</w:t>
      </w:r>
    </w:p>
    <w:p w:rsidR="00685860" w:rsidRPr="00685860" w:rsidRDefault="00685860" w:rsidP="0024197D">
      <w:pPr>
        <w:pStyle w:val="Texto"/>
        <w:spacing w:line="242" w:lineRule="exact"/>
        <w:ind w:firstLine="0"/>
      </w:pPr>
      <w:r w:rsidRPr="00685860">
        <w:t>En materia de derecho a la identidad, la presente Administración se plantea fortalecer el Registro Nacional de Población a través del mejoramiento integral de la institución registral de actos civiles, de</w:t>
      </w:r>
      <w:r w:rsidRPr="00685860">
        <w:rPr>
          <w:i/>
        </w:rPr>
        <w:t xml:space="preserve"> </w:t>
      </w:r>
      <w:r w:rsidRPr="00685860">
        <w:t>igual</w:t>
      </w:r>
      <w:r w:rsidRPr="00685860">
        <w:rPr>
          <w:i/>
        </w:rPr>
        <w:t xml:space="preserve"> </w:t>
      </w:r>
      <w:r w:rsidRPr="00685860">
        <w:t>forma,</w:t>
      </w:r>
      <w:r w:rsidRPr="00685860">
        <w:rPr>
          <w:i/>
        </w:rPr>
        <w:t xml:space="preserve"> </w:t>
      </w:r>
      <w:r w:rsidRPr="00685860">
        <w:t>mediante</w:t>
      </w:r>
      <w:r w:rsidRPr="00685860">
        <w:rPr>
          <w:i/>
        </w:rPr>
        <w:t xml:space="preserve"> </w:t>
      </w:r>
      <w:r w:rsidRPr="00685860">
        <w:t>el</w:t>
      </w:r>
      <w:r w:rsidRPr="00685860">
        <w:rPr>
          <w:i/>
        </w:rPr>
        <w:t xml:space="preserve"> </w:t>
      </w:r>
      <w:r w:rsidRPr="00685860">
        <w:t>uso</w:t>
      </w:r>
      <w:r w:rsidRPr="00685860">
        <w:rPr>
          <w:i/>
        </w:rPr>
        <w:t xml:space="preserve"> </w:t>
      </w:r>
      <w:r w:rsidRPr="00685860">
        <w:t>y</w:t>
      </w:r>
      <w:r w:rsidRPr="00685860">
        <w:rPr>
          <w:i/>
        </w:rPr>
        <w:t xml:space="preserve"> </w:t>
      </w:r>
      <w:r w:rsidRPr="00685860">
        <w:t>adopción</w:t>
      </w:r>
      <w:r w:rsidRPr="00685860">
        <w:rPr>
          <w:i/>
        </w:rPr>
        <w:t xml:space="preserve"> </w:t>
      </w:r>
      <w:r w:rsidRPr="00685860">
        <w:t>de la Clave Única de Registro de Población (CURP) como el componente primario de intercambio de información entre los tres órdenes de gobierno, y mediante</w:t>
      </w:r>
      <w:r w:rsidRPr="00685860">
        <w:rPr>
          <w:i/>
        </w:rPr>
        <w:t xml:space="preserve"> </w:t>
      </w:r>
      <w:r w:rsidRPr="00685860">
        <w:t>la</w:t>
      </w:r>
      <w:r w:rsidRPr="00685860">
        <w:rPr>
          <w:i/>
        </w:rPr>
        <w:t xml:space="preserve"> </w:t>
      </w:r>
      <w:r w:rsidRPr="00685860">
        <w:t>emisión</w:t>
      </w:r>
      <w:r w:rsidRPr="00685860">
        <w:rPr>
          <w:i/>
        </w:rPr>
        <w:t xml:space="preserve"> </w:t>
      </w:r>
      <w:r w:rsidRPr="00685860">
        <w:t>del</w:t>
      </w:r>
      <w:r w:rsidRPr="00685860">
        <w:rPr>
          <w:i/>
        </w:rPr>
        <w:t xml:space="preserve"> </w:t>
      </w:r>
      <w:r w:rsidRPr="00685860">
        <w:t>documento</w:t>
      </w:r>
      <w:r w:rsidRPr="00685860">
        <w:rPr>
          <w:i/>
        </w:rPr>
        <w:t xml:space="preserve"> </w:t>
      </w:r>
      <w:r w:rsidRPr="00685860">
        <w:t>establecido por la Ley General de Población, que garantice la unicidad de la identidad biográfica y biométrica de la población.</w:t>
      </w:r>
    </w:p>
    <w:p w:rsidR="00685860" w:rsidRPr="00685860" w:rsidRDefault="00685860" w:rsidP="0024197D">
      <w:pPr>
        <w:pStyle w:val="Texto"/>
        <w:spacing w:line="242" w:lineRule="exact"/>
        <w:ind w:firstLine="0"/>
      </w:pPr>
      <w:r w:rsidRPr="00685860">
        <w:t>Hoy,</w:t>
      </w:r>
      <w:r w:rsidRPr="00685860">
        <w:rPr>
          <w:i/>
        </w:rPr>
        <w:t xml:space="preserve"> </w:t>
      </w:r>
      <w:r w:rsidRPr="00685860">
        <w:t>México</w:t>
      </w:r>
      <w:r w:rsidRPr="00685860">
        <w:rPr>
          <w:i/>
        </w:rPr>
        <w:t xml:space="preserve"> </w:t>
      </w:r>
      <w:r w:rsidRPr="00685860">
        <w:t>debe</w:t>
      </w:r>
      <w:r w:rsidRPr="00685860">
        <w:rPr>
          <w:i/>
        </w:rPr>
        <w:t xml:space="preserve"> </w:t>
      </w:r>
      <w:r w:rsidRPr="00685860">
        <w:t>poner</w:t>
      </w:r>
      <w:r w:rsidRPr="00685860">
        <w:rPr>
          <w:i/>
        </w:rPr>
        <w:t xml:space="preserve"> </w:t>
      </w:r>
      <w:r w:rsidRPr="00685860">
        <w:t>en</w:t>
      </w:r>
      <w:r w:rsidRPr="00685860">
        <w:rPr>
          <w:i/>
        </w:rPr>
        <w:t xml:space="preserve"> </w:t>
      </w:r>
      <w:r w:rsidRPr="00685860">
        <w:t>el</w:t>
      </w:r>
      <w:r w:rsidRPr="00685860">
        <w:rPr>
          <w:i/>
        </w:rPr>
        <w:t xml:space="preserve"> </w:t>
      </w:r>
      <w:r w:rsidRPr="00685860">
        <w:t>centro</w:t>
      </w:r>
      <w:r w:rsidRPr="00685860">
        <w:rPr>
          <w:i/>
        </w:rPr>
        <w:t xml:space="preserve"> </w:t>
      </w:r>
      <w:r w:rsidRPr="00685860">
        <w:t>de</w:t>
      </w:r>
      <w:r w:rsidRPr="00685860">
        <w:rPr>
          <w:i/>
        </w:rPr>
        <w:t xml:space="preserve"> </w:t>
      </w:r>
      <w:r w:rsidRPr="00685860">
        <w:t>todos los esfuerzos el objetivo de lograr una sociedad más igualitaria, no sólo por motivos éticos y de congruencia con su proyecto nacional, sino también por la necesidad de contar con mejores condiciones para</w:t>
      </w:r>
      <w:r w:rsidRPr="00685860">
        <w:rPr>
          <w:i/>
        </w:rPr>
        <w:t xml:space="preserve"> </w:t>
      </w:r>
      <w:r w:rsidRPr="00685860">
        <w:t>una</w:t>
      </w:r>
      <w:r w:rsidRPr="00685860">
        <w:rPr>
          <w:i/>
        </w:rPr>
        <w:t xml:space="preserve"> </w:t>
      </w:r>
      <w:r w:rsidRPr="00685860">
        <w:t>convivencia</w:t>
      </w:r>
      <w:r w:rsidRPr="00685860">
        <w:rPr>
          <w:i/>
        </w:rPr>
        <w:t xml:space="preserve"> </w:t>
      </w:r>
      <w:r w:rsidRPr="00685860">
        <w:t>pacífica</w:t>
      </w:r>
      <w:r w:rsidRPr="00685860">
        <w:rPr>
          <w:i/>
        </w:rPr>
        <w:t xml:space="preserve"> </w:t>
      </w:r>
      <w:r w:rsidRPr="00685860">
        <w:t>y</w:t>
      </w:r>
      <w:r w:rsidRPr="00685860">
        <w:rPr>
          <w:i/>
        </w:rPr>
        <w:t xml:space="preserve"> </w:t>
      </w:r>
      <w:r w:rsidRPr="00685860">
        <w:t>civilizada</w:t>
      </w:r>
      <w:r w:rsidRPr="00685860">
        <w:rPr>
          <w:i/>
        </w:rPr>
        <w:t xml:space="preserve"> </w:t>
      </w:r>
      <w:r w:rsidRPr="00685860">
        <w:t>que funjan como bases sólidas para un crecimiento económico sostenido y dinámico, así como para consolidar un liderazgo internacional y una inserción más competitiva en el mercado global.</w:t>
      </w:r>
    </w:p>
    <w:p w:rsidR="00685860" w:rsidRPr="008D04E7" w:rsidRDefault="00FD5383" w:rsidP="00FD5383">
      <w:pPr>
        <w:pStyle w:val="ANOTACION"/>
      </w:pPr>
      <w:r w:rsidRPr="008D04E7">
        <w:lastRenderedPageBreak/>
        <w:t>III. MÉXICO CON EDUCACIÓN DE CALIDAD</w:t>
      </w:r>
    </w:p>
    <w:p w:rsidR="00685860" w:rsidRPr="008D04E7" w:rsidRDefault="00685860" w:rsidP="008D04E7">
      <w:pPr>
        <w:pStyle w:val="Texto"/>
        <w:pBdr>
          <w:top w:val="single" w:sz="4" w:space="1" w:color="auto"/>
          <w:bottom w:val="single" w:sz="4" w:space="1" w:color="auto"/>
        </w:pBdr>
        <w:ind w:firstLine="0"/>
        <w:jc w:val="center"/>
        <w:rPr>
          <w:rFonts w:ascii="Arial Negrita" w:hAnsi="Arial Negrita"/>
          <w:b/>
          <w:smallCaps/>
        </w:rPr>
      </w:pPr>
      <w:r w:rsidRPr="008D04E7">
        <w:rPr>
          <w:rFonts w:ascii="Arial Negrita" w:hAnsi="Arial Negrita"/>
          <w:b/>
          <w:smallCaps/>
        </w:rPr>
        <w:t>La educación debe impulsar las competencias y las habilidades</w:t>
      </w:r>
      <w:r w:rsidR="008D04E7">
        <w:rPr>
          <w:rFonts w:ascii="Arial Negrita" w:hAnsi="Arial Negrita"/>
          <w:b/>
          <w:smallCaps/>
        </w:rPr>
        <w:t xml:space="preserve"> </w:t>
      </w:r>
      <w:r w:rsidR="00602F9E" w:rsidRPr="008D04E7">
        <w:rPr>
          <w:rFonts w:ascii="Arial Negrita" w:hAnsi="Arial Negrita"/>
          <w:b/>
          <w:smallCaps/>
        </w:rPr>
        <w:t xml:space="preserve">integrales </w:t>
      </w:r>
      <w:r w:rsidRPr="008D04E7">
        <w:rPr>
          <w:rFonts w:ascii="Arial Negrita" w:hAnsi="Arial Negrita"/>
          <w:b/>
          <w:smallCaps/>
        </w:rPr>
        <w:t>de cada persona, al tiempo que inculque los valores por los cuales se defiende la dignidad personal</w:t>
      </w:r>
      <w:r w:rsidR="008D04E7">
        <w:rPr>
          <w:rFonts w:ascii="Arial Negrita" w:hAnsi="Arial Negrita"/>
          <w:b/>
          <w:smallCaps/>
        </w:rPr>
        <w:t xml:space="preserve"> </w:t>
      </w:r>
      <w:r w:rsidR="008D04E7" w:rsidRPr="008D04E7">
        <w:rPr>
          <w:rFonts w:ascii="Arial Negrita" w:hAnsi="Arial Negrita"/>
          <w:b/>
          <w:smallCaps/>
        </w:rPr>
        <w:t xml:space="preserve">y </w:t>
      </w:r>
      <w:r w:rsidRPr="008D04E7">
        <w:rPr>
          <w:rFonts w:ascii="Arial Negrita" w:hAnsi="Arial Negrita"/>
          <w:b/>
          <w:smallCaps/>
        </w:rPr>
        <w:t>la de los otros.</w:t>
      </w:r>
    </w:p>
    <w:p w:rsidR="00685860" w:rsidRPr="0024197D" w:rsidRDefault="00685860" w:rsidP="008D04E7">
      <w:pPr>
        <w:pStyle w:val="Texto"/>
        <w:ind w:left="4320" w:firstLine="0"/>
      </w:pPr>
      <w:r w:rsidRPr="0024197D">
        <w:t>Hemos de hacer de la educación un baluarte inexpugnable del espíritu de México.</w:t>
      </w:r>
    </w:p>
    <w:p w:rsidR="00685860" w:rsidRPr="007117D9" w:rsidRDefault="00685860" w:rsidP="008D04E7">
      <w:pPr>
        <w:pStyle w:val="Texto"/>
        <w:jc w:val="right"/>
        <w:rPr>
          <w:smallCaps/>
        </w:rPr>
      </w:pPr>
      <w:r w:rsidRPr="007117D9">
        <w:rPr>
          <w:smallCaps/>
        </w:rPr>
        <w:t>Jaime Torres Bodet</w:t>
      </w:r>
    </w:p>
    <w:p w:rsidR="00685860" w:rsidRPr="00685860" w:rsidRDefault="00685860" w:rsidP="0024197D">
      <w:pPr>
        <w:pStyle w:val="Texto"/>
        <w:spacing w:after="50"/>
        <w:ind w:firstLine="0"/>
      </w:pPr>
      <w:r w:rsidRPr="00685860">
        <w:t>Planear la política de educación de los próximos años significa impulsar su transformación para construir una mejor sociedad. Una planeación que trascienda requiere una reflexión sobre los logros</w:t>
      </w:r>
      <w:r w:rsidRPr="00685860">
        <w:rPr>
          <w:i/>
        </w:rPr>
        <w:t xml:space="preserve"> </w:t>
      </w:r>
      <w:r w:rsidRPr="00685860">
        <w:t>que</w:t>
      </w:r>
      <w:r w:rsidRPr="00685860">
        <w:rPr>
          <w:i/>
        </w:rPr>
        <w:t xml:space="preserve"> </w:t>
      </w:r>
      <w:r w:rsidRPr="00685860">
        <w:t>hemos</w:t>
      </w:r>
      <w:r w:rsidRPr="00685860">
        <w:rPr>
          <w:i/>
        </w:rPr>
        <w:t xml:space="preserve"> </w:t>
      </w:r>
      <w:r w:rsidRPr="00685860">
        <w:t>obtenido,</w:t>
      </w:r>
      <w:r w:rsidRPr="00685860">
        <w:rPr>
          <w:i/>
        </w:rPr>
        <w:t xml:space="preserve"> </w:t>
      </w:r>
      <w:r w:rsidRPr="00685860">
        <w:t>un</w:t>
      </w:r>
      <w:r w:rsidRPr="00685860">
        <w:rPr>
          <w:i/>
        </w:rPr>
        <w:t xml:space="preserve"> </w:t>
      </w:r>
      <w:r w:rsidRPr="00685860">
        <w:t>análisis</w:t>
      </w:r>
      <w:r w:rsidRPr="00685860">
        <w:rPr>
          <w:i/>
        </w:rPr>
        <w:t xml:space="preserve"> </w:t>
      </w:r>
      <w:r w:rsidRPr="00685860">
        <w:t>sobre los</w:t>
      </w:r>
      <w:r w:rsidRPr="00685860">
        <w:rPr>
          <w:i/>
        </w:rPr>
        <w:t xml:space="preserve"> </w:t>
      </w:r>
      <w:r w:rsidRPr="00685860">
        <w:t>rezagos</w:t>
      </w:r>
      <w:r w:rsidRPr="00685860">
        <w:rPr>
          <w:i/>
        </w:rPr>
        <w:t xml:space="preserve"> </w:t>
      </w:r>
      <w:r w:rsidRPr="00685860">
        <w:t>que</w:t>
      </w:r>
      <w:r w:rsidRPr="00685860">
        <w:rPr>
          <w:i/>
        </w:rPr>
        <w:t xml:space="preserve"> </w:t>
      </w:r>
      <w:r w:rsidRPr="00685860">
        <w:t>enfrentamos,</w:t>
      </w:r>
      <w:r w:rsidRPr="00685860">
        <w:rPr>
          <w:i/>
        </w:rPr>
        <w:t xml:space="preserve"> </w:t>
      </w:r>
      <w:r w:rsidRPr="00685860">
        <w:t>una</w:t>
      </w:r>
      <w:r w:rsidRPr="00685860">
        <w:rPr>
          <w:i/>
        </w:rPr>
        <w:t xml:space="preserve"> </w:t>
      </w:r>
      <w:r w:rsidRPr="00685860">
        <w:t>proyección de los objetivos que nos hemos planteado y una visión del rumbo que debemos tomar para alcanzar una educación de calidad para todos.</w:t>
      </w:r>
    </w:p>
    <w:p w:rsidR="00685860" w:rsidRPr="00685860" w:rsidRDefault="00685860" w:rsidP="0024197D">
      <w:pPr>
        <w:pStyle w:val="Texto"/>
        <w:spacing w:after="50"/>
        <w:ind w:firstLine="0"/>
      </w:pPr>
      <w:r w:rsidRPr="00685860">
        <w:t>En el mundo se ha demostrado que los países que logran una apropiación social del conocimiento, aceleran el crecimiento económico en forma sostenida e incrementan la calidad de vida de su población.</w:t>
      </w:r>
      <w:r w:rsidRPr="00685860">
        <w:rPr>
          <w:i/>
        </w:rPr>
        <w:t xml:space="preserve"> </w:t>
      </w:r>
      <w:r w:rsidRPr="00685860">
        <w:t>Es</w:t>
      </w:r>
      <w:r w:rsidRPr="00685860">
        <w:rPr>
          <w:i/>
        </w:rPr>
        <w:t xml:space="preserve"> </w:t>
      </w:r>
      <w:r w:rsidRPr="00685860">
        <w:t>fundamental</w:t>
      </w:r>
      <w:r w:rsidRPr="00685860">
        <w:rPr>
          <w:i/>
        </w:rPr>
        <w:t xml:space="preserve"> </w:t>
      </w:r>
      <w:r w:rsidRPr="00685860">
        <w:t>que</w:t>
      </w:r>
      <w:r w:rsidRPr="00685860">
        <w:rPr>
          <w:i/>
        </w:rPr>
        <w:t xml:space="preserve"> </w:t>
      </w:r>
      <w:r w:rsidRPr="00685860">
        <w:t>México</w:t>
      </w:r>
      <w:r w:rsidRPr="00685860">
        <w:rPr>
          <w:i/>
        </w:rPr>
        <w:t xml:space="preserve"> </w:t>
      </w:r>
      <w:r w:rsidRPr="00685860">
        <w:t>sea</w:t>
      </w:r>
      <w:r w:rsidRPr="00685860">
        <w:rPr>
          <w:i/>
        </w:rPr>
        <w:t xml:space="preserve"> </w:t>
      </w:r>
      <w:r w:rsidRPr="00685860">
        <w:t>un país</w:t>
      </w:r>
      <w:r w:rsidRPr="00685860">
        <w:rPr>
          <w:i/>
        </w:rPr>
        <w:t xml:space="preserve"> </w:t>
      </w:r>
      <w:r w:rsidRPr="00685860">
        <w:t>que</w:t>
      </w:r>
      <w:r w:rsidRPr="00685860">
        <w:rPr>
          <w:i/>
        </w:rPr>
        <w:t xml:space="preserve"> </w:t>
      </w:r>
      <w:r w:rsidRPr="00685860">
        <w:t>provea</w:t>
      </w:r>
      <w:r w:rsidRPr="00685860">
        <w:rPr>
          <w:i/>
        </w:rPr>
        <w:t xml:space="preserve"> </w:t>
      </w:r>
      <w:r w:rsidRPr="00685860">
        <w:t>una</w:t>
      </w:r>
      <w:r w:rsidRPr="00685860">
        <w:rPr>
          <w:i/>
        </w:rPr>
        <w:t xml:space="preserve"> </w:t>
      </w:r>
      <w:r w:rsidRPr="00685860">
        <w:t>educación</w:t>
      </w:r>
      <w:r w:rsidRPr="00685860">
        <w:rPr>
          <w:i/>
        </w:rPr>
        <w:t xml:space="preserve"> </w:t>
      </w:r>
      <w:r w:rsidRPr="00685860">
        <w:t>de</w:t>
      </w:r>
      <w:r w:rsidRPr="00685860">
        <w:rPr>
          <w:i/>
        </w:rPr>
        <w:t xml:space="preserve"> </w:t>
      </w:r>
      <w:r w:rsidRPr="00685860">
        <w:t>calidad</w:t>
      </w:r>
      <w:r w:rsidRPr="00685860">
        <w:rPr>
          <w:i/>
        </w:rPr>
        <w:t xml:space="preserve"> </w:t>
      </w:r>
      <w:r w:rsidRPr="00685860">
        <w:t>para que potencie el desarrollo de las capacidades y habilidades integrales de cada ciudadano, en los ámbitos intelectual, afectivo, artístico y deportivo, al tiempo que inculque los valores por los cuales se defiende la dignidad personal y la de los otros.</w:t>
      </w:r>
    </w:p>
    <w:p w:rsidR="00685860" w:rsidRPr="00685860" w:rsidRDefault="00685860" w:rsidP="0024197D">
      <w:pPr>
        <w:pStyle w:val="Texto"/>
        <w:spacing w:after="50"/>
        <w:ind w:firstLine="0"/>
      </w:pPr>
      <w:r w:rsidRPr="00685860">
        <w:t>El futuro de México depende en gran medida de lo que hagamos hoy por la educación de nuestra niñez y juventud. Por tanto, es fundamental que la nación dirija sus esfuerzos para transitar hacia una Sociedad del Conocimiento. Esto implica basar nuestro</w:t>
      </w:r>
      <w:r w:rsidRPr="00685860">
        <w:rPr>
          <w:i/>
        </w:rPr>
        <w:t xml:space="preserve"> </w:t>
      </w:r>
      <w:r w:rsidRPr="00685860">
        <w:t>futuro</w:t>
      </w:r>
      <w:r w:rsidRPr="00685860">
        <w:rPr>
          <w:i/>
        </w:rPr>
        <w:t xml:space="preserve"> </w:t>
      </w:r>
      <w:r w:rsidRPr="00685860">
        <w:t>en</w:t>
      </w:r>
      <w:r w:rsidRPr="00685860">
        <w:rPr>
          <w:i/>
        </w:rPr>
        <w:t xml:space="preserve"> </w:t>
      </w:r>
      <w:r w:rsidRPr="00685860">
        <w:t>el</w:t>
      </w:r>
      <w:r w:rsidRPr="00685860">
        <w:rPr>
          <w:i/>
        </w:rPr>
        <w:t xml:space="preserve"> </w:t>
      </w:r>
      <w:r w:rsidRPr="00685860">
        <w:t>aprovechamiento</w:t>
      </w:r>
      <w:r w:rsidRPr="00685860">
        <w:rPr>
          <w:i/>
        </w:rPr>
        <w:t xml:space="preserve"> </w:t>
      </w:r>
      <w:r w:rsidRPr="00685860">
        <w:t>intensivo de nuestra capacidad intelectual. En este sentido, un México con Educación de Calidad propone implementar</w:t>
      </w:r>
      <w:r w:rsidRPr="00685860">
        <w:rPr>
          <w:i/>
        </w:rPr>
        <w:t xml:space="preserve"> </w:t>
      </w:r>
      <w:r w:rsidRPr="00685860">
        <w:t>políticas</w:t>
      </w:r>
      <w:r w:rsidRPr="00685860">
        <w:rPr>
          <w:i/>
        </w:rPr>
        <w:t xml:space="preserve"> </w:t>
      </w:r>
      <w:r w:rsidRPr="00685860">
        <w:t>de</w:t>
      </w:r>
      <w:r w:rsidRPr="00685860">
        <w:rPr>
          <w:i/>
        </w:rPr>
        <w:t xml:space="preserve"> </w:t>
      </w:r>
      <w:r w:rsidRPr="00685860">
        <w:t>Estado</w:t>
      </w:r>
      <w:r w:rsidRPr="00685860">
        <w:rPr>
          <w:i/>
        </w:rPr>
        <w:t xml:space="preserve"> </w:t>
      </w:r>
      <w:r w:rsidRPr="00685860">
        <w:t>que</w:t>
      </w:r>
      <w:r w:rsidRPr="00685860">
        <w:rPr>
          <w:i/>
        </w:rPr>
        <w:t xml:space="preserve"> </w:t>
      </w:r>
      <w:r w:rsidRPr="00685860">
        <w:t>garanticen el derecho a la educación de calidad para todos, fortalezcan la articulación entre niveles educativos y los vinculen con el quehacer científico, el desarrollo tecnológico y el sector productivo, con el fin de generar un capital humano de calidad que detone la innovación nacional.</w:t>
      </w:r>
    </w:p>
    <w:p w:rsidR="00685860" w:rsidRPr="00685860" w:rsidRDefault="00685860" w:rsidP="0024197D">
      <w:pPr>
        <w:pStyle w:val="Texto"/>
        <w:spacing w:after="50"/>
        <w:ind w:firstLine="0"/>
      </w:pPr>
      <w:r w:rsidRPr="00685860">
        <w:t>Así, el Sistema Educativo debe perfeccionarse para estar a la altura de las necesidades que un mundo globalizado demanda. México ha mostrado avances en los resultados de las pruebas estandarizadas de logro académico, como el Programa para la Evaluación</w:t>
      </w:r>
      <w:r w:rsidRPr="00685860">
        <w:rPr>
          <w:i/>
        </w:rPr>
        <w:t xml:space="preserve"> </w:t>
      </w:r>
      <w:r w:rsidRPr="00685860">
        <w:t>Internacional</w:t>
      </w:r>
      <w:r w:rsidRPr="00685860">
        <w:rPr>
          <w:i/>
        </w:rPr>
        <w:t xml:space="preserve"> </w:t>
      </w:r>
      <w:r w:rsidRPr="00685860">
        <w:t>de</w:t>
      </w:r>
      <w:r w:rsidRPr="00685860">
        <w:rPr>
          <w:i/>
        </w:rPr>
        <w:t xml:space="preserve"> </w:t>
      </w:r>
      <w:r w:rsidRPr="00685860">
        <w:t>Alumnos</w:t>
      </w:r>
      <w:r w:rsidRPr="00685860">
        <w:rPr>
          <w:i/>
        </w:rPr>
        <w:t xml:space="preserve"> </w:t>
      </w:r>
      <w:r w:rsidRPr="00685860">
        <w:t>(PISA,</w:t>
      </w:r>
      <w:r w:rsidRPr="00685860">
        <w:rPr>
          <w:i/>
        </w:rPr>
        <w:t xml:space="preserve"> </w:t>
      </w:r>
      <w:r w:rsidRPr="00685860">
        <w:t>por sus siglas en inglés). Sin embargo, seguimos estando</w:t>
      </w:r>
      <w:r w:rsidRPr="00685860">
        <w:rPr>
          <w:i/>
        </w:rPr>
        <w:t xml:space="preserve"> </w:t>
      </w:r>
      <w:r w:rsidRPr="00685860">
        <w:t>en</w:t>
      </w:r>
      <w:r w:rsidRPr="00685860">
        <w:rPr>
          <w:i/>
        </w:rPr>
        <w:t xml:space="preserve"> </w:t>
      </w:r>
      <w:r w:rsidRPr="00685860">
        <w:t>los</w:t>
      </w:r>
      <w:r w:rsidRPr="00685860">
        <w:rPr>
          <w:i/>
        </w:rPr>
        <w:t xml:space="preserve"> </w:t>
      </w:r>
      <w:r w:rsidRPr="00685860">
        <w:t>últimos</w:t>
      </w:r>
      <w:r w:rsidRPr="00685860">
        <w:rPr>
          <w:i/>
        </w:rPr>
        <w:t xml:space="preserve"> </w:t>
      </w:r>
      <w:r w:rsidRPr="00685860">
        <w:t>lugares</w:t>
      </w:r>
      <w:r w:rsidRPr="00685860">
        <w:rPr>
          <w:i/>
        </w:rPr>
        <w:t xml:space="preserve"> </w:t>
      </w:r>
      <w:r w:rsidRPr="00685860">
        <w:t>en</w:t>
      </w:r>
      <w:r w:rsidRPr="00685860">
        <w:rPr>
          <w:i/>
        </w:rPr>
        <w:t xml:space="preserve"> </w:t>
      </w:r>
      <w:r w:rsidRPr="00685860">
        <w:t>comparación con los demás países de la Organización para la Cooperación y el Desarrollo Económicos (OCDE). Lo anterior es una preocupación latente de la población: el 29% de los participantes en la Consulta Ciudadana mencionó que una de las prioridades de la presente Administración debe ser mejorar el Sistema Educativo.</w:t>
      </w:r>
    </w:p>
    <w:p w:rsidR="00685860" w:rsidRPr="00685860" w:rsidRDefault="00685860" w:rsidP="0024197D">
      <w:pPr>
        <w:pStyle w:val="Texto"/>
        <w:spacing w:after="50"/>
        <w:ind w:firstLine="0"/>
      </w:pPr>
      <w:r w:rsidRPr="00685860">
        <w:t>A falta de un capital humano más desarrollado, históricamente nuestra competitividad ha estado basada en proveer una mano de obra de costo accesible. En gran medida, esto explica por qué la base exportadora mexicana se vio afectada con la</w:t>
      </w:r>
      <w:r w:rsidRPr="00685860">
        <w:rPr>
          <w:i/>
        </w:rPr>
        <w:t xml:space="preserve"> </w:t>
      </w:r>
      <w:r w:rsidRPr="00685860">
        <w:t>entrada</w:t>
      </w:r>
      <w:r w:rsidRPr="00685860">
        <w:rPr>
          <w:i/>
        </w:rPr>
        <w:t xml:space="preserve"> </w:t>
      </w:r>
      <w:r w:rsidRPr="00685860">
        <w:t>de</w:t>
      </w:r>
      <w:r w:rsidRPr="00685860">
        <w:rPr>
          <w:i/>
        </w:rPr>
        <w:t xml:space="preserve"> </w:t>
      </w:r>
      <w:r w:rsidRPr="00685860">
        <w:t>China</w:t>
      </w:r>
      <w:r w:rsidRPr="00685860">
        <w:rPr>
          <w:i/>
        </w:rPr>
        <w:t xml:space="preserve"> </w:t>
      </w:r>
      <w:r w:rsidRPr="00685860">
        <w:t>a</w:t>
      </w:r>
      <w:r w:rsidRPr="00685860">
        <w:rPr>
          <w:i/>
        </w:rPr>
        <w:t xml:space="preserve"> </w:t>
      </w:r>
      <w:r w:rsidRPr="00685860">
        <w:t>la</w:t>
      </w:r>
      <w:r w:rsidRPr="00685860">
        <w:rPr>
          <w:i/>
        </w:rPr>
        <w:t xml:space="preserve"> </w:t>
      </w:r>
      <w:r w:rsidRPr="00685860">
        <w:t>Organización</w:t>
      </w:r>
      <w:r w:rsidRPr="00685860">
        <w:rPr>
          <w:i/>
        </w:rPr>
        <w:t xml:space="preserve"> </w:t>
      </w:r>
      <w:r w:rsidRPr="00685860">
        <w:t>Mundial del</w:t>
      </w:r>
      <w:r w:rsidRPr="00685860">
        <w:rPr>
          <w:i/>
        </w:rPr>
        <w:t xml:space="preserve"> </w:t>
      </w:r>
      <w:r w:rsidRPr="00685860">
        <w:t>Comercio</w:t>
      </w:r>
      <w:r w:rsidRPr="00685860">
        <w:rPr>
          <w:i/>
        </w:rPr>
        <w:t xml:space="preserve"> </w:t>
      </w:r>
      <w:r w:rsidRPr="00685860">
        <w:t>(OMC)</w:t>
      </w:r>
      <w:r w:rsidRPr="00685860">
        <w:rPr>
          <w:i/>
        </w:rPr>
        <w:t xml:space="preserve"> </w:t>
      </w:r>
      <w:r w:rsidRPr="00685860">
        <w:t>en</w:t>
      </w:r>
      <w:r w:rsidRPr="00685860">
        <w:rPr>
          <w:i/>
        </w:rPr>
        <w:t xml:space="preserve"> </w:t>
      </w:r>
      <w:r w:rsidRPr="00685860">
        <w:t>2001,</w:t>
      </w:r>
      <w:r w:rsidRPr="00685860">
        <w:rPr>
          <w:i/>
        </w:rPr>
        <w:t xml:space="preserve"> </w:t>
      </w:r>
      <w:r w:rsidRPr="00685860">
        <w:t>ya</w:t>
      </w:r>
      <w:r w:rsidRPr="00685860">
        <w:rPr>
          <w:i/>
        </w:rPr>
        <w:t xml:space="preserve"> </w:t>
      </w:r>
      <w:r w:rsidRPr="00685860">
        <w:t>que</w:t>
      </w:r>
      <w:r w:rsidRPr="00685860">
        <w:rPr>
          <w:i/>
        </w:rPr>
        <w:t xml:space="preserve"> </w:t>
      </w:r>
      <w:r w:rsidRPr="00685860">
        <w:t>dicho país compitió con sus bajos costos laborales del momento. Con el tiempo, el precio de la mano de obra china se ha incrementado y, por tanto, hemos recuperado competitividad en una comparación de costos laborales. Sin embargo, en el mediano plazo debemos aspirar a que la competitividad de nuestra mano de obra esté basada preponderantemente en su calidad.</w:t>
      </w:r>
    </w:p>
    <w:p w:rsidR="00685860" w:rsidRPr="00685860" w:rsidRDefault="00685860" w:rsidP="0024197D">
      <w:pPr>
        <w:pStyle w:val="Texto"/>
        <w:spacing w:after="50"/>
        <w:ind w:firstLine="0"/>
      </w:pPr>
      <w:r w:rsidRPr="00685860">
        <w:t>Otra pieza clave para alcanzar una Sociedad del Conocimiento</w:t>
      </w:r>
      <w:r w:rsidRPr="00685860">
        <w:rPr>
          <w:i/>
        </w:rPr>
        <w:t xml:space="preserve"> </w:t>
      </w:r>
      <w:r w:rsidRPr="00685860">
        <w:t>es</w:t>
      </w:r>
      <w:r w:rsidRPr="00685860">
        <w:rPr>
          <w:i/>
        </w:rPr>
        <w:t xml:space="preserve"> </w:t>
      </w:r>
      <w:r w:rsidRPr="00685860">
        <w:t>la</w:t>
      </w:r>
      <w:r w:rsidRPr="00685860">
        <w:rPr>
          <w:i/>
        </w:rPr>
        <w:t xml:space="preserve"> </w:t>
      </w:r>
      <w:r w:rsidRPr="00685860">
        <w:t>ciencia</w:t>
      </w:r>
      <w:r w:rsidRPr="00685860">
        <w:rPr>
          <w:i/>
        </w:rPr>
        <w:t xml:space="preserve"> </w:t>
      </w:r>
      <w:r w:rsidRPr="00685860">
        <w:t>y</w:t>
      </w:r>
      <w:r w:rsidRPr="00685860">
        <w:rPr>
          <w:i/>
        </w:rPr>
        <w:t xml:space="preserve"> </w:t>
      </w:r>
      <w:r w:rsidRPr="00685860">
        <w:t>la</w:t>
      </w:r>
      <w:r w:rsidRPr="00685860">
        <w:rPr>
          <w:i/>
        </w:rPr>
        <w:t xml:space="preserve"> </w:t>
      </w:r>
      <w:r w:rsidRPr="00685860">
        <w:t>tecnología.</w:t>
      </w:r>
      <w:r w:rsidRPr="00685860">
        <w:rPr>
          <w:i/>
        </w:rPr>
        <w:t xml:space="preserve"> </w:t>
      </w:r>
      <w:r w:rsidRPr="00685860">
        <w:t>En estas</w:t>
      </w:r>
      <w:r w:rsidRPr="00685860">
        <w:rPr>
          <w:i/>
        </w:rPr>
        <w:t xml:space="preserve"> </w:t>
      </w:r>
      <w:r w:rsidRPr="00685860">
        <w:t>áreas</w:t>
      </w:r>
      <w:r w:rsidRPr="00685860">
        <w:rPr>
          <w:i/>
        </w:rPr>
        <w:t xml:space="preserve"> </w:t>
      </w:r>
      <w:r w:rsidRPr="00685860">
        <w:t>México</w:t>
      </w:r>
      <w:r w:rsidRPr="00685860">
        <w:rPr>
          <w:i/>
        </w:rPr>
        <w:t xml:space="preserve"> </w:t>
      </w:r>
      <w:r w:rsidRPr="00685860">
        <w:t>se</w:t>
      </w:r>
      <w:r w:rsidRPr="00685860">
        <w:rPr>
          <w:i/>
        </w:rPr>
        <w:t xml:space="preserve"> </w:t>
      </w:r>
      <w:r w:rsidRPr="00685860">
        <w:t>caracteriza</w:t>
      </w:r>
      <w:r w:rsidRPr="00685860">
        <w:rPr>
          <w:i/>
        </w:rPr>
        <w:t xml:space="preserve"> </w:t>
      </w:r>
      <w:r w:rsidRPr="00685860">
        <w:t>por</w:t>
      </w:r>
      <w:r w:rsidRPr="00685860">
        <w:rPr>
          <w:i/>
        </w:rPr>
        <w:t xml:space="preserve"> </w:t>
      </w:r>
      <w:r w:rsidRPr="00685860">
        <w:t>su</w:t>
      </w:r>
      <w:r w:rsidRPr="00685860">
        <w:rPr>
          <w:i/>
        </w:rPr>
        <w:t xml:space="preserve"> </w:t>
      </w:r>
      <w:r w:rsidRPr="00685860">
        <w:t>bajo nivel</w:t>
      </w:r>
      <w:r w:rsidRPr="00685860">
        <w:rPr>
          <w:i/>
        </w:rPr>
        <w:t xml:space="preserve"> </w:t>
      </w:r>
      <w:r w:rsidRPr="00685860">
        <w:t>de</w:t>
      </w:r>
      <w:r w:rsidRPr="00685860">
        <w:rPr>
          <w:i/>
        </w:rPr>
        <w:t xml:space="preserve"> </w:t>
      </w:r>
      <w:r w:rsidRPr="00685860">
        <w:t>inversión.</w:t>
      </w:r>
      <w:r w:rsidRPr="00685860">
        <w:rPr>
          <w:i/>
        </w:rPr>
        <w:t xml:space="preserve"> </w:t>
      </w:r>
      <w:r w:rsidRPr="00685860">
        <w:t>Lo</w:t>
      </w:r>
      <w:r w:rsidRPr="00685860">
        <w:rPr>
          <w:i/>
        </w:rPr>
        <w:t xml:space="preserve"> </w:t>
      </w:r>
      <w:r w:rsidRPr="00685860">
        <w:t>anterior</w:t>
      </w:r>
      <w:r w:rsidRPr="00685860">
        <w:rPr>
          <w:i/>
        </w:rPr>
        <w:t xml:space="preserve"> </w:t>
      </w:r>
      <w:r w:rsidRPr="00685860">
        <w:t>se</w:t>
      </w:r>
      <w:r w:rsidRPr="00685860">
        <w:rPr>
          <w:i/>
        </w:rPr>
        <w:t xml:space="preserve"> </w:t>
      </w:r>
      <w:r w:rsidRPr="00685860">
        <w:t>refleja,</w:t>
      </w:r>
      <w:r w:rsidRPr="00685860">
        <w:rPr>
          <w:i/>
        </w:rPr>
        <w:t xml:space="preserve"> </w:t>
      </w:r>
      <w:r w:rsidRPr="00685860">
        <w:t>entre otras cosas, en que únicamente el 7.6% de las patentes</w:t>
      </w:r>
      <w:r w:rsidRPr="00685860">
        <w:rPr>
          <w:i/>
        </w:rPr>
        <w:t xml:space="preserve"> </w:t>
      </w:r>
      <w:r w:rsidRPr="00685860">
        <w:t>gestionadas</w:t>
      </w:r>
      <w:r w:rsidRPr="00685860">
        <w:rPr>
          <w:i/>
        </w:rPr>
        <w:t xml:space="preserve"> </w:t>
      </w:r>
      <w:r w:rsidRPr="00685860">
        <w:t>en</w:t>
      </w:r>
      <w:r w:rsidRPr="00685860">
        <w:rPr>
          <w:i/>
        </w:rPr>
        <w:t xml:space="preserve"> </w:t>
      </w:r>
      <w:r w:rsidRPr="00685860">
        <w:t>el</w:t>
      </w:r>
      <w:r w:rsidRPr="00685860">
        <w:rPr>
          <w:i/>
        </w:rPr>
        <w:t xml:space="preserve"> </w:t>
      </w:r>
      <w:r w:rsidRPr="00685860">
        <w:t>país</w:t>
      </w:r>
      <w:r w:rsidRPr="00685860">
        <w:rPr>
          <w:i/>
        </w:rPr>
        <w:t xml:space="preserve"> </w:t>
      </w:r>
      <w:r w:rsidRPr="00685860">
        <w:t>son</w:t>
      </w:r>
      <w:r w:rsidRPr="00685860">
        <w:rPr>
          <w:i/>
        </w:rPr>
        <w:t xml:space="preserve"> </w:t>
      </w:r>
      <w:r w:rsidRPr="00685860">
        <w:t xml:space="preserve">solicitadas por mexicanos. En contraste, casi la mitad de las patentes en Estados Unidos es solicitada por un estadounidense. Este nivel nos ubica en la posición 72 de 145 países en el </w:t>
      </w:r>
      <w:r w:rsidR="00916EED" w:rsidRPr="00685860">
        <w:t xml:space="preserve">Índice </w:t>
      </w:r>
      <w:r w:rsidRPr="00685860">
        <w:t>de la Economía del Conocimiento del Banco Mundial, y da cuenta clara de los grandes retos que se deben enfrentar para transitar hacia una economía que pueda basar su crecimiento en el conocimiento y en la innovación.</w:t>
      </w:r>
    </w:p>
    <w:p w:rsidR="00685860" w:rsidRPr="00685860" w:rsidRDefault="00685860" w:rsidP="0024197D">
      <w:pPr>
        <w:pStyle w:val="Texto"/>
        <w:spacing w:after="50"/>
        <w:ind w:firstLine="0"/>
      </w:pPr>
      <w:r w:rsidRPr="00685860">
        <w:t>Las habilidades que se requieren para tener éxito en el mercado laboral han cambiado. La abundancia de información de fácil acceso que existe hoy en día, en parte gracias al Internet, requiere que los ciudadanos estén en condiciones de manejar e interpretar esa información. En específico, la juventud deberá poder responder a un nuevo ambiente laboral donde las oportunidades de trabajo no sólo se buscan, sino que en ocasiones se deben inventar ante las cambiantes circunstancias de los mercados laborales y la rápida transformación económica. Por tanto, es fundamental fortalecer la vinculación entre la educación, la investigación y el sector productivo.</w:t>
      </w:r>
    </w:p>
    <w:p w:rsidR="00685860" w:rsidRPr="00685860" w:rsidRDefault="00685860" w:rsidP="0024197D">
      <w:pPr>
        <w:pStyle w:val="Texto"/>
        <w:spacing w:after="50"/>
        <w:ind w:firstLine="0"/>
      </w:pPr>
      <w:r w:rsidRPr="00685860">
        <w:t>México es hoy una democracia que demanda una ciudadanía comprometida no sólo con el desarrollo económico, sino con la justicia social, los derechos humanos, la cultura de la legalidad, la transparencia, la seguridad y con plena conciencia de su papel en el mundo. En este sentido, un México con Educación</w:t>
      </w:r>
      <w:r w:rsidRPr="00685860">
        <w:rPr>
          <w:i/>
        </w:rPr>
        <w:t xml:space="preserve"> </w:t>
      </w:r>
      <w:r w:rsidRPr="00685860">
        <w:t>de</w:t>
      </w:r>
      <w:r w:rsidRPr="00685860">
        <w:rPr>
          <w:i/>
        </w:rPr>
        <w:t xml:space="preserve"> </w:t>
      </w:r>
      <w:r w:rsidRPr="00685860">
        <w:t xml:space="preserve">Calidad no se puede entender sin la cultura y el deporte. La cultura coadyuva a la formación de una ciudadanía capaz de desarrollar plenamente su potencial intelectual. El deporte, además de ser esencial para contar con una sociedad saludable, es un vehículo de cohesión social. El impulso a la cultura y el deporte constituye un fin en sí mismo, con implicaciones positivas en todos los aspectos de la sociedad, razón por la cual forman un objetivo fundamental dentro del </w:t>
      </w:r>
      <w:r w:rsidRPr="00685860">
        <w:rPr>
          <w:i/>
        </w:rPr>
        <w:t>Plan Nacional de Desarrollo</w:t>
      </w:r>
      <w:r w:rsidRPr="00685860">
        <w:t xml:space="preserve"> </w:t>
      </w:r>
      <w:r w:rsidRPr="00685860">
        <w:rPr>
          <w:i/>
        </w:rPr>
        <w:t>2013-2018</w:t>
      </w:r>
      <w:r w:rsidRPr="00685860">
        <w:t>.</w:t>
      </w:r>
    </w:p>
    <w:p w:rsidR="00685860" w:rsidRPr="008D04E7" w:rsidRDefault="00685860" w:rsidP="0024197D">
      <w:pPr>
        <w:pStyle w:val="Texto"/>
        <w:spacing w:line="254" w:lineRule="exact"/>
        <w:ind w:firstLine="0"/>
        <w:rPr>
          <w:b/>
        </w:rPr>
      </w:pPr>
      <w:r w:rsidRPr="008D04E7">
        <w:rPr>
          <w:b/>
        </w:rPr>
        <w:lastRenderedPageBreak/>
        <w:t>III.1. Diagnóstico: es indispensable aprovechar nuestra capacidad intelectual</w:t>
      </w:r>
    </w:p>
    <w:p w:rsidR="00685860" w:rsidRPr="008D04E7" w:rsidRDefault="00685860" w:rsidP="0024197D">
      <w:pPr>
        <w:pStyle w:val="Texto"/>
        <w:spacing w:line="254" w:lineRule="exact"/>
        <w:ind w:firstLine="0"/>
        <w:rPr>
          <w:b/>
        </w:rPr>
      </w:pPr>
      <w:r w:rsidRPr="008D04E7">
        <w:rPr>
          <w:b/>
        </w:rPr>
        <w:t>Educación</w:t>
      </w:r>
    </w:p>
    <w:p w:rsidR="00685860" w:rsidRPr="00685860" w:rsidRDefault="00685860" w:rsidP="0024197D">
      <w:pPr>
        <w:pStyle w:val="Texto"/>
        <w:spacing w:line="254" w:lineRule="exact"/>
        <w:ind w:firstLine="0"/>
      </w:pPr>
      <w:r w:rsidRPr="00685860">
        <w:t>El Sistema Educativo Nacional atiende actualmente a 35.2 millones de niños y jóvenes, en la modalidad escolarizada. La educación básica constituye la base de la pirámide educativa, la cual representa el 73.4% de la matrícula del Sistema Educativo, que registra a 25.9 millones de alumnos que se encuentran en los siguientes niveles: 4.8 millones atendidos en educación preescolar, 14.8 millones en primaria y 6.3 en educación secundaria. En estos niveles del servicio educativo colaboran alrededor de 1.2 millones de docentes en casi 228 mil escuelas.</w:t>
      </w:r>
    </w:p>
    <w:p w:rsidR="00685860" w:rsidRPr="00685860" w:rsidRDefault="00685860" w:rsidP="0024197D">
      <w:pPr>
        <w:pStyle w:val="Texto"/>
        <w:spacing w:line="254" w:lineRule="exact"/>
        <w:ind w:firstLine="0"/>
      </w:pPr>
      <w:r w:rsidRPr="00685860">
        <w:t>La expansión de la educación básica y el descenso gradual de la población en edad escolar han permitido alcanzar niveles elevados de cobertura. Sin embargo, la eficiencia terminal de la educación básica es baja: por cada 100 niños que ingresan a primaria, sólo 76 concluyen la secundaria en tiempo y forma. Esta situación ha limitado la posibilidad de ampliar la cobertura en la educación media superior (66.3%) que la ley también establece como obligatoria.</w:t>
      </w:r>
    </w:p>
    <w:p w:rsidR="00685860" w:rsidRPr="00685860" w:rsidRDefault="00685860" w:rsidP="0024197D">
      <w:pPr>
        <w:pStyle w:val="Texto"/>
        <w:spacing w:line="254" w:lineRule="exact"/>
        <w:ind w:firstLine="0"/>
      </w:pPr>
      <w:r w:rsidRPr="00685860">
        <w:t>En</w:t>
      </w:r>
      <w:r w:rsidRPr="00685860">
        <w:rPr>
          <w:i/>
        </w:rPr>
        <w:t xml:space="preserve"> </w:t>
      </w:r>
      <w:r w:rsidRPr="00685860">
        <w:t>los</w:t>
      </w:r>
      <w:r w:rsidRPr="00685860">
        <w:rPr>
          <w:i/>
        </w:rPr>
        <w:t xml:space="preserve"> </w:t>
      </w:r>
      <w:r w:rsidRPr="00685860">
        <w:t>planteles</w:t>
      </w:r>
      <w:r w:rsidRPr="00685860">
        <w:rPr>
          <w:i/>
        </w:rPr>
        <w:t xml:space="preserve"> </w:t>
      </w:r>
      <w:r w:rsidRPr="00685860">
        <w:t>de</w:t>
      </w:r>
      <w:r w:rsidRPr="00685860">
        <w:rPr>
          <w:i/>
        </w:rPr>
        <w:t xml:space="preserve"> </w:t>
      </w:r>
      <w:r w:rsidRPr="00685860">
        <w:t>educación</w:t>
      </w:r>
      <w:r w:rsidRPr="00685860">
        <w:rPr>
          <w:i/>
        </w:rPr>
        <w:t xml:space="preserve"> </w:t>
      </w:r>
      <w:r w:rsidRPr="00685860">
        <w:t>media</w:t>
      </w:r>
      <w:r w:rsidRPr="00685860">
        <w:rPr>
          <w:i/>
        </w:rPr>
        <w:t xml:space="preserve"> </w:t>
      </w:r>
      <w:r w:rsidRPr="00685860">
        <w:t>superior se está atendiendo a 4.4 millones de jóvenes, correspondiendo</w:t>
      </w:r>
      <w:r w:rsidRPr="00685860">
        <w:rPr>
          <w:i/>
        </w:rPr>
        <w:t xml:space="preserve"> </w:t>
      </w:r>
      <w:r w:rsidRPr="00685860">
        <w:t>el</w:t>
      </w:r>
      <w:r w:rsidRPr="00685860">
        <w:rPr>
          <w:i/>
        </w:rPr>
        <w:t xml:space="preserve"> </w:t>
      </w:r>
      <w:r w:rsidRPr="00685860">
        <w:t>91.3%</w:t>
      </w:r>
      <w:r w:rsidRPr="00685860">
        <w:rPr>
          <w:i/>
        </w:rPr>
        <w:t xml:space="preserve"> </w:t>
      </w:r>
      <w:r w:rsidRPr="00685860">
        <w:t>a</w:t>
      </w:r>
      <w:r w:rsidRPr="00685860">
        <w:rPr>
          <w:i/>
        </w:rPr>
        <w:t xml:space="preserve"> </w:t>
      </w:r>
      <w:r w:rsidRPr="00685860">
        <w:t>los</w:t>
      </w:r>
      <w:r w:rsidRPr="00685860">
        <w:rPr>
          <w:i/>
        </w:rPr>
        <w:t xml:space="preserve"> </w:t>
      </w:r>
      <w:r w:rsidRPr="00685860">
        <w:t>bachilleratos</w:t>
      </w:r>
      <w:r w:rsidRPr="00685860">
        <w:rPr>
          <w:i/>
        </w:rPr>
        <w:t xml:space="preserve"> </w:t>
      </w:r>
      <w:r w:rsidRPr="00685860">
        <w:t>y 8.7%</w:t>
      </w:r>
      <w:r w:rsidRPr="00685860">
        <w:rPr>
          <w:i/>
        </w:rPr>
        <w:t xml:space="preserve"> </w:t>
      </w:r>
      <w:r w:rsidRPr="00685860">
        <w:t>a</w:t>
      </w:r>
      <w:r w:rsidRPr="00685860">
        <w:rPr>
          <w:i/>
        </w:rPr>
        <w:t xml:space="preserve"> </w:t>
      </w:r>
      <w:r w:rsidRPr="00685860">
        <w:t>la</w:t>
      </w:r>
      <w:r w:rsidRPr="00685860">
        <w:rPr>
          <w:i/>
        </w:rPr>
        <w:t xml:space="preserve"> </w:t>
      </w:r>
      <w:r w:rsidRPr="00685860">
        <w:t>educación</w:t>
      </w:r>
      <w:r w:rsidRPr="00685860">
        <w:rPr>
          <w:i/>
        </w:rPr>
        <w:t xml:space="preserve"> </w:t>
      </w:r>
      <w:r w:rsidRPr="00685860">
        <w:t>profesional</w:t>
      </w:r>
      <w:r w:rsidRPr="00685860">
        <w:rPr>
          <w:i/>
        </w:rPr>
        <w:t xml:space="preserve"> </w:t>
      </w:r>
      <w:r w:rsidRPr="00685860">
        <w:t>técnica,</w:t>
      </w:r>
      <w:r w:rsidRPr="00685860">
        <w:rPr>
          <w:i/>
        </w:rPr>
        <w:t xml:space="preserve"> </w:t>
      </w:r>
      <w:r w:rsidRPr="00685860">
        <w:t>donde se incluyen los planteles del Colegio Nacional de Educación Profesional Técnica (CONALEP). Por cada 100 egresados del bachillerato, 85.9 se inscriben en alguna institución de educación superior.</w:t>
      </w:r>
    </w:p>
    <w:p w:rsidR="00685860" w:rsidRPr="00685860" w:rsidRDefault="00685860" w:rsidP="0024197D">
      <w:pPr>
        <w:pStyle w:val="Texto"/>
        <w:spacing w:line="254" w:lineRule="exact"/>
        <w:ind w:firstLine="0"/>
      </w:pPr>
      <w:r w:rsidRPr="00685860">
        <w:t>La matrícula de la educación superior es de 3.3 millones de alumnos, lo que representa una cobertura del 29.2%. En la medida en que se incremente el índice de absorción (proporción de estudiantes que ingresan al siguiente nivel educativo en relación con el total de alumnos que</w:t>
      </w:r>
      <w:r w:rsidRPr="00685860">
        <w:rPr>
          <w:i/>
        </w:rPr>
        <w:t xml:space="preserve"> </w:t>
      </w:r>
      <w:r w:rsidRPr="00685860">
        <w:t>egresaron</w:t>
      </w:r>
      <w:r w:rsidRPr="00685860">
        <w:rPr>
          <w:i/>
        </w:rPr>
        <w:t xml:space="preserve"> </w:t>
      </w:r>
      <w:r w:rsidRPr="00685860">
        <w:t>del</w:t>
      </w:r>
      <w:r w:rsidRPr="00685860">
        <w:rPr>
          <w:i/>
        </w:rPr>
        <w:t xml:space="preserve"> </w:t>
      </w:r>
      <w:r w:rsidRPr="00685860">
        <w:t>último</w:t>
      </w:r>
      <w:r w:rsidRPr="00685860">
        <w:rPr>
          <w:i/>
        </w:rPr>
        <w:t xml:space="preserve"> </w:t>
      </w:r>
      <w:r w:rsidRPr="00685860">
        <w:t>grado</w:t>
      </w:r>
      <w:r w:rsidRPr="00685860">
        <w:rPr>
          <w:i/>
        </w:rPr>
        <w:t xml:space="preserve"> </w:t>
      </w:r>
      <w:r w:rsidRPr="00685860">
        <w:t>del</w:t>
      </w:r>
      <w:r w:rsidRPr="00685860">
        <w:rPr>
          <w:i/>
        </w:rPr>
        <w:t xml:space="preserve"> </w:t>
      </w:r>
      <w:r w:rsidRPr="00685860">
        <w:t>nivel educativo inmediato anterior) y se reduzca la deserción en la educación media superior, se</w:t>
      </w:r>
      <w:r w:rsidRPr="00685860">
        <w:rPr>
          <w:i/>
        </w:rPr>
        <w:t xml:space="preserve"> </w:t>
      </w:r>
      <w:r w:rsidRPr="00685860">
        <w:t>podrá</w:t>
      </w:r>
      <w:r w:rsidRPr="00685860">
        <w:rPr>
          <w:i/>
        </w:rPr>
        <w:t xml:space="preserve"> </w:t>
      </w:r>
      <w:r w:rsidRPr="00685860">
        <w:t>avanzar</w:t>
      </w:r>
      <w:r w:rsidRPr="00685860">
        <w:rPr>
          <w:i/>
        </w:rPr>
        <w:t xml:space="preserve"> </w:t>
      </w:r>
      <w:r w:rsidRPr="00685860">
        <w:t>en</w:t>
      </w:r>
      <w:r w:rsidRPr="00685860">
        <w:rPr>
          <w:i/>
        </w:rPr>
        <w:t xml:space="preserve"> </w:t>
      </w:r>
      <w:r w:rsidRPr="00685860">
        <w:t>la</w:t>
      </w:r>
      <w:r w:rsidRPr="00685860">
        <w:rPr>
          <w:i/>
        </w:rPr>
        <w:t xml:space="preserve"> </w:t>
      </w:r>
      <w:r w:rsidRPr="00685860">
        <w:t>cobertura.</w:t>
      </w:r>
      <w:r w:rsidRPr="00685860">
        <w:rPr>
          <w:i/>
        </w:rPr>
        <w:t xml:space="preserve"> </w:t>
      </w:r>
      <w:r w:rsidRPr="00685860">
        <w:t>Destaca</w:t>
      </w:r>
      <w:r w:rsidRPr="00685860">
        <w:rPr>
          <w:i/>
        </w:rPr>
        <w:t xml:space="preserve"> </w:t>
      </w:r>
      <w:r w:rsidRPr="00685860">
        <w:t>que del</w:t>
      </w:r>
      <w:r w:rsidRPr="00685860">
        <w:rPr>
          <w:i/>
        </w:rPr>
        <w:t xml:space="preserve"> </w:t>
      </w:r>
      <w:r w:rsidRPr="00685860">
        <w:t>total</w:t>
      </w:r>
      <w:r w:rsidRPr="00685860">
        <w:rPr>
          <w:i/>
        </w:rPr>
        <w:t xml:space="preserve"> </w:t>
      </w:r>
      <w:r w:rsidRPr="00685860">
        <w:t>de</w:t>
      </w:r>
      <w:r w:rsidRPr="00685860">
        <w:rPr>
          <w:i/>
        </w:rPr>
        <w:t xml:space="preserve"> </w:t>
      </w:r>
      <w:r w:rsidRPr="00685860">
        <w:t>alumnos</w:t>
      </w:r>
      <w:r w:rsidRPr="00685860">
        <w:rPr>
          <w:i/>
        </w:rPr>
        <w:t xml:space="preserve"> </w:t>
      </w:r>
      <w:r w:rsidRPr="00685860">
        <w:t>que</w:t>
      </w:r>
      <w:r w:rsidRPr="00685860">
        <w:rPr>
          <w:i/>
        </w:rPr>
        <w:t xml:space="preserve"> </w:t>
      </w:r>
      <w:r w:rsidRPr="00685860">
        <w:t>ingresaron</w:t>
      </w:r>
      <w:r w:rsidRPr="00685860">
        <w:rPr>
          <w:i/>
        </w:rPr>
        <w:t xml:space="preserve"> </w:t>
      </w:r>
      <w:r w:rsidRPr="00685860">
        <w:t>en</w:t>
      </w:r>
      <w:r w:rsidRPr="00685860">
        <w:rPr>
          <w:i/>
        </w:rPr>
        <w:t xml:space="preserve"> </w:t>
      </w:r>
      <w:r w:rsidRPr="00685860">
        <w:t>2010 a</w:t>
      </w:r>
      <w:r w:rsidRPr="00685860">
        <w:rPr>
          <w:i/>
        </w:rPr>
        <w:t xml:space="preserve"> </w:t>
      </w:r>
      <w:r w:rsidRPr="00685860">
        <w:t>nivel</w:t>
      </w:r>
      <w:r w:rsidRPr="00685860">
        <w:rPr>
          <w:i/>
        </w:rPr>
        <w:t xml:space="preserve"> </w:t>
      </w:r>
      <w:r w:rsidRPr="00685860">
        <w:t>preparatoria,</w:t>
      </w:r>
      <w:r w:rsidRPr="00685860">
        <w:rPr>
          <w:i/>
        </w:rPr>
        <w:t xml:space="preserve"> </w:t>
      </w:r>
      <w:r w:rsidRPr="00685860">
        <w:t>el</w:t>
      </w:r>
      <w:r w:rsidRPr="00685860">
        <w:rPr>
          <w:i/>
        </w:rPr>
        <w:t xml:space="preserve"> </w:t>
      </w:r>
      <w:r w:rsidRPr="00685860">
        <w:t>49%</w:t>
      </w:r>
      <w:r w:rsidRPr="00685860">
        <w:rPr>
          <w:i/>
        </w:rPr>
        <w:t xml:space="preserve"> </w:t>
      </w:r>
      <w:r w:rsidRPr="00685860">
        <w:t>eran</w:t>
      </w:r>
      <w:r w:rsidRPr="00685860">
        <w:rPr>
          <w:i/>
        </w:rPr>
        <w:t xml:space="preserve"> </w:t>
      </w:r>
      <w:r w:rsidRPr="00685860">
        <w:t>hombres</w:t>
      </w:r>
      <w:r w:rsidRPr="00685860">
        <w:rPr>
          <w:i/>
        </w:rPr>
        <w:t xml:space="preserve"> </w:t>
      </w:r>
      <w:r w:rsidRPr="00685860">
        <w:t>y</w:t>
      </w:r>
      <w:r w:rsidRPr="00685860">
        <w:rPr>
          <w:i/>
        </w:rPr>
        <w:t xml:space="preserve"> </w:t>
      </w:r>
      <w:r w:rsidRPr="00685860">
        <w:t>el 51%</w:t>
      </w:r>
      <w:r w:rsidRPr="00685860">
        <w:rPr>
          <w:i/>
        </w:rPr>
        <w:t xml:space="preserve"> </w:t>
      </w:r>
      <w:r w:rsidRPr="00685860">
        <w:t>mujeres.</w:t>
      </w:r>
      <w:r w:rsidRPr="00685860">
        <w:rPr>
          <w:i/>
        </w:rPr>
        <w:t xml:space="preserve"> </w:t>
      </w:r>
      <w:r w:rsidRPr="00685860">
        <w:t>En</w:t>
      </w:r>
      <w:r w:rsidRPr="00685860">
        <w:rPr>
          <w:i/>
        </w:rPr>
        <w:t xml:space="preserve"> </w:t>
      </w:r>
      <w:r w:rsidRPr="00685860">
        <w:t>contraste,</w:t>
      </w:r>
      <w:r w:rsidRPr="00685860">
        <w:rPr>
          <w:i/>
        </w:rPr>
        <w:t xml:space="preserve"> </w:t>
      </w:r>
      <w:r w:rsidRPr="00685860">
        <w:t>del</w:t>
      </w:r>
      <w:r w:rsidRPr="00685860">
        <w:rPr>
          <w:i/>
        </w:rPr>
        <w:t xml:space="preserve"> </w:t>
      </w:r>
      <w:r w:rsidRPr="00685860">
        <w:t>total</w:t>
      </w:r>
      <w:r w:rsidRPr="00685860">
        <w:rPr>
          <w:i/>
        </w:rPr>
        <w:t xml:space="preserve"> </w:t>
      </w:r>
      <w:r w:rsidRPr="00685860">
        <w:t>de</w:t>
      </w:r>
      <w:r w:rsidRPr="00685860">
        <w:rPr>
          <w:i/>
        </w:rPr>
        <w:t xml:space="preserve"> </w:t>
      </w:r>
      <w:r w:rsidRPr="00685860">
        <w:t>alumnos que se graduaron de nivel preparatoria ese mismo año, 46.3% fueron hombres y 53.7% mujeres.</w:t>
      </w:r>
    </w:p>
    <w:p w:rsidR="00685860" w:rsidRPr="00685860" w:rsidRDefault="00685860" w:rsidP="0024197D">
      <w:pPr>
        <w:pStyle w:val="Texto"/>
        <w:spacing w:line="254" w:lineRule="exact"/>
        <w:ind w:firstLine="0"/>
      </w:pPr>
      <w:r w:rsidRPr="00685860">
        <w:t>Pese a los avances que se registran en la expansión y diversidad del Sistema Educativo Nacional, persisten retos que requieren una revisión profunda de las políticas educativas y de la organización del Sistema. La calidad de la educación básica sigue siendo un reto mayor. En la evaluación PISA más reciente (2009), México se ubicó en el lugar 48 de los 65 países participantes y en el último de los entonces 33 países miembros de la OCDE. Por otro lado, según la Evaluación Nacional del Logro Académico en Centros Escolares (ENLACE), la diferencia entre el</w:t>
      </w:r>
      <w:r w:rsidRPr="00685860">
        <w:rPr>
          <w:i/>
        </w:rPr>
        <w:t xml:space="preserve"> </w:t>
      </w:r>
      <w:r w:rsidRPr="00685860">
        <w:t>porcentaje</w:t>
      </w:r>
      <w:r w:rsidRPr="00685860">
        <w:rPr>
          <w:i/>
        </w:rPr>
        <w:t xml:space="preserve"> </w:t>
      </w:r>
      <w:r w:rsidRPr="00685860">
        <w:t>de</w:t>
      </w:r>
      <w:r w:rsidRPr="00685860">
        <w:rPr>
          <w:i/>
        </w:rPr>
        <w:t xml:space="preserve"> </w:t>
      </w:r>
      <w:r w:rsidRPr="00685860">
        <w:t>alumnos</w:t>
      </w:r>
      <w:r w:rsidRPr="00685860">
        <w:rPr>
          <w:i/>
        </w:rPr>
        <w:t xml:space="preserve"> </w:t>
      </w:r>
      <w:r w:rsidRPr="00685860">
        <w:t>con</w:t>
      </w:r>
      <w:r w:rsidRPr="00685860">
        <w:rPr>
          <w:i/>
        </w:rPr>
        <w:t xml:space="preserve"> </w:t>
      </w:r>
      <w:r w:rsidRPr="00685860">
        <w:t>logro</w:t>
      </w:r>
      <w:r w:rsidRPr="00685860">
        <w:rPr>
          <w:i/>
        </w:rPr>
        <w:t xml:space="preserve"> </w:t>
      </w:r>
      <w:r w:rsidRPr="00685860">
        <w:t>insuficiente en</w:t>
      </w:r>
      <w:r w:rsidRPr="00685860">
        <w:rPr>
          <w:i/>
        </w:rPr>
        <w:t xml:space="preserve"> </w:t>
      </w:r>
      <w:r w:rsidRPr="00685860">
        <w:t>escuelas</w:t>
      </w:r>
      <w:r w:rsidRPr="00685860">
        <w:rPr>
          <w:i/>
        </w:rPr>
        <w:t xml:space="preserve"> </w:t>
      </w:r>
      <w:r w:rsidRPr="00685860">
        <w:t>atendidas</w:t>
      </w:r>
      <w:r w:rsidRPr="00685860">
        <w:rPr>
          <w:i/>
        </w:rPr>
        <w:t xml:space="preserve"> </w:t>
      </w:r>
      <w:r w:rsidRPr="00685860">
        <w:t>por</w:t>
      </w:r>
      <w:r w:rsidRPr="00685860">
        <w:rPr>
          <w:i/>
        </w:rPr>
        <w:t xml:space="preserve"> </w:t>
      </w:r>
      <w:r w:rsidRPr="00685860">
        <w:t>el</w:t>
      </w:r>
      <w:r w:rsidRPr="00685860">
        <w:rPr>
          <w:i/>
        </w:rPr>
        <w:t xml:space="preserve"> </w:t>
      </w:r>
      <w:r w:rsidRPr="00685860">
        <w:t>Consejo</w:t>
      </w:r>
      <w:r w:rsidRPr="00685860">
        <w:rPr>
          <w:i/>
        </w:rPr>
        <w:t xml:space="preserve"> </w:t>
      </w:r>
      <w:r w:rsidRPr="00685860">
        <w:t>Nacional de Fomento Educativo (CONAFE) y en escuelas indígenas es 35% mayor que en escuelas privadas.</w:t>
      </w:r>
    </w:p>
    <w:p w:rsidR="00685860" w:rsidRPr="00685860" w:rsidRDefault="00685860" w:rsidP="0024197D">
      <w:pPr>
        <w:pStyle w:val="Texto"/>
        <w:spacing w:line="254" w:lineRule="exact"/>
        <w:ind w:firstLine="0"/>
      </w:pPr>
      <w:r w:rsidRPr="00685860">
        <w:t>Para mejorar la calidad de la educación se requiere transitar</w:t>
      </w:r>
      <w:r w:rsidRPr="00685860">
        <w:rPr>
          <w:i/>
        </w:rPr>
        <w:t xml:space="preserve"> </w:t>
      </w:r>
      <w:r w:rsidRPr="00685860">
        <w:t>hacia</w:t>
      </w:r>
      <w:r w:rsidRPr="00685860">
        <w:rPr>
          <w:i/>
        </w:rPr>
        <w:t xml:space="preserve"> </w:t>
      </w:r>
      <w:r w:rsidRPr="00685860">
        <w:t>un</w:t>
      </w:r>
      <w:r w:rsidRPr="00685860">
        <w:rPr>
          <w:i/>
        </w:rPr>
        <w:t xml:space="preserve"> </w:t>
      </w:r>
      <w:r w:rsidRPr="00685860">
        <w:t>sistema</w:t>
      </w:r>
      <w:r w:rsidRPr="00685860">
        <w:rPr>
          <w:i/>
        </w:rPr>
        <w:t xml:space="preserve"> </w:t>
      </w:r>
      <w:r w:rsidRPr="00685860">
        <w:t>de</w:t>
      </w:r>
      <w:r w:rsidRPr="00685860">
        <w:rPr>
          <w:i/>
        </w:rPr>
        <w:t xml:space="preserve"> </w:t>
      </w:r>
      <w:r w:rsidRPr="00685860">
        <w:t>profesionalización de la carrera docente, que estimule el desempeño académico de los maestros y fortalezca los procesos de formación y actualización. El mejoramiento de los resultados permitirá que padres de familias y sociedad ratifiquen e incrementen la confianza en la tarea decisiva de los docentes. Una vía para lograrlo es fortaleciendo los procesos de formación inicial y selección de los docentes. La necesidad de contar con maestros, directores y supervisores mejor capacitados destaca como la principal vía para mejorar la calidad de la educación básica, de acuerdo con el 60% de los participantes de la Consulta Ciudadana.</w:t>
      </w:r>
    </w:p>
    <w:p w:rsidR="00685860" w:rsidRPr="00685860" w:rsidRDefault="00685860" w:rsidP="0024197D">
      <w:pPr>
        <w:pStyle w:val="Texto"/>
        <w:spacing w:line="254" w:lineRule="exact"/>
        <w:ind w:firstLine="0"/>
      </w:pPr>
      <w:r w:rsidRPr="00685860">
        <w:t>La creación de verdaderos ambientes de aprendizaje, aptos para desplegar procesos continuos de innovación educativa, requiere de espacios educativos dignos y con acceso a las nuevas tecnologías de la información y comunicación. Una mejor</w:t>
      </w:r>
      <w:r w:rsidRPr="00685860">
        <w:rPr>
          <w:i/>
        </w:rPr>
        <w:t xml:space="preserve"> </w:t>
      </w:r>
      <w:r w:rsidRPr="00685860">
        <w:t>educación</w:t>
      </w:r>
      <w:r w:rsidRPr="00685860">
        <w:rPr>
          <w:i/>
        </w:rPr>
        <w:t xml:space="preserve"> </w:t>
      </w:r>
      <w:r w:rsidRPr="00685860">
        <w:t>necesita</w:t>
      </w:r>
      <w:r w:rsidRPr="00685860">
        <w:rPr>
          <w:i/>
        </w:rPr>
        <w:t xml:space="preserve"> </w:t>
      </w:r>
      <w:r w:rsidRPr="00685860">
        <w:t>de</w:t>
      </w:r>
      <w:r w:rsidRPr="00685860">
        <w:rPr>
          <w:i/>
        </w:rPr>
        <w:t xml:space="preserve"> </w:t>
      </w:r>
      <w:r w:rsidRPr="00685860">
        <w:t>un</w:t>
      </w:r>
      <w:r w:rsidRPr="00685860">
        <w:rPr>
          <w:i/>
        </w:rPr>
        <w:t xml:space="preserve"> </w:t>
      </w:r>
      <w:r w:rsidRPr="00685860">
        <w:t>fortalecimiento de la infraestructura, los servicios básicos y el equipamiento de las escuelas.</w:t>
      </w:r>
    </w:p>
    <w:p w:rsidR="00685860" w:rsidRPr="00685860" w:rsidRDefault="00685860" w:rsidP="0024197D">
      <w:pPr>
        <w:pStyle w:val="Texto"/>
        <w:spacing w:line="254" w:lineRule="exact"/>
        <w:ind w:firstLine="0"/>
      </w:pPr>
      <w:r w:rsidRPr="00685860">
        <w:t xml:space="preserve">Por otro lado, se ha dado un incremento en la concienciación relacionada con las situaciones de violencia grupal, institucional y contextual en las escuelas (fenómeno también conocido como </w:t>
      </w:r>
      <w:r w:rsidRPr="00685860">
        <w:rPr>
          <w:i/>
        </w:rPr>
        <w:t>bullying</w:t>
      </w:r>
      <w:r w:rsidRPr="00685860">
        <w:t>) que afectan los procesos de convivencia y los procesos de enseñanza-aprendizaje. En respuesta a la creciente preocupación de la sociedad para que en las escuelas de todo el país existan ambientes seguros y de sana convivencia, es necesario fortalecer la colaboración entre las comunidades escolares, académicas y la sociedad, para acotar la violencia mediante acciones integrales, principalmente bajo un enfoque preventivo.</w:t>
      </w:r>
    </w:p>
    <w:p w:rsidR="00685860" w:rsidRPr="00685860" w:rsidRDefault="00685860" w:rsidP="0024197D">
      <w:pPr>
        <w:pStyle w:val="Texto"/>
        <w:spacing w:line="230" w:lineRule="exact"/>
        <w:ind w:firstLine="0"/>
      </w:pPr>
      <w:r w:rsidRPr="00685860">
        <w:lastRenderedPageBreak/>
        <w:t>Asimismo, la población de menores ingresos en ocasiones</w:t>
      </w:r>
      <w:r w:rsidRPr="00685860">
        <w:rPr>
          <w:i/>
        </w:rPr>
        <w:t xml:space="preserve"> </w:t>
      </w:r>
      <w:r w:rsidRPr="00685860">
        <w:t>tiene</w:t>
      </w:r>
      <w:r w:rsidRPr="00685860">
        <w:rPr>
          <w:i/>
        </w:rPr>
        <w:t xml:space="preserve"> </w:t>
      </w:r>
      <w:r w:rsidRPr="00685860">
        <w:t>menos</w:t>
      </w:r>
      <w:r w:rsidRPr="00685860">
        <w:rPr>
          <w:i/>
        </w:rPr>
        <w:t xml:space="preserve"> </w:t>
      </w:r>
      <w:r w:rsidRPr="00685860">
        <w:t>posibilidades</w:t>
      </w:r>
      <w:r w:rsidRPr="00685860">
        <w:rPr>
          <w:i/>
        </w:rPr>
        <w:t xml:space="preserve"> </w:t>
      </w:r>
      <w:r w:rsidRPr="00685860">
        <w:t>de</w:t>
      </w:r>
      <w:r w:rsidRPr="00685860">
        <w:rPr>
          <w:i/>
        </w:rPr>
        <w:t xml:space="preserve"> </w:t>
      </w:r>
      <w:r w:rsidRPr="00685860">
        <w:t>acceder a una educación de calidad y concluir de manera satisfactoria sus estudios. Como existen aún deficiencias en la aplicación de políticas de equidad y calidad, es urgente reducir las brechas de acceso a la educación,</w:t>
      </w:r>
      <w:r w:rsidR="00124F2F">
        <w:t xml:space="preserve"> </w:t>
      </w:r>
      <w:r w:rsidRPr="00685860">
        <w:t>la cultura y el conocimiento, a través de una amplia perspectiva de inclusión que erradique toda forma de discriminación por condición física, social, étnica, de género, de creencias u orientación sexual.</w:t>
      </w:r>
    </w:p>
    <w:p w:rsidR="00685860" w:rsidRPr="00685860" w:rsidRDefault="00685860" w:rsidP="0024197D">
      <w:pPr>
        <w:pStyle w:val="Texto"/>
        <w:spacing w:line="230" w:lineRule="exact"/>
        <w:ind w:firstLine="0"/>
      </w:pPr>
      <w:r w:rsidRPr="00685860">
        <w:t>Por su parte, el rezago educativo en la población adulta aún no está resuelto. Alrededor de 32.3 millones de adultos no han completado la educación básica, lo que equivale al 38.5% de la población mayor de 15 años. En esta cifra se incluyen poco más de 5.1 millones de personas analfabetas, situación que limita su integración al mercado laboral. Asimismo, se estima que alrededor de 15 millones de personas mayores de 18 años no han completado el bachillerato, requisito para acceder a mejores oportunidades de trabajo.</w:t>
      </w:r>
    </w:p>
    <w:p w:rsidR="00685860" w:rsidRPr="008D04E7" w:rsidRDefault="00685860" w:rsidP="008D60D1">
      <w:pPr>
        <w:pStyle w:val="Texto"/>
        <w:spacing w:before="240" w:line="230" w:lineRule="exact"/>
        <w:ind w:firstLine="0"/>
        <w:rPr>
          <w:b/>
        </w:rPr>
      </w:pPr>
      <w:r w:rsidRPr="008D04E7">
        <w:rPr>
          <w:b/>
        </w:rPr>
        <w:t>Vinculación de la educación con las necesidades sociales y económicas</w:t>
      </w:r>
    </w:p>
    <w:p w:rsidR="00685860" w:rsidRPr="00685860" w:rsidRDefault="00685860" w:rsidP="0024197D">
      <w:pPr>
        <w:pStyle w:val="Texto"/>
        <w:spacing w:line="230" w:lineRule="exact"/>
        <w:ind w:firstLine="0"/>
      </w:pPr>
      <w:r w:rsidRPr="00685860">
        <w:t>Una</w:t>
      </w:r>
      <w:r w:rsidRPr="00685860">
        <w:rPr>
          <w:i/>
        </w:rPr>
        <w:t xml:space="preserve"> </w:t>
      </w:r>
      <w:r w:rsidRPr="00685860">
        <w:t>elevada</w:t>
      </w:r>
      <w:r w:rsidRPr="00685860">
        <w:rPr>
          <w:i/>
        </w:rPr>
        <w:t xml:space="preserve"> </w:t>
      </w:r>
      <w:r w:rsidRPr="00685860">
        <w:t>proporción</w:t>
      </w:r>
      <w:r w:rsidRPr="00685860">
        <w:rPr>
          <w:i/>
        </w:rPr>
        <w:t xml:space="preserve"> </w:t>
      </w:r>
      <w:r w:rsidRPr="00685860">
        <w:t>de</w:t>
      </w:r>
      <w:r w:rsidRPr="00685860">
        <w:rPr>
          <w:i/>
        </w:rPr>
        <w:t xml:space="preserve"> </w:t>
      </w:r>
      <w:r w:rsidRPr="00685860">
        <w:t>jóvenes</w:t>
      </w:r>
      <w:r w:rsidRPr="00685860">
        <w:rPr>
          <w:i/>
        </w:rPr>
        <w:t xml:space="preserve"> </w:t>
      </w:r>
      <w:r w:rsidRPr="00685860">
        <w:t>percibe</w:t>
      </w:r>
      <w:r w:rsidRPr="00685860">
        <w:rPr>
          <w:i/>
        </w:rPr>
        <w:t xml:space="preserve"> </w:t>
      </w:r>
      <w:r w:rsidRPr="00685860">
        <w:t>que la educación no les proporciona habilidades, competencias</w:t>
      </w:r>
      <w:r w:rsidRPr="00685860">
        <w:rPr>
          <w:i/>
        </w:rPr>
        <w:t xml:space="preserve"> </w:t>
      </w:r>
      <w:r w:rsidRPr="00685860">
        <w:t>y</w:t>
      </w:r>
      <w:r w:rsidRPr="00685860">
        <w:rPr>
          <w:i/>
        </w:rPr>
        <w:t xml:space="preserve"> </w:t>
      </w:r>
      <w:r w:rsidRPr="00685860">
        <w:t>capacidades</w:t>
      </w:r>
      <w:r w:rsidRPr="00685860">
        <w:rPr>
          <w:i/>
        </w:rPr>
        <w:t xml:space="preserve"> </w:t>
      </w:r>
      <w:r w:rsidRPr="00685860">
        <w:t>para</w:t>
      </w:r>
      <w:r w:rsidRPr="00685860">
        <w:rPr>
          <w:i/>
        </w:rPr>
        <w:t xml:space="preserve"> </w:t>
      </w:r>
      <w:r w:rsidRPr="00685860">
        <w:t>una</w:t>
      </w:r>
      <w:r w:rsidRPr="00685860">
        <w:rPr>
          <w:i/>
        </w:rPr>
        <w:t xml:space="preserve"> </w:t>
      </w:r>
      <w:r w:rsidRPr="00685860">
        <w:t>inserción y desempeño laboral exitosos. En línea con esta preocupación, el 18% de los participantes en la Consulta Ciudadana opinó que para alcanzar la cobertura universal, con pertinencia en educación media</w:t>
      </w:r>
      <w:r w:rsidRPr="00685860">
        <w:rPr>
          <w:i/>
        </w:rPr>
        <w:t xml:space="preserve"> </w:t>
      </w:r>
      <w:r w:rsidRPr="00685860">
        <w:t>superior</w:t>
      </w:r>
      <w:r w:rsidRPr="00685860">
        <w:rPr>
          <w:i/>
        </w:rPr>
        <w:t xml:space="preserve"> </w:t>
      </w:r>
      <w:r w:rsidRPr="00685860">
        <w:t>y</w:t>
      </w:r>
      <w:r w:rsidRPr="00685860">
        <w:rPr>
          <w:i/>
        </w:rPr>
        <w:t xml:space="preserve"> </w:t>
      </w:r>
      <w:r w:rsidRPr="00685860">
        <w:t>superior,</w:t>
      </w:r>
      <w:r w:rsidRPr="00685860">
        <w:rPr>
          <w:i/>
        </w:rPr>
        <w:t xml:space="preserve"> </w:t>
      </w:r>
      <w:r w:rsidRPr="00685860">
        <w:t>se</w:t>
      </w:r>
      <w:r w:rsidRPr="00685860">
        <w:rPr>
          <w:i/>
        </w:rPr>
        <w:t xml:space="preserve"> </w:t>
      </w:r>
      <w:r w:rsidRPr="00685860">
        <w:t>deben</w:t>
      </w:r>
      <w:r w:rsidRPr="00685860">
        <w:rPr>
          <w:i/>
        </w:rPr>
        <w:t xml:space="preserve"> </w:t>
      </w:r>
      <w:r w:rsidRPr="00685860">
        <w:t>fortalecer las carreras de corte tecnológico y vincularlas al sector productivo. Por tanto, es necesario innovar el Sistema Educativo para formular nuevas opciones y modalidades que usen las nuevas tecnologías de la información y la comunicación, con modalidades de</w:t>
      </w:r>
      <w:r w:rsidRPr="00685860">
        <w:rPr>
          <w:i/>
        </w:rPr>
        <w:t xml:space="preserve"> </w:t>
      </w:r>
      <w:r w:rsidRPr="00685860">
        <w:t>educación</w:t>
      </w:r>
      <w:r w:rsidRPr="00685860">
        <w:rPr>
          <w:i/>
        </w:rPr>
        <w:t xml:space="preserve"> </w:t>
      </w:r>
      <w:r w:rsidRPr="00685860">
        <w:t>abierta</w:t>
      </w:r>
      <w:r w:rsidRPr="00685860">
        <w:rPr>
          <w:i/>
        </w:rPr>
        <w:t xml:space="preserve"> </w:t>
      </w:r>
      <w:r w:rsidRPr="00685860">
        <w:t>y</w:t>
      </w:r>
      <w:r w:rsidRPr="00685860">
        <w:rPr>
          <w:i/>
        </w:rPr>
        <w:t xml:space="preserve"> </w:t>
      </w:r>
      <w:r w:rsidRPr="00685860">
        <w:t>a</w:t>
      </w:r>
      <w:r w:rsidRPr="00685860">
        <w:rPr>
          <w:i/>
        </w:rPr>
        <w:t xml:space="preserve"> </w:t>
      </w:r>
      <w:r w:rsidRPr="00685860">
        <w:t>distancia.</w:t>
      </w:r>
      <w:r w:rsidRPr="00685860">
        <w:rPr>
          <w:i/>
        </w:rPr>
        <w:t xml:space="preserve"> </w:t>
      </w:r>
      <w:r w:rsidRPr="00685860">
        <w:t>A</w:t>
      </w:r>
      <w:r w:rsidRPr="00685860">
        <w:rPr>
          <w:i/>
        </w:rPr>
        <w:t xml:space="preserve"> </w:t>
      </w:r>
      <w:r w:rsidRPr="00685860">
        <w:t>su</w:t>
      </w:r>
      <w:r w:rsidRPr="00685860">
        <w:rPr>
          <w:i/>
        </w:rPr>
        <w:t xml:space="preserve"> </w:t>
      </w:r>
      <w:r w:rsidRPr="00685860">
        <w:t>vez, es importante fomentar las carreras técnicas y vocacionales que permitan la inmediata incorporación al trabajo, propiciando la especialización, así como la capacitación en el trabajo.</w:t>
      </w:r>
    </w:p>
    <w:p w:rsidR="00685860" w:rsidRPr="00685860" w:rsidRDefault="00685860" w:rsidP="0024197D">
      <w:pPr>
        <w:pStyle w:val="Texto"/>
        <w:spacing w:line="230" w:lineRule="exact"/>
        <w:ind w:firstLine="0"/>
      </w:pPr>
      <w:r w:rsidRPr="00685860">
        <w:t>Para lograr una educación de calidad, se requiere que los planes y programas de estudio sean apropiados, por lo que resulta prioritario conciliar la oferta educativa con las necesidades sociales y los requerimientos del sector productivo. Adicionalmente, es necesario fomentar mecanismos que permitan certificar que las personas que cuentan con experiencia laboral, pero no estudios formales, puedan acreditar sus conocimientos y habilidades mediante un documento oficial. Además, frente a los retos que impone la globalización del conocimiento, es necesario fortalecer las políticas de internacionalización de la educación, mediante un enfoque que considere la coherencia de los planes de estudio y la movilidad de estudiantes</w:t>
      </w:r>
      <w:r w:rsidR="00124F2F">
        <w:t xml:space="preserve"> </w:t>
      </w:r>
      <w:r w:rsidRPr="00685860">
        <w:t>y académicos.</w:t>
      </w:r>
    </w:p>
    <w:p w:rsidR="00685860" w:rsidRPr="00685860" w:rsidRDefault="00685860" w:rsidP="0024197D">
      <w:pPr>
        <w:pStyle w:val="Texto"/>
        <w:spacing w:line="230" w:lineRule="exact"/>
        <w:ind w:firstLine="0"/>
      </w:pPr>
      <w:r w:rsidRPr="00685860">
        <w:t>Adicionalmente, hoy en día existe un desequilibrio entre la demanda de los jóvenes por ciertas carreras y las necesidades del sector productivo. De las carreras con mayor número de profesionistas ocupados</w:t>
      </w:r>
      <w:r w:rsidR="00124F2F">
        <w:t xml:space="preserve"> </w:t>
      </w:r>
      <w:r w:rsidRPr="00685860">
        <w:t>–Ciencias Administrativas, Contaduría</w:t>
      </w:r>
      <w:r w:rsidRPr="00685860">
        <w:rPr>
          <w:i/>
        </w:rPr>
        <w:t xml:space="preserve"> </w:t>
      </w:r>
      <w:r w:rsidRPr="00685860">
        <w:t>y</w:t>
      </w:r>
      <w:r w:rsidRPr="00685860">
        <w:rPr>
          <w:i/>
        </w:rPr>
        <w:t xml:space="preserve"> </w:t>
      </w:r>
      <w:r w:rsidRPr="00685860">
        <w:t>Derecho–,</w:t>
      </w:r>
      <w:r w:rsidRPr="00685860">
        <w:rPr>
          <w:i/>
        </w:rPr>
        <w:t xml:space="preserve"> </w:t>
      </w:r>
      <w:r w:rsidRPr="00685860">
        <w:t>un</w:t>
      </w:r>
      <w:r w:rsidRPr="00685860">
        <w:rPr>
          <w:i/>
        </w:rPr>
        <w:t xml:space="preserve"> </w:t>
      </w:r>
      <w:r w:rsidRPr="00685860">
        <w:t>49.6,</w:t>
      </w:r>
      <w:r w:rsidRPr="00685860">
        <w:rPr>
          <w:i/>
        </w:rPr>
        <w:t xml:space="preserve"> </w:t>
      </w:r>
      <w:r w:rsidRPr="00685860">
        <w:t>67.7</w:t>
      </w:r>
      <w:r w:rsidRPr="00685860">
        <w:rPr>
          <w:i/>
        </w:rPr>
        <w:t xml:space="preserve"> </w:t>
      </w:r>
      <w:r w:rsidRPr="00685860">
        <w:t>y</w:t>
      </w:r>
      <w:r w:rsidRPr="00685860">
        <w:rPr>
          <w:i/>
        </w:rPr>
        <w:t xml:space="preserve"> </w:t>
      </w:r>
      <w:r w:rsidRPr="00685860">
        <w:t>68% de los egresados no desempeña labores afines a sus estudios, respectivamente. Este desequilibrio también se refleja en sus remuneraciones: en promedio, los egresados de ingenierías ganan 13% más que sus pares de las tres carreras mencionadas. Por lo anterior, es necesario desarrollar mecanismos que mejoren la orientación vocacional de los estudiantes, en particular en las transiciones entre los diferentes niveles educativos.</w:t>
      </w:r>
    </w:p>
    <w:p w:rsidR="00685860" w:rsidRPr="00685860" w:rsidRDefault="00685860" w:rsidP="0024197D">
      <w:pPr>
        <w:pStyle w:val="Texto"/>
        <w:spacing w:line="230" w:lineRule="exact"/>
        <w:ind w:firstLine="0"/>
      </w:pPr>
      <w:r w:rsidRPr="00685860">
        <w:t>Una</w:t>
      </w:r>
      <w:r w:rsidRPr="00685860">
        <w:rPr>
          <w:i/>
        </w:rPr>
        <w:t xml:space="preserve"> </w:t>
      </w:r>
      <w:r w:rsidRPr="00685860">
        <w:t>realidad</w:t>
      </w:r>
      <w:r w:rsidRPr="00685860">
        <w:rPr>
          <w:i/>
        </w:rPr>
        <w:t xml:space="preserve"> </w:t>
      </w:r>
      <w:r w:rsidRPr="00685860">
        <w:t>preocupante</w:t>
      </w:r>
      <w:r w:rsidRPr="00685860">
        <w:rPr>
          <w:i/>
        </w:rPr>
        <w:t xml:space="preserve"> </w:t>
      </w:r>
      <w:r w:rsidRPr="00685860">
        <w:t>en</w:t>
      </w:r>
      <w:r w:rsidRPr="00685860">
        <w:rPr>
          <w:i/>
        </w:rPr>
        <w:t xml:space="preserve"> </w:t>
      </w:r>
      <w:r w:rsidRPr="00685860">
        <w:t>nuestro</w:t>
      </w:r>
      <w:r w:rsidRPr="00685860">
        <w:rPr>
          <w:i/>
        </w:rPr>
        <w:t xml:space="preserve"> </w:t>
      </w:r>
      <w:r w:rsidRPr="00685860">
        <w:t>país</w:t>
      </w:r>
      <w:r w:rsidRPr="00685860">
        <w:rPr>
          <w:i/>
        </w:rPr>
        <w:t xml:space="preserve"> </w:t>
      </w:r>
      <w:r w:rsidRPr="00685860">
        <w:t xml:space="preserve">son los jóvenes que no estudian y no trabajan. Esta situación conlleva un alto costo económico, social, y humano, ya que se desaprovecha el recurso más importante del cual goza México hoy en día: una juventud que tiene el potencial de convertirse en el gran motor del desarrollo económico y social de nuestro país. En este sentido, el presente </w:t>
      </w:r>
      <w:r w:rsidRPr="00685860">
        <w:rPr>
          <w:i/>
        </w:rPr>
        <w:t>Plan Nacional de Desarrollo</w:t>
      </w:r>
      <w:r w:rsidRPr="00685860">
        <w:t xml:space="preserve"> reconoce que la vinculación de la educación con el mercado laboral debe atender esta realidad como una de sus estrategias más apremiantes.</w:t>
      </w:r>
    </w:p>
    <w:p w:rsidR="00685860" w:rsidRPr="008D04E7" w:rsidRDefault="00685860" w:rsidP="008D60D1">
      <w:pPr>
        <w:pStyle w:val="Texto"/>
        <w:spacing w:before="240" w:line="230" w:lineRule="exact"/>
        <w:ind w:firstLine="0"/>
        <w:rPr>
          <w:b/>
        </w:rPr>
      </w:pPr>
      <w:r w:rsidRPr="008D04E7">
        <w:rPr>
          <w:b/>
        </w:rPr>
        <w:t>Evaluación de la educación</w:t>
      </w:r>
    </w:p>
    <w:p w:rsidR="00685860" w:rsidRPr="00685860" w:rsidRDefault="00685860" w:rsidP="0024197D">
      <w:pPr>
        <w:pStyle w:val="Texto"/>
        <w:spacing w:line="230" w:lineRule="exact"/>
        <w:ind w:firstLine="0"/>
      </w:pPr>
      <w:r w:rsidRPr="00685860">
        <w:t>El Instituto Nacional para la Evaluación de la Educación (INEE) fue creado por Decreto Presidencial</w:t>
      </w:r>
      <w:r w:rsidR="00124F2F">
        <w:t xml:space="preserve"> </w:t>
      </w:r>
      <w:r w:rsidRPr="00685860">
        <w:t>el 8 de agosto de 2002, como un organismo público descentralizado de carácter técnico para apoyar la función de evaluación del Sistema Educativo Nacional, por lo que ha ofrecido a</w:t>
      </w:r>
      <w:r w:rsidRPr="00685860">
        <w:rPr>
          <w:i/>
        </w:rPr>
        <w:t xml:space="preserve"> </w:t>
      </w:r>
      <w:r w:rsidRPr="00685860">
        <w:t>las</w:t>
      </w:r>
      <w:r w:rsidRPr="00685860">
        <w:rPr>
          <w:i/>
        </w:rPr>
        <w:t xml:space="preserve"> </w:t>
      </w:r>
      <w:r w:rsidRPr="00685860">
        <w:t>autoridades</w:t>
      </w:r>
      <w:r w:rsidRPr="00685860">
        <w:rPr>
          <w:i/>
        </w:rPr>
        <w:t xml:space="preserve"> </w:t>
      </w:r>
      <w:r w:rsidRPr="00685860">
        <w:t>educativas</w:t>
      </w:r>
      <w:r w:rsidRPr="00685860">
        <w:rPr>
          <w:i/>
        </w:rPr>
        <w:t xml:space="preserve"> </w:t>
      </w:r>
      <w:r w:rsidRPr="00685860">
        <w:t>federal</w:t>
      </w:r>
      <w:r w:rsidRPr="00685860">
        <w:rPr>
          <w:i/>
        </w:rPr>
        <w:t xml:space="preserve"> </w:t>
      </w:r>
      <w:r w:rsidRPr="00685860">
        <w:t>y</w:t>
      </w:r>
      <w:r w:rsidRPr="00685860">
        <w:rPr>
          <w:i/>
        </w:rPr>
        <w:t xml:space="preserve"> </w:t>
      </w:r>
      <w:r w:rsidRPr="00685860">
        <w:t>locales, así como a la sociedad mexicana, información y conocimiento para apoyar la toma de decisiones que contribuyan a mejorar la calidad educativa.</w:t>
      </w:r>
    </w:p>
    <w:p w:rsidR="00685860" w:rsidRPr="00685860" w:rsidRDefault="00685860" w:rsidP="0024197D">
      <w:pPr>
        <w:pStyle w:val="Texto"/>
        <w:spacing w:line="230" w:lineRule="exact"/>
        <w:ind w:firstLine="0"/>
      </w:pPr>
      <w:r w:rsidRPr="00685860">
        <w:t>Antes de la creación del INEE, ya se realizaban diversas evaluaciones educativas por parte de la Secretaría de Educación Pública (SEP) y de algunas entidades federativas. Sin embargo, sin dejar de reconocer el mérito de haberlas desarrollado, estos esfuerzos se realizaron con fines específicos, aislados, y no obstante los datos que aportaron, no ofrecían una información completa y confiable sobre la calidad educativa del Sistema Educativo Nacional. Entre las principales deficiencias operativas se encontraban la escasez de personal especializado, la ausencia de difusión de los resultados y la falta de planeación</w:t>
      </w:r>
      <w:r w:rsidR="008D60D1">
        <w:t xml:space="preserve"> </w:t>
      </w:r>
      <w:r w:rsidRPr="00685860">
        <w:t>de las evaluaciones.</w:t>
      </w:r>
    </w:p>
    <w:p w:rsidR="00685860" w:rsidRPr="00685860" w:rsidRDefault="00685860" w:rsidP="008D60D1">
      <w:pPr>
        <w:pStyle w:val="Texto"/>
        <w:spacing w:line="240" w:lineRule="exact"/>
        <w:ind w:firstLine="0"/>
      </w:pPr>
      <w:r w:rsidRPr="00685860">
        <w:lastRenderedPageBreak/>
        <w:t>Durante</w:t>
      </w:r>
      <w:r w:rsidRPr="00685860">
        <w:rPr>
          <w:i/>
        </w:rPr>
        <w:t xml:space="preserve"> </w:t>
      </w:r>
      <w:r w:rsidRPr="00685860">
        <w:t>los</w:t>
      </w:r>
      <w:r w:rsidRPr="00685860">
        <w:rPr>
          <w:i/>
        </w:rPr>
        <w:t xml:space="preserve"> </w:t>
      </w:r>
      <w:r w:rsidRPr="00685860">
        <w:t>últimos</w:t>
      </w:r>
      <w:r w:rsidRPr="00685860">
        <w:rPr>
          <w:i/>
        </w:rPr>
        <w:t xml:space="preserve"> </w:t>
      </w:r>
      <w:r w:rsidRPr="00685860">
        <w:t>10</w:t>
      </w:r>
      <w:r w:rsidRPr="00685860">
        <w:rPr>
          <w:i/>
        </w:rPr>
        <w:t xml:space="preserve"> </w:t>
      </w:r>
      <w:r w:rsidRPr="00685860">
        <w:t>años</w:t>
      </w:r>
      <w:r w:rsidRPr="00685860">
        <w:rPr>
          <w:i/>
        </w:rPr>
        <w:t xml:space="preserve"> </w:t>
      </w:r>
      <w:r w:rsidRPr="00685860">
        <w:t>se</w:t>
      </w:r>
      <w:r w:rsidRPr="00685860">
        <w:rPr>
          <w:i/>
        </w:rPr>
        <w:t xml:space="preserve"> </w:t>
      </w:r>
      <w:r w:rsidRPr="00685860">
        <w:t>ha</w:t>
      </w:r>
      <w:r w:rsidRPr="00685860">
        <w:rPr>
          <w:i/>
        </w:rPr>
        <w:t xml:space="preserve"> </w:t>
      </w:r>
      <w:r w:rsidRPr="00685860">
        <w:t>avanzado de manera importante en la atención de estas deficiencias. Destacan los esfuerzos que se han realizado para conocer los resultados del aprendizaje de los estudiantes de educación básica y media superior, a través de la aplicación periódica de pruebas nacionales de logro académico (por ejemplo ENLACE) en las áreas de español, matemáticas, ciencias naturales y ciencias sociales, así como mediante la participación en proyectos internacionales como el Programa PISA y en los estudios del Laboratorio Latinoamericano de Evaluación de la Calidad de la Educación (LLECE).</w:t>
      </w:r>
    </w:p>
    <w:p w:rsidR="00685860" w:rsidRPr="00685860" w:rsidRDefault="00685860" w:rsidP="008D60D1">
      <w:pPr>
        <w:pStyle w:val="Texto"/>
        <w:spacing w:line="240" w:lineRule="exact"/>
        <w:ind w:firstLine="0"/>
      </w:pPr>
      <w:r w:rsidRPr="00685860">
        <w:t>Adicionalmente, el fortalecimiento de una cultura de evaluación ha permitido que la sociedad mexicana exija una educación de calidad, ya que cuenta con más y mejores elementos para juzgar el estado de la educación. Sin embargo, quedan retos por atender, por ejemplo la falta de definición sobre cómo se deben complementar los diferentes instrumentos de evaluación, además del uso adecuado de la información estadística generada para el diseño de políticas educativas.</w:t>
      </w:r>
    </w:p>
    <w:p w:rsidR="00685860" w:rsidRPr="00685860" w:rsidRDefault="00685860" w:rsidP="008D60D1">
      <w:pPr>
        <w:pStyle w:val="Texto"/>
        <w:spacing w:line="240" w:lineRule="exact"/>
        <w:ind w:firstLine="0"/>
      </w:pPr>
      <w:r w:rsidRPr="00685860">
        <w:t>En febrero de 2013, por iniciativa del Poder Ejecutivo, el Constituyente Permanente aprobó una reforma constitucional que otorga personalidad jurídica y patrimonio propio al INEE. Lo anterior con el fin de hacer del instituto una entidad autónoma y así fortalecer su acción.</w:t>
      </w:r>
    </w:p>
    <w:p w:rsidR="00685860" w:rsidRPr="008D04E7" w:rsidRDefault="00685860" w:rsidP="008D60D1">
      <w:pPr>
        <w:pStyle w:val="Texto"/>
        <w:spacing w:before="240" w:line="240" w:lineRule="exact"/>
        <w:ind w:firstLine="0"/>
        <w:rPr>
          <w:b/>
        </w:rPr>
      </w:pPr>
      <w:r w:rsidRPr="008D04E7">
        <w:rPr>
          <w:b/>
        </w:rPr>
        <w:t>Cultura y deporte</w:t>
      </w:r>
    </w:p>
    <w:p w:rsidR="00685860" w:rsidRPr="00685860" w:rsidRDefault="00685860" w:rsidP="008D60D1">
      <w:pPr>
        <w:pStyle w:val="Texto"/>
        <w:spacing w:line="240" w:lineRule="exact"/>
        <w:ind w:firstLine="0"/>
      </w:pPr>
      <w:r w:rsidRPr="00685860">
        <w:t>Las ofertas cultural y deportiva son un medio valioso e imprescindible para consolidar una educación integral. Una sociedad culturalmente desarrollada tendrá una mayor capacidad para entender su entorno y estará mejor capacitada para</w:t>
      </w:r>
      <w:r w:rsidRPr="00685860">
        <w:rPr>
          <w:i/>
        </w:rPr>
        <w:t xml:space="preserve"> </w:t>
      </w:r>
      <w:r w:rsidRPr="00685860">
        <w:t>identificar oportunidades</w:t>
      </w:r>
      <w:r w:rsidRPr="00685860">
        <w:rPr>
          <w:i/>
        </w:rPr>
        <w:t xml:space="preserve"> </w:t>
      </w:r>
      <w:r w:rsidRPr="00685860">
        <w:t>de</w:t>
      </w:r>
      <w:r w:rsidRPr="00685860">
        <w:rPr>
          <w:i/>
        </w:rPr>
        <w:t xml:space="preserve"> </w:t>
      </w:r>
      <w:r w:rsidRPr="00685860">
        <w:t>desarrollo.</w:t>
      </w:r>
      <w:r w:rsidRPr="00685860">
        <w:rPr>
          <w:i/>
        </w:rPr>
        <w:t xml:space="preserve"> </w:t>
      </w:r>
      <w:r w:rsidRPr="00685860">
        <w:t>Por su parte, miembros de una sociedad con cultura deportiva desarrollan capacidades de liderazgo, competencia y habilidades sociales que mejoran el bienestar y el nivel de plenitud del individuo.</w:t>
      </w:r>
    </w:p>
    <w:p w:rsidR="00685860" w:rsidRPr="00685860" w:rsidRDefault="00685860" w:rsidP="008D60D1">
      <w:pPr>
        <w:pStyle w:val="Texto"/>
        <w:spacing w:line="240" w:lineRule="exact"/>
        <w:ind w:firstLine="0"/>
      </w:pPr>
      <w:r w:rsidRPr="00685860">
        <w:t>México tiene una infraestructura y patrimonio culturales excepcionalmente amplios, que lo ubican como líder de América Latina en este rubro. De acuerdo con el Consejo Nacional para la Cultura y las Artes (CONACULTA), contamos con 187 zonas arqueológicas abiertas al público, 1,184 museos, 7,363 bibliotecas públicas, 594 teatros, 1,852 centros culturales y 869 auditorios, entre otros espacios, en los cuales se desarrolla una actividad cultural permanente.</w:t>
      </w:r>
    </w:p>
    <w:p w:rsidR="00685860" w:rsidRPr="00685860" w:rsidRDefault="00685860" w:rsidP="008D60D1">
      <w:pPr>
        <w:pStyle w:val="Texto"/>
        <w:spacing w:line="240" w:lineRule="exact"/>
        <w:ind w:firstLine="0"/>
      </w:pPr>
      <w:r w:rsidRPr="00685860">
        <w:t>Para que la cultura llegue a más mexicanos es necesario</w:t>
      </w:r>
      <w:r w:rsidRPr="00685860">
        <w:rPr>
          <w:i/>
        </w:rPr>
        <w:t xml:space="preserve"> </w:t>
      </w:r>
      <w:r w:rsidRPr="00685860">
        <w:t>implementar</w:t>
      </w:r>
      <w:r w:rsidRPr="00685860">
        <w:rPr>
          <w:i/>
        </w:rPr>
        <w:t xml:space="preserve"> </w:t>
      </w:r>
      <w:r w:rsidRPr="00685860">
        <w:t>programas</w:t>
      </w:r>
      <w:r w:rsidRPr="00685860">
        <w:rPr>
          <w:i/>
        </w:rPr>
        <w:t xml:space="preserve"> </w:t>
      </w:r>
      <w:r w:rsidRPr="00685860">
        <w:t>culturales con</w:t>
      </w:r>
      <w:r w:rsidRPr="00685860">
        <w:rPr>
          <w:i/>
        </w:rPr>
        <w:t xml:space="preserve"> </w:t>
      </w:r>
      <w:r w:rsidRPr="00685860">
        <w:t>un</w:t>
      </w:r>
      <w:r w:rsidRPr="00685860">
        <w:rPr>
          <w:i/>
        </w:rPr>
        <w:t xml:space="preserve"> </w:t>
      </w:r>
      <w:r w:rsidRPr="00685860">
        <w:t>alcance</w:t>
      </w:r>
      <w:r w:rsidRPr="00685860">
        <w:rPr>
          <w:i/>
        </w:rPr>
        <w:t xml:space="preserve"> </w:t>
      </w:r>
      <w:r w:rsidRPr="00685860">
        <w:t>más</w:t>
      </w:r>
      <w:r w:rsidRPr="00685860">
        <w:rPr>
          <w:i/>
        </w:rPr>
        <w:t xml:space="preserve"> </w:t>
      </w:r>
      <w:r w:rsidRPr="00685860">
        <w:t>amplio.</w:t>
      </w:r>
      <w:r w:rsidRPr="00685860">
        <w:rPr>
          <w:i/>
        </w:rPr>
        <w:t xml:space="preserve"> </w:t>
      </w:r>
      <w:r w:rsidRPr="00685860">
        <w:t>Sin</w:t>
      </w:r>
      <w:r w:rsidRPr="00685860">
        <w:rPr>
          <w:i/>
        </w:rPr>
        <w:t xml:space="preserve"> </w:t>
      </w:r>
      <w:r w:rsidRPr="00685860">
        <w:t>embargo,</w:t>
      </w:r>
      <w:r w:rsidRPr="00685860">
        <w:rPr>
          <w:i/>
        </w:rPr>
        <w:t xml:space="preserve"> </w:t>
      </w:r>
      <w:r w:rsidRPr="00685860">
        <w:t>un hecho que posiblemente impida este avance es</w:t>
      </w:r>
      <w:r w:rsidRPr="00685860">
        <w:rPr>
          <w:i/>
        </w:rPr>
        <w:t xml:space="preserve"> </w:t>
      </w:r>
      <w:r w:rsidRPr="00685860">
        <w:t>que</w:t>
      </w:r>
      <w:r w:rsidRPr="00685860">
        <w:rPr>
          <w:i/>
        </w:rPr>
        <w:t xml:space="preserve"> </w:t>
      </w:r>
      <w:r w:rsidRPr="00685860">
        <w:t>las</w:t>
      </w:r>
      <w:r w:rsidRPr="00685860">
        <w:rPr>
          <w:i/>
        </w:rPr>
        <w:t xml:space="preserve"> </w:t>
      </w:r>
      <w:r w:rsidRPr="00685860">
        <w:t>actividades</w:t>
      </w:r>
      <w:r w:rsidRPr="00685860">
        <w:rPr>
          <w:i/>
        </w:rPr>
        <w:t xml:space="preserve"> </w:t>
      </w:r>
      <w:r w:rsidRPr="00685860">
        <w:t>culturales</w:t>
      </w:r>
      <w:r w:rsidRPr="00685860">
        <w:rPr>
          <w:i/>
        </w:rPr>
        <w:t xml:space="preserve"> </w:t>
      </w:r>
      <w:r w:rsidRPr="00685860">
        <w:t>aún</w:t>
      </w:r>
      <w:r w:rsidRPr="00685860">
        <w:rPr>
          <w:i/>
        </w:rPr>
        <w:t xml:space="preserve"> </w:t>
      </w:r>
      <w:r w:rsidRPr="00685860">
        <w:t>no</w:t>
      </w:r>
      <w:r w:rsidRPr="00685860">
        <w:rPr>
          <w:i/>
        </w:rPr>
        <w:t xml:space="preserve"> </w:t>
      </w:r>
      <w:r w:rsidRPr="00685860">
        <w:t>han logrado madurar suficientemente para que sean autosustentables. Existen centros históricos en diversas localidades del país que no cuentan con los recursos necesarios para ser rehabilitados y así poder</w:t>
      </w:r>
      <w:r w:rsidRPr="00685860">
        <w:rPr>
          <w:i/>
        </w:rPr>
        <w:t xml:space="preserve"> </w:t>
      </w:r>
      <w:r w:rsidRPr="00685860">
        <w:t>explotar</w:t>
      </w:r>
      <w:r w:rsidRPr="00685860">
        <w:rPr>
          <w:i/>
        </w:rPr>
        <w:t xml:space="preserve"> </w:t>
      </w:r>
      <w:r w:rsidRPr="00685860">
        <w:t>su</w:t>
      </w:r>
      <w:r w:rsidRPr="00685860">
        <w:rPr>
          <w:i/>
        </w:rPr>
        <w:t xml:space="preserve"> </w:t>
      </w:r>
      <w:r w:rsidRPr="00685860">
        <w:t>potencial</w:t>
      </w:r>
      <w:r w:rsidRPr="00685860">
        <w:rPr>
          <w:i/>
        </w:rPr>
        <w:t xml:space="preserve"> </w:t>
      </w:r>
      <w:r w:rsidRPr="00685860">
        <w:t>como</w:t>
      </w:r>
      <w:r w:rsidRPr="00685860">
        <w:rPr>
          <w:i/>
        </w:rPr>
        <w:t xml:space="preserve"> </w:t>
      </w:r>
      <w:r w:rsidRPr="00685860">
        <w:t>catalizadores del desarrollo. Por otro lado, dado que la difusión cultural hace un uso limitado de las tecnologías de la información y la comunicación, la gran variedad de actividades culturales que se realizan en el país, lo mismo expresiones artísticas contemporáneas que manifestaciones de las culturas indígenas y urbanas, es apreciada por un número reducido de ciudadanos.</w:t>
      </w:r>
    </w:p>
    <w:p w:rsidR="00685860" w:rsidRPr="00685860" w:rsidRDefault="00685860" w:rsidP="008D60D1">
      <w:pPr>
        <w:pStyle w:val="Texto"/>
        <w:spacing w:line="240" w:lineRule="exact"/>
        <w:ind w:firstLine="0"/>
      </w:pPr>
      <w:r w:rsidRPr="00685860">
        <w:t>En</w:t>
      </w:r>
      <w:r w:rsidRPr="00685860">
        <w:rPr>
          <w:i/>
        </w:rPr>
        <w:t xml:space="preserve"> </w:t>
      </w:r>
      <w:r w:rsidRPr="00685860">
        <w:t>materia</w:t>
      </w:r>
      <w:r w:rsidRPr="00685860">
        <w:rPr>
          <w:i/>
        </w:rPr>
        <w:t xml:space="preserve"> </w:t>
      </w:r>
      <w:r w:rsidRPr="00685860">
        <w:t>de</w:t>
      </w:r>
      <w:r w:rsidRPr="00685860">
        <w:rPr>
          <w:i/>
        </w:rPr>
        <w:t xml:space="preserve"> </w:t>
      </w:r>
      <w:r w:rsidRPr="00685860">
        <w:t>deporte</w:t>
      </w:r>
      <w:r w:rsidRPr="00685860">
        <w:rPr>
          <w:i/>
        </w:rPr>
        <w:t xml:space="preserve"> </w:t>
      </w:r>
      <w:r w:rsidRPr="00685860">
        <w:t>se</w:t>
      </w:r>
      <w:r w:rsidRPr="00685860">
        <w:rPr>
          <w:i/>
        </w:rPr>
        <w:t xml:space="preserve"> </w:t>
      </w:r>
      <w:r w:rsidRPr="00685860">
        <w:t>requiere</w:t>
      </w:r>
      <w:r w:rsidRPr="00685860">
        <w:rPr>
          <w:i/>
        </w:rPr>
        <w:t xml:space="preserve"> </w:t>
      </w:r>
      <w:r w:rsidRPr="00685860">
        <w:t>desarrollar el talento deportivo en la juventud para promover una</w:t>
      </w:r>
      <w:r w:rsidRPr="00685860">
        <w:rPr>
          <w:i/>
        </w:rPr>
        <w:t xml:space="preserve"> </w:t>
      </w:r>
      <w:r w:rsidRPr="00685860">
        <w:t>cultura</w:t>
      </w:r>
      <w:r w:rsidRPr="00685860">
        <w:rPr>
          <w:i/>
        </w:rPr>
        <w:t xml:space="preserve"> </w:t>
      </w:r>
      <w:r w:rsidRPr="00685860">
        <w:t>de</w:t>
      </w:r>
      <w:r w:rsidRPr="00685860">
        <w:rPr>
          <w:i/>
        </w:rPr>
        <w:t xml:space="preserve"> </w:t>
      </w:r>
      <w:r w:rsidRPr="00685860">
        <w:t>salud.</w:t>
      </w:r>
      <w:r w:rsidRPr="00685860">
        <w:rPr>
          <w:i/>
        </w:rPr>
        <w:t xml:space="preserve"> </w:t>
      </w:r>
      <w:r w:rsidRPr="00685860">
        <w:t>La</w:t>
      </w:r>
      <w:r w:rsidRPr="00685860">
        <w:rPr>
          <w:i/>
        </w:rPr>
        <w:t xml:space="preserve"> </w:t>
      </w:r>
      <w:r w:rsidRPr="00685860">
        <w:t>escasa</w:t>
      </w:r>
      <w:r w:rsidRPr="00685860">
        <w:rPr>
          <w:i/>
        </w:rPr>
        <w:t xml:space="preserve"> </w:t>
      </w:r>
      <w:r w:rsidRPr="00685860">
        <w:t>actividad</w:t>
      </w:r>
      <w:r w:rsidRPr="00685860">
        <w:rPr>
          <w:i/>
        </w:rPr>
        <w:t xml:space="preserve"> </w:t>
      </w:r>
      <w:r w:rsidRPr="00685860">
        <w:t>física de</w:t>
      </w:r>
      <w:r w:rsidRPr="00685860">
        <w:rPr>
          <w:i/>
        </w:rPr>
        <w:t xml:space="preserve"> </w:t>
      </w:r>
      <w:r w:rsidRPr="00685860">
        <w:t>los</w:t>
      </w:r>
      <w:r w:rsidRPr="00685860">
        <w:rPr>
          <w:i/>
        </w:rPr>
        <w:t xml:space="preserve"> </w:t>
      </w:r>
      <w:r w:rsidRPr="00685860">
        <w:t>ciudadanos</w:t>
      </w:r>
      <w:r w:rsidRPr="00685860">
        <w:rPr>
          <w:i/>
        </w:rPr>
        <w:t xml:space="preserve"> </w:t>
      </w:r>
      <w:r w:rsidRPr="00685860">
        <w:t>incide</w:t>
      </w:r>
      <w:r w:rsidRPr="00685860">
        <w:rPr>
          <w:i/>
        </w:rPr>
        <w:t xml:space="preserve"> </w:t>
      </w:r>
      <w:r w:rsidRPr="00685860">
        <w:t>en</w:t>
      </w:r>
      <w:r w:rsidRPr="00685860">
        <w:rPr>
          <w:i/>
        </w:rPr>
        <w:t xml:space="preserve"> </w:t>
      </w:r>
      <w:r w:rsidRPr="00685860">
        <w:t>un</w:t>
      </w:r>
      <w:r w:rsidRPr="00685860">
        <w:rPr>
          <w:i/>
        </w:rPr>
        <w:t xml:space="preserve"> </w:t>
      </w:r>
      <w:r w:rsidRPr="00685860">
        <w:t>deterioro</w:t>
      </w:r>
      <w:r w:rsidRPr="00685860">
        <w:rPr>
          <w:i/>
        </w:rPr>
        <w:t xml:space="preserve"> </w:t>
      </w:r>
      <w:r w:rsidRPr="00685860">
        <w:t>de</w:t>
      </w:r>
      <w:r w:rsidRPr="00685860">
        <w:rPr>
          <w:i/>
        </w:rPr>
        <w:t xml:space="preserve"> </w:t>
      </w:r>
      <w:r w:rsidRPr="00685860">
        <w:t>la salud.</w:t>
      </w:r>
    </w:p>
    <w:p w:rsidR="00685860" w:rsidRPr="00685860" w:rsidRDefault="00685860" w:rsidP="008D60D1">
      <w:pPr>
        <w:pStyle w:val="Texto"/>
        <w:spacing w:line="240" w:lineRule="exact"/>
        <w:ind w:firstLine="0"/>
      </w:pPr>
      <w:r w:rsidRPr="00685860">
        <w:t>Invertir</w:t>
      </w:r>
      <w:r w:rsidRPr="00685860">
        <w:rPr>
          <w:i/>
        </w:rPr>
        <w:t xml:space="preserve"> </w:t>
      </w:r>
      <w:r w:rsidRPr="00685860">
        <w:t>en</w:t>
      </w:r>
      <w:r w:rsidRPr="00685860">
        <w:rPr>
          <w:i/>
        </w:rPr>
        <w:t xml:space="preserve"> </w:t>
      </w:r>
      <w:r w:rsidRPr="00685860">
        <w:t>actividades</w:t>
      </w:r>
      <w:r w:rsidRPr="00685860">
        <w:rPr>
          <w:i/>
        </w:rPr>
        <w:t xml:space="preserve"> </w:t>
      </w:r>
      <w:r w:rsidRPr="00685860">
        <w:t>físicas</w:t>
      </w:r>
      <w:r w:rsidRPr="00685860">
        <w:rPr>
          <w:i/>
        </w:rPr>
        <w:t xml:space="preserve"> </w:t>
      </w:r>
      <w:r w:rsidRPr="00685860">
        <w:t>supone</w:t>
      </w:r>
      <w:r w:rsidRPr="00685860">
        <w:rPr>
          <w:i/>
        </w:rPr>
        <w:t xml:space="preserve"> </w:t>
      </w:r>
      <w:r w:rsidRPr="00685860">
        <w:t>un</w:t>
      </w:r>
      <w:r w:rsidRPr="00685860">
        <w:rPr>
          <w:i/>
        </w:rPr>
        <w:t xml:space="preserve"> </w:t>
      </w:r>
      <w:r w:rsidRPr="00685860">
        <w:t>ahorro en</w:t>
      </w:r>
      <w:r w:rsidRPr="00685860">
        <w:rPr>
          <w:i/>
        </w:rPr>
        <w:t xml:space="preserve"> </w:t>
      </w:r>
      <w:r w:rsidRPr="00685860">
        <w:t>salud</w:t>
      </w:r>
      <w:r w:rsidRPr="00685860">
        <w:rPr>
          <w:i/>
        </w:rPr>
        <w:t xml:space="preserve"> </w:t>
      </w:r>
      <w:r w:rsidRPr="00685860">
        <w:t>pública.</w:t>
      </w:r>
      <w:r w:rsidRPr="00685860">
        <w:rPr>
          <w:i/>
        </w:rPr>
        <w:t xml:space="preserve"> </w:t>
      </w:r>
      <w:r w:rsidRPr="00685860">
        <w:t>De</w:t>
      </w:r>
      <w:r w:rsidRPr="00685860">
        <w:rPr>
          <w:i/>
        </w:rPr>
        <w:t xml:space="preserve"> </w:t>
      </w:r>
      <w:r w:rsidRPr="00685860">
        <w:t>acuerdo</w:t>
      </w:r>
      <w:r w:rsidRPr="00685860">
        <w:rPr>
          <w:i/>
        </w:rPr>
        <w:t xml:space="preserve"> </w:t>
      </w:r>
      <w:r w:rsidRPr="00685860">
        <w:t>con</w:t>
      </w:r>
      <w:r w:rsidRPr="00685860">
        <w:rPr>
          <w:i/>
        </w:rPr>
        <w:t xml:space="preserve"> </w:t>
      </w:r>
      <w:r w:rsidRPr="00685860">
        <w:t>información del Programa de las Naciones Unidas para el Desarrollo (PNUD), cada peso que se invierta en actividades físicas se traduce en un ahorro de 3.20 pesos de gasto médico en el futuro. Hoy se cuenta con</w:t>
      </w:r>
      <w:r w:rsidRPr="00685860">
        <w:rPr>
          <w:i/>
        </w:rPr>
        <w:t xml:space="preserve"> </w:t>
      </w:r>
      <w:r w:rsidRPr="00685860">
        <w:t>1,200</w:t>
      </w:r>
      <w:r w:rsidRPr="00685860">
        <w:rPr>
          <w:i/>
        </w:rPr>
        <w:t xml:space="preserve"> </w:t>
      </w:r>
      <w:r w:rsidRPr="00685860">
        <w:t>espacios</w:t>
      </w:r>
      <w:r w:rsidRPr="00685860">
        <w:rPr>
          <w:i/>
        </w:rPr>
        <w:t xml:space="preserve"> </w:t>
      </w:r>
      <w:r w:rsidRPr="00685860">
        <w:t>activos</w:t>
      </w:r>
      <w:r w:rsidRPr="00685860">
        <w:rPr>
          <w:i/>
        </w:rPr>
        <w:t xml:space="preserve"> </w:t>
      </w:r>
      <w:r w:rsidRPr="00685860">
        <w:t>que</w:t>
      </w:r>
      <w:r w:rsidRPr="00685860">
        <w:rPr>
          <w:i/>
        </w:rPr>
        <w:t xml:space="preserve"> </w:t>
      </w:r>
      <w:r w:rsidRPr="00685860">
        <w:t>dan</w:t>
      </w:r>
      <w:r w:rsidRPr="00685860">
        <w:rPr>
          <w:i/>
        </w:rPr>
        <w:t xml:space="preserve"> </w:t>
      </w:r>
      <w:r w:rsidRPr="00685860">
        <w:t>servicio</w:t>
      </w:r>
      <w:r w:rsidRPr="00685860">
        <w:rPr>
          <w:i/>
        </w:rPr>
        <w:t xml:space="preserve"> </w:t>
      </w:r>
      <w:r w:rsidRPr="00685860">
        <w:t>a más de 700,000 habitantes de manera mensual, y alrededor de 4,900 centros del deporte escolar y municipal que atienden a 12 millones de niños, jóvenes y adultos. Sin embargo, la demanda aún no está cubierta, por lo que se debe aumentar la capacidad para fomentar que toda persona tenga acceso a la cultura física y al deporte. Asimismo, se necesitan mejores sistemas de competencia y seguimiento de talento que desarrollen el potencial deportivo de los jóvenes en México.</w:t>
      </w:r>
    </w:p>
    <w:p w:rsidR="00685860" w:rsidRPr="008D04E7" w:rsidRDefault="00685860" w:rsidP="008D60D1">
      <w:pPr>
        <w:pStyle w:val="Texto"/>
        <w:spacing w:before="240" w:line="230" w:lineRule="exact"/>
        <w:ind w:firstLine="0"/>
        <w:rPr>
          <w:b/>
        </w:rPr>
      </w:pPr>
      <w:r w:rsidRPr="008D04E7">
        <w:rPr>
          <w:b/>
        </w:rPr>
        <w:t>Ciencia, Tecnología e Innovación (CTI)</w:t>
      </w:r>
    </w:p>
    <w:p w:rsidR="00685860" w:rsidRPr="00685860" w:rsidRDefault="00685860" w:rsidP="0024197D">
      <w:pPr>
        <w:pStyle w:val="Texto"/>
        <w:spacing w:line="246" w:lineRule="exact"/>
        <w:ind w:firstLine="0"/>
      </w:pPr>
      <w:r w:rsidRPr="00685860">
        <w:t>En contraste con la importante participación económica que tiene México en el mundo, persiste un rezago en el mercado global de conocimiento. Algunas cifras son reveladoras de esa situación: la contribución del país a la producción mundial de</w:t>
      </w:r>
      <w:r w:rsidRPr="00685860">
        <w:rPr>
          <w:i/>
        </w:rPr>
        <w:t xml:space="preserve"> </w:t>
      </w:r>
      <w:r w:rsidRPr="00685860">
        <w:t>conocimiento</w:t>
      </w:r>
      <w:r w:rsidRPr="00685860">
        <w:rPr>
          <w:i/>
        </w:rPr>
        <w:t xml:space="preserve"> </w:t>
      </w:r>
      <w:r w:rsidRPr="00685860">
        <w:t>no</w:t>
      </w:r>
      <w:r w:rsidRPr="00685860">
        <w:rPr>
          <w:i/>
        </w:rPr>
        <w:t xml:space="preserve"> </w:t>
      </w:r>
      <w:r w:rsidRPr="00685860">
        <w:t>alcanza</w:t>
      </w:r>
      <w:r w:rsidRPr="00685860">
        <w:rPr>
          <w:i/>
        </w:rPr>
        <w:t xml:space="preserve"> </w:t>
      </w:r>
      <w:r w:rsidRPr="00685860">
        <w:t>el</w:t>
      </w:r>
      <w:r w:rsidRPr="00685860">
        <w:rPr>
          <w:i/>
        </w:rPr>
        <w:t xml:space="preserve"> </w:t>
      </w:r>
      <w:r w:rsidRPr="00685860">
        <w:t>1%</w:t>
      </w:r>
      <w:r w:rsidRPr="00685860">
        <w:rPr>
          <w:i/>
        </w:rPr>
        <w:t xml:space="preserve"> </w:t>
      </w:r>
      <w:r w:rsidRPr="00685860">
        <w:t>del</w:t>
      </w:r>
      <w:r w:rsidRPr="00685860">
        <w:rPr>
          <w:i/>
        </w:rPr>
        <w:t xml:space="preserve"> </w:t>
      </w:r>
      <w:r w:rsidRPr="00685860">
        <w:t>total; los investigadores mexicanos por cada 1,000 miembros</w:t>
      </w:r>
      <w:r w:rsidRPr="00685860">
        <w:rPr>
          <w:i/>
        </w:rPr>
        <w:t xml:space="preserve"> </w:t>
      </w:r>
      <w:r w:rsidRPr="00685860">
        <w:t>de</w:t>
      </w:r>
      <w:r w:rsidRPr="00685860">
        <w:rPr>
          <w:i/>
        </w:rPr>
        <w:t xml:space="preserve"> </w:t>
      </w:r>
      <w:r w:rsidRPr="00685860">
        <w:t>la</w:t>
      </w:r>
      <w:r w:rsidRPr="00685860">
        <w:rPr>
          <w:i/>
        </w:rPr>
        <w:t xml:space="preserve"> </w:t>
      </w:r>
      <w:r w:rsidRPr="00685860">
        <w:t>población</w:t>
      </w:r>
      <w:r w:rsidRPr="00685860">
        <w:rPr>
          <w:i/>
        </w:rPr>
        <w:t xml:space="preserve"> </w:t>
      </w:r>
      <w:r w:rsidRPr="00685860">
        <w:t>económicamente activa, representan alrededor de un décimo de lo observado en países más avanzados y el número de doctores graduados por millón de habitantes (29.9) es insuficiente para lograr en el futuro próximo el capital humano que requerimos.</w:t>
      </w:r>
    </w:p>
    <w:p w:rsidR="00E44AD2" w:rsidRDefault="00E44AD2" w:rsidP="0024197D">
      <w:pPr>
        <w:pStyle w:val="Texto"/>
        <w:spacing w:line="240" w:lineRule="auto"/>
        <w:ind w:firstLine="0"/>
        <w:jc w:val="center"/>
        <w:rPr>
          <w:rFonts w:ascii="Arial Negrita" w:hAnsi="Arial Negrita"/>
          <w:b/>
          <w:smallCaps/>
        </w:rPr>
      </w:pPr>
    </w:p>
    <w:p w:rsidR="00685860" w:rsidRPr="008D04E7" w:rsidRDefault="00306E14" w:rsidP="0024197D">
      <w:pPr>
        <w:pStyle w:val="Texto"/>
        <w:spacing w:line="240" w:lineRule="auto"/>
        <w:ind w:firstLine="0"/>
        <w:jc w:val="center"/>
        <w:rPr>
          <w:rFonts w:ascii="Arial Negrita" w:hAnsi="Arial Negrita"/>
          <w:b/>
          <w:smallCaps/>
        </w:rPr>
      </w:pPr>
      <w:r>
        <w:rPr>
          <w:rFonts w:ascii="Arial Negrita" w:hAnsi="Arial Negrita"/>
          <w:b/>
          <w:smallCaps/>
          <w:noProof/>
          <w:lang w:val="es-MX" w:eastAsia="es-MX"/>
        </w:rPr>
        <w:drawing>
          <wp:inline distT="0" distB="0" distL="0" distR="0">
            <wp:extent cx="3543300" cy="8134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8134350"/>
                    </a:xfrm>
                    <a:prstGeom prst="rect">
                      <a:avLst/>
                    </a:prstGeom>
                    <a:noFill/>
                    <a:ln>
                      <a:noFill/>
                    </a:ln>
                  </pic:spPr>
                </pic:pic>
              </a:graphicData>
            </a:graphic>
          </wp:inline>
        </w:drawing>
      </w:r>
    </w:p>
    <w:p w:rsidR="00685860" w:rsidRPr="00685860" w:rsidRDefault="00E44AD2" w:rsidP="00FD5383">
      <w:pPr>
        <w:pStyle w:val="Texto"/>
        <w:spacing w:after="44" w:line="224" w:lineRule="exact"/>
        <w:ind w:firstLine="0"/>
      </w:pPr>
      <w:r>
        <w:br w:type="column"/>
      </w:r>
      <w:r w:rsidR="00685860" w:rsidRPr="00685860">
        <w:lastRenderedPageBreak/>
        <w:t>El</w:t>
      </w:r>
      <w:r w:rsidR="00685860" w:rsidRPr="00685860">
        <w:rPr>
          <w:i/>
        </w:rPr>
        <w:t xml:space="preserve"> </w:t>
      </w:r>
      <w:r w:rsidR="00685860" w:rsidRPr="00685860">
        <w:t>posgrado</w:t>
      </w:r>
      <w:r w:rsidR="00685860" w:rsidRPr="00685860">
        <w:rPr>
          <w:i/>
        </w:rPr>
        <w:t xml:space="preserve"> </w:t>
      </w:r>
      <w:r w:rsidR="00685860" w:rsidRPr="00685860">
        <w:t>representa</w:t>
      </w:r>
      <w:r w:rsidR="00685860" w:rsidRPr="00685860">
        <w:rPr>
          <w:i/>
        </w:rPr>
        <w:t xml:space="preserve"> </w:t>
      </w:r>
      <w:r w:rsidR="00685860" w:rsidRPr="00685860">
        <w:t>el</w:t>
      </w:r>
      <w:r w:rsidR="00685860" w:rsidRPr="00685860">
        <w:rPr>
          <w:i/>
        </w:rPr>
        <w:t xml:space="preserve"> </w:t>
      </w:r>
      <w:r w:rsidR="00685860" w:rsidRPr="00685860">
        <w:t>nivel</w:t>
      </w:r>
      <w:r w:rsidR="00685860" w:rsidRPr="00685860">
        <w:rPr>
          <w:i/>
        </w:rPr>
        <w:t xml:space="preserve"> </w:t>
      </w:r>
      <w:r w:rsidR="00685860" w:rsidRPr="00685860">
        <w:t>cumbre</w:t>
      </w:r>
      <w:r w:rsidR="00685860" w:rsidRPr="00685860">
        <w:rPr>
          <w:i/>
        </w:rPr>
        <w:t xml:space="preserve"> </w:t>
      </w:r>
      <w:r w:rsidR="00685860" w:rsidRPr="00685860">
        <w:t>del Sistema</w:t>
      </w:r>
      <w:r w:rsidR="00685860" w:rsidRPr="00685860">
        <w:rPr>
          <w:i/>
        </w:rPr>
        <w:t xml:space="preserve"> </w:t>
      </w:r>
      <w:r w:rsidR="00685860" w:rsidRPr="00685860">
        <w:t>Educativo</w:t>
      </w:r>
      <w:r w:rsidR="00685860" w:rsidRPr="00685860">
        <w:rPr>
          <w:i/>
        </w:rPr>
        <w:t xml:space="preserve"> </w:t>
      </w:r>
      <w:r w:rsidR="00685860" w:rsidRPr="00685860">
        <w:t>y</w:t>
      </w:r>
      <w:r w:rsidR="00685860" w:rsidRPr="00685860">
        <w:rPr>
          <w:i/>
        </w:rPr>
        <w:t xml:space="preserve"> </w:t>
      </w:r>
      <w:r w:rsidR="00685860" w:rsidRPr="00685860">
        <w:t>constituye</w:t>
      </w:r>
      <w:r w:rsidR="00685860" w:rsidRPr="00685860">
        <w:rPr>
          <w:i/>
        </w:rPr>
        <w:t xml:space="preserve"> </w:t>
      </w:r>
      <w:r w:rsidR="00685860" w:rsidRPr="00685860">
        <w:t>la</w:t>
      </w:r>
      <w:r w:rsidR="00685860" w:rsidRPr="00685860">
        <w:rPr>
          <w:i/>
        </w:rPr>
        <w:t xml:space="preserve"> </w:t>
      </w:r>
      <w:r w:rsidR="00685860" w:rsidRPr="00685860">
        <w:t>vía</w:t>
      </w:r>
      <w:r w:rsidR="00685860" w:rsidRPr="00685860">
        <w:rPr>
          <w:i/>
        </w:rPr>
        <w:t xml:space="preserve"> </w:t>
      </w:r>
      <w:r w:rsidR="00685860" w:rsidRPr="00685860">
        <w:t>principal para la formación de los profesionales altamente especializados que requieren las industrias, empresas, la ciencia,</w:t>
      </w:r>
      <w:r w:rsidR="00124F2F">
        <w:t xml:space="preserve"> </w:t>
      </w:r>
      <w:r w:rsidR="00685860" w:rsidRPr="00685860">
        <w:t>la cultura, el arte, la medicina y el servicio público, entre otros. México enfrenta el reto de impulsar el posgrado como un factor para el desarrollo de la investigación científica, la innovación tecnológica y la competitividad que requiere el país para una inserción eficiente en la sociedad de la información.</w:t>
      </w:r>
    </w:p>
    <w:p w:rsidR="00685860" w:rsidRPr="00685860" w:rsidRDefault="00685860" w:rsidP="00FD5383">
      <w:pPr>
        <w:pStyle w:val="Texto"/>
        <w:spacing w:after="44"/>
        <w:ind w:firstLine="0"/>
      </w:pPr>
      <w:r w:rsidRPr="00685860">
        <w:t>En las últimas décadas, la nación ha hecho importantes esfuerzos en esta materia, pero no a la velocidad que se requiere y con menor celeridad que otros países. La experiencia internacional muestra</w:t>
      </w:r>
      <w:r w:rsidRPr="00685860">
        <w:rPr>
          <w:i/>
        </w:rPr>
        <w:t xml:space="preserve"> </w:t>
      </w:r>
      <w:r w:rsidRPr="00685860">
        <w:t>que</w:t>
      </w:r>
      <w:r w:rsidRPr="00685860">
        <w:rPr>
          <w:i/>
        </w:rPr>
        <w:t xml:space="preserve"> </w:t>
      </w:r>
      <w:r w:rsidRPr="00685860">
        <w:t>para</w:t>
      </w:r>
      <w:r w:rsidRPr="00685860">
        <w:rPr>
          <w:i/>
        </w:rPr>
        <w:t xml:space="preserve"> </w:t>
      </w:r>
      <w:r w:rsidRPr="00685860">
        <w:t>detonar</w:t>
      </w:r>
      <w:r w:rsidRPr="00685860">
        <w:rPr>
          <w:i/>
        </w:rPr>
        <w:t xml:space="preserve"> </w:t>
      </w:r>
      <w:r w:rsidRPr="00685860">
        <w:t>el</w:t>
      </w:r>
      <w:r w:rsidRPr="00685860">
        <w:rPr>
          <w:i/>
        </w:rPr>
        <w:t xml:space="preserve"> </w:t>
      </w:r>
      <w:r w:rsidRPr="00685860">
        <w:t>desarrollo</w:t>
      </w:r>
      <w:r w:rsidRPr="00685860">
        <w:rPr>
          <w:i/>
        </w:rPr>
        <w:t xml:space="preserve"> </w:t>
      </w:r>
      <w:r w:rsidRPr="00685860">
        <w:t>en</w:t>
      </w:r>
      <w:r w:rsidRPr="00685860">
        <w:rPr>
          <w:i/>
        </w:rPr>
        <w:t xml:space="preserve"> </w:t>
      </w:r>
      <w:r w:rsidRPr="00685860">
        <w:t>CTI es conveniente que la inversión en investigación científica y desarrollo experimental (IDE) sea superior o igual al 1% del PIB. En nuestro país, esta cifra alcanzó 0.5% del PIB en 2012, representando</w:t>
      </w:r>
      <w:r w:rsidRPr="00685860">
        <w:rPr>
          <w:i/>
        </w:rPr>
        <w:t xml:space="preserve"> </w:t>
      </w:r>
      <w:r w:rsidRPr="00685860">
        <w:t>el</w:t>
      </w:r>
      <w:r w:rsidRPr="00685860">
        <w:rPr>
          <w:i/>
        </w:rPr>
        <w:t xml:space="preserve"> </w:t>
      </w:r>
      <w:r w:rsidRPr="00685860">
        <w:t>nivel</w:t>
      </w:r>
      <w:r w:rsidRPr="00685860">
        <w:rPr>
          <w:i/>
        </w:rPr>
        <w:t xml:space="preserve"> </w:t>
      </w:r>
      <w:r w:rsidRPr="00685860">
        <w:t>más</w:t>
      </w:r>
      <w:r w:rsidRPr="00685860">
        <w:rPr>
          <w:i/>
        </w:rPr>
        <w:t xml:space="preserve"> </w:t>
      </w:r>
      <w:r w:rsidRPr="00685860">
        <w:t>bajo</w:t>
      </w:r>
      <w:r w:rsidRPr="00685860">
        <w:rPr>
          <w:i/>
        </w:rPr>
        <w:t xml:space="preserve"> </w:t>
      </w:r>
      <w:r w:rsidRPr="00685860">
        <w:t>entre</w:t>
      </w:r>
      <w:r w:rsidRPr="00685860">
        <w:rPr>
          <w:i/>
        </w:rPr>
        <w:t xml:space="preserve"> </w:t>
      </w:r>
      <w:r w:rsidRPr="00685860">
        <w:t>los</w:t>
      </w:r>
      <w:r w:rsidRPr="00685860">
        <w:rPr>
          <w:i/>
        </w:rPr>
        <w:t xml:space="preserve"> </w:t>
      </w:r>
      <w:r w:rsidRPr="00685860">
        <w:t>miembros de la OCDE, e incluso fue menor al promedio latinoamericano.</w:t>
      </w:r>
    </w:p>
    <w:p w:rsidR="00685860" w:rsidRPr="00685860" w:rsidRDefault="00685860" w:rsidP="00FD5383">
      <w:pPr>
        <w:pStyle w:val="Texto"/>
        <w:spacing w:after="44" w:line="224" w:lineRule="exact"/>
        <w:ind w:firstLine="0"/>
      </w:pPr>
      <w:r w:rsidRPr="00685860">
        <w:t>Una de las características más notables del caso mexicano es la desvinculación entre los actores relacionados con el desarrollo de la ciencia y la tecnología, y las actividades del sector empresarial. El 34% de los participantes de la Consulta Ciudadana coincide en la importancia de esta idea para el desarrollo del país. El sector empresarial históricamente ha contribuido poco a la inversión en</w:t>
      </w:r>
      <w:r w:rsidRPr="00685860">
        <w:rPr>
          <w:i/>
        </w:rPr>
        <w:t xml:space="preserve"> </w:t>
      </w:r>
      <w:r w:rsidRPr="00685860">
        <w:t>investigación</w:t>
      </w:r>
      <w:r w:rsidRPr="00685860">
        <w:rPr>
          <w:i/>
        </w:rPr>
        <w:t xml:space="preserve"> </w:t>
      </w:r>
      <w:r w:rsidRPr="00685860">
        <w:t>y</w:t>
      </w:r>
      <w:r w:rsidRPr="00685860">
        <w:rPr>
          <w:i/>
        </w:rPr>
        <w:t xml:space="preserve"> </w:t>
      </w:r>
      <w:r w:rsidRPr="00685860">
        <w:t>desarrollo,</w:t>
      </w:r>
      <w:r w:rsidRPr="00685860">
        <w:rPr>
          <w:i/>
        </w:rPr>
        <w:t xml:space="preserve"> </w:t>
      </w:r>
      <w:r w:rsidRPr="00685860">
        <w:t>situación</w:t>
      </w:r>
      <w:r w:rsidRPr="00685860">
        <w:rPr>
          <w:i/>
        </w:rPr>
        <w:t xml:space="preserve"> </w:t>
      </w:r>
      <w:r w:rsidRPr="00685860">
        <w:t>contraria a la que se observa en otros países miembros de la OCDE, donde este sector aporta más del 50% de la inversión total en este rubro. Lo anterior es en parte resultado de la falta de vinculación del sector empresarial con los grupos y centros de investigación</w:t>
      </w:r>
      <w:r w:rsidRPr="00685860">
        <w:rPr>
          <w:i/>
        </w:rPr>
        <w:t xml:space="preserve"> </w:t>
      </w:r>
      <w:r w:rsidRPr="00685860">
        <w:t>científica</w:t>
      </w:r>
      <w:r w:rsidRPr="00685860">
        <w:rPr>
          <w:i/>
        </w:rPr>
        <w:t xml:space="preserve"> </w:t>
      </w:r>
      <w:r w:rsidRPr="00685860">
        <w:t>y</w:t>
      </w:r>
      <w:r w:rsidRPr="00685860">
        <w:rPr>
          <w:i/>
        </w:rPr>
        <w:t xml:space="preserve"> </w:t>
      </w:r>
      <w:r w:rsidRPr="00685860">
        <w:t>tecnológica</w:t>
      </w:r>
      <w:r w:rsidRPr="00685860">
        <w:rPr>
          <w:i/>
        </w:rPr>
        <w:t xml:space="preserve"> </w:t>
      </w:r>
      <w:r w:rsidRPr="00685860">
        <w:t>existentes en el país, así como por la falta de más centros de investigación privados.</w:t>
      </w:r>
    </w:p>
    <w:p w:rsidR="00685860" w:rsidRPr="00685860" w:rsidRDefault="00685860" w:rsidP="00FD5383">
      <w:pPr>
        <w:pStyle w:val="Texto"/>
        <w:spacing w:after="44"/>
        <w:ind w:firstLine="0"/>
      </w:pPr>
      <w:r w:rsidRPr="00685860">
        <w:t>Si bien se han</w:t>
      </w:r>
      <w:r w:rsidRPr="00685860">
        <w:rPr>
          <w:i/>
        </w:rPr>
        <w:t xml:space="preserve"> </w:t>
      </w:r>
      <w:r w:rsidRPr="00685860">
        <w:t>alcanzado</w:t>
      </w:r>
      <w:r w:rsidRPr="00685860">
        <w:rPr>
          <w:i/>
        </w:rPr>
        <w:t xml:space="preserve"> </w:t>
      </w:r>
      <w:r w:rsidRPr="00685860">
        <w:t>importantes</w:t>
      </w:r>
      <w:r w:rsidRPr="00685860">
        <w:rPr>
          <w:i/>
        </w:rPr>
        <w:t xml:space="preserve"> </w:t>
      </w:r>
      <w:r w:rsidRPr="00685860">
        <w:t>logros en algunas áreas (como biotecnología, medio ambiente, ingeniería, entre otras), un incremento de</w:t>
      </w:r>
      <w:r w:rsidRPr="00685860">
        <w:rPr>
          <w:i/>
        </w:rPr>
        <w:t xml:space="preserve"> </w:t>
      </w:r>
      <w:r w:rsidRPr="00685860">
        <w:t>la</w:t>
      </w:r>
      <w:r w:rsidRPr="00685860">
        <w:rPr>
          <w:i/>
        </w:rPr>
        <w:t xml:space="preserve"> </w:t>
      </w:r>
      <w:r w:rsidRPr="00685860">
        <w:t>inversión</w:t>
      </w:r>
      <w:r w:rsidRPr="00685860">
        <w:rPr>
          <w:i/>
        </w:rPr>
        <w:t xml:space="preserve"> </w:t>
      </w:r>
      <w:r w:rsidRPr="00685860">
        <w:t>pública</w:t>
      </w:r>
      <w:r w:rsidRPr="00685860">
        <w:rPr>
          <w:i/>
        </w:rPr>
        <w:t xml:space="preserve"> </w:t>
      </w:r>
      <w:r w:rsidRPr="00685860">
        <w:t>y</w:t>
      </w:r>
      <w:r w:rsidRPr="00685860">
        <w:rPr>
          <w:i/>
        </w:rPr>
        <w:t xml:space="preserve"> </w:t>
      </w:r>
      <w:r w:rsidRPr="00685860">
        <w:t>privada</w:t>
      </w:r>
      <w:r w:rsidRPr="00685860">
        <w:rPr>
          <w:i/>
        </w:rPr>
        <w:t xml:space="preserve"> </w:t>
      </w:r>
      <w:r w:rsidRPr="00685860">
        <w:t>debe</w:t>
      </w:r>
      <w:r w:rsidRPr="00685860">
        <w:rPr>
          <w:i/>
        </w:rPr>
        <w:t xml:space="preserve"> </w:t>
      </w:r>
      <w:r w:rsidRPr="00685860">
        <w:t>ir</w:t>
      </w:r>
      <w:r w:rsidRPr="00685860">
        <w:rPr>
          <w:i/>
        </w:rPr>
        <w:t xml:space="preserve"> </w:t>
      </w:r>
      <w:r w:rsidRPr="00685860">
        <w:t>de</w:t>
      </w:r>
      <w:r w:rsidRPr="00685860">
        <w:rPr>
          <w:i/>
        </w:rPr>
        <w:t xml:space="preserve"> </w:t>
      </w:r>
      <w:r w:rsidRPr="00685860">
        <w:t>la mano con el fortalecimiento de los mecanismos de vinculación para traducirse en una mayor productividad. Es necesario alinear las visiones de todos los actores del Sistema de CTI para que las empresas aprovechen las capacidades existentes en las instituciones de educación superior y centros públicos de investigación.</w:t>
      </w:r>
    </w:p>
    <w:p w:rsidR="00685860" w:rsidRPr="00685860" w:rsidRDefault="00685860" w:rsidP="00FD5383">
      <w:pPr>
        <w:pStyle w:val="Texto"/>
        <w:spacing w:after="44" w:line="224" w:lineRule="exact"/>
        <w:ind w:firstLine="0"/>
      </w:pPr>
      <w:r w:rsidRPr="00685860">
        <w:t>La</w:t>
      </w:r>
      <w:r w:rsidRPr="00685860">
        <w:rPr>
          <w:i/>
        </w:rPr>
        <w:t xml:space="preserve"> </w:t>
      </w:r>
      <w:r w:rsidRPr="00685860">
        <w:t>desarticulación</w:t>
      </w:r>
      <w:r w:rsidRPr="00685860">
        <w:rPr>
          <w:i/>
        </w:rPr>
        <w:t xml:space="preserve"> </w:t>
      </w:r>
      <w:r w:rsidRPr="00685860">
        <w:t>del</w:t>
      </w:r>
      <w:r w:rsidRPr="00685860">
        <w:rPr>
          <w:i/>
        </w:rPr>
        <w:t xml:space="preserve"> </w:t>
      </w:r>
      <w:r w:rsidRPr="00685860">
        <w:t>Sistema</w:t>
      </w:r>
      <w:r w:rsidRPr="00685860">
        <w:rPr>
          <w:i/>
        </w:rPr>
        <w:t xml:space="preserve"> </w:t>
      </w:r>
      <w:r w:rsidRPr="00685860">
        <w:t>se</w:t>
      </w:r>
      <w:r w:rsidRPr="00685860">
        <w:rPr>
          <w:i/>
        </w:rPr>
        <w:t xml:space="preserve"> </w:t>
      </w:r>
      <w:r w:rsidRPr="00685860">
        <w:t>debe</w:t>
      </w:r>
      <w:r w:rsidRPr="00685860">
        <w:rPr>
          <w:i/>
        </w:rPr>
        <w:t xml:space="preserve"> </w:t>
      </w:r>
      <w:r w:rsidRPr="00685860">
        <w:t>revertir al interior de la Administración Pública Federal y entre las entidades federativas, que en su mayoría estimulan débilmente la participación de sus sociedades en actividades de CTI, desaprovechando sus capacidades y sus vocaciones. Asimismo, es necesario aumentar la disponibilidad de capital semilla o de riesgo para incentivar la generación de empresas con base tecnológica.</w:t>
      </w:r>
    </w:p>
    <w:p w:rsidR="00685860" w:rsidRPr="00685860" w:rsidRDefault="00685860" w:rsidP="00FD5383">
      <w:pPr>
        <w:pStyle w:val="Texto"/>
        <w:spacing w:after="240" w:line="224" w:lineRule="exact"/>
        <w:ind w:firstLine="0"/>
      </w:pPr>
      <w:r w:rsidRPr="00685860">
        <w:t>Finalmente, se requiere consolidar la continuidad y disponibilidad de los apoyos necesarios para que los investigadores en México puedan establecer compromisos en plazos adecuados para abordar problemas científicos y tecnológicos relevantes, permitiéndoles situarse en la frontera del conocimiento y la innovación, y competir en los circuitos internacionales.</w:t>
      </w:r>
    </w:p>
    <w:p w:rsidR="00685860" w:rsidRPr="008D04E7" w:rsidRDefault="00685860" w:rsidP="008D60D1">
      <w:pPr>
        <w:pStyle w:val="Texto"/>
        <w:pBdr>
          <w:top w:val="single" w:sz="4" w:space="1" w:color="auto"/>
          <w:bottom w:val="single" w:sz="4" w:space="1" w:color="auto"/>
        </w:pBdr>
        <w:spacing w:after="64"/>
        <w:ind w:firstLine="0"/>
        <w:rPr>
          <w:b/>
        </w:rPr>
      </w:pPr>
      <w:r w:rsidRPr="008D04E7">
        <w:rPr>
          <w:b/>
        </w:rPr>
        <w:t xml:space="preserve">México con Educación de Calidad, </w:t>
      </w:r>
      <w:r w:rsidR="008118C3" w:rsidRPr="008D04E7">
        <w:rPr>
          <w:b/>
        </w:rPr>
        <w:t xml:space="preserve">en </w:t>
      </w:r>
      <w:r w:rsidRPr="008D04E7">
        <w:rPr>
          <w:b/>
        </w:rPr>
        <w:t>las palabras de...</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Una sociedad con una buena educación tiene como consecuencia mayores posibilidades de empleo, autoempleo, y creación de empleos, así la sociedad crecerá con proyectos sustentables y dirigidos al desarrollo del país, evitando y reduciendo la violencia.</w:t>
      </w:r>
    </w:p>
    <w:p w:rsidR="00685860" w:rsidRPr="00685860" w:rsidRDefault="00685860" w:rsidP="008D60D1">
      <w:pPr>
        <w:pStyle w:val="Texto"/>
        <w:pBdr>
          <w:top w:val="single" w:sz="4" w:space="1" w:color="auto"/>
          <w:bottom w:val="single" w:sz="4" w:space="1" w:color="auto"/>
        </w:pBdr>
        <w:spacing w:after="64"/>
        <w:ind w:firstLine="0"/>
        <w:jc w:val="right"/>
      </w:pPr>
      <w:proofErr w:type="spellStart"/>
      <w:r w:rsidRPr="00685860">
        <w:t>Cintya</w:t>
      </w:r>
      <w:proofErr w:type="spellEnd"/>
      <w:r w:rsidRPr="00685860">
        <w:t xml:space="preserve"> García, Cuauhtémoc, Distrito Federal</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México requiere que todos los jóvenes que así lo deseen puedan tener acceso a educación superior de calidad, y también que los contenidos y métodos educativos respondan a las características que demanda el mercado laboral.</w:t>
      </w:r>
    </w:p>
    <w:p w:rsidR="00685860" w:rsidRPr="00685860" w:rsidRDefault="00685860" w:rsidP="008D60D1">
      <w:pPr>
        <w:pStyle w:val="Texto"/>
        <w:pBdr>
          <w:top w:val="single" w:sz="4" w:space="1" w:color="auto"/>
          <w:bottom w:val="single" w:sz="4" w:space="1" w:color="auto"/>
        </w:pBdr>
        <w:spacing w:after="64"/>
        <w:ind w:firstLine="0"/>
        <w:jc w:val="right"/>
      </w:pPr>
      <w:r w:rsidRPr="00685860">
        <w:t>Nora Bárbara Guillermo Rangel, General Escobedo, Nuevo León</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Las universidades tecnológicas deben retomar su esencia que es la de formar técnicos superiores universitarios, pertinentes a las necesidades del sector productivo y con una amplia vinculación con éste, además de promover y difundir sus beneficios y bondades ante los sectores industriales y empresariales</w:t>
      </w:r>
      <w:r w:rsidR="00124F2F">
        <w:rPr>
          <w:i/>
        </w:rPr>
        <w:t xml:space="preserve"> </w:t>
      </w:r>
      <w:r w:rsidRPr="00685860">
        <w:rPr>
          <w:i/>
        </w:rPr>
        <w:t>del país.</w:t>
      </w:r>
    </w:p>
    <w:p w:rsidR="00685860" w:rsidRPr="00685860" w:rsidRDefault="00685860" w:rsidP="008D60D1">
      <w:pPr>
        <w:pStyle w:val="Texto"/>
        <w:pBdr>
          <w:top w:val="single" w:sz="4" w:space="1" w:color="auto"/>
          <w:bottom w:val="single" w:sz="4" w:space="1" w:color="auto"/>
        </w:pBdr>
        <w:spacing w:after="64"/>
        <w:ind w:firstLine="0"/>
        <w:jc w:val="right"/>
      </w:pPr>
      <w:r w:rsidRPr="00685860">
        <w:t>Petra Llamas García, Aguascalientes, Aguascalientes</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Los estudiantes deben saber manejar las nuevas tecnologías para contar con una visión de innovación y desarrollo. Que haya más accesibilidad al Internet y a cursos de tecnologías de la información es ahora tan elemental como las matemáticas.</w:t>
      </w:r>
    </w:p>
    <w:p w:rsidR="00685860" w:rsidRPr="00685860" w:rsidRDefault="00685860" w:rsidP="008D60D1">
      <w:pPr>
        <w:pStyle w:val="Texto"/>
        <w:pBdr>
          <w:top w:val="single" w:sz="4" w:space="1" w:color="auto"/>
          <w:bottom w:val="single" w:sz="4" w:space="1" w:color="auto"/>
        </w:pBdr>
        <w:spacing w:after="64"/>
        <w:ind w:firstLine="0"/>
        <w:jc w:val="right"/>
      </w:pPr>
      <w:r w:rsidRPr="00685860">
        <w:t>Héctor Lomelí Elizondo, Guadalajara, Jalisco</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Invertir más en ciencia y tecnología para promover el desarrollo, buscando que esa inversión también sea del sector privado y que se logre la contratación de investigadores en el sector privado.</w:t>
      </w:r>
    </w:p>
    <w:p w:rsidR="00685860" w:rsidRPr="00685860" w:rsidRDefault="00685860" w:rsidP="008D60D1">
      <w:pPr>
        <w:pStyle w:val="Texto"/>
        <w:pBdr>
          <w:top w:val="single" w:sz="4" w:space="1" w:color="auto"/>
          <w:bottom w:val="single" w:sz="4" w:space="1" w:color="auto"/>
        </w:pBdr>
        <w:spacing w:after="64"/>
        <w:ind w:firstLine="0"/>
        <w:jc w:val="right"/>
      </w:pPr>
      <w:r w:rsidRPr="00685860">
        <w:t>Ana María Méndez, Morelia, Michoacán</w:t>
      </w:r>
    </w:p>
    <w:p w:rsidR="00685860" w:rsidRPr="00685860" w:rsidRDefault="00685860" w:rsidP="008D60D1">
      <w:pPr>
        <w:pStyle w:val="Texto"/>
        <w:pBdr>
          <w:top w:val="single" w:sz="4" w:space="1" w:color="auto"/>
          <w:bottom w:val="single" w:sz="4" w:space="1" w:color="auto"/>
        </w:pBdr>
        <w:spacing w:after="64"/>
        <w:ind w:firstLine="0"/>
        <w:rPr>
          <w:i/>
        </w:rPr>
      </w:pPr>
      <w:r w:rsidRPr="00685860">
        <w:rPr>
          <w:i/>
        </w:rPr>
        <w:t>La política cultural deberá buscar, por un lado, preservar y rescatar los valores culturales nacionales y, por el otro, propiciar su incesante creación, difusión y recreación.</w:t>
      </w:r>
    </w:p>
    <w:p w:rsidR="00685860" w:rsidRPr="00685860" w:rsidRDefault="00685860" w:rsidP="008D60D1">
      <w:pPr>
        <w:pStyle w:val="Texto"/>
        <w:pBdr>
          <w:top w:val="single" w:sz="4" w:space="1" w:color="auto"/>
          <w:bottom w:val="single" w:sz="4" w:space="1" w:color="auto"/>
        </w:pBdr>
        <w:ind w:firstLine="0"/>
        <w:jc w:val="right"/>
      </w:pPr>
      <w:r w:rsidRPr="00685860">
        <w:t>José Ariel Arroyo Matus, Chilpancingo, Guerrero</w:t>
      </w:r>
    </w:p>
    <w:p w:rsidR="00685860" w:rsidRPr="008D04E7" w:rsidRDefault="00685860" w:rsidP="0024197D">
      <w:pPr>
        <w:pStyle w:val="Texto"/>
        <w:spacing w:line="248" w:lineRule="exact"/>
        <w:ind w:firstLine="0"/>
        <w:rPr>
          <w:b/>
        </w:rPr>
      </w:pPr>
      <w:r w:rsidRPr="008D04E7">
        <w:rPr>
          <w:b/>
        </w:rPr>
        <w:lastRenderedPageBreak/>
        <w:t>III.2. Plan de acción: articular la educación, la ciencia y el desarrollo tecnológico para lograr una sociedad más justa y próspera</w:t>
      </w:r>
    </w:p>
    <w:p w:rsidR="00685860" w:rsidRPr="00685860" w:rsidRDefault="00685860" w:rsidP="008D60D1">
      <w:pPr>
        <w:pStyle w:val="Texto"/>
        <w:spacing w:line="239" w:lineRule="exact"/>
        <w:ind w:firstLine="0"/>
      </w:pPr>
      <w:r w:rsidRPr="00685860">
        <w:t>Un</w:t>
      </w:r>
      <w:r w:rsidRPr="00685860">
        <w:rPr>
          <w:i/>
        </w:rPr>
        <w:t xml:space="preserve"> </w:t>
      </w:r>
      <w:r w:rsidRPr="00685860">
        <w:t>México</w:t>
      </w:r>
      <w:r w:rsidRPr="00685860">
        <w:rPr>
          <w:i/>
        </w:rPr>
        <w:t xml:space="preserve"> </w:t>
      </w:r>
      <w:r w:rsidRPr="00685860">
        <w:t>con</w:t>
      </w:r>
      <w:r w:rsidRPr="00685860">
        <w:rPr>
          <w:i/>
        </w:rPr>
        <w:t xml:space="preserve"> </w:t>
      </w:r>
      <w:r w:rsidRPr="00685860">
        <w:t>Educación</w:t>
      </w:r>
      <w:r w:rsidRPr="00685860">
        <w:rPr>
          <w:i/>
        </w:rPr>
        <w:t xml:space="preserve"> </w:t>
      </w:r>
      <w:r w:rsidRPr="00685860">
        <w:t>de</w:t>
      </w:r>
      <w:r w:rsidRPr="00685860">
        <w:rPr>
          <w:i/>
        </w:rPr>
        <w:t xml:space="preserve"> </w:t>
      </w:r>
      <w:r w:rsidRPr="00685860">
        <w:t>Calidad</w:t>
      </w:r>
      <w:r w:rsidRPr="00685860">
        <w:rPr>
          <w:i/>
        </w:rPr>
        <w:t xml:space="preserve"> </w:t>
      </w:r>
      <w:r w:rsidRPr="00685860">
        <w:t>será sinónimo de un gobierno comprometido con la igualdad</w:t>
      </w:r>
      <w:r w:rsidRPr="00685860">
        <w:rPr>
          <w:i/>
        </w:rPr>
        <w:t xml:space="preserve"> </w:t>
      </w:r>
      <w:r w:rsidRPr="00685860">
        <w:t>de</w:t>
      </w:r>
      <w:r w:rsidRPr="00685860">
        <w:rPr>
          <w:i/>
        </w:rPr>
        <w:t xml:space="preserve"> </w:t>
      </w:r>
      <w:r w:rsidRPr="00685860">
        <w:t>oportunidades</w:t>
      </w:r>
      <w:r w:rsidRPr="00685860">
        <w:rPr>
          <w:i/>
        </w:rPr>
        <w:t xml:space="preserve"> </w:t>
      </w:r>
      <w:r w:rsidRPr="00685860">
        <w:t>y</w:t>
      </w:r>
      <w:r w:rsidRPr="00685860">
        <w:rPr>
          <w:i/>
        </w:rPr>
        <w:t xml:space="preserve"> </w:t>
      </w:r>
      <w:r w:rsidRPr="00685860">
        <w:t>el</w:t>
      </w:r>
      <w:r w:rsidRPr="00685860">
        <w:rPr>
          <w:i/>
        </w:rPr>
        <w:t xml:space="preserve"> </w:t>
      </w:r>
      <w:r w:rsidRPr="00685860">
        <w:t>despliegue</w:t>
      </w:r>
      <w:r w:rsidRPr="00685860">
        <w:rPr>
          <w:i/>
        </w:rPr>
        <w:t xml:space="preserve"> </w:t>
      </w:r>
      <w:r w:rsidRPr="00685860">
        <w:t>de una imaginación renovadora que sea fuente del desarrollo nacional. La educación de calidad será la base para garantizar el derecho de todos los mexicanos a elevar su nivel de vida y contribuir al progreso nacional mediante el desarrollo de sus habilidades, conocimientos y capacidad innovadora e impulsando valores cívicos y éticos, que permitan construir</w:t>
      </w:r>
      <w:r w:rsidRPr="00685860">
        <w:rPr>
          <w:i/>
        </w:rPr>
        <w:t xml:space="preserve"> </w:t>
      </w:r>
      <w:r w:rsidRPr="00685860">
        <w:t>una</w:t>
      </w:r>
      <w:r w:rsidRPr="00685860">
        <w:rPr>
          <w:i/>
        </w:rPr>
        <w:t xml:space="preserve"> </w:t>
      </w:r>
      <w:r w:rsidRPr="00685860">
        <w:t>ciudadanía</w:t>
      </w:r>
      <w:r w:rsidRPr="00685860">
        <w:rPr>
          <w:i/>
        </w:rPr>
        <w:t xml:space="preserve"> </w:t>
      </w:r>
      <w:r w:rsidRPr="00685860">
        <w:t>responsable</w:t>
      </w:r>
      <w:r w:rsidR="00124F2F">
        <w:t xml:space="preserve"> </w:t>
      </w:r>
      <w:r w:rsidRPr="00685860">
        <w:t>y</w:t>
      </w:r>
      <w:r w:rsidRPr="00685860">
        <w:rPr>
          <w:i/>
        </w:rPr>
        <w:t xml:space="preserve"> </w:t>
      </w:r>
      <w:r w:rsidRPr="00685860">
        <w:t>solidaria con sus comunidades.</w:t>
      </w:r>
    </w:p>
    <w:p w:rsidR="00685860" w:rsidRPr="00685860" w:rsidRDefault="00685860" w:rsidP="008D60D1">
      <w:pPr>
        <w:pStyle w:val="Texto"/>
        <w:spacing w:line="239" w:lineRule="exact"/>
        <w:ind w:firstLine="0"/>
      </w:pPr>
      <w:r w:rsidRPr="00685860">
        <w:t>Es preciso hacer del conocimiento un activo que sea palanca para lograr el progreso individual y colectivo, que permita conducir al país hacia una nueva etapa de desarrollo sustentada en una economía</w:t>
      </w:r>
      <w:r w:rsidRPr="00685860">
        <w:rPr>
          <w:i/>
        </w:rPr>
        <w:t xml:space="preserve"> </w:t>
      </w:r>
      <w:r w:rsidRPr="00685860">
        <w:t>y</w:t>
      </w:r>
      <w:r w:rsidRPr="00685860">
        <w:rPr>
          <w:i/>
        </w:rPr>
        <w:t xml:space="preserve"> </w:t>
      </w:r>
      <w:r w:rsidRPr="00685860">
        <w:t>en</w:t>
      </w:r>
      <w:r w:rsidRPr="00685860">
        <w:rPr>
          <w:i/>
        </w:rPr>
        <w:t xml:space="preserve"> </w:t>
      </w:r>
      <w:proofErr w:type="gramStart"/>
      <w:r w:rsidRPr="00685860">
        <w:t>una</w:t>
      </w:r>
      <w:r w:rsidRPr="00685860">
        <w:rPr>
          <w:i/>
        </w:rPr>
        <w:t xml:space="preserve"> </w:t>
      </w:r>
      <w:r w:rsidRPr="00685860">
        <w:t>sociedad</w:t>
      </w:r>
      <w:r w:rsidRPr="00685860">
        <w:rPr>
          <w:i/>
        </w:rPr>
        <w:t xml:space="preserve"> </w:t>
      </w:r>
      <w:r w:rsidRPr="00685860">
        <w:t>más</w:t>
      </w:r>
      <w:r w:rsidRPr="00685860">
        <w:rPr>
          <w:i/>
        </w:rPr>
        <w:t xml:space="preserve"> </w:t>
      </w:r>
      <w:r w:rsidRPr="00685860">
        <w:t>incluyentes</w:t>
      </w:r>
      <w:proofErr w:type="gramEnd"/>
      <w:r w:rsidRPr="00685860">
        <w:t>. Para lograrlo se requiere una política que articule la educación, la cultura y el deporte con el conocimiento científico, el desarrollo tecnológico y la innovación.</w:t>
      </w:r>
    </w:p>
    <w:p w:rsidR="00685860" w:rsidRPr="00685860" w:rsidRDefault="00685860" w:rsidP="008D60D1">
      <w:pPr>
        <w:pStyle w:val="Texto"/>
        <w:spacing w:line="239" w:lineRule="exact"/>
        <w:ind w:firstLine="0"/>
      </w:pPr>
      <w:r w:rsidRPr="00685860">
        <w:t>La implementación de la Reforma Educativa aprobada por el Honorable Congreso de la Unión al</w:t>
      </w:r>
      <w:r w:rsidRPr="00685860">
        <w:rPr>
          <w:i/>
        </w:rPr>
        <w:t xml:space="preserve"> </w:t>
      </w:r>
      <w:r w:rsidRPr="00685860">
        <w:t>inicio</w:t>
      </w:r>
      <w:r w:rsidRPr="00685860">
        <w:rPr>
          <w:i/>
        </w:rPr>
        <w:t xml:space="preserve"> </w:t>
      </w:r>
      <w:r w:rsidRPr="00685860">
        <w:t>de</w:t>
      </w:r>
      <w:r w:rsidRPr="00685860">
        <w:rPr>
          <w:i/>
        </w:rPr>
        <w:t xml:space="preserve"> </w:t>
      </w:r>
      <w:r w:rsidRPr="00685860">
        <w:t>la</w:t>
      </w:r>
      <w:r w:rsidRPr="00685860">
        <w:rPr>
          <w:i/>
        </w:rPr>
        <w:t xml:space="preserve"> </w:t>
      </w:r>
      <w:r w:rsidRPr="00685860">
        <w:t>presente</w:t>
      </w:r>
      <w:r w:rsidRPr="00685860">
        <w:rPr>
          <w:i/>
        </w:rPr>
        <w:t xml:space="preserve"> </w:t>
      </w:r>
      <w:r w:rsidRPr="00685860">
        <w:t>Administración</w:t>
      </w:r>
      <w:r w:rsidRPr="00685860">
        <w:rPr>
          <w:i/>
        </w:rPr>
        <w:t xml:space="preserve"> </w:t>
      </w:r>
      <w:r w:rsidRPr="00685860">
        <w:t>requiere de un esfuerzo de coordinación importante. La gobernabilidad democrática alcanzada ha generado acuerdos importantes en materia de educación. Gracias al apoyo de legisladores, gobernadores, líderes políticos y ciudadanos, esta Reforma fue aprobada y promulgada en sólo tres meses.</w:t>
      </w:r>
    </w:p>
    <w:p w:rsidR="00685860" w:rsidRPr="00685860" w:rsidRDefault="00685860" w:rsidP="008D60D1">
      <w:pPr>
        <w:pStyle w:val="Texto"/>
        <w:spacing w:line="239" w:lineRule="exact"/>
        <w:ind w:firstLine="0"/>
      </w:pPr>
      <w:r w:rsidRPr="00685860">
        <w:t xml:space="preserve">La Reforma Educativa es un paso decidido para </w:t>
      </w:r>
      <w:r w:rsidRPr="00685860">
        <w:rPr>
          <w:b/>
        </w:rPr>
        <w:t>desarrollar el potencial humano de los mexicanos con educación de calidad</w:t>
      </w:r>
      <w:r w:rsidRPr="00685860">
        <w:t xml:space="preserve"> a través de tres ejes de acción fundamentales. En primer lugar, se busca que los alumnos sean educados por los mejores maestros. Con el Nuevo Servicio Profesional Docente, ahora el mérito es la única forma de ingresar y ascender en el servicio educativo del país. En segundo lugar, se establece que la evaluación sea un instrumento para elevar la</w:t>
      </w:r>
      <w:r w:rsidRPr="00685860">
        <w:rPr>
          <w:i/>
        </w:rPr>
        <w:t xml:space="preserve"> </w:t>
      </w:r>
      <w:r w:rsidRPr="00685860">
        <w:t>calidad</w:t>
      </w:r>
      <w:r w:rsidRPr="00685860">
        <w:rPr>
          <w:i/>
        </w:rPr>
        <w:t xml:space="preserve"> </w:t>
      </w:r>
      <w:r w:rsidRPr="00685860">
        <w:t>de</w:t>
      </w:r>
      <w:r w:rsidRPr="00685860">
        <w:rPr>
          <w:i/>
        </w:rPr>
        <w:t xml:space="preserve"> </w:t>
      </w:r>
      <w:r w:rsidRPr="00685860">
        <w:t>la</w:t>
      </w:r>
      <w:r w:rsidRPr="00685860">
        <w:rPr>
          <w:i/>
        </w:rPr>
        <w:t xml:space="preserve"> </w:t>
      </w:r>
      <w:r w:rsidRPr="00685860">
        <w:t>enseñanza.</w:t>
      </w:r>
      <w:r w:rsidRPr="00685860">
        <w:rPr>
          <w:i/>
        </w:rPr>
        <w:t xml:space="preserve"> </w:t>
      </w:r>
      <w:r w:rsidRPr="00685860">
        <w:t>Para</w:t>
      </w:r>
      <w:r w:rsidRPr="00685860">
        <w:rPr>
          <w:i/>
        </w:rPr>
        <w:t xml:space="preserve"> </w:t>
      </w:r>
      <w:r w:rsidRPr="00685860">
        <w:t>ello</w:t>
      </w:r>
      <w:r w:rsidRPr="00685860">
        <w:rPr>
          <w:i/>
        </w:rPr>
        <w:t xml:space="preserve"> </w:t>
      </w:r>
      <w:r w:rsidRPr="00685860">
        <w:t>se</w:t>
      </w:r>
      <w:r w:rsidRPr="00685860">
        <w:rPr>
          <w:i/>
        </w:rPr>
        <w:t xml:space="preserve"> </w:t>
      </w:r>
      <w:r w:rsidRPr="00685860">
        <w:t>otorgó plena autonomía al INEE y se creó un sistema de evaluación. Finalmente, fomenta que la educación se convierta en una responsabilidad compartida. Con la Reforma Educativa, directivos, maestros, alumnos y padres de familia podrán tomar decisiones conjuntas para mejorar el proceso educativo en cada plantel. Esto se traduce en otorgar mayor autonomía de gestión a las escuelas.</w:t>
      </w:r>
    </w:p>
    <w:p w:rsidR="00685860" w:rsidRPr="00685860" w:rsidRDefault="00685860" w:rsidP="008D60D1">
      <w:pPr>
        <w:pStyle w:val="Texto"/>
        <w:spacing w:line="239" w:lineRule="exact"/>
        <w:ind w:firstLine="0"/>
      </w:pPr>
      <w:r w:rsidRPr="00685860">
        <w:t>Adicionalmente, como parte de los esfuerzos del gobierno</w:t>
      </w:r>
      <w:r w:rsidRPr="00685860">
        <w:rPr>
          <w:i/>
        </w:rPr>
        <w:t xml:space="preserve"> </w:t>
      </w:r>
      <w:r w:rsidRPr="00685860">
        <w:t>por</w:t>
      </w:r>
      <w:r w:rsidRPr="00685860">
        <w:rPr>
          <w:i/>
        </w:rPr>
        <w:t xml:space="preserve"> </w:t>
      </w:r>
      <w:r w:rsidRPr="00685860">
        <w:t>ser</w:t>
      </w:r>
      <w:r w:rsidRPr="00685860">
        <w:rPr>
          <w:i/>
        </w:rPr>
        <w:t xml:space="preserve"> </w:t>
      </w:r>
      <w:r w:rsidRPr="00685860">
        <w:t>más</w:t>
      </w:r>
      <w:r w:rsidRPr="00685860">
        <w:rPr>
          <w:i/>
        </w:rPr>
        <w:t xml:space="preserve"> </w:t>
      </w:r>
      <w:r w:rsidRPr="00685860">
        <w:t>eficaz se</w:t>
      </w:r>
      <w:r w:rsidRPr="00685860">
        <w:rPr>
          <w:i/>
        </w:rPr>
        <w:t xml:space="preserve"> </w:t>
      </w:r>
      <w:r w:rsidRPr="00685860">
        <w:t>buscará</w:t>
      </w:r>
      <w:r w:rsidRPr="00685860">
        <w:rPr>
          <w:i/>
        </w:rPr>
        <w:t xml:space="preserve"> </w:t>
      </w:r>
      <w:r w:rsidRPr="00685860">
        <w:t>contar con una infraestructura educativa apropiada y moderna. Asimismo, se dará seguimiento adecuado para</w:t>
      </w:r>
      <w:r w:rsidRPr="00685860">
        <w:rPr>
          <w:i/>
        </w:rPr>
        <w:t xml:space="preserve"> </w:t>
      </w:r>
      <w:r w:rsidRPr="00685860">
        <w:t>que</w:t>
      </w:r>
      <w:r w:rsidRPr="00685860">
        <w:rPr>
          <w:i/>
        </w:rPr>
        <w:t xml:space="preserve"> </w:t>
      </w:r>
      <w:r w:rsidRPr="00685860">
        <w:t>se</w:t>
      </w:r>
      <w:r w:rsidRPr="00685860">
        <w:rPr>
          <w:i/>
        </w:rPr>
        <w:t xml:space="preserve"> </w:t>
      </w:r>
      <w:r w:rsidRPr="00685860">
        <w:t>incremente el número de personas que terminan sus estudios. Por otro lado, los esfuerzos por fomentar la cultura de la evaluación entre la sociedad irán acompañados de una mayor transparencia y rendición de cuentas en el sector educativo.</w:t>
      </w:r>
      <w:r w:rsidRPr="00685860">
        <w:rPr>
          <w:i/>
        </w:rPr>
        <w:t xml:space="preserve"> </w:t>
      </w:r>
      <w:r w:rsidRPr="00685860">
        <w:t>En</w:t>
      </w:r>
      <w:r w:rsidRPr="00685860">
        <w:rPr>
          <w:i/>
        </w:rPr>
        <w:t xml:space="preserve"> </w:t>
      </w:r>
      <w:r w:rsidRPr="00685860">
        <w:t>este</w:t>
      </w:r>
      <w:r w:rsidRPr="00685860">
        <w:rPr>
          <w:i/>
        </w:rPr>
        <w:t xml:space="preserve"> </w:t>
      </w:r>
      <w:r w:rsidRPr="00685860">
        <w:t>sentido,</w:t>
      </w:r>
      <w:r w:rsidRPr="00685860">
        <w:rPr>
          <w:i/>
        </w:rPr>
        <w:t xml:space="preserve"> </w:t>
      </w:r>
      <w:r w:rsidRPr="00685860">
        <w:t>el</w:t>
      </w:r>
      <w:r w:rsidRPr="00685860">
        <w:rPr>
          <w:i/>
        </w:rPr>
        <w:t xml:space="preserve"> </w:t>
      </w:r>
      <w:r w:rsidRPr="00685860">
        <w:t>INEGI</w:t>
      </w:r>
      <w:r w:rsidRPr="00685860">
        <w:rPr>
          <w:i/>
        </w:rPr>
        <w:t xml:space="preserve"> </w:t>
      </w:r>
      <w:r w:rsidRPr="00685860">
        <w:t>cuenta</w:t>
      </w:r>
      <w:r w:rsidRPr="00685860">
        <w:rPr>
          <w:i/>
        </w:rPr>
        <w:t xml:space="preserve"> </w:t>
      </w:r>
      <w:r w:rsidRPr="00685860">
        <w:t>en 2013 con los recursos necesarios para realizar un padrón de los empleados federales que trabajan en labores docentes.</w:t>
      </w:r>
    </w:p>
    <w:p w:rsidR="00685860" w:rsidRPr="00685860" w:rsidRDefault="00685860" w:rsidP="008D60D1">
      <w:pPr>
        <w:pStyle w:val="Texto"/>
        <w:spacing w:line="239" w:lineRule="exact"/>
        <w:ind w:firstLine="0"/>
      </w:pPr>
      <w:r w:rsidRPr="00685860">
        <w:t xml:space="preserve">Para </w:t>
      </w:r>
      <w:r w:rsidRPr="00685860">
        <w:rPr>
          <w:b/>
        </w:rPr>
        <w:t>garantizar la inclusión y la equidad en</w:t>
      </w:r>
      <w:r w:rsidRPr="00685860">
        <w:rPr>
          <w:b/>
          <w:i/>
        </w:rPr>
        <w:t xml:space="preserve"> </w:t>
      </w:r>
      <w:r w:rsidRPr="00685860">
        <w:rPr>
          <w:b/>
        </w:rPr>
        <w:t>el</w:t>
      </w:r>
      <w:r w:rsidRPr="00685860">
        <w:rPr>
          <w:b/>
          <w:i/>
        </w:rPr>
        <w:t xml:space="preserve"> </w:t>
      </w:r>
      <w:r w:rsidRPr="00685860">
        <w:rPr>
          <w:b/>
        </w:rPr>
        <w:t>Sistema</w:t>
      </w:r>
      <w:r w:rsidRPr="00685860">
        <w:rPr>
          <w:b/>
          <w:i/>
        </w:rPr>
        <w:t xml:space="preserve"> </w:t>
      </w:r>
      <w:r w:rsidRPr="00685860">
        <w:rPr>
          <w:b/>
        </w:rPr>
        <w:t>Educativo</w:t>
      </w:r>
      <w:r w:rsidRPr="00685860">
        <w:rPr>
          <w:i/>
        </w:rPr>
        <w:t xml:space="preserve"> </w:t>
      </w:r>
      <w:r w:rsidRPr="00685860">
        <w:t>se</w:t>
      </w:r>
      <w:r w:rsidRPr="00685860">
        <w:rPr>
          <w:i/>
        </w:rPr>
        <w:t xml:space="preserve"> </w:t>
      </w:r>
      <w:r w:rsidRPr="00685860">
        <w:t>plantea</w:t>
      </w:r>
      <w:r w:rsidRPr="00685860">
        <w:rPr>
          <w:i/>
        </w:rPr>
        <w:t xml:space="preserve"> </w:t>
      </w:r>
      <w:r w:rsidRPr="00685860">
        <w:t>ampliar las oportunidades de acceso a la educación, permanencia y avance en los estudios a todas las regiones y sectores de la población. Esto requiere incrementar los apoyos a niños y jóvenes en situación de desventaja o vulnerabilidad, así como crear nuevos servicios educativos, ampliar los existentes y aprovechar la capacidad instalada</w:t>
      </w:r>
      <w:r w:rsidR="00124F2F">
        <w:t xml:space="preserve"> </w:t>
      </w:r>
      <w:r w:rsidRPr="00685860">
        <w:t>de los planteles.</w:t>
      </w:r>
    </w:p>
    <w:p w:rsidR="00685860" w:rsidRPr="00685860" w:rsidRDefault="00685860" w:rsidP="008D60D1">
      <w:pPr>
        <w:pStyle w:val="Texto"/>
        <w:spacing w:line="239" w:lineRule="exact"/>
        <w:ind w:firstLine="0"/>
      </w:pPr>
      <w:r w:rsidRPr="00685860">
        <w:t>La igualdad sustantiva entre mujeres y hombres deberá verse reflejada en la educación, la cultura, el deporte, y en las especialidades técnicas y científicas. Por un lado, se fomentará la inclusión integral de las mujeres en todos los niveles de educación, dando especial seguimiento a sus tasas de matriculación para asegurar que no existan trabas para su desarrollo integral. Asimismo, se propiciará que la igualdad de género permee en los planes de estudio de todos los niveles de educación, para resaltar su relevancia desde una temprana edad.</w:t>
      </w:r>
    </w:p>
    <w:p w:rsidR="00685860" w:rsidRPr="00685860" w:rsidRDefault="00685860" w:rsidP="008D60D1">
      <w:pPr>
        <w:pStyle w:val="Texto"/>
        <w:spacing w:line="239" w:lineRule="exact"/>
        <w:ind w:firstLine="0"/>
      </w:pPr>
      <w:r w:rsidRPr="00685860">
        <w:t xml:space="preserve">Para </w:t>
      </w:r>
      <w:r w:rsidRPr="00685860">
        <w:rPr>
          <w:b/>
        </w:rPr>
        <w:t>ampliar el acceso a la cultura como un medio para la formación integral de los ciudadanos</w:t>
      </w:r>
      <w:r w:rsidRPr="00685860">
        <w:t>, es imprescindible situar la cultura entre los servicios básicos brindados a la población. Esto implica contar con la infraestructura adecuada y preservar el patrimonio cultural del país. Asimismo, se debe vincular la inversión en el sector con otras actividades productivas, así como desarrollar una agenda digital en la materia.</w:t>
      </w:r>
    </w:p>
    <w:p w:rsidR="00685860" w:rsidRPr="00685860" w:rsidRDefault="00685860" w:rsidP="008D60D1">
      <w:pPr>
        <w:pStyle w:val="Texto"/>
        <w:spacing w:line="239" w:lineRule="exact"/>
        <w:ind w:firstLine="0"/>
      </w:pPr>
      <w:r w:rsidRPr="00685860">
        <w:t xml:space="preserve">Con el objeto de </w:t>
      </w:r>
      <w:r w:rsidRPr="00685860">
        <w:rPr>
          <w:b/>
        </w:rPr>
        <w:t>promover el deporte de manera incluyente para fomentar una cultura de</w:t>
      </w:r>
      <w:r w:rsidRPr="00685860">
        <w:rPr>
          <w:b/>
          <w:i/>
        </w:rPr>
        <w:t xml:space="preserve"> </w:t>
      </w:r>
      <w:r w:rsidRPr="00685860">
        <w:rPr>
          <w:b/>
        </w:rPr>
        <w:t>salud</w:t>
      </w:r>
      <w:r w:rsidRPr="00685860">
        <w:t>,</w:t>
      </w:r>
      <w:r w:rsidRPr="00685860">
        <w:rPr>
          <w:i/>
        </w:rPr>
        <w:t xml:space="preserve"> </w:t>
      </w:r>
      <w:r w:rsidRPr="00685860">
        <w:t>se</w:t>
      </w:r>
      <w:r w:rsidRPr="00685860">
        <w:rPr>
          <w:i/>
        </w:rPr>
        <w:t xml:space="preserve"> </w:t>
      </w:r>
      <w:r w:rsidRPr="00685860">
        <w:t>propone</w:t>
      </w:r>
      <w:r w:rsidRPr="00685860">
        <w:rPr>
          <w:i/>
        </w:rPr>
        <w:t xml:space="preserve"> </w:t>
      </w:r>
      <w:r w:rsidRPr="00685860">
        <w:t>fomentar</w:t>
      </w:r>
      <w:r w:rsidRPr="00685860">
        <w:rPr>
          <w:i/>
        </w:rPr>
        <w:t xml:space="preserve"> </w:t>
      </w:r>
      <w:r w:rsidRPr="00685860">
        <w:t>que</w:t>
      </w:r>
      <w:r w:rsidRPr="00685860">
        <w:rPr>
          <w:i/>
        </w:rPr>
        <w:t xml:space="preserve"> </w:t>
      </w:r>
      <w:r w:rsidRPr="00685860">
        <w:t>la</w:t>
      </w:r>
      <w:r w:rsidRPr="00685860">
        <w:rPr>
          <w:i/>
        </w:rPr>
        <w:t xml:space="preserve"> </w:t>
      </w:r>
      <w:r w:rsidRPr="00685860">
        <w:t>mayoría de la población tenga acceso a la práctica de actividades físicas y deportivas en instalaciones adecuadas, con la asesoría de personal capacitado. Además, es necesario procurar que los niños y jóvenes deportistas con cualidades y talentos específicos cuenten con entrenamiento y servicios especializados, estímulos adecuados y un sistema de</w:t>
      </w:r>
      <w:r w:rsidRPr="00685860">
        <w:rPr>
          <w:i/>
        </w:rPr>
        <w:t xml:space="preserve"> </w:t>
      </w:r>
      <w:r w:rsidRPr="00685860">
        <w:t>competencia estructurado. Asimismo, se debe promover el aprovechamiento total de la infraestructura deportiva nacional existente, recuperar espacios públicos para la actividad física y garantizar la adecuada planeación de la infraestructura del sector.</w:t>
      </w:r>
    </w:p>
    <w:p w:rsidR="00685860" w:rsidRPr="00685860" w:rsidRDefault="00685860" w:rsidP="00435B9F">
      <w:pPr>
        <w:pStyle w:val="Texto"/>
        <w:spacing w:line="263" w:lineRule="exact"/>
        <w:ind w:firstLine="0"/>
      </w:pPr>
      <w:r w:rsidRPr="00685860">
        <w:lastRenderedPageBreak/>
        <w:t>Adicionalmente,</w:t>
      </w:r>
      <w:r w:rsidRPr="00685860">
        <w:rPr>
          <w:i/>
        </w:rPr>
        <w:t xml:space="preserve"> </w:t>
      </w:r>
      <w:r w:rsidRPr="00685860">
        <w:t>una</w:t>
      </w:r>
      <w:r w:rsidRPr="00685860">
        <w:rPr>
          <w:i/>
        </w:rPr>
        <w:t xml:space="preserve"> </w:t>
      </w:r>
      <w:r w:rsidRPr="00685860">
        <w:t>de</w:t>
      </w:r>
      <w:r w:rsidRPr="00685860">
        <w:rPr>
          <w:i/>
        </w:rPr>
        <w:t xml:space="preserve"> </w:t>
      </w:r>
      <w:r w:rsidRPr="00685860">
        <w:t>las</w:t>
      </w:r>
      <w:r w:rsidRPr="00685860">
        <w:rPr>
          <w:i/>
        </w:rPr>
        <w:t xml:space="preserve"> </w:t>
      </w:r>
      <w:r w:rsidRPr="00685860">
        <w:t>vías</w:t>
      </w:r>
      <w:r w:rsidRPr="00685860">
        <w:rPr>
          <w:i/>
        </w:rPr>
        <w:t xml:space="preserve"> </w:t>
      </w:r>
      <w:r w:rsidRPr="00685860">
        <w:t>para</w:t>
      </w:r>
      <w:r w:rsidRPr="00685860">
        <w:rPr>
          <w:i/>
        </w:rPr>
        <w:t xml:space="preserve"> </w:t>
      </w:r>
      <w:r w:rsidRPr="00685860">
        <w:t>fomentar que</w:t>
      </w:r>
      <w:r w:rsidR="00FB34AD">
        <w:rPr>
          <w:i/>
        </w:rPr>
        <w:t xml:space="preserve"> </w:t>
      </w:r>
      <w:r w:rsidRPr="00685860">
        <w:t>la</w:t>
      </w:r>
      <w:r w:rsidR="00FB34AD">
        <w:rPr>
          <w:i/>
        </w:rPr>
        <w:t xml:space="preserve"> </w:t>
      </w:r>
      <w:r w:rsidRPr="00685860">
        <w:t>juventud</w:t>
      </w:r>
      <w:r w:rsidR="00FB34AD">
        <w:rPr>
          <w:i/>
        </w:rPr>
        <w:t xml:space="preserve"> </w:t>
      </w:r>
      <w:r w:rsidRPr="00685860">
        <w:t>participe</w:t>
      </w:r>
      <w:r w:rsidR="00FB34AD">
        <w:rPr>
          <w:i/>
        </w:rPr>
        <w:t xml:space="preserve"> </w:t>
      </w:r>
      <w:r w:rsidRPr="00685860">
        <w:t>del</w:t>
      </w:r>
      <w:r w:rsidR="00FB34AD">
        <w:rPr>
          <w:i/>
        </w:rPr>
        <w:t xml:space="preserve"> </w:t>
      </w:r>
      <w:r w:rsidRPr="00685860">
        <w:t>desarrollo nacional</w:t>
      </w:r>
      <w:r w:rsidRPr="00685860">
        <w:rPr>
          <w:i/>
        </w:rPr>
        <w:t xml:space="preserve"> </w:t>
      </w:r>
      <w:r w:rsidRPr="00685860">
        <w:t>es</w:t>
      </w:r>
      <w:r w:rsidRPr="00685860">
        <w:rPr>
          <w:i/>
        </w:rPr>
        <w:t xml:space="preserve"> </w:t>
      </w:r>
      <w:r w:rsidRPr="00685860">
        <w:t>impulsando</w:t>
      </w:r>
      <w:r w:rsidRPr="00685860">
        <w:rPr>
          <w:i/>
        </w:rPr>
        <w:t xml:space="preserve"> </w:t>
      </w:r>
      <w:r w:rsidRPr="00685860">
        <w:t>una</w:t>
      </w:r>
      <w:r w:rsidRPr="00685860">
        <w:rPr>
          <w:i/>
        </w:rPr>
        <w:t xml:space="preserve"> </w:t>
      </w:r>
      <w:r w:rsidRPr="00685860">
        <w:t>mayor</w:t>
      </w:r>
      <w:r w:rsidRPr="00685860">
        <w:rPr>
          <w:i/>
        </w:rPr>
        <w:t xml:space="preserve"> </w:t>
      </w:r>
      <w:r w:rsidRPr="00685860">
        <w:t>vinculación de las necesidades económicas y sociales de cada región</w:t>
      </w:r>
      <w:r w:rsidRPr="00685860">
        <w:rPr>
          <w:i/>
        </w:rPr>
        <w:t xml:space="preserve"> </w:t>
      </w:r>
      <w:r w:rsidRPr="00685860">
        <w:t>con</w:t>
      </w:r>
      <w:r w:rsidRPr="00685860">
        <w:rPr>
          <w:i/>
        </w:rPr>
        <w:t xml:space="preserve"> </w:t>
      </w:r>
      <w:r w:rsidRPr="00685860">
        <w:t>los</w:t>
      </w:r>
      <w:r w:rsidRPr="00685860">
        <w:rPr>
          <w:i/>
        </w:rPr>
        <w:t xml:space="preserve"> </w:t>
      </w:r>
      <w:r w:rsidRPr="00685860">
        <w:t>programas</w:t>
      </w:r>
      <w:r w:rsidRPr="00685860">
        <w:rPr>
          <w:i/>
        </w:rPr>
        <w:t xml:space="preserve"> </w:t>
      </w:r>
      <w:r w:rsidRPr="00685860">
        <w:t>educativos.</w:t>
      </w:r>
      <w:r w:rsidRPr="00685860">
        <w:rPr>
          <w:i/>
        </w:rPr>
        <w:t xml:space="preserve"> </w:t>
      </w:r>
      <w:r w:rsidRPr="00685860">
        <w:t>Para</w:t>
      </w:r>
      <w:r w:rsidRPr="00685860">
        <w:rPr>
          <w:i/>
        </w:rPr>
        <w:t xml:space="preserve"> </w:t>
      </w:r>
      <w:r w:rsidRPr="00685860">
        <w:t>ello se debe asegurar su pertinencia y permitir que, a través de carreras de nivel profesional técnico y licenciatura, los estudiantes se inserten de manera directa al sector productivo.</w:t>
      </w:r>
    </w:p>
    <w:p w:rsidR="00685860" w:rsidRPr="00685860" w:rsidRDefault="00685860" w:rsidP="00435B9F">
      <w:pPr>
        <w:pStyle w:val="Texto"/>
        <w:spacing w:line="263" w:lineRule="exact"/>
        <w:ind w:firstLine="0"/>
      </w:pPr>
      <w:r w:rsidRPr="00685860">
        <w:t>Por otro lado, se deben impulsar políticas activas de</w:t>
      </w:r>
      <w:r w:rsidRPr="00685860">
        <w:rPr>
          <w:i/>
        </w:rPr>
        <w:t xml:space="preserve"> </w:t>
      </w:r>
      <w:r w:rsidRPr="00685860">
        <w:t>capacitación</w:t>
      </w:r>
      <w:r w:rsidRPr="00685860">
        <w:rPr>
          <w:i/>
        </w:rPr>
        <w:t xml:space="preserve"> </w:t>
      </w:r>
      <w:r w:rsidRPr="00685860">
        <w:t>para</w:t>
      </w:r>
      <w:r w:rsidRPr="00685860">
        <w:rPr>
          <w:i/>
        </w:rPr>
        <w:t xml:space="preserve"> </w:t>
      </w:r>
      <w:r w:rsidRPr="00685860">
        <w:t>el</w:t>
      </w:r>
      <w:r w:rsidRPr="00685860">
        <w:rPr>
          <w:i/>
        </w:rPr>
        <w:t xml:space="preserve"> </w:t>
      </w:r>
      <w:r w:rsidRPr="00685860">
        <w:t>trabajo</w:t>
      </w:r>
      <w:r w:rsidRPr="00685860">
        <w:rPr>
          <w:i/>
        </w:rPr>
        <w:t xml:space="preserve"> </w:t>
      </w:r>
      <w:r w:rsidRPr="00685860">
        <w:t>de</w:t>
      </w:r>
      <w:r w:rsidRPr="00685860">
        <w:rPr>
          <w:i/>
        </w:rPr>
        <w:t xml:space="preserve"> </w:t>
      </w:r>
      <w:r w:rsidRPr="00685860">
        <w:t>manera</w:t>
      </w:r>
      <w:r w:rsidRPr="00685860">
        <w:rPr>
          <w:i/>
        </w:rPr>
        <w:t xml:space="preserve"> </w:t>
      </w:r>
      <w:r w:rsidRPr="00685860">
        <w:t>que se fomente la actualización y vigencia de las capacidades y competencias de la fuerza laboral. Al respecto, es necesario lograr una mayor articulación entre el Sistema Educativo Formal y el Sistema de Capacitación para el Trabajo, con el propósito de facilitar la movilidad entre ambos sistemas.</w:t>
      </w:r>
    </w:p>
    <w:p w:rsidR="00685860" w:rsidRDefault="00685860" w:rsidP="00435B9F">
      <w:pPr>
        <w:pStyle w:val="Texto"/>
        <w:spacing w:line="263" w:lineRule="exact"/>
        <w:ind w:firstLine="0"/>
      </w:pPr>
      <w:r w:rsidRPr="00685860">
        <w:t xml:space="preserve">Finalmente, para </w:t>
      </w:r>
      <w:r w:rsidRPr="00685860">
        <w:rPr>
          <w:b/>
        </w:rPr>
        <w:t>hacer del desarrollo científico, tecnológico y la innovación pilares para el progreso económico y social sostenible</w:t>
      </w:r>
      <w:r w:rsidRPr="00685860">
        <w:t>, se requiere una sólida vinculación entre escuelas, universidades,</w:t>
      </w:r>
      <w:r w:rsidRPr="00685860">
        <w:rPr>
          <w:i/>
        </w:rPr>
        <w:t xml:space="preserve"> </w:t>
      </w:r>
      <w:r w:rsidRPr="00685860">
        <w:t>centros</w:t>
      </w:r>
      <w:r w:rsidRPr="00685860">
        <w:rPr>
          <w:i/>
        </w:rPr>
        <w:t xml:space="preserve"> </w:t>
      </w:r>
      <w:r w:rsidRPr="00685860">
        <w:t>de</w:t>
      </w:r>
      <w:r w:rsidRPr="00685860">
        <w:rPr>
          <w:i/>
        </w:rPr>
        <w:t xml:space="preserve"> </w:t>
      </w:r>
      <w:r w:rsidRPr="00685860">
        <w:t>investigación</w:t>
      </w:r>
      <w:r w:rsidRPr="00685860">
        <w:rPr>
          <w:i/>
        </w:rPr>
        <w:t xml:space="preserve"> </w:t>
      </w:r>
      <w:r w:rsidRPr="00685860">
        <w:t>y</w:t>
      </w:r>
      <w:r w:rsidRPr="00685860">
        <w:rPr>
          <w:i/>
        </w:rPr>
        <w:t xml:space="preserve"> </w:t>
      </w:r>
      <w:r w:rsidRPr="00685860">
        <w:t>el sector privado. Además, se debe incrementar la inversión pública y promover la inversión privada en actividades de innovación y desarrollo. Los esfuerzos encaminados hacia la transferencia y aprovechamiento</w:t>
      </w:r>
      <w:r w:rsidRPr="00685860">
        <w:rPr>
          <w:i/>
        </w:rPr>
        <w:t xml:space="preserve"> </w:t>
      </w:r>
      <w:r w:rsidRPr="00685860">
        <w:t>del</w:t>
      </w:r>
      <w:r w:rsidRPr="00685860">
        <w:rPr>
          <w:i/>
        </w:rPr>
        <w:t xml:space="preserve"> </w:t>
      </w:r>
      <w:r w:rsidRPr="00685860">
        <w:t>conocimiento</w:t>
      </w:r>
      <w:r w:rsidRPr="00685860">
        <w:rPr>
          <w:i/>
        </w:rPr>
        <w:t xml:space="preserve"> </w:t>
      </w:r>
      <w:r w:rsidRPr="00685860">
        <w:t>agregarán valor a los productos y servicios mexicanos, además de potenciar la competitividad de la mano de obra nacional.</w:t>
      </w:r>
    </w:p>
    <w:p w:rsidR="008D60D1" w:rsidRPr="00685860" w:rsidRDefault="008D60D1" w:rsidP="00435B9F">
      <w:pPr>
        <w:pStyle w:val="Texto"/>
        <w:spacing w:line="263" w:lineRule="exact"/>
        <w:ind w:firstLine="0"/>
      </w:pPr>
    </w:p>
    <w:p w:rsidR="00685860" w:rsidRPr="008D04E7" w:rsidRDefault="008D60D1" w:rsidP="00435B9F">
      <w:pPr>
        <w:pStyle w:val="ANOTACION"/>
        <w:spacing w:line="263" w:lineRule="exact"/>
      </w:pPr>
      <w:r w:rsidRPr="008D04E7">
        <w:t>IV. M</w:t>
      </w:r>
      <w:r w:rsidRPr="008D04E7">
        <w:rPr>
          <w:rFonts w:hint="eastAsia"/>
        </w:rPr>
        <w:t>É</w:t>
      </w:r>
      <w:r w:rsidRPr="008D04E7">
        <w:t>XICO PR</w:t>
      </w:r>
      <w:r w:rsidRPr="008D04E7">
        <w:rPr>
          <w:rFonts w:hint="eastAsia"/>
        </w:rPr>
        <w:t>Ó</w:t>
      </w:r>
      <w:r w:rsidRPr="008D04E7">
        <w:t>SPERO</w:t>
      </w:r>
    </w:p>
    <w:p w:rsidR="00685860" w:rsidRPr="008D04E7" w:rsidRDefault="00685860" w:rsidP="00435B9F">
      <w:pPr>
        <w:pStyle w:val="Texto"/>
        <w:pBdr>
          <w:top w:val="single" w:sz="4" w:space="1" w:color="auto"/>
          <w:bottom w:val="single" w:sz="4" w:space="1" w:color="auto"/>
        </w:pBdr>
        <w:spacing w:line="263" w:lineRule="exact"/>
        <w:ind w:firstLine="0"/>
        <w:jc w:val="center"/>
        <w:rPr>
          <w:b/>
          <w:smallCaps/>
        </w:rPr>
      </w:pPr>
      <w:r w:rsidRPr="008D04E7">
        <w:rPr>
          <w:b/>
          <w:smallCaps/>
        </w:rPr>
        <w:t xml:space="preserve">Debemos impulsar, sin ataduras ni temores, </w:t>
      </w:r>
      <w:r w:rsidR="00124F2F">
        <w:rPr>
          <w:b/>
          <w:smallCaps/>
        </w:rPr>
        <w:t xml:space="preserve"> </w:t>
      </w:r>
      <w:r w:rsidRPr="008D04E7">
        <w:rPr>
          <w:b/>
          <w:smallCaps/>
        </w:rPr>
        <w:t>todos los motores del crecimiento.</w:t>
      </w:r>
    </w:p>
    <w:p w:rsidR="00685860" w:rsidRPr="0024197D" w:rsidRDefault="00685860" w:rsidP="00435B9F">
      <w:pPr>
        <w:pStyle w:val="Texto"/>
        <w:spacing w:line="263" w:lineRule="exact"/>
        <w:ind w:left="4320" w:firstLine="0"/>
      </w:pPr>
      <w:r w:rsidRPr="0024197D">
        <w:t>Sólo una planeación equilibrada nos permitirá un progreso coherente con productividad y bienestar.</w:t>
      </w:r>
    </w:p>
    <w:p w:rsidR="00685860" w:rsidRPr="007117D9" w:rsidRDefault="00685860" w:rsidP="00435B9F">
      <w:pPr>
        <w:pStyle w:val="Texto"/>
        <w:spacing w:line="263" w:lineRule="exact"/>
        <w:jc w:val="right"/>
        <w:rPr>
          <w:smallCaps/>
        </w:rPr>
      </w:pPr>
      <w:r w:rsidRPr="007117D9">
        <w:rPr>
          <w:smallCaps/>
        </w:rPr>
        <w:t>Antonio Ortiz Mena</w:t>
      </w:r>
    </w:p>
    <w:p w:rsidR="00685860" w:rsidRPr="00685860" w:rsidRDefault="00685860" w:rsidP="00435B9F">
      <w:pPr>
        <w:pStyle w:val="Texto"/>
        <w:spacing w:line="263" w:lineRule="exact"/>
        <w:ind w:firstLine="0"/>
      </w:pPr>
      <w:r w:rsidRPr="00685860">
        <w:t>Es común que se hable del crecimiento económico</w:t>
      </w:r>
      <w:r w:rsidRPr="00685860">
        <w:rPr>
          <w:i/>
        </w:rPr>
        <w:t xml:space="preserve"> </w:t>
      </w:r>
      <w:r w:rsidRPr="00685860">
        <w:t>como</w:t>
      </w:r>
      <w:r w:rsidRPr="00685860">
        <w:rPr>
          <w:i/>
        </w:rPr>
        <w:t xml:space="preserve"> </w:t>
      </w:r>
      <w:r w:rsidRPr="00685860">
        <w:t>un</w:t>
      </w:r>
      <w:r w:rsidRPr="00685860">
        <w:rPr>
          <w:i/>
        </w:rPr>
        <w:t xml:space="preserve"> </w:t>
      </w:r>
      <w:r w:rsidRPr="00685860">
        <w:t>objetivo</w:t>
      </w:r>
      <w:r w:rsidRPr="00685860">
        <w:rPr>
          <w:i/>
        </w:rPr>
        <w:t xml:space="preserve"> </w:t>
      </w:r>
      <w:r w:rsidRPr="00685860">
        <w:t>primordial</w:t>
      </w:r>
      <w:r w:rsidRPr="00685860">
        <w:rPr>
          <w:i/>
        </w:rPr>
        <w:t xml:space="preserve"> </w:t>
      </w:r>
      <w:r w:rsidRPr="00685860">
        <w:t>de las naciones. Sin embargo, el crecimiento económico no es un fin en sí mismo, sino un medio para</w:t>
      </w:r>
      <w:r w:rsidRPr="00685860">
        <w:rPr>
          <w:i/>
        </w:rPr>
        <w:t xml:space="preserve"> </w:t>
      </w:r>
      <w:r w:rsidRPr="00685860">
        <w:t>propiciar</w:t>
      </w:r>
      <w:r w:rsidRPr="00685860">
        <w:rPr>
          <w:i/>
        </w:rPr>
        <w:t xml:space="preserve"> </w:t>
      </w:r>
      <w:r w:rsidRPr="00685860">
        <w:t>el</w:t>
      </w:r>
      <w:r w:rsidRPr="00685860">
        <w:rPr>
          <w:i/>
        </w:rPr>
        <w:t xml:space="preserve"> </w:t>
      </w:r>
      <w:r w:rsidRPr="00685860">
        <w:t>desarrollo,</w:t>
      </w:r>
      <w:r w:rsidRPr="00685860">
        <w:rPr>
          <w:i/>
        </w:rPr>
        <w:t xml:space="preserve"> </w:t>
      </w:r>
      <w:r w:rsidRPr="00685860">
        <w:t>abatir</w:t>
      </w:r>
      <w:r w:rsidRPr="00685860">
        <w:rPr>
          <w:i/>
        </w:rPr>
        <w:t xml:space="preserve"> </w:t>
      </w:r>
      <w:r w:rsidRPr="00685860">
        <w:t>la</w:t>
      </w:r>
      <w:r w:rsidRPr="00685860">
        <w:rPr>
          <w:i/>
        </w:rPr>
        <w:t xml:space="preserve"> </w:t>
      </w:r>
      <w:r w:rsidRPr="00685860">
        <w:t>pobreza y alcanzar una mejor calidad de vida para la población.</w:t>
      </w:r>
    </w:p>
    <w:p w:rsidR="00685860" w:rsidRPr="00685860" w:rsidRDefault="00685860" w:rsidP="00435B9F">
      <w:pPr>
        <w:pStyle w:val="Texto"/>
        <w:spacing w:line="263" w:lineRule="exact"/>
        <w:ind w:firstLine="0"/>
      </w:pPr>
      <w:r w:rsidRPr="00685860">
        <w:t>El desempeño de la economía mexicana durante las últimas tres décadas ha sido inferior al observado en otros países. En tanto que de 1981 a 2011 México creció, en promedio, a una tasa anual de 2.4%, Chile y Corea se expandieron anualmente en 4.9 y 6.2%, respectivamente. Una de las razones subyacentes al bajo crecimiento económico es la reducida productividad de nuestra economía. De hecho, en tanto que en Chile y en Corea la productividad aumentó a tasas anuales de 1.1 y 2.4% desde inicios de los ochenta, en México la productividad cayó anualmente en 0.7% en el mismo lapso. Es decir, en este periodo nuestra capacidad de producir bienes y servicios con los recursos productivos a nuestra disposición, se contrajo.</w:t>
      </w:r>
    </w:p>
    <w:p w:rsidR="00685860" w:rsidRPr="00685860" w:rsidRDefault="00685860" w:rsidP="00435B9F">
      <w:pPr>
        <w:pStyle w:val="Texto"/>
        <w:spacing w:line="263" w:lineRule="exact"/>
        <w:ind w:firstLine="0"/>
      </w:pPr>
      <w:r w:rsidRPr="00685860">
        <w:t>En este sentido, el enfoque de la presente Administración será generar un crecimiento económico sostenible e incluyente que esté basado en un desarrollo integral y equilibrado de todos los mexicanos. Para poder mejorar el nivel de vida de la población es necesario incrementar el potencial de la economía de producir o generar bienes y servicios, lo que significa aumentar la productividad.</w:t>
      </w:r>
    </w:p>
    <w:p w:rsidR="00685860" w:rsidRPr="00685860" w:rsidRDefault="00685860" w:rsidP="00435B9F">
      <w:pPr>
        <w:pStyle w:val="Texto"/>
        <w:spacing w:line="263" w:lineRule="exact"/>
        <w:ind w:firstLine="0"/>
      </w:pPr>
      <w:r w:rsidRPr="00685860">
        <w:t>Este potencial depende de la capacidad de la fuerza laboral, la utilización del capital y la productividad total</w:t>
      </w:r>
      <w:r w:rsidRPr="00685860">
        <w:rPr>
          <w:i/>
        </w:rPr>
        <w:t xml:space="preserve"> </w:t>
      </w:r>
      <w:r w:rsidRPr="00685860">
        <w:t>de</w:t>
      </w:r>
      <w:r w:rsidRPr="00685860">
        <w:rPr>
          <w:i/>
        </w:rPr>
        <w:t xml:space="preserve"> </w:t>
      </w:r>
      <w:r w:rsidRPr="00685860">
        <w:t>los</w:t>
      </w:r>
      <w:r w:rsidRPr="00685860">
        <w:rPr>
          <w:i/>
        </w:rPr>
        <w:t xml:space="preserve"> </w:t>
      </w:r>
      <w:r w:rsidRPr="00685860">
        <w:t>factores.</w:t>
      </w:r>
      <w:r w:rsidRPr="00685860">
        <w:rPr>
          <w:i/>
        </w:rPr>
        <w:t xml:space="preserve"> </w:t>
      </w:r>
      <w:r w:rsidRPr="00685860">
        <w:t>El</w:t>
      </w:r>
      <w:r w:rsidRPr="00685860">
        <w:rPr>
          <w:i/>
        </w:rPr>
        <w:t xml:space="preserve"> </w:t>
      </w:r>
      <w:r w:rsidRPr="00685860">
        <w:t>concepto</w:t>
      </w:r>
      <w:r w:rsidRPr="00685860">
        <w:rPr>
          <w:i/>
        </w:rPr>
        <w:t xml:space="preserve"> </w:t>
      </w:r>
      <w:r w:rsidRPr="00685860">
        <w:t>de</w:t>
      </w:r>
      <w:r w:rsidRPr="00685860">
        <w:rPr>
          <w:i/>
        </w:rPr>
        <w:t xml:space="preserve"> </w:t>
      </w:r>
      <w:r w:rsidRPr="00685860">
        <w:t>productividad</w:t>
      </w:r>
      <w:r w:rsidRPr="00685860">
        <w:rPr>
          <w:i/>
        </w:rPr>
        <w:t xml:space="preserve"> </w:t>
      </w:r>
      <w:r w:rsidRPr="00685860">
        <w:t>se</w:t>
      </w:r>
      <w:r w:rsidRPr="00685860">
        <w:rPr>
          <w:i/>
        </w:rPr>
        <w:t xml:space="preserve"> </w:t>
      </w:r>
      <w:r w:rsidRPr="00685860">
        <w:t>refiere a</w:t>
      </w:r>
      <w:r w:rsidRPr="00685860">
        <w:rPr>
          <w:i/>
        </w:rPr>
        <w:t xml:space="preserve"> </w:t>
      </w:r>
      <w:r w:rsidRPr="00685860">
        <w:t>la</w:t>
      </w:r>
      <w:r w:rsidRPr="00685860">
        <w:rPr>
          <w:i/>
        </w:rPr>
        <w:t xml:space="preserve"> </w:t>
      </w:r>
      <w:r w:rsidRPr="00685860">
        <w:t>forma</w:t>
      </w:r>
      <w:r w:rsidRPr="00685860">
        <w:rPr>
          <w:i/>
        </w:rPr>
        <w:t xml:space="preserve"> </w:t>
      </w:r>
      <w:r w:rsidRPr="00685860">
        <w:t>en</w:t>
      </w:r>
      <w:r w:rsidRPr="00685860">
        <w:rPr>
          <w:i/>
        </w:rPr>
        <w:t xml:space="preserve"> </w:t>
      </w:r>
      <w:r w:rsidRPr="00685860">
        <w:t>que</w:t>
      </w:r>
      <w:r w:rsidRPr="00685860">
        <w:rPr>
          <w:i/>
        </w:rPr>
        <w:t xml:space="preserve"> </w:t>
      </w:r>
      <w:r w:rsidRPr="00685860">
        <w:t>interactúan los factores en el proceso productivo, es decir, la tecnología, la eficiencia y la calidad de los insumos de la producción. Países que han establecido las condiciones para que su productividad crezca de manera sostenida por periodos largos, han podido generar mayor riqueza y establecer una plataforma donde su población tiene la oportunidad de desarrollarse plenamente.</w:t>
      </w:r>
    </w:p>
    <w:p w:rsidR="00685860" w:rsidRPr="00685860" w:rsidRDefault="00685860" w:rsidP="00435B9F">
      <w:pPr>
        <w:pStyle w:val="Texto"/>
        <w:spacing w:line="263" w:lineRule="exact"/>
        <w:ind w:firstLine="0"/>
      </w:pPr>
      <w:r w:rsidRPr="00685860">
        <w:t>Lo anterior se encuentra en línea con la opinión del 27% de los participantes de la Consulta Ciudadana, quienes señalaron que elevar el crecimiento económico para crear más y mejores empleos debería ser la prioridad de la presente Administración. Por ello, se enfocarán los esfuerzos en</w:t>
      </w:r>
      <w:r w:rsidRPr="00685860">
        <w:rPr>
          <w:i/>
        </w:rPr>
        <w:t xml:space="preserve"> </w:t>
      </w:r>
      <w:r w:rsidRPr="00685860">
        <w:t>abrir</w:t>
      </w:r>
      <w:r w:rsidRPr="00685860">
        <w:rPr>
          <w:i/>
        </w:rPr>
        <w:t xml:space="preserve"> </w:t>
      </w:r>
      <w:r w:rsidRPr="00685860">
        <w:t>oportunidades</w:t>
      </w:r>
      <w:r w:rsidRPr="00685860">
        <w:rPr>
          <w:i/>
        </w:rPr>
        <w:t xml:space="preserve"> </w:t>
      </w:r>
      <w:r w:rsidRPr="00685860">
        <w:t>de</w:t>
      </w:r>
      <w:r w:rsidRPr="00685860">
        <w:rPr>
          <w:i/>
        </w:rPr>
        <w:t xml:space="preserve"> </w:t>
      </w:r>
      <w:r w:rsidRPr="00685860">
        <w:t>crecimiento</w:t>
      </w:r>
      <w:r w:rsidRPr="00685860">
        <w:rPr>
          <w:i/>
        </w:rPr>
        <w:t xml:space="preserve"> </w:t>
      </w:r>
      <w:r w:rsidRPr="00685860">
        <w:t>a</w:t>
      </w:r>
      <w:r w:rsidRPr="00685860">
        <w:rPr>
          <w:i/>
        </w:rPr>
        <w:t xml:space="preserve"> </w:t>
      </w:r>
      <w:r w:rsidRPr="00685860">
        <w:t>todos los sectores de la población con un enfoque transversal basado en incrementar y democratizar la productividad.</w:t>
      </w:r>
    </w:p>
    <w:p w:rsidR="00685860" w:rsidRPr="00685860" w:rsidRDefault="00685860" w:rsidP="008D60D1">
      <w:pPr>
        <w:pStyle w:val="Texto"/>
        <w:spacing w:line="235" w:lineRule="exact"/>
        <w:ind w:firstLine="0"/>
      </w:pPr>
      <w:r w:rsidRPr="00685860">
        <w:lastRenderedPageBreak/>
        <w:t>Un México Próspero buscará elevar la productividad del país como medio para incrementar el crecimiento potencial de la economía y así el bienestar de las familias. Para ello se implementará una estrategia en diversos ámbitos de acción, con miras a consolidar la estabilidad macroeconómica, promover el uso eficiente de los recursos productivos, fortalecer el ambiente de negocios y establecer políticas sectoriales y regionales para impulsar el desarrollo.</w:t>
      </w:r>
    </w:p>
    <w:p w:rsidR="00685860" w:rsidRPr="008D04E7" w:rsidRDefault="00685860" w:rsidP="00435B9F">
      <w:pPr>
        <w:pStyle w:val="Texto"/>
        <w:spacing w:before="240" w:line="276" w:lineRule="exact"/>
        <w:ind w:firstLine="0"/>
        <w:rPr>
          <w:b/>
        </w:rPr>
      </w:pPr>
      <w:r w:rsidRPr="008D04E7">
        <w:rPr>
          <w:b/>
        </w:rPr>
        <w:t>IV.1. Diagnóstico: existe la oportunidad para que seamos más productivos</w:t>
      </w:r>
    </w:p>
    <w:p w:rsidR="00685860" w:rsidRPr="008D04E7" w:rsidRDefault="00685860" w:rsidP="00435B9F">
      <w:pPr>
        <w:pStyle w:val="Texto"/>
        <w:spacing w:line="276" w:lineRule="exact"/>
        <w:ind w:firstLine="0"/>
        <w:rPr>
          <w:b/>
        </w:rPr>
      </w:pPr>
      <w:r w:rsidRPr="008D04E7">
        <w:rPr>
          <w:b/>
        </w:rPr>
        <w:t>Estabilidad macroeconómica</w:t>
      </w:r>
    </w:p>
    <w:p w:rsidR="00685860" w:rsidRPr="00685860" w:rsidRDefault="00685860" w:rsidP="00435B9F">
      <w:pPr>
        <w:pStyle w:val="Texto"/>
        <w:spacing w:line="276" w:lineRule="exact"/>
        <w:ind w:firstLine="0"/>
      </w:pPr>
      <w:r w:rsidRPr="00685860">
        <w:t>A lo largo de los últimos 18 años, la estabilidad macroeconómica en nuestro país se ha consolidado. México se distingue en el mundo por el manejo responsable de su política económica. En la presente Administración, la estabilidad macroeconómica es una política de Estado y cimiento primordial sobre el cual se construye el desarrollo nacional.</w:t>
      </w:r>
      <w:r w:rsidRPr="00685860">
        <w:rPr>
          <w:i/>
        </w:rPr>
        <w:t xml:space="preserve"> </w:t>
      </w:r>
      <w:r w:rsidRPr="00685860">
        <w:t>En</w:t>
      </w:r>
      <w:r w:rsidRPr="00685860">
        <w:rPr>
          <w:i/>
        </w:rPr>
        <w:t xml:space="preserve"> </w:t>
      </w:r>
      <w:r w:rsidRPr="00685860">
        <w:t>México</w:t>
      </w:r>
      <w:r w:rsidRPr="00685860">
        <w:rPr>
          <w:i/>
        </w:rPr>
        <w:t xml:space="preserve"> </w:t>
      </w:r>
      <w:r w:rsidRPr="00685860">
        <w:t>existe</w:t>
      </w:r>
      <w:r w:rsidRPr="00685860">
        <w:rPr>
          <w:i/>
        </w:rPr>
        <w:t xml:space="preserve"> </w:t>
      </w:r>
      <w:r w:rsidRPr="00685860">
        <w:t>un</w:t>
      </w:r>
      <w:r w:rsidRPr="00685860">
        <w:rPr>
          <w:i/>
        </w:rPr>
        <w:t xml:space="preserve"> </w:t>
      </w:r>
      <w:r w:rsidRPr="00685860">
        <w:t>consenso</w:t>
      </w:r>
      <w:r w:rsidRPr="00685860">
        <w:rPr>
          <w:i/>
        </w:rPr>
        <w:t xml:space="preserve"> </w:t>
      </w:r>
      <w:r w:rsidRPr="00685860">
        <w:t>político y social en favor de la estabilidad: el 89% de los participantes de la Consulta Ciudadana consideró “muy importante” mantener la estabilidad económica para el desarrollo nacional.</w:t>
      </w:r>
    </w:p>
    <w:p w:rsidR="00685860" w:rsidRPr="00685860" w:rsidRDefault="00685860" w:rsidP="00435B9F">
      <w:pPr>
        <w:pStyle w:val="Texto"/>
        <w:spacing w:line="276" w:lineRule="exact"/>
        <w:ind w:firstLine="0"/>
      </w:pPr>
      <w:r w:rsidRPr="00685860">
        <w:t>Sin embargo, a pesar de los logros alcanzados, es prioritario fortalecer adicionalmente los elementos fundamentales de la economía mexicana. Ello obedece a que el entorno internacional aún presenta varios riesgos, derivados en gran medida de la crisis global de 2008-2009. En 2013, la economía europea se encuentra de nuevo en recesión y, a pesar de importantes avances, siguen sin solucionarse problemas estructurales del mercado laboral y de las finanzas públicas de varios países miembros de la Unión Europea. Similarmente, no dejan de ser una situación de riesgo para el desarrollo de nuestra economía los problemas presupuestales y la lentitud de la recuperación de Estados Unidos, nuestro principal socio comercial.</w:t>
      </w:r>
    </w:p>
    <w:p w:rsidR="00685860" w:rsidRPr="00685860" w:rsidRDefault="00685860" w:rsidP="00435B9F">
      <w:pPr>
        <w:pStyle w:val="Texto"/>
        <w:spacing w:line="276" w:lineRule="exact"/>
        <w:ind w:firstLine="0"/>
      </w:pPr>
      <w:r w:rsidRPr="00685860">
        <w:t>Nuestra estabilidad macroeconómica tiene como</w:t>
      </w:r>
      <w:r w:rsidRPr="00685860">
        <w:rPr>
          <w:i/>
        </w:rPr>
        <w:t xml:space="preserve"> </w:t>
      </w:r>
      <w:r w:rsidRPr="00685860">
        <w:t>fundamento</w:t>
      </w:r>
      <w:r w:rsidRPr="00685860">
        <w:rPr>
          <w:i/>
        </w:rPr>
        <w:t xml:space="preserve"> </w:t>
      </w:r>
      <w:r w:rsidRPr="00685860">
        <w:t>una</w:t>
      </w:r>
      <w:r w:rsidRPr="00685860">
        <w:rPr>
          <w:i/>
        </w:rPr>
        <w:t xml:space="preserve"> </w:t>
      </w:r>
      <w:r w:rsidRPr="00685860">
        <w:t>política</w:t>
      </w:r>
      <w:r w:rsidRPr="00685860">
        <w:rPr>
          <w:i/>
        </w:rPr>
        <w:t xml:space="preserve"> </w:t>
      </w:r>
      <w:r w:rsidRPr="00685860">
        <w:t>fiscal</w:t>
      </w:r>
      <w:r w:rsidRPr="00685860">
        <w:rPr>
          <w:i/>
        </w:rPr>
        <w:t xml:space="preserve"> </w:t>
      </w:r>
      <w:r w:rsidRPr="00685860">
        <w:t>prudente y responsable. A diferencia de varios países de Europa y Estados Unidos, donde los desequilibrios en las haciendas públicas representan el principal riesgo para el crecimiento económico de mediano plazo, en México el déficit fiscal se ha mantenido bajo y manejable. Lo anterior es el resultado de la fortaleza institucional que provee la Ley Federal de Presupuesto y Responsabilidad Hacendaria y la decisión de la presente Administración de adoptar una política de balance fiscal cero, lo que se refleja en el paquete económico aprobado por el Honorable Congreso de la Unión para 2013.</w:t>
      </w:r>
    </w:p>
    <w:p w:rsidR="00685860" w:rsidRPr="00685860" w:rsidRDefault="00685860" w:rsidP="00435B9F">
      <w:pPr>
        <w:pStyle w:val="Texto"/>
        <w:spacing w:line="276" w:lineRule="exact"/>
        <w:ind w:firstLine="0"/>
      </w:pPr>
      <w:r w:rsidRPr="00685860">
        <w:t xml:space="preserve">En términos de la deuda pública, México destaca frente a otras economías. Como resultado de la crisis de 2008-2009 y a raíz de las políticas </w:t>
      </w:r>
      <w:proofErr w:type="spellStart"/>
      <w:r w:rsidRPr="00685860">
        <w:t>contracíclicas</w:t>
      </w:r>
      <w:proofErr w:type="spellEnd"/>
      <w:r w:rsidRPr="00685860">
        <w:t xml:space="preserve"> implementadas para contrarrestar sus efectos, el promedio de la deuda neta de los países avanzados creció de 45.9% del PIB en 2007 a 70.9% en 2011. En contraste, en México, el Saldo Histórico de los Requerimientos Financieros del Sector Público (SHRFSP) se ubicó en 36.8% del PIB al cierre de 2012. De la deuda pública del Gobierno Federal, alrededor del 80% está denominada en pesos y un poco más del 80% de la deuda interna se encuentra a largo plazo y a tasa fija. Es decir, actualmente la estructura de la deuda pública es un factor que forma parte fundamental de la solidez de las finanzas públicas en nuestro país. Además, el vencimiento promedio de la deuda interna al cierre de 2012 fue de ocho años a tasas históricamente bajas. Lo anterior es una señal de la confianza que los inversionistas confieren a nuestro país en el largo plazo. Los términos y condiciones bajo los cuales se financia el Gobierno Federal constituyen la base sobre la cual se determina el costo de financiamiento del resto de los agentes económicos, públicos y privados. Por tanto, una política de crédito público bien manejada y que promueva el desarrollo de los mercados locales de deuda, abre la puerta al financiamiento de toda la economía, lo que la convierte en un elemento clave para promover el crecimiento económico, la estabilidad financiera y el bienestar de la sociedad.</w:t>
      </w:r>
    </w:p>
    <w:p w:rsidR="00685860" w:rsidRPr="00685860" w:rsidRDefault="00685860" w:rsidP="00435B9F">
      <w:pPr>
        <w:pStyle w:val="Texto"/>
        <w:spacing w:line="276" w:lineRule="exact"/>
        <w:ind w:firstLine="0"/>
      </w:pPr>
      <w:r w:rsidRPr="00685860">
        <w:t>La conducción macroeconómica del país también cuenta con una política monetaria autónoma y responsable. A partir de 1993, cuando se estableció la autonomía constitucional del Banco de México, y gracias al mandato específico de mantener el poder adquisitivo de nuestra moneda, comenzó un proceso de convergencia de la inflación hacia el nivel objetivo fijado por dicha institución.</w:t>
      </w:r>
    </w:p>
    <w:p w:rsidR="00E44AD2" w:rsidRDefault="00E44AD2" w:rsidP="0024197D">
      <w:pPr>
        <w:pStyle w:val="Texto"/>
        <w:spacing w:line="240" w:lineRule="auto"/>
        <w:ind w:firstLine="0"/>
        <w:jc w:val="center"/>
        <w:rPr>
          <w:rFonts w:ascii="Arial Negrita" w:hAnsi="Arial Negrita"/>
          <w:b/>
          <w:smallCaps/>
        </w:rPr>
      </w:pPr>
    </w:p>
    <w:p w:rsidR="00685860" w:rsidRPr="008D04E7" w:rsidRDefault="00306E14" w:rsidP="0024197D">
      <w:pPr>
        <w:pStyle w:val="Texto"/>
        <w:spacing w:line="240" w:lineRule="auto"/>
        <w:ind w:firstLine="0"/>
        <w:jc w:val="center"/>
        <w:rPr>
          <w:rFonts w:ascii="Arial Negrita" w:hAnsi="Arial Negrita"/>
          <w:b/>
          <w:smallCaps/>
        </w:rPr>
      </w:pPr>
      <w:r>
        <w:rPr>
          <w:rFonts w:ascii="Arial Negrita" w:hAnsi="Arial Negrita"/>
          <w:b/>
          <w:smallCaps/>
          <w:noProof/>
          <w:lang w:val="es-MX" w:eastAsia="es-MX"/>
        </w:rPr>
        <w:drawing>
          <wp:inline distT="0" distB="0" distL="0" distR="0">
            <wp:extent cx="3533775" cy="5943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5943600"/>
                    </a:xfrm>
                    <a:prstGeom prst="rect">
                      <a:avLst/>
                    </a:prstGeom>
                    <a:noFill/>
                    <a:ln>
                      <a:noFill/>
                    </a:ln>
                  </pic:spPr>
                </pic:pic>
              </a:graphicData>
            </a:graphic>
          </wp:inline>
        </w:drawing>
      </w:r>
    </w:p>
    <w:p w:rsidR="00E44AD2" w:rsidRDefault="00E44AD2" w:rsidP="0024197D">
      <w:pPr>
        <w:pStyle w:val="Texto"/>
        <w:ind w:firstLine="0"/>
      </w:pPr>
    </w:p>
    <w:p w:rsidR="00685860" w:rsidRPr="00685860" w:rsidRDefault="00685860" w:rsidP="00FD5383">
      <w:pPr>
        <w:pStyle w:val="Texto"/>
        <w:spacing w:line="230" w:lineRule="exact"/>
        <w:ind w:firstLine="0"/>
      </w:pPr>
      <w:r w:rsidRPr="00685860">
        <w:t>En línea con una política económica sólida y estable, también se han llevado a cabo acciones que permiten mitigar posibles efectos adversos de eventuales choques externos. México cuenta con un régimen de tipo de cambio flexible, elevadas reservas internacionales y coberturas para el precio del petróleo. En diciembre de 2012, se renovó la línea de crédito flexible con el Fondo Monetario Internacional, un instrumento adicional para proteger a la economía ante dichos choques. Nuestro país también cuenta con esquemas de cobertura</w:t>
      </w:r>
      <w:r w:rsidRPr="00685860">
        <w:rPr>
          <w:i/>
        </w:rPr>
        <w:t xml:space="preserve"> </w:t>
      </w:r>
      <w:r w:rsidRPr="00685860">
        <w:t>contra</w:t>
      </w:r>
      <w:r w:rsidRPr="00685860">
        <w:rPr>
          <w:i/>
        </w:rPr>
        <w:t xml:space="preserve"> </w:t>
      </w:r>
      <w:r w:rsidRPr="00685860">
        <w:t>desastres</w:t>
      </w:r>
      <w:r w:rsidRPr="00685860">
        <w:rPr>
          <w:i/>
        </w:rPr>
        <w:t xml:space="preserve"> </w:t>
      </w:r>
      <w:r w:rsidRPr="00685860">
        <w:t>naturales,</w:t>
      </w:r>
      <w:r w:rsidRPr="00685860">
        <w:rPr>
          <w:i/>
        </w:rPr>
        <w:t xml:space="preserve"> </w:t>
      </w:r>
      <w:r w:rsidRPr="00685860">
        <w:t>siendo</w:t>
      </w:r>
      <w:r w:rsidRPr="00685860">
        <w:rPr>
          <w:i/>
        </w:rPr>
        <w:t xml:space="preserve"> </w:t>
      </w:r>
      <w:r w:rsidRPr="00685860">
        <w:t>la única nación latinoamericana con instrumentos de este tipo.</w:t>
      </w:r>
    </w:p>
    <w:p w:rsidR="00685860" w:rsidRPr="00685860" w:rsidRDefault="00685860" w:rsidP="0024197D">
      <w:pPr>
        <w:pStyle w:val="Texto"/>
        <w:ind w:firstLine="0"/>
      </w:pPr>
      <w:r w:rsidRPr="00685860">
        <w:t>Una de las herramientas fundamentales para consolidar dicha estabilidad es la política hacendaria, misma que se robustecerá en la presente Administración para potenciar su contribución al desarrollo nacional. En primer lugar, es posible mejorar la eficiencia, eficacia, rendición de cuentas y transparencia en el ejercicio del gasto público. Para ello, se debe implementar un adecuado diseño</w:t>
      </w:r>
      <w:r w:rsidRPr="00685860">
        <w:rPr>
          <w:i/>
        </w:rPr>
        <w:t xml:space="preserve"> </w:t>
      </w:r>
      <w:r w:rsidRPr="00685860">
        <w:t>de</w:t>
      </w:r>
      <w:r w:rsidRPr="00685860">
        <w:rPr>
          <w:i/>
        </w:rPr>
        <w:t xml:space="preserve"> </w:t>
      </w:r>
      <w:r w:rsidRPr="00685860">
        <w:t>procesos,</w:t>
      </w:r>
      <w:r w:rsidRPr="00685860">
        <w:rPr>
          <w:i/>
        </w:rPr>
        <w:t xml:space="preserve"> </w:t>
      </w:r>
      <w:r w:rsidRPr="00685860">
        <w:t>fortalecer</w:t>
      </w:r>
      <w:r w:rsidRPr="00685860">
        <w:rPr>
          <w:i/>
        </w:rPr>
        <w:t xml:space="preserve"> </w:t>
      </w:r>
      <w:r w:rsidRPr="00685860">
        <w:t>los</w:t>
      </w:r>
      <w:r w:rsidRPr="00685860">
        <w:rPr>
          <w:i/>
        </w:rPr>
        <w:t xml:space="preserve"> </w:t>
      </w:r>
      <w:r w:rsidRPr="00685860">
        <w:t>mecanismos de medición de resultados de los programas presupuestarios y facilitar la implementación de las mejores prácticas para incrementar la eficiencia del mismo en las diversas dependencias y entidades de la Administración Pública Federal, así como para mejorar la calidad de los servicios públicos que ofrece el Gobierno de la República.</w:t>
      </w:r>
    </w:p>
    <w:p w:rsidR="00685860" w:rsidRPr="00685860" w:rsidRDefault="00685860" w:rsidP="00435B9F">
      <w:pPr>
        <w:pStyle w:val="Texto"/>
        <w:spacing w:line="238" w:lineRule="exact"/>
        <w:ind w:firstLine="0"/>
      </w:pPr>
      <w:r w:rsidRPr="00685860">
        <w:lastRenderedPageBreak/>
        <w:t>Segundo, la capacidad del Estado Mexicano para atender las necesidades más urgentes de</w:t>
      </w:r>
      <w:r w:rsidRPr="00685860">
        <w:rPr>
          <w:i/>
        </w:rPr>
        <w:t xml:space="preserve"> </w:t>
      </w:r>
      <w:r w:rsidRPr="00685860">
        <w:t>la</w:t>
      </w:r>
      <w:r w:rsidRPr="00685860">
        <w:rPr>
          <w:i/>
        </w:rPr>
        <w:t xml:space="preserve"> </w:t>
      </w:r>
      <w:r w:rsidRPr="00685860">
        <w:t>población</w:t>
      </w:r>
      <w:r w:rsidR="00124F2F">
        <w:t xml:space="preserve"> </w:t>
      </w:r>
      <w:r w:rsidRPr="00685860">
        <w:t>—incluyendo</w:t>
      </w:r>
      <w:r w:rsidRPr="00685860">
        <w:rPr>
          <w:i/>
        </w:rPr>
        <w:t xml:space="preserve"> </w:t>
      </w:r>
      <w:r w:rsidRPr="00685860">
        <w:t>áreas</w:t>
      </w:r>
      <w:r w:rsidRPr="00685860">
        <w:rPr>
          <w:i/>
        </w:rPr>
        <w:t xml:space="preserve"> </w:t>
      </w:r>
      <w:r w:rsidRPr="00685860">
        <w:t>como salud, educación, investigación y desarrollo, infraestructura y seguridad—</w:t>
      </w:r>
      <w:r w:rsidR="00124F2F">
        <w:t xml:space="preserve"> </w:t>
      </w:r>
      <w:r w:rsidRPr="00685860">
        <w:t>es limitada a causa de los recursos escasos con los que cuenta. Mientras que en México el gasto público sin empresas paraestatales representa 20% del PIB, el promedio para los países de América Latina y de la OCDE es de 27 y 47% del PIB, respectivamente.</w:t>
      </w:r>
    </w:p>
    <w:p w:rsidR="00685860" w:rsidRPr="00685860" w:rsidRDefault="00685860" w:rsidP="00435B9F">
      <w:pPr>
        <w:pStyle w:val="Texto"/>
        <w:spacing w:line="238" w:lineRule="exact"/>
        <w:ind w:firstLine="0"/>
      </w:pPr>
      <w:r w:rsidRPr="00685860">
        <w:t>Las</w:t>
      </w:r>
      <w:r w:rsidRPr="00685860">
        <w:rPr>
          <w:i/>
        </w:rPr>
        <w:t xml:space="preserve"> </w:t>
      </w:r>
      <w:r w:rsidRPr="00685860">
        <w:t>necesidades</w:t>
      </w:r>
      <w:r w:rsidRPr="00685860">
        <w:rPr>
          <w:i/>
        </w:rPr>
        <w:t xml:space="preserve"> </w:t>
      </w:r>
      <w:r w:rsidRPr="00685860">
        <w:t>de</w:t>
      </w:r>
      <w:r w:rsidRPr="00685860">
        <w:rPr>
          <w:i/>
        </w:rPr>
        <w:t xml:space="preserve"> </w:t>
      </w:r>
      <w:r w:rsidRPr="00685860">
        <w:t>gasto</w:t>
      </w:r>
      <w:r w:rsidRPr="00685860">
        <w:rPr>
          <w:i/>
        </w:rPr>
        <w:t xml:space="preserve"> </w:t>
      </w:r>
      <w:r w:rsidRPr="00685860">
        <w:t>del</w:t>
      </w:r>
      <w:r w:rsidRPr="00685860">
        <w:rPr>
          <w:i/>
        </w:rPr>
        <w:t xml:space="preserve"> </w:t>
      </w:r>
      <w:r w:rsidRPr="00685860">
        <w:t>país</w:t>
      </w:r>
      <w:r w:rsidRPr="00685860">
        <w:rPr>
          <w:i/>
        </w:rPr>
        <w:t xml:space="preserve"> </w:t>
      </w:r>
      <w:r w:rsidRPr="00685860">
        <w:t>sobrepasan los recursos tributarios que se recaudan actualmente. Mientras los ingresos tributarios en México son aproximadamente 16% del PIB, los países de América Latina y de la OCDE cuentan con ingresos tributarios promedio de 19 y 25% del PIB, respectivamente. Si en el caso de México</w:t>
      </w:r>
      <w:r w:rsidRPr="00685860">
        <w:rPr>
          <w:i/>
        </w:rPr>
        <w:t xml:space="preserve"> </w:t>
      </w:r>
      <w:r w:rsidRPr="00685860">
        <w:t>excluyéramos</w:t>
      </w:r>
      <w:r w:rsidRPr="00685860">
        <w:rPr>
          <w:i/>
        </w:rPr>
        <w:t xml:space="preserve"> </w:t>
      </w:r>
      <w:r w:rsidRPr="00685860">
        <w:t>los</w:t>
      </w:r>
      <w:r w:rsidRPr="00685860">
        <w:rPr>
          <w:i/>
        </w:rPr>
        <w:t xml:space="preserve"> </w:t>
      </w:r>
      <w:r w:rsidRPr="00685860">
        <w:t>ingresos</w:t>
      </w:r>
      <w:r w:rsidRPr="00685860">
        <w:rPr>
          <w:i/>
        </w:rPr>
        <w:t xml:space="preserve"> </w:t>
      </w:r>
      <w:r w:rsidRPr="00685860">
        <w:t>petroleros,</w:t>
      </w:r>
      <w:r w:rsidRPr="00685860">
        <w:rPr>
          <w:i/>
        </w:rPr>
        <w:t xml:space="preserve"> </w:t>
      </w:r>
      <w:r w:rsidRPr="00685860">
        <w:t>la recaudación</w:t>
      </w:r>
      <w:r w:rsidRPr="00685860">
        <w:rPr>
          <w:i/>
        </w:rPr>
        <w:t xml:space="preserve"> </w:t>
      </w:r>
      <w:r w:rsidRPr="00685860">
        <w:t>representaría</w:t>
      </w:r>
      <w:r w:rsidRPr="00685860">
        <w:rPr>
          <w:i/>
        </w:rPr>
        <w:t xml:space="preserve"> </w:t>
      </w:r>
      <w:r w:rsidRPr="00685860">
        <w:t>sólo</w:t>
      </w:r>
      <w:r w:rsidRPr="00685860">
        <w:rPr>
          <w:i/>
        </w:rPr>
        <w:t xml:space="preserve"> </w:t>
      </w:r>
      <w:r w:rsidRPr="00685860">
        <w:t>el</w:t>
      </w:r>
      <w:r w:rsidRPr="00685860">
        <w:rPr>
          <w:i/>
        </w:rPr>
        <w:t xml:space="preserve"> </w:t>
      </w:r>
      <w:r w:rsidRPr="00685860">
        <w:t>10%</w:t>
      </w:r>
      <w:r w:rsidRPr="00685860">
        <w:rPr>
          <w:i/>
        </w:rPr>
        <w:t xml:space="preserve"> </w:t>
      </w:r>
      <w:r w:rsidRPr="00685860">
        <w:t>del</w:t>
      </w:r>
      <w:r w:rsidRPr="00685860">
        <w:rPr>
          <w:i/>
        </w:rPr>
        <w:t xml:space="preserve"> </w:t>
      </w:r>
      <w:r w:rsidRPr="00685860">
        <w:t>PIB, lo cual nos ubica en los últimos lugares entre los países de la OCDE, e incluso por debajo de países de América Latina, que tienen igual o menor nivel de desarrollo que México. Ello limita la capacidad del Estado Mexicano para atender las necesidades más urgentes de la población.</w:t>
      </w:r>
    </w:p>
    <w:p w:rsidR="00685860" w:rsidRPr="00685860" w:rsidRDefault="00685860" w:rsidP="00435B9F">
      <w:pPr>
        <w:pStyle w:val="Texto"/>
        <w:spacing w:line="238" w:lineRule="exact"/>
        <w:ind w:firstLine="0"/>
      </w:pPr>
      <w:r w:rsidRPr="00685860">
        <w:t>Tercero,</w:t>
      </w:r>
      <w:r w:rsidRPr="00685860">
        <w:rPr>
          <w:i/>
        </w:rPr>
        <w:t xml:space="preserve"> </w:t>
      </w:r>
      <w:r w:rsidRPr="00685860">
        <w:t>aún</w:t>
      </w:r>
      <w:r w:rsidRPr="00685860">
        <w:rPr>
          <w:i/>
        </w:rPr>
        <w:t xml:space="preserve"> </w:t>
      </w:r>
      <w:r w:rsidRPr="00685860">
        <w:t>existe</w:t>
      </w:r>
      <w:r w:rsidRPr="00685860">
        <w:rPr>
          <w:i/>
        </w:rPr>
        <w:t xml:space="preserve"> </w:t>
      </w:r>
      <w:r w:rsidRPr="00685860">
        <w:t>una</w:t>
      </w:r>
      <w:r w:rsidRPr="00685860">
        <w:rPr>
          <w:i/>
        </w:rPr>
        <w:t xml:space="preserve"> </w:t>
      </w:r>
      <w:r w:rsidRPr="00685860">
        <w:t>alta</w:t>
      </w:r>
      <w:r w:rsidRPr="00685860">
        <w:rPr>
          <w:i/>
        </w:rPr>
        <w:t xml:space="preserve"> </w:t>
      </w:r>
      <w:r w:rsidRPr="00685860">
        <w:t>dependencia</w:t>
      </w:r>
      <w:r w:rsidRPr="00685860">
        <w:rPr>
          <w:i/>
        </w:rPr>
        <w:t xml:space="preserve"> </w:t>
      </w:r>
      <w:r w:rsidRPr="00685860">
        <w:t>de los ingresos públicos de origen petrolero, que, aunada a la volatilidad del precio del crudo y la plataforma de producción, representan una fuente de incertidumbre, variabilidad y riesgo para las finanzas públicas.</w:t>
      </w:r>
    </w:p>
    <w:p w:rsidR="00685860" w:rsidRPr="00685860" w:rsidRDefault="00685860" w:rsidP="00435B9F">
      <w:pPr>
        <w:pStyle w:val="Texto"/>
        <w:spacing w:line="238" w:lineRule="exact"/>
        <w:ind w:firstLine="0"/>
      </w:pPr>
      <w:r w:rsidRPr="00685860">
        <w:t>Cuarto, es necesario robustecer la recaudación destinada a la seguridad social. En México, dichos ingresos, incluso considerando las aportaciones a las cuentas individuales de pensiones, equivalen al 40% del promedio de la OCDE.</w:t>
      </w:r>
    </w:p>
    <w:p w:rsidR="00685860" w:rsidRPr="00685860" w:rsidRDefault="00685860" w:rsidP="00435B9F">
      <w:pPr>
        <w:pStyle w:val="Texto"/>
        <w:spacing w:line="238" w:lineRule="exact"/>
        <w:ind w:firstLine="0"/>
      </w:pPr>
      <w:r w:rsidRPr="00685860">
        <w:t>Quinto, la recaudación de gobiernos subnacionales (estatales y municipales) es baja. Los ingresos tributarios de los gobiernos locales son aproximadamente una décima parte del promedio de la OCDE. Las entidades federativas y los municipios requieren de haciendas públicas más fuertes para llevar a cabo sus planes de trabajo.</w:t>
      </w:r>
    </w:p>
    <w:p w:rsidR="00685860" w:rsidRPr="00685860" w:rsidRDefault="00685860" w:rsidP="00435B9F">
      <w:pPr>
        <w:pStyle w:val="Texto"/>
        <w:spacing w:line="238" w:lineRule="exact"/>
        <w:ind w:firstLine="0"/>
      </w:pPr>
      <w:r w:rsidRPr="00685860">
        <w:t>Sexto, es factible fortalecer la administración tributaria. En 2012, el Servicio de Administración Tributaria (SAT) realizó 34,000 actos de auditoría, que representaron sólo el 0.3% del universo obligado a declarar y el 1.1% de los declarantes efectivos. Del universo de contribuyentes obligados y no obligados a declarar, estos actos representan el 0.1%. En el segmento de grandes contribuyentes, los países desarrollados tienen una presencia fiscal cercana al 50%, mientras que en México es de sólo 7.3 por ciento.</w:t>
      </w:r>
    </w:p>
    <w:p w:rsidR="00685860" w:rsidRPr="00685860" w:rsidRDefault="00685860" w:rsidP="00435B9F">
      <w:pPr>
        <w:pStyle w:val="Texto"/>
        <w:spacing w:line="238" w:lineRule="exact"/>
        <w:ind w:firstLine="0"/>
      </w:pPr>
      <w:r w:rsidRPr="00685860">
        <w:t>Finalmente, el sector informal merma la capacidad de recaudación del Estado. El porcentaje de la fuerza</w:t>
      </w:r>
      <w:r w:rsidRPr="00685860">
        <w:rPr>
          <w:i/>
        </w:rPr>
        <w:t xml:space="preserve"> </w:t>
      </w:r>
      <w:r w:rsidRPr="00685860">
        <w:t>laboral</w:t>
      </w:r>
      <w:r w:rsidRPr="00685860">
        <w:rPr>
          <w:i/>
        </w:rPr>
        <w:t xml:space="preserve"> </w:t>
      </w:r>
      <w:r w:rsidRPr="00685860">
        <w:t>no</w:t>
      </w:r>
      <w:r w:rsidRPr="00685860">
        <w:rPr>
          <w:i/>
        </w:rPr>
        <w:t xml:space="preserve"> </w:t>
      </w:r>
      <w:r w:rsidRPr="00685860">
        <w:t>declarada</w:t>
      </w:r>
      <w:r w:rsidRPr="00685860">
        <w:rPr>
          <w:i/>
        </w:rPr>
        <w:t xml:space="preserve"> </w:t>
      </w:r>
      <w:r w:rsidRPr="00685860">
        <w:t>para</w:t>
      </w:r>
      <w:r w:rsidRPr="00685860">
        <w:rPr>
          <w:i/>
        </w:rPr>
        <w:t xml:space="preserve"> </w:t>
      </w:r>
      <w:r w:rsidRPr="00685860">
        <w:t>fines</w:t>
      </w:r>
      <w:r w:rsidRPr="00685860">
        <w:rPr>
          <w:i/>
        </w:rPr>
        <w:t xml:space="preserve"> </w:t>
      </w:r>
      <w:r w:rsidRPr="00685860">
        <w:t>fiscales en 2008 fue de 30.9%. Se debe fortalecer la capacidad para captar a este sector simplificando los esquemas de cumplimiento y propiciando la gradualidad de la incorporación, así como ejerciendo eficazmente las facultades con las que se cuentan.</w:t>
      </w:r>
    </w:p>
    <w:p w:rsidR="00685860" w:rsidRPr="008D04E7" w:rsidRDefault="00685860" w:rsidP="00435B9F">
      <w:pPr>
        <w:pStyle w:val="Texto"/>
        <w:spacing w:before="240" w:line="238" w:lineRule="exact"/>
        <w:ind w:firstLine="0"/>
        <w:rPr>
          <w:b/>
        </w:rPr>
      </w:pPr>
      <w:r w:rsidRPr="008D04E7">
        <w:rPr>
          <w:b/>
        </w:rPr>
        <w:t>Acceso al financiamiento</w:t>
      </w:r>
    </w:p>
    <w:p w:rsidR="00685860" w:rsidRPr="00685860" w:rsidRDefault="00685860" w:rsidP="00FD5383">
      <w:pPr>
        <w:pStyle w:val="Texto"/>
        <w:spacing w:line="232" w:lineRule="exact"/>
        <w:ind w:firstLine="0"/>
      </w:pPr>
      <w:r w:rsidRPr="00685860">
        <w:t xml:space="preserve">Tras la crisis de 1994-1995, el sistema financiero mexicano ha madurado y se ha fortalecido. Hoy en día, el sistema bancario del país se caracteriza por su solvencia y estabilidad. Al cierre de 2012, el nivel del </w:t>
      </w:r>
      <w:r w:rsidR="007117D9" w:rsidRPr="00685860">
        <w:t xml:space="preserve">Índice </w:t>
      </w:r>
      <w:r w:rsidRPr="00685860">
        <w:t>de Capitalización (ICAP) de la banca comercial fue de 16%, significativamente superior</w:t>
      </w:r>
      <w:r w:rsidRPr="00685860">
        <w:rPr>
          <w:i/>
        </w:rPr>
        <w:t xml:space="preserve"> </w:t>
      </w:r>
      <w:r w:rsidRPr="00685860">
        <w:t>al</w:t>
      </w:r>
      <w:r w:rsidRPr="00685860">
        <w:rPr>
          <w:i/>
        </w:rPr>
        <w:t xml:space="preserve"> </w:t>
      </w:r>
      <w:r w:rsidRPr="00685860">
        <w:t>mínimo</w:t>
      </w:r>
      <w:r w:rsidRPr="00685860">
        <w:rPr>
          <w:i/>
        </w:rPr>
        <w:t xml:space="preserve"> </w:t>
      </w:r>
      <w:r w:rsidRPr="00685860">
        <w:t>establecido</w:t>
      </w:r>
      <w:r w:rsidRPr="00685860">
        <w:rPr>
          <w:i/>
        </w:rPr>
        <w:t xml:space="preserve"> </w:t>
      </w:r>
      <w:r w:rsidRPr="00685860">
        <w:t>en</w:t>
      </w:r>
      <w:r w:rsidRPr="00685860">
        <w:rPr>
          <w:i/>
        </w:rPr>
        <w:t xml:space="preserve"> </w:t>
      </w:r>
      <w:r w:rsidRPr="00685860">
        <w:t>Basilea</w:t>
      </w:r>
      <w:r w:rsidRPr="00685860">
        <w:rPr>
          <w:i/>
        </w:rPr>
        <w:t xml:space="preserve"> </w:t>
      </w:r>
      <w:r w:rsidRPr="00685860">
        <w:t>III</w:t>
      </w:r>
      <w:r w:rsidRPr="00685860">
        <w:rPr>
          <w:i/>
        </w:rPr>
        <w:t xml:space="preserve"> </w:t>
      </w:r>
      <w:r w:rsidRPr="00685860">
        <w:t>de 10.5%. En el mismo año, el índice de morosidad de la banca fue tan sólo de 2.6. Asimismo, destaca que las provisiones preventivas para riesgos crediticios cubren casi el doble de la cartera vencida. Sin embargo, prevalece en México la preocupación de que la banca no presta lo suficiente y, por tanto, no cumple con una de sus funciones básicas dentro de la economía: transformar el ahorro en créditos para apoyar proyectos productivos.</w:t>
      </w:r>
    </w:p>
    <w:p w:rsidR="00685860" w:rsidRPr="00685860" w:rsidRDefault="00685860" w:rsidP="00435B9F">
      <w:pPr>
        <w:pStyle w:val="Texto"/>
        <w:spacing w:line="238" w:lineRule="exact"/>
        <w:ind w:firstLine="0"/>
      </w:pPr>
      <w:r w:rsidRPr="00685860">
        <w:t>Se deben llevar a cabo políticas públicas eficaces tendientes a facilitar el acceso al financiamiento para la creación y la expansión de empresas productivas.</w:t>
      </w:r>
      <w:r w:rsidRPr="00685860">
        <w:rPr>
          <w:i/>
        </w:rPr>
        <w:t xml:space="preserve"> </w:t>
      </w:r>
      <w:r w:rsidRPr="00685860">
        <w:t>El</w:t>
      </w:r>
      <w:r w:rsidRPr="00685860">
        <w:rPr>
          <w:i/>
        </w:rPr>
        <w:t xml:space="preserve"> </w:t>
      </w:r>
      <w:r w:rsidRPr="00685860">
        <w:t>financiamiento</w:t>
      </w:r>
      <w:r w:rsidRPr="00685860">
        <w:rPr>
          <w:i/>
        </w:rPr>
        <w:t xml:space="preserve"> </w:t>
      </w:r>
      <w:r w:rsidRPr="00685860">
        <w:t>al</w:t>
      </w:r>
      <w:r w:rsidRPr="00685860">
        <w:rPr>
          <w:i/>
        </w:rPr>
        <w:t xml:space="preserve"> </w:t>
      </w:r>
      <w:r w:rsidRPr="00685860">
        <w:t>sector</w:t>
      </w:r>
      <w:r w:rsidRPr="00685860">
        <w:rPr>
          <w:i/>
        </w:rPr>
        <w:t xml:space="preserve"> </w:t>
      </w:r>
      <w:r w:rsidRPr="00685860">
        <w:t>privado en México como porcentaje del PIB asciende a tan sólo 26.2%, nivel inferior al observado en países latinoamericanos comparables.</w:t>
      </w:r>
    </w:p>
    <w:p w:rsidR="00685860" w:rsidRPr="00685860" w:rsidRDefault="00685860" w:rsidP="00435B9F">
      <w:pPr>
        <w:pStyle w:val="Texto"/>
        <w:spacing w:line="238" w:lineRule="exact"/>
        <w:ind w:firstLine="0"/>
      </w:pPr>
      <w:r w:rsidRPr="00685860">
        <w:t>Además, existe una alta concentración del crédito bancario, ya que a pesar de que hay 45 instituciones bancarias con actividades en el país, en diciembre de 2012 el 74% de la cartera de crédito total se concentraba en manos de cinco bancos.</w:t>
      </w:r>
    </w:p>
    <w:p w:rsidR="00685860" w:rsidRPr="00685860" w:rsidRDefault="00685860" w:rsidP="00435B9F">
      <w:pPr>
        <w:pStyle w:val="Texto"/>
        <w:spacing w:line="238" w:lineRule="exact"/>
        <w:ind w:firstLine="0"/>
      </w:pPr>
      <w:r w:rsidRPr="00685860">
        <w:t>Asimismo, el mercado de valores debe consolidarse como una alternativa más atractiva de financiamiento para fortalecer su contribución al desarrollo nacional. A diciembre de 2012, el valor de capitalización de dicho mercado como proporción del PIB se ubicó en 42.5%. Estos niveles son significativamente inferiores a los de economías de tamaño e ingreso per cápita similares a la nuestra.</w:t>
      </w:r>
    </w:p>
    <w:p w:rsidR="00685860" w:rsidRPr="00685860" w:rsidRDefault="00685860" w:rsidP="00435B9F">
      <w:pPr>
        <w:pStyle w:val="Texto"/>
        <w:spacing w:line="245" w:lineRule="exact"/>
        <w:ind w:firstLine="0"/>
      </w:pPr>
      <w:r w:rsidRPr="00685860">
        <w:lastRenderedPageBreak/>
        <w:t>Es necesario fortalecer el marco jurídico del sistema financiero para incrementar su contribución</w:t>
      </w:r>
      <w:r w:rsidR="00124F2F">
        <w:t xml:space="preserve"> </w:t>
      </w:r>
      <w:r w:rsidRPr="00685860">
        <w:t>a la economía, aumentar el monto de financiamiento en la economía, reducir el costo del crédito, promover la competencia efectiva en el sector e incentivar la entrada de nuevos participantes. Asimismo, se debe propiciar la estabilidad de dicho sistema a través de las sanas prácticas prudenciales, y promover que las autoridades del sector realicen una regulación efectiva y expedita del mismo.</w:t>
      </w:r>
    </w:p>
    <w:p w:rsidR="00685860" w:rsidRPr="00685860" w:rsidRDefault="00685860" w:rsidP="00435B9F">
      <w:pPr>
        <w:pStyle w:val="Texto"/>
        <w:spacing w:line="245" w:lineRule="exact"/>
        <w:ind w:firstLine="0"/>
      </w:pPr>
      <w:r w:rsidRPr="00685860">
        <w:t>La Banca de Desarrollo debe transformarse para ser una palanca real de crecimiento. En este contexto, es necesario implementar medidas que, atendiendo a la fortaleza de su balance, le permitan también instrumentar políticas que promuevan el desarrollo y la democratización del financiamiento. Hasta ahora, la Banca de Desarrollo se ha enfocado en mantener y preservar el capital, de acuerdo con su mandato de ley.</w:t>
      </w:r>
    </w:p>
    <w:p w:rsidR="00685860" w:rsidRPr="00685860" w:rsidRDefault="00685860" w:rsidP="00435B9F">
      <w:pPr>
        <w:pStyle w:val="Texto"/>
        <w:spacing w:line="245" w:lineRule="exact"/>
        <w:ind w:firstLine="0"/>
      </w:pPr>
      <w:r w:rsidRPr="00685860">
        <w:t>El objetivo de la Banca de Desarrollo debe ser ampliar el crédito, con especial énfasis en áreas prioritarias para el desarrollo nacional como la infraestructura, además de las pequeñas y medianas empresas. Así, la Banca de Desarrollo debe contribuir de manera eficaz y eficiente con la actividad productiva del país,</w:t>
      </w:r>
      <w:r w:rsidR="00124F2F">
        <w:t xml:space="preserve"> </w:t>
      </w:r>
      <w:r w:rsidRPr="00685860">
        <w:t>con la creación de valor y crecimiento del campo, para que a su vez permita y respalde el ahorro popular en beneficio del bienestar de las familias mexicanas. Para tal efecto, se requiere: i) redefinir con claridad su mandato en el marco jurídico; y ii) permitirle allegarse los elementos indispensables para el cumplimiento de su mandato, a fin de gestionar sus recursos de manera eficaz en beneficio del país. En todo caso, el esfuerzo debe estar dirigido a las empresas productivas que no consiguen financiamiento de la banca privada, de forma que puedan alcanzar una mayor escala de operación y adoptar tecnologías nuevas y más eficientes.</w:t>
      </w:r>
    </w:p>
    <w:p w:rsidR="00685860" w:rsidRPr="00685860" w:rsidRDefault="00685860" w:rsidP="00435B9F">
      <w:pPr>
        <w:pStyle w:val="Texto"/>
        <w:spacing w:line="245" w:lineRule="exact"/>
        <w:ind w:firstLine="0"/>
      </w:pPr>
      <w:r w:rsidRPr="00685860">
        <w:t>En términos de la inclusión financiera, México también debe redoblar esfuerzos. La Encuesta Nacional</w:t>
      </w:r>
      <w:r w:rsidRPr="00685860">
        <w:rPr>
          <w:i/>
        </w:rPr>
        <w:t xml:space="preserve"> </w:t>
      </w:r>
      <w:r w:rsidRPr="00685860">
        <w:t>de</w:t>
      </w:r>
      <w:r w:rsidRPr="00685860">
        <w:rPr>
          <w:i/>
        </w:rPr>
        <w:t xml:space="preserve"> </w:t>
      </w:r>
      <w:r w:rsidRPr="00685860">
        <w:t>Inclusión</w:t>
      </w:r>
      <w:r w:rsidRPr="00685860">
        <w:rPr>
          <w:i/>
        </w:rPr>
        <w:t xml:space="preserve"> </w:t>
      </w:r>
      <w:r w:rsidRPr="00685860">
        <w:t>Financiera</w:t>
      </w:r>
      <w:r w:rsidRPr="00685860">
        <w:rPr>
          <w:i/>
        </w:rPr>
        <w:t xml:space="preserve"> </w:t>
      </w:r>
      <w:r w:rsidRPr="00685860">
        <w:t>2012</w:t>
      </w:r>
      <w:r w:rsidRPr="00685860">
        <w:rPr>
          <w:i/>
        </w:rPr>
        <w:t xml:space="preserve"> </w:t>
      </w:r>
      <w:r w:rsidRPr="00685860">
        <w:t>muestra que el 44% de la población adulta en México no interactúa con el sistema financiero. Es decir, no cuenta con ningún producto dentro del sistema financiero formal (ahorro, crédito, seguros o previsión para el retiro). Asimismo, destaca que el 64.5% de los adultos no ahorran en instrumentos del mencionado sistema.</w:t>
      </w:r>
    </w:p>
    <w:p w:rsidR="00685860" w:rsidRPr="00685860" w:rsidRDefault="00685860" w:rsidP="00435B9F">
      <w:pPr>
        <w:pStyle w:val="Texto"/>
        <w:spacing w:line="245" w:lineRule="exact"/>
        <w:ind w:firstLine="0"/>
      </w:pPr>
      <w:r w:rsidRPr="00685860">
        <w:t>En este sentido, es fundamental incorporar a las mujeres al sistema financiero. Tan sólo el 30% de ellas tiene una cuenta de ahorro, nómina o inversión en un banco, mientras que el porcentaje para los hombres es significativamente mayor, ubicándose en 42%. Por tanto, la Banca de Desarrollo, junto con la banca comercial, deberá desarrollar productos y establecer políticas que promuevan la equidad de género.</w:t>
      </w:r>
    </w:p>
    <w:p w:rsidR="00685860" w:rsidRPr="00685860" w:rsidRDefault="00685860" w:rsidP="00435B9F">
      <w:pPr>
        <w:pStyle w:val="Texto"/>
        <w:spacing w:line="245" w:lineRule="exact"/>
        <w:ind w:firstLine="0"/>
      </w:pPr>
      <w:r w:rsidRPr="00685860">
        <w:t>Por otro lado, una mayor educación financiera contribuirá a consolidar los avances del sistema. Una baja educación financiera se traduce en una mala planeación del gasto y bajo ahorro, además de limitar</w:t>
      </w:r>
      <w:r w:rsidR="00124F2F">
        <w:t xml:space="preserve"> </w:t>
      </w:r>
      <w:r w:rsidRPr="00685860">
        <w:t>la capacidad de la población para demandar menores precios y mejor servicio a las instituciones</w:t>
      </w:r>
      <w:r w:rsidR="00124F2F">
        <w:t xml:space="preserve"> </w:t>
      </w:r>
      <w:r w:rsidRPr="00685860">
        <w:t>del sistema financiero.</w:t>
      </w:r>
    </w:p>
    <w:p w:rsidR="00685860" w:rsidRPr="008D04E7" w:rsidRDefault="00685860" w:rsidP="00435B9F">
      <w:pPr>
        <w:pStyle w:val="Texto"/>
        <w:spacing w:before="240" w:line="245" w:lineRule="exact"/>
        <w:ind w:firstLine="0"/>
        <w:rPr>
          <w:b/>
        </w:rPr>
      </w:pPr>
      <w:r w:rsidRPr="008D04E7">
        <w:rPr>
          <w:b/>
        </w:rPr>
        <w:t>Empleo</w:t>
      </w:r>
    </w:p>
    <w:p w:rsidR="00685860" w:rsidRPr="00685860" w:rsidRDefault="00685860" w:rsidP="00435B9F">
      <w:pPr>
        <w:pStyle w:val="Texto"/>
        <w:spacing w:line="245" w:lineRule="exact"/>
        <w:ind w:firstLine="0"/>
      </w:pPr>
      <w:r w:rsidRPr="00685860">
        <w:t>La Constitución Política de los Estados Unidos Mexicanos establece que toda persona tiene derecho al trabajo digno y socialmente útil. A pesar de que hoy en día la tasa de desocupación es baja, es necesario consolidar esfuerzos para aumentar la productividad laboral y otorgar mayor dignidad a los salarios que percibe la población.</w:t>
      </w:r>
    </w:p>
    <w:p w:rsidR="00685860" w:rsidRPr="00685860" w:rsidRDefault="00685860" w:rsidP="00FD5383">
      <w:pPr>
        <w:pStyle w:val="Texto"/>
        <w:spacing w:line="245" w:lineRule="exact"/>
        <w:ind w:firstLine="0"/>
      </w:pPr>
      <w:r w:rsidRPr="00685860">
        <w:t>En el cuarto trimestre de 2012, la población de México se estimó en 115.6 millones de habitantes, de los cuales 86.1 millones tuvieron edad legal de trabajar (74.4% del total), 50.7 millones integraron la población económicamente activa</w:t>
      </w:r>
      <w:r w:rsidRPr="00E44AD2">
        <w:rPr>
          <w:position w:val="6"/>
          <w:sz w:val="14"/>
          <w:szCs w:val="14"/>
        </w:rPr>
        <w:footnoteReference w:id="2"/>
      </w:r>
      <w:r w:rsidRPr="00685860">
        <w:t xml:space="preserve"> (PEA, 58.9% de la población en edad de trabajar), y 48.2 millones estuvieron ocupados (95.1% de la PEA).</w:t>
      </w:r>
    </w:p>
    <w:p w:rsidR="00685860" w:rsidRPr="00685860" w:rsidRDefault="00685860" w:rsidP="00435B9F">
      <w:pPr>
        <w:pStyle w:val="Texto"/>
        <w:spacing w:line="245" w:lineRule="exact"/>
        <w:ind w:firstLine="0"/>
      </w:pPr>
      <w:r w:rsidRPr="00685860">
        <w:t>Dentro de la población ocupada se observaron algunas</w:t>
      </w:r>
      <w:r w:rsidRPr="00685860">
        <w:rPr>
          <w:i/>
        </w:rPr>
        <w:t xml:space="preserve"> </w:t>
      </w:r>
      <w:r w:rsidRPr="00685860">
        <w:t>distorsiones,</w:t>
      </w:r>
      <w:r w:rsidRPr="00685860">
        <w:rPr>
          <w:i/>
        </w:rPr>
        <w:t xml:space="preserve"> </w:t>
      </w:r>
      <w:r w:rsidRPr="00685860">
        <w:t>ya</w:t>
      </w:r>
      <w:r w:rsidRPr="00685860">
        <w:rPr>
          <w:i/>
        </w:rPr>
        <w:t xml:space="preserve"> </w:t>
      </w:r>
      <w:r w:rsidRPr="00685860">
        <w:t>que</w:t>
      </w:r>
      <w:r w:rsidRPr="00685860">
        <w:rPr>
          <w:i/>
        </w:rPr>
        <w:t xml:space="preserve"> </w:t>
      </w:r>
      <w:r w:rsidRPr="00685860">
        <w:t>cerca</w:t>
      </w:r>
      <w:r w:rsidRPr="00685860">
        <w:rPr>
          <w:i/>
        </w:rPr>
        <w:t xml:space="preserve"> </w:t>
      </w:r>
      <w:r w:rsidRPr="00685860">
        <w:t>del</w:t>
      </w:r>
      <w:r w:rsidRPr="00685860">
        <w:rPr>
          <w:i/>
        </w:rPr>
        <w:t xml:space="preserve"> </w:t>
      </w:r>
      <w:r w:rsidRPr="00685860">
        <w:t>60%</w:t>
      </w:r>
      <w:r w:rsidRPr="00685860">
        <w:rPr>
          <w:i/>
        </w:rPr>
        <w:t xml:space="preserve"> </w:t>
      </w:r>
      <w:r w:rsidRPr="00685860">
        <w:t>de las personas tuvo trabajo con algún grado de informalidad. Lo anterior tiene repercusiones adversas en el acceso efectivo de los trabajadores y sus familias a la seguridad social, así como en las finanzas públicas del país. Además, la productividad de las empresas informales es 45% más baja que la que se observa en el sector formal. Por tanto, resulta impostergable impulsar políticas públicas que propicien la generación de empleos y de empresas formales para brindar certidumbre a los trabajadores en el acceso a los mecanismos de previsión social. Asimismo, reducir los costos que enfrentan las empresas al emplear a trabajadores formales permitiría aprovechar a plenitud el potencial de la fuerza laboral.</w:t>
      </w:r>
    </w:p>
    <w:p w:rsidR="00685860" w:rsidRPr="00685860" w:rsidRDefault="00685860" w:rsidP="00FD5383">
      <w:pPr>
        <w:pStyle w:val="Texto"/>
        <w:spacing w:line="245" w:lineRule="exact"/>
        <w:ind w:firstLine="0"/>
      </w:pPr>
      <w:r w:rsidRPr="00685860">
        <w:lastRenderedPageBreak/>
        <w:t>De manera consistente con la tendencia mundial, la desocupación en México se concentra en los jóvenes, ya que el 53% de los desocupados tiene entre 14 y 29 años, siendo su tasa de desocupación de 7.9%. Aunque la situación de empleo para nuestros jóvenes es significativamente mejor a la de otros países, es necesario incluirlos de manera más efectiva en el mercado laboral. En el cuarto trimestre</w:t>
      </w:r>
      <w:r w:rsidRPr="00685860">
        <w:rPr>
          <w:i/>
        </w:rPr>
        <w:t xml:space="preserve"> </w:t>
      </w:r>
      <w:r w:rsidRPr="00685860">
        <w:t>de</w:t>
      </w:r>
      <w:r w:rsidRPr="00685860">
        <w:rPr>
          <w:i/>
        </w:rPr>
        <w:t xml:space="preserve"> </w:t>
      </w:r>
      <w:r w:rsidRPr="00685860">
        <w:t>2012,</w:t>
      </w:r>
      <w:r w:rsidRPr="00685860">
        <w:rPr>
          <w:i/>
        </w:rPr>
        <w:t xml:space="preserve"> </w:t>
      </w:r>
      <w:r w:rsidRPr="00685860">
        <w:t>el</w:t>
      </w:r>
      <w:r w:rsidRPr="00685860">
        <w:rPr>
          <w:i/>
        </w:rPr>
        <w:t xml:space="preserve"> </w:t>
      </w:r>
      <w:r w:rsidRPr="00685860">
        <w:t>desempleo</w:t>
      </w:r>
      <w:r w:rsidRPr="00685860">
        <w:rPr>
          <w:i/>
        </w:rPr>
        <w:t xml:space="preserve"> </w:t>
      </w:r>
      <w:r w:rsidRPr="00685860">
        <w:t>juvenil</w:t>
      </w:r>
      <w:r w:rsidRPr="00685860">
        <w:rPr>
          <w:i/>
        </w:rPr>
        <w:t xml:space="preserve"> </w:t>
      </w:r>
      <w:r w:rsidRPr="00685860">
        <w:t>(15 a 24 años) en España era de 55.8% y en Estados</w:t>
      </w:r>
      <w:r w:rsidRPr="00685860">
        <w:rPr>
          <w:i/>
        </w:rPr>
        <w:t xml:space="preserve"> </w:t>
      </w:r>
      <w:r w:rsidRPr="00685860">
        <w:t>Unidos</w:t>
      </w:r>
      <w:r w:rsidRPr="00685860">
        <w:rPr>
          <w:i/>
        </w:rPr>
        <w:t xml:space="preserve"> </w:t>
      </w:r>
      <w:r w:rsidRPr="00685860">
        <w:t>de</w:t>
      </w:r>
      <w:r w:rsidRPr="00685860">
        <w:rPr>
          <w:i/>
        </w:rPr>
        <w:t xml:space="preserve"> </w:t>
      </w:r>
      <w:r w:rsidRPr="00685860">
        <w:t>16.0%.</w:t>
      </w:r>
      <w:r w:rsidRPr="00685860">
        <w:rPr>
          <w:i/>
        </w:rPr>
        <w:t xml:space="preserve"> </w:t>
      </w:r>
      <w:r w:rsidRPr="00685860">
        <w:t>De</w:t>
      </w:r>
      <w:r w:rsidRPr="00685860">
        <w:rPr>
          <w:i/>
        </w:rPr>
        <w:t xml:space="preserve"> </w:t>
      </w:r>
      <w:r w:rsidRPr="00685860">
        <w:t>igual</w:t>
      </w:r>
      <w:r w:rsidRPr="00685860">
        <w:rPr>
          <w:i/>
        </w:rPr>
        <w:t xml:space="preserve"> </w:t>
      </w:r>
      <w:r w:rsidRPr="00685860">
        <w:t>manera</w:t>
      </w:r>
      <w:r w:rsidRPr="00685860">
        <w:rPr>
          <w:i/>
        </w:rPr>
        <w:t xml:space="preserve"> </w:t>
      </w:r>
      <w:r w:rsidRPr="00685860">
        <w:t>para las mujeres, cuya tasa de desocupación fue de 4.9%, se requiere de políticas laborales que dinamicen el mercado con un enfoque de género. Lo anterior va en línea con las respuestas</w:t>
      </w:r>
      <w:r w:rsidRPr="00685860">
        <w:rPr>
          <w:i/>
        </w:rPr>
        <w:t xml:space="preserve"> </w:t>
      </w:r>
      <w:r w:rsidRPr="00685860">
        <w:t>obtenidas</w:t>
      </w:r>
      <w:r w:rsidRPr="00685860">
        <w:rPr>
          <w:i/>
        </w:rPr>
        <w:t xml:space="preserve"> </w:t>
      </w:r>
      <w:r w:rsidRPr="00685860">
        <w:t>en</w:t>
      </w:r>
      <w:r w:rsidRPr="00685860">
        <w:rPr>
          <w:i/>
        </w:rPr>
        <w:t xml:space="preserve"> </w:t>
      </w:r>
      <w:r w:rsidRPr="00685860">
        <w:t>la</w:t>
      </w:r>
      <w:r w:rsidRPr="00685860">
        <w:rPr>
          <w:i/>
        </w:rPr>
        <w:t xml:space="preserve"> </w:t>
      </w:r>
      <w:r w:rsidRPr="00685860">
        <w:t>Consulta</w:t>
      </w:r>
      <w:r w:rsidRPr="00685860">
        <w:rPr>
          <w:i/>
        </w:rPr>
        <w:t xml:space="preserve"> </w:t>
      </w:r>
      <w:r w:rsidRPr="00685860">
        <w:t>Ciudadana, ya que los participantes opinaron que los créditos para mujeres emprendedoras, así como las guarderías</w:t>
      </w:r>
      <w:r w:rsidRPr="00685860">
        <w:rPr>
          <w:i/>
        </w:rPr>
        <w:t xml:space="preserve"> </w:t>
      </w:r>
      <w:r w:rsidRPr="00685860">
        <w:t>y</w:t>
      </w:r>
      <w:r w:rsidRPr="00685860">
        <w:rPr>
          <w:i/>
        </w:rPr>
        <w:t xml:space="preserve"> </w:t>
      </w:r>
      <w:r w:rsidRPr="00685860">
        <w:t>estancias</w:t>
      </w:r>
      <w:r w:rsidRPr="00685860">
        <w:rPr>
          <w:i/>
        </w:rPr>
        <w:t xml:space="preserve"> </w:t>
      </w:r>
      <w:r w:rsidRPr="00685860">
        <w:t>infantiles</w:t>
      </w:r>
      <w:r w:rsidRPr="00685860">
        <w:rPr>
          <w:i/>
        </w:rPr>
        <w:t xml:space="preserve"> </w:t>
      </w:r>
      <w:r w:rsidRPr="00685860">
        <w:t>seguras</w:t>
      </w:r>
      <w:r w:rsidRPr="00685860">
        <w:rPr>
          <w:i/>
        </w:rPr>
        <w:t xml:space="preserve"> </w:t>
      </w:r>
      <w:r w:rsidRPr="00685860">
        <w:t>son</w:t>
      </w:r>
      <w:r w:rsidRPr="00685860">
        <w:rPr>
          <w:i/>
        </w:rPr>
        <w:t xml:space="preserve"> </w:t>
      </w:r>
      <w:r w:rsidRPr="00685860">
        <w:t>el tipo</w:t>
      </w:r>
      <w:r w:rsidRPr="00685860">
        <w:rPr>
          <w:i/>
        </w:rPr>
        <w:t xml:space="preserve"> </w:t>
      </w:r>
      <w:r w:rsidRPr="00685860">
        <w:t>de</w:t>
      </w:r>
      <w:r w:rsidRPr="00685860">
        <w:rPr>
          <w:i/>
        </w:rPr>
        <w:t xml:space="preserve"> </w:t>
      </w:r>
      <w:r w:rsidRPr="00685860">
        <w:t>políticas</w:t>
      </w:r>
      <w:r w:rsidRPr="00685860">
        <w:rPr>
          <w:i/>
        </w:rPr>
        <w:t xml:space="preserve"> </w:t>
      </w:r>
      <w:r w:rsidRPr="00685860">
        <w:t>que</w:t>
      </w:r>
      <w:r w:rsidRPr="00685860">
        <w:rPr>
          <w:i/>
        </w:rPr>
        <w:t xml:space="preserve"> </w:t>
      </w:r>
      <w:r w:rsidRPr="00685860">
        <w:t>más</w:t>
      </w:r>
      <w:r w:rsidRPr="00685860">
        <w:rPr>
          <w:i/>
        </w:rPr>
        <w:t xml:space="preserve"> </w:t>
      </w:r>
      <w:r w:rsidRPr="00685860">
        <w:t>ayudarían</w:t>
      </w:r>
      <w:r w:rsidRPr="00685860">
        <w:rPr>
          <w:i/>
        </w:rPr>
        <w:t xml:space="preserve"> </w:t>
      </w:r>
      <w:r w:rsidRPr="00685860">
        <w:t>a</w:t>
      </w:r>
      <w:r w:rsidRPr="00685860">
        <w:rPr>
          <w:i/>
        </w:rPr>
        <w:t xml:space="preserve"> </w:t>
      </w:r>
      <w:r w:rsidRPr="00685860">
        <w:t>dicho sector, con el 34 y 30% de las respuestas, respectivamente.</w:t>
      </w:r>
    </w:p>
    <w:p w:rsidR="00685860" w:rsidRPr="00685860" w:rsidRDefault="00685860" w:rsidP="00FD5383">
      <w:pPr>
        <w:pStyle w:val="Texto"/>
        <w:spacing w:after="94" w:line="238" w:lineRule="exact"/>
        <w:ind w:firstLine="0"/>
      </w:pPr>
      <w:r w:rsidRPr="00685860">
        <w:t>Asimismo, de acuerdo con el Censo de Población y Vivienda 2010, las personas con discapacidad (que rebasan los 5 millones de individuos) se enfrentan a problemas de inclusión laboral, como la discriminación y la falta de infraestructura adecuada en los centros de trabajo, entre otros.</w:t>
      </w:r>
    </w:p>
    <w:p w:rsidR="00685860" w:rsidRPr="00685860" w:rsidRDefault="00685860" w:rsidP="00FD5383">
      <w:pPr>
        <w:pStyle w:val="Texto"/>
        <w:spacing w:after="94" w:line="238" w:lineRule="exact"/>
        <w:ind w:firstLine="0"/>
      </w:pPr>
      <w:r w:rsidRPr="00685860">
        <w:t>Un paso relevante para detonar la productividad laboral es la instalación y operación del Comité Nacional de Productividad, resultado de la Reforma Laboral, que convoca a los patrones, sindicatos, trabajadores e instituciones académicas a trabajar en conjunto.</w:t>
      </w:r>
    </w:p>
    <w:p w:rsidR="00685860" w:rsidRPr="00685860" w:rsidRDefault="00685860" w:rsidP="00FD5383">
      <w:pPr>
        <w:pStyle w:val="Texto"/>
        <w:spacing w:after="94" w:line="238" w:lineRule="exact"/>
        <w:ind w:firstLine="0"/>
      </w:pPr>
      <w:r w:rsidRPr="00685860">
        <w:t>La Reforma Laboral aprobada en 2012 establece elementos</w:t>
      </w:r>
      <w:r w:rsidRPr="00685860">
        <w:rPr>
          <w:i/>
        </w:rPr>
        <w:t xml:space="preserve"> </w:t>
      </w:r>
      <w:r w:rsidRPr="00685860">
        <w:t>fundamentales</w:t>
      </w:r>
      <w:r w:rsidRPr="00685860">
        <w:rPr>
          <w:i/>
        </w:rPr>
        <w:t xml:space="preserve"> </w:t>
      </w:r>
      <w:r w:rsidRPr="00685860">
        <w:t>para</w:t>
      </w:r>
      <w:r w:rsidRPr="00685860">
        <w:rPr>
          <w:i/>
        </w:rPr>
        <w:t xml:space="preserve"> </w:t>
      </w:r>
      <w:r w:rsidRPr="00685860">
        <w:t>dignificar</w:t>
      </w:r>
      <w:r w:rsidRPr="00685860">
        <w:rPr>
          <w:i/>
        </w:rPr>
        <w:t xml:space="preserve"> </w:t>
      </w:r>
      <w:r w:rsidRPr="00685860">
        <w:t>el empleo, tanto en lo personal como en los centros laborales. El trabajo digno fue establecido como el</w:t>
      </w:r>
      <w:r w:rsidRPr="00685860">
        <w:rPr>
          <w:i/>
        </w:rPr>
        <w:t xml:space="preserve"> </w:t>
      </w:r>
      <w:r w:rsidRPr="00685860">
        <w:t>eje</w:t>
      </w:r>
      <w:r w:rsidRPr="00685860">
        <w:rPr>
          <w:i/>
        </w:rPr>
        <w:t xml:space="preserve"> </w:t>
      </w:r>
      <w:r w:rsidRPr="00685860">
        <w:t>de</w:t>
      </w:r>
      <w:r w:rsidRPr="00685860">
        <w:rPr>
          <w:i/>
        </w:rPr>
        <w:t xml:space="preserve"> </w:t>
      </w:r>
      <w:r w:rsidRPr="00685860">
        <w:t>los</w:t>
      </w:r>
      <w:r w:rsidRPr="00685860">
        <w:rPr>
          <w:i/>
        </w:rPr>
        <w:t xml:space="preserve"> </w:t>
      </w:r>
      <w:r w:rsidRPr="00685860">
        <w:t>esfuerzos</w:t>
      </w:r>
      <w:r w:rsidRPr="00685860">
        <w:rPr>
          <w:i/>
        </w:rPr>
        <w:t xml:space="preserve"> </w:t>
      </w:r>
      <w:r w:rsidRPr="00685860">
        <w:t>institucionales</w:t>
      </w:r>
      <w:r w:rsidRPr="00685860">
        <w:rPr>
          <w:i/>
        </w:rPr>
        <w:t xml:space="preserve"> </w:t>
      </w:r>
      <w:r w:rsidRPr="00685860">
        <w:t>para lograr el respeto a la dignidad humana de los trabajadores, la no discriminación, el acceso a la seguridad social independientemente de la forma de contratación, salario remunerador, capacitación continua para incrementar la productividad con beneficios compartidos, y condiciones de seguridad y salud para prevenir riesgos de trabajo. Se debe contemplar siempre el respeto absoluto no sólo a</w:t>
      </w:r>
      <w:r w:rsidRPr="00685860">
        <w:rPr>
          <w:i/>
        </w:rPr>
        <w:t xml:space="preserve"> </w:t>
      </w:r>
      <w:r w:rsidRPr="00685860">
        <w:t>los</w:t>
      </w:r>
      <w:r w:rsidRPr="00685860">
        <w:rPr>
          <w:i/>
        </w:rPr>
        <w:t xml:space="preserve"> </w:t>
      </w:r>
      <w:r w:rsidRPr="00685860">
        <w:t>derechos</w:t>
      </w:r>
      <w:r w:rsidRPr="00685860">
        <w:rPr>
          <w:i/>
        </w:rPr>
        <w:t xml:space="preserve"> </w:t>
      </w:r>
      <w:r w:rsidRPr="00685860">
        <w:t>individuales</w:t>
      </w:r>
      <w:r w:rsidRPr="00685860">
        <w:rPr>
          <w:i/>
        </w:rPr>
        <w:t xml:space="preserve"> </w:t>
      </w:r>
      <w:r w:rsidRPr="00685860">
        <w:t>de</w:t>
      </w:r>
      <w:r w:rsidRPr="00685860">
        <w:rPr>
          <w:i/>
        </w:rPr>
        <w:t xml:space="preserve"> </w:t>
      </w:r>
      <w:r w:rsidRPr="00685860">
        <w:t>los</w:t>
      </w:r>
      <w:r w:rsidRPr="00685860">
        <w:rPr>
          <w:i/>
        </w:rPr>
        <w:t xml:space="preserve"> </w:t>
      </w:r>
      <w:r w:rsidRPr="00685860">
        <w:t>trabajadores, sino también a los colectivos, como la libertad de asociación, autonomía sindical, derecho de huelga y contratación colectiva, elementos que han sido reconocidos constitucionalmente como derechos humanos.</w:t>
      </w:r>
    </w:p>
    <w:p w:rsidR="00685860" w:rsidRPr="00685860" w:rsidRDefault="00685860" w:rsidP="00FD5383">
      <w:pPr>
        <w:pStyle w:val="Texto"/>
        <w:spacing w:after="94" w:line="238" w:lineRule="exact"/>
        <w:ind w:firstLine="0"/>
      </w:pPr>
      <w:r w:rsidRPr="00685860">
        <w:t>Al respecto, la Reforma Laboral apoyará también a</w:t>
      </w:r>
      <w:r w:rsidRPr="00685860">
        <w:rPr>
          <w:i/>
        </w:rPr>
        <w:t xml:space="preserve"> </w:t>
      </w:r>
      <w:r w:rsidRPr="00685860">
        <w:t>las</w:t>
      </w:r>
      <w:r w:rsidRPr="00685860">
        <w:rPr>
          <w:i/>
        </w:rPr>
        <w:t xml:space="preserve"> </w:t>
      </w:r>
      <w:r w:rsidRPr="00685860">
        <w:t>mujeres</w:t>
      </w:r>
      <w:r w:rsidRPr="00685860">
        <w:rPr>
          <w:i/>
        </w:rPr>
        <w:t xml:space="preserve"> </w:t>
      </w:r>
      <w:r w:rsidRPr="00685860">
        <w:t>mediante</w:t>
      </w:r>
      <w:r w:rsidRPr="00685860">
        <w:rPr>
          <w:i/>
        </w:rPr>
        <w:t xml:space="preserve"> </w:t>
      </w:r>
      <w:r w:rsidRPr="00685860">
        <w:t>la</w:t>
      </w:r>
      <w:r w:rsidRPr="00685860">
        <w:rPr>
          <w:i/>
        </w:rPr>
        <w:t xml:space="preserve"> </w:t>
      </w:r>
      <w:r w:rsidRPr="00685860">
        <w:t>prohibición</w:t>
      </w:r>
      <w:r w:rsidRPr="00685860">
        <w:rPr>
          <w:i/>
        </w:rPr>
        <w:t xml:space="preserve"> </w:t>
      </w:r>
      <w:r w:rsidRPr="00685860">
        <w:t>expresa de cualquier tipo de discriminación, además de imponer sanciones para quienes cometan acoso u hostigamiento sexual, condicionen su contratación o ascenso y la presentación de pruebas de no embarazo. Para las madres trabajadoras, la Reforma permitirá que parte de las semanas de descanso obligatorio,</w:t>
      </w:r>
      <w:r w:rsidRPr="00685860">
        <w:rPr>
          <w:i/>
        </w:rPr>
        <w:t xml:space="preserve"> </w:t>
      </w:r>
      <w:r w:rsidRPr="00685860">
        <w:t>que</w:t>
      </w:r>
      <w:r w:rsidRPr="00685860">
        <w:rPr>
          <w:i/>
        </w:rPr>
        <w:t xml:space="preserve"> </w:t>
      </w:r>
      <w:r w:rsidRPr="00685860">
        <w:t>la</w:t>
      </w:r>
      <w:r w:rsidRPr="00685860">
        <w:rPr>
          <w:i/>
        </w:rPr>
        <w:t xml:space="preserve"> </w:t>
      </w:r>
      <w:r w:rsidRPr="00685860">
        <w:t>ley</w:t>
      </w:r>
      <w:r w:rsidRPr="00685860">
        <w:rPr>
          <w:i/>
        </w:rPr>
        <w:t xml:space="preserve"> </w:t>
      </w:r>
      <w:r w:rsidRPr="00685860">
        <w:t>prevé</w:t>
      </w:r>
      <w:r w:rsidRPr="00685860">
        <w:rPr>
          <w:i/>
        </w:rPr>
        <w:t xml:space="preserve"> </w:t>
      </w:r>
      <w:r w:rsidRPr="00685860">
        <w:t>antes</w:t>
      </w:r>
      <w:r w:rsidRPr="00685860">
        <w:rPr>
          <w:i/>
        </w:rPr>
        <w:t xml:space="preserve"> </w:t>
      </w:r>
      <w:r w:rsidRPr="00685860">
        <w:t>del</w:t>
      </w:r>
      <w:r w:rsidRPr="00685860">
        <w:rPr>
          <w:i/>
        </w:rPr>
        <w:t xml:space="preserve"> </w:t>
      </w:r>
      <w:r w:rsidRPr="00685860">
        <w:t>parto, puedan ser transferidas para después del nacimiento, con lo que podrán pasar más tiempo con sus hijos.</w:t>
      </w:r>
    </w:p>
    <w:p w:rsidR="00685860" w:rsidRPr="008D04E7" w:rsidRDefault="00685860" w:rsidP="00FD5383">
      <w:pPr>
        <w:pStyle w:val="Texto"/>
        <w:spacing w:before="240" w:after="94" w:line="238" w:lineRule="exact"/>
        <w:ind w:firstLine="0"/>
        <w:rPr>
          <w:b/>
        </w:rPr>
      </w:pPr>
      <w:r w:rsidRPr="008D04E7">
        <w:rPr>
          <w:b/>
        </w:rPr>
        <w:t>Desarrollo sustentable</w:t>
      </w:r>
    </w:p>
    <w:p w:rsidR="00685860" w:rsidRPr="00685860" w:rsidRDefault="00685860" w:rsidP="00FD5383">
      <w:pPr>
        <w:pStyle w:val="Texto"/>
        <w:spacing w:after="94" w:line="238" w:lineRule="exact"/>
        <w:ind w:firstLine="0"/>
      </w:pPr>
      <w:r w:rsidRPr="00685860">
        <w:t>Durante la última década, los efectos del cambio climático y la degradación ambiental se han intensificado. Las sequías, inundaciones y ciclones entre</w:t>
      </w:r>
      <w:r w:rsidRPr="00685860">
        <w:rPr>
          <w:i/>
        </w:rPr>
        <w:t xml:space="preserve"> </w:t>
      </w:r>
      <w:r w:rsidRPr="00685860">
        <w:t>2000</w:t>
      </w:r>
      <w:r w:rsidRPr="00685860">
        <w:rPr>
          <w:i/>
        </w:rPr>
        <w:t xml:space="preserve"> </w:t>
      </w:r>
      <w:r w:rsidRPr="00685860">
        <w:t>y</w:t>
      </w:r>
      <w:r w:rsidRPr="00685860">
        <w:rPr>
          <w:i/>
        </w:rPr>
        <w:t xml:space="preserve"> </w:t>
      </w:r>
      <w:r w:rsidRPr="00685860">
        <w:t>2010</w:t>
      </w:r>
      <w:r w:rsidRPr="00685860">
        <w:rPr>
          <w:i/>
        </w:rPr>
        <w:t xml:space="preserve"> </w:t>
      </w:r>
      <w:r w:rsidRPr="00685860">
        <w:t>han</w:t>
      </w:r>
      <w:r w:rsidRPr="00685860">
        <w:rPr>
          <w:i/>
        </w:rPr>
        <w:t xml:space="preserve"> </w:t>
      </w:r>
      <w:r w:rsidRPr="00685860">
        <w:t>ocasionado</w:t>
      </w:r>
      <w:r w:rsidRPr="00685860">
        <w:rPr>
          <w:i/>
        </w:rPr>
        <w:t xml:space="preserve"> </w:t>
      </w:r>
      <w:r w:rsidRPr="00685860">
        <w:t>alrededor de 5,000 muertes,</w:t>
      </w:r>
      <w:r w:rsidR="00124F2F">
        <w:t xml:space="preserve"> </w:t>
      </w:r>
      <w:r w:rsidRPr="00685860">
        <w:t>13 millones de afectados y pérdidas económicas por 250,000 millones de pesos (</w:t>
      </w:r>
      <w:proofErr w:type="spellStart"/>
      <w:r w:rsidRPr="00685860">
        <w:t>mmp</w:t>
      </w:r>
      <w:proofErr w:type="spellEnd"/>
      <w:r w:rsidRPr="00685860">
        <w:t>).</w:t>
      </w:r>
    </w:p>
    <w:p w:rsidR="00685860" w:rsidRPr="00685860" w:rsidRDefault="00685860" w:rsidP="00FD5383">
      <w:pPr>
        <w:pStyle w:val="Texto"/>
        <w:spacing w:after="74" w:line="238" w:lineRule="exact"/>
        <w:ind w:firstLine="0"/>
      </w:pPr>
      <w:r w:rsidRPr="00685860">
        <w:t>El mundo comienza a reducir la dependencia que tiene de los combustibles fósiles con el impulso del</w:t>
      </w:r>
      <w:r w:rsidRPr="00685860">
        <w:rPr>
          <w:i/>
        </w:rPr>
        <w:t xml:space="preserve"> </w:t>
      </w:r>
      <w:r w:rsidRPr="00685860">
        <w:t>uso</w:t>
      </w:r>
      <w:r w:rsidRPr="00685860">
        <w:rPr>
          <w:i/>
        </w:rPr>
        <w:t xml:space="preserve"> </w:t>
      </w:r>
      <w:r w:rsidRPr="00685860">
        <w:t>de</w:t>
      </w:r>
      <w:r w:rsidRPr="00685860">
        <w:rPr>
          <w:i/>
        </w:rPr>
        <w:t xml:space="preserve"> </w:t>
      </w:r>
      <w:r w:rsidRPr="00685860">
        <w:t>fuentes</w:t>
      </w:r>
      <w:r w:rsidRPr="00685860">
        <w:rPr>
          <w:i/>
        </w:rPr>
        <w:t xml:space="preserve"> </w:t>
      </w:r>
      <w:r w:rsidRPr="00685860">
        <w:t>de</w:t>
      </w:r>
      <w:r w:rsidRPr="00685860">
        <w:rPr>
          <w:i/>
        </w:rPr>
        <w:t xml:space="preserve"> </w:t>
      </w:r>
      <w:r w:rsidRPr="00685860">
        <w:t>energía</w:t>
      </w:r>
      <w:r w:rsidRPr="00685860">
        <w:rPr>
          <w:i/>
        </w:rPr>
        <w:t xml:space="preserve"> </w:t>
      </w:r>
      <w:r w:rsidRPr="00685860">
        <w:t>alternativas,</w:t>
      </w:r>
      <w:r w:rsidRPr="00685860">
        <w:rPr>
          <w:i/>
        </w:rPr>
        <w:t xml:space="preserve"> </w:t>
      </w:r>
      <w:r w:rsidRPr="00685860">
        <w:t>lo que</w:t>
      </w:r>
      <w:r w:rsidRPr="00685860">
        <w:rPr>
          <w:i/>
        </w:rPr>
        <w:t xml:space="preserve"> </w:t>
      </w:r>
      <w:r w:rsidRPr="00685860">
        <w:t>ha</w:t>
      </w:r>
      <w:r w:rsidRPr="00685860">
        <w:rPr>
          <w:i/>
        </w:rPr>
        <w:t xml:space="preserve"> </w:t>
      </w:r>
      <w:r w:rsidRPr="00685860">
        <w:t>fomentado</w:t>
      </w:r>
      <w:r w:rsidRPr="00685860">
        <w:rPr>
          <w:i/>
        </w:rPr>
        <w:t xml:space="preserve"> </w:t>
      </w:r>
      <w:r w:rsidRPr="00685860">
        <w:t>la</w:t>
      </w:r>
      <w:r w:rsidRPr="00685860">
        <w:rPr>
          <w:i/>
        </w:rPr>
        <w:t xml:space="preserve"> </w:t>
      </w:r>
      <w:r w:rsidRPr="00685860">
        <w:t>innovación</w:t>
      </w:r>
      <w:r w:rsidRPr="00685860">
        <w:rPr>
          <w:i/>
        </w:rPr>
        <w:t xml:space="preserve"> </w:t>
      </w:r>
      <w:r w:rsidRPr="00685860">
        <w:t>y</w:t>
      </w:r>
      <w:r w:rsidRPr="00685860">
        <w:rPr>
          <w:i/>
        </w:rPr>
        <w:t xml:space="preserve"> </w:t>
      </w:r>
      <w:r w:rsidRPr="00685860">
        <w:t>el</w:t>
      </w:r>
      <w:r w:rsidRPr="00685860">
        <w:rPr>
          <w:i/>
        </w:rPr>
        <w:t xml:space="preserve"> </w:t>
      </w:r>
      <w:r w:rsidRPr="00685860">
        <w:t>mercado de tecnologías, tanto en el campo de la energía como en el aprovechamiento sustentable de los recursos naturales. Hoy, existe un reconocimiento por parte de la sociedad acerca de que la conservación del capital natural y sus bienes y servicios ambientales, son un elemento clave para el desarrollo de los países y el nivel de bienestar</w:t>
      </w:r>
      <w:r w:rsidR="00124F2F">
        <w:t xml:space="preserve"> </w:t>
      </w:r>
      <w:r w:rsidRPr="00685860">
        <w:t>de la población.</w:t>
      </w:r>
    </w:p>
    <w:p w:rsidR="00685860" w:rsidRPr="00685860" w:rsidRDefault="00685860" w:rsidP="00FD5383">
      <w:pPr>
        <w:pStyle w:val="Texto"/>
        <w:spacing w:after="74" w:line="238" w:lineRule="exact"/>
        <w:ind w:firstLine="0"/>
      </w:pPr>
      <w:r w:rsidRPr="00685860">
        <w:t>En este sentido, México ha demostrado un gran compromiso con la agenda internacional de medio ambiente y desarrollo sustentable, y participa en más de 90 acuerdos y protocolos vigentes, siendo</w:t>
      </w:r>
      <w:r w:rsidRPr="00685860">
        <w:rPr>
          <w:i/>
        </w:rPr>
        <w:t xml:space="preserve"> </w:t>
      </w:r>
      <w:r w:rsidRPr="00685860">
        <w:t>líder</w:t>
      </w:r>
      <w:r w:rsidRPr="00685860">
        <w:rPr>
          <w:i/>
        </w:rPr>
        <w:t xml:space="preserve"> </w:t>
      </w:r>
      <w:r w:rsidRPr="00685860">
        <w:t>en</w:t>
      </w:r>
      <w:r w:rsidRPr="00685860">
        <w:rPr>
          <w:i/>
        </w:rPr>
        <w:t xml:space="preserve"> </w:t>
      </w:r>
      <w:r w:rsidRPr="00685860">
        <w:t>temas</w:t>
      </w:r>
      <w:r w:rsidRPr="00685860">
        <w:rPr>
          <w:i/>
        </w:rPr>
        <w:t xml:space="preserve"> </w:t>
      </w:r>
      <w:r w:rsidRPr="00685860">
        <w:t>como</w:t>
      </w:r>
      <w:r w:rsidRPr="00685860">
        <w:rPr>
          <w:i/>
        </w:rPr>
        <w:t xml:space="preserve"> </w:t>
      </w:r>
      <w:r w:rsidRPr="00685860">
        <w:t>cambio</w:t>
      </w:r>
      <w:r w:rsidRPr="00685860">
        <w:rPr>
          <w:i/>
        </w:rPr>
        <w:t xml:space="preserve"> </w:t>
      </w:r>
      <w:r w:rsidRPr="00685860">
        <w:t>climático y biodiversidad. No obstante, el crecimiento económico del país sigue estrechamente vinculado a la emisión de compuestos de efecto invernadero, generación excesiva de residuos sólidos, contaminantes</w:t>
      </w:r>
      <w:r w:rsidRPr="00685860">
        <w:rPr>
          <w:i/>
        </w:rPr>
        <w:t xml:space="preserve"> </w:t>
      </w:r>
      <w:r w:rsidRPr="00685860">
        <w:t>a</w:t>
      </w:r>
      <w:r w:rsidRPr="00685860">
        <w:rPr>
          <w:i/>
        </w:rPr>
        <w:t xml:space="preserve"> </w:t>
      </w:r>
      <w:r w:rsidRPr="00685860">
        <w:t>la</w:t>
      </w:r>
      <w:r w:rsidRPr="00685860">
        <w:rPr>
          <w:i/>
        </w:rPr>
        <w:t xml:space="preserve"> </w:t>
      </w:r>
      <w:r w:rsidRPr="00685860">
        <w:t>atmósfera,</w:t>
      </w:r>
      <w:r w:rsidRPr="00685860">
        <w:rPr>
          <w:i/>
        </w:rPr>
        <w:t xml:space="preserve"> </w:t>
      </w:r>
      <w:r w:rsidRPr="00685860">
        <w:t>aguas</w:t>
      </w:r>
      <w:r w:rsidRPr="00685860">
        <w:rPr>
          <w:i/>
        </w:rPr>
        <w:t xml:space="preserve"> </w:t>
      </w:r>
      <w:r w:rsidRPr="00685860">
        <w:t>residuales no tratadas y pérdida de bosques y selvas. El costo económico del agotamiento y la degradación ambiental en México en 2011 representó 6.9% del PIB, según el Instituto Nacional de Estadística y Geografía (INEGI).</w:t>
      </w:r>
    </w:p>
    <w:p w:rsidR="00685860" w:rsidRPr="00685860" w:rsidRDefault="00685860" w:rsidP="00FD5383">
      <w:pPr>
        <w:pStyle w:val="Texto"/>
        <w:spacing w:after="74" w:line="238" w:lineRule="exact"/>
        <w:ind w:firstLine="0"/>
      </w:pPr>
      <w:r w:rsidRPr="00685860">
        <w:t xml:space="preserve">Ello implica retos importantes para propiciar el crecimiento y el desarrollo económicos, a la vez asegurar que los recursos naturales continúen proporcionando los servicios ambientales de los cuales depende nuestro bienestar: i) el 12% de la superficie nacional está designada como área protegida, sin embargo 62% de estas </w:t>
      </w:r>
      <w:r w:rsidRPr="00685860">
        <w:lastRenderedPageBreak/>
        <w:t>áreas no cuentan con programas de administración; ii) cerca de 60 millones de personas viven en localidades que se abastecen en alguno de los 101 acuíferos sobreexplotados del país; iii) se debe incrementar el tratamiento del agua residual colectada en México más allá del 47.5% actual; iv) la producción forestal maderable del país es menor al 1% del PIB; v) para proteger los ecosistemas marinos se debe promover el desarrollo turístico y la pesca de manera sustentable; y vi) se debe incentivar la separación de residuos para facilitar su aprovechamiento.</w:t>
      </w:r>
    </w:p>
    <w:p w:rsidR="00685860" w:rsidRPr="00685860" w:rsidRDefault="00685860" w:rsidP="0024197D">
      <w:pPr>
        <w:pStyle w:val="Texto"/>
        <w:spacing w:line="254" w:lineRule="exact"/>
        <w:ind w:firstLine="0"/>
        <w:rPr>
          <w:b/>
        </w:rPr>
      </w:pPr>
      <w:r w:rsidRPr="00685860">
        <w:rPr>
          <w:b/>
        </w:rPr>
        <w:t>Acceso a servicios de telecomunicaciones</w:t>
      </w:r>
    </w:p>
    <w:p w:rsidR="00685860" w:rsidRPr="00685860" w:rsidRDefault="00685860" w:rsidP="00435B9F">
      <w:pPr>
        <w:pStyle w:val="Texto"/>
        <w:spacing w:line="251" w:lineRule="exact"/>
        <w:ind w:firstLine="0"/>
      </w:pPr>
      <w:r w:rsidRPr="00685860">
        <w:t>Las telecomunicaciones</w:t>
      </w:r>
      <w:r w:rsidRPr="00685860">
        <w:rPr>
          <w:i/>
        </w:rPr>
        <w:t xml:space="preserve"> </w:t>
      </w:r>
      <w:r w:rsidRPr="00685860">
        <w:t>se</w:t>
      </w:r>
      <w:r w:rsidRPr="00685860">
        <w:rPr>
          <w:i/>
        </w:rPr>
        <w:t xml:space="preserve"> </w:t>
      </w:r>
      <w:r w:rsidRPr="00685860">
        <w:t>han</w:t>
      </w:r>
      <w:r w:rsidRPr="00685860">
        <w:rPr>
          <w:i/>
        </w:rPr>
        <w:t xml:space="preserve"> </w:t>
      </w:r>
      <w:r w:rsidRPr="00685860">
        <w:t>convertido</w:t>
      </w:r>
      <w:r w:rsidRPr="00685860">
        <w:rPr>
          <w:i/>
        </w:rPr>
        <w:t xml:space="preserve"> </w:t>
      </w:r>
      <w:r w:rsidRPr="00685860">
        <w:t>en un insumo estratégico para competir en la economía moderna. El acceso a los servicios de telecomunicaciones a un precio competitivo y con la calidad suficiente es hoy un prerrequisito para que los individuos y las empresas sean competitivos y aprovechen al máximo el potencial de las nuevas tecnologías de la información y la comunicación.</w:t>
      </w:r>
    </w:p>
    <w:p w:rsidR="00685860" w:rsidRPr="00685860" w:rsidRDefault="00685860" w:rsidP="00435B9F">
      <w:pPr>
        <w:pStyle w:val="Texto"/>
        <w:spacing w:line="251" w:lineRule="exact"/>
        <w:ind w:firstLine="0"/>
      </w:pPr>
      <w:r w:rsidRPr="00685860">
        <w:t>Sin embargo, el acceso a servicios de telecomunicaciones</w:t>
      </w:r>
      <w:r w:rsidRPr="00685860">
        <w:rPr>
          <w:i/>
        </w:rPr>
        <w:t xml:space="preserve"> </w:t>
      </w:r>
      <w:r w:rsidRPr="00685860">
        <w:t>en</w:t>
      </w:r>
      <w:r w:rsidRPr="00685860">
        <w:rPr>
          <w:i/>
        </w:rPr>
        <w:t xml:space="preserve"> </w:t>
      </w:r>
      <w:r w:rsidRPr="00685860">
        <w:t>México</w:t>
      </w:r>
      <w:r w:rsidRPr="00685860">
        <w:rPr>
          <w:i/>
        </w:rPr>
        <w:t xml:space="preserve"> </w:t>
      </w:r>
      <w:r w:rsidRPr="00685860">
        <w:t>aún</w:t>
      </w:r>
      <w:r w:rsidRPr="00685860">
        <w:rPr>
          <w:i/>
        </w:rPr>
        <w:t xml:space="preserve"> </w:t>
      </w:r>
      <w:r w:rsidRPr="00685860">
        <w:t>es</w:t>
      </w:r>
      <w:r w:rsidRPr="00685860">
        <w:rPr>
          <w:i/>
        </w:rPr>
        <w:t xml:space="preserve"> </w:t>
      </w:r>
      <w:r w:rsidRPr="00685860">
        <w:t>limitado para gran parte de la población. La penetración de la telefonía móvil en el país es de 86 líneas por cada 100 habitantes contra 112 en países como España.</w:t>
      </w:r>
      <w:r w:rsidRPr="00685860">
        <w:rPr>
          <w:i/>
        </w:rPr>
        <w:t xml:space="preserve"> </w:t>
      </w:r>
      <w:r w:rsidRPr="00685860">
        <w:t>Además,</w:t>
      </w:r>
      <w:r w:rsidRPr="00685860">
        <w:rPr>
          <w:i/>
        </w:rPr>
        <w:t xml:space="preserve"> </w:t>
      </w:r>
      <w:r w:rsidRPr="00685860">
        <w:t>México</w:t>
      </w:r>
      <w:r w:rsidRPr="00685860">
        <w:rPr>
          <w:i/>
        </w:rPr>
        <w:t xml:space="preserve"> </w:t>
      </w:r>
      <w:r w:rsidRPr="00685860">
        <w:t>se</w:t>
      </w:r>
      <w:r w:rsidRPr="00685860">
        <w:rPr>
          <w:i/>
        </w:rPr>
        <w:t xml:space="preserve"> </w:t>
      </w:r>
      <w:r w:rsidRPr="00685860">
        <w:t>encuentra</w:t>
      </w:r>
      <w:r w:rsidRPr="00685860">
        <w:rPr>
          <w:i/>
        </w:rPr>
        <w:t xml:space="preserve"> </w:t>
      </w:r>
      <w:r w:rsidRPr="00685860">
        <w:t>en</w:t>
      </w:r>
      <w:r w:rsidRPr="00685860">
        <w:rPr>
          <w:i/>
        </w:rPr>
        <w:t xml:space="preserve"> </w:t>
      </w:r>
      <w:r w:rsidRPr="00685860">
        <w:t>los últimos lugares en penetración de banda ancha entre los países de la OCDE: este tipo de banda tiene una penetración del 11.4% en telefonía fija y 9.6% en telefonía móvil, con una velocidad promedio de 5.3 Mb en 2012, mientras que el equivalente en Chile fue de 19 Mb. Además, existen retos de cobertura y competencia en el sector: existen sólo 17 líneas de teléfono fijas por cada 100 habitantes; la televisión de paga cubre alrededor del 10% de la población; la televisión abierta tiene 465 estaciones concesionadas y el 95%</w:t>
      </w:r>
      <w:r w:rsidRPr="00685860">
        <w:rPr>
          <w:i/>
        </w:rPr>
        <w:t xml:space="preserve"> </w:t>
      </w:r>
      <w:r w:rsidRPr="00685860">
        <w:t>de</w:t>
      </w:r>
      <w:r w:rsidRPr="00685860">
        <w:rPr>
          <w:i/>
        </w:rPr>
        <w:t xml:space="preserve"> </w:t>
      </w:r>
      <w:r w:rsidRPr="00685860">
        <w:t>éstas</w:t>
      </w:r>
      <w:r w:rsidRPr="00685860">
        <w:rPr>
          <w:i/>
        </w:rPr>
        <w:t xml:space="preserve"> </w:t>
      </w:r>
      <w:r w:rsidRPr="00685860">
        <w:t>se</w:t>
      </w:r>
      <w:r w:rsidRPr="00685860">
        <w:rPr>
          <w:i/>
        </w:rPr>
        <w:t xml:space="preserve"> </w:t>
      </w:r>
      <w:r w:rsidRPr="00685860">
        <w:t>concentran</w:t>
      </w:r>
      <w:r w:rsidRPr="00685860">
        <w:rPr>
          <w:i/>
        </w:rPr>
        <w:t xml:space="preserve"> </w:t>
      </w:r>
      <w:r w:rsidRPr="00685860">
        <w:t>en</w:t>
      </w:r>
      <w:r w:rsidRPr="00685860">
        <w:rPr>
          <w:i/>
        </w:rPr>
        <w:t xml:space="preserve"> </w:t>
      </w:r>
      <w:r w:rsidRPr="00685860">
        <w:t>dos</w:t>
      </w:r>
      <w:r w:rsidRPr="00685860">
        <w:rPr>
          <w:i/>
        </w:rPr>
        <w:t xml:space="preserve"> </w:t>
      </w:r>
      <w:r w:rsidRPr="00685860">
        <w:t>empresas. Lo anterior impacta los precios de los servicios de telecomunicaciones</w:t>
      </w:r>
      <w:r w:rsidRPr="00685860">
        <w:rPr>
          <w:i/>
        </w:rPr>
        <w:t xml:space="preserve"> </w:t>
      </w:r>
      <w:r w:rsidRPr="00685860">
        <w:t>que</w:t>
      </w:r>
      <w:r w:rsidRPr="00685860">
        <w:rPr>
          <w:i/>
        </w:rPr>
        <w:t xml:space="preserve"> </w:t>
      </w:r>
      <w:r w:rsidRPr="00685860">
        <w:t>enfrentan</w:t>
      </w:r>
      <w:r w:rsidRPr="00685860">
        <w:rPr>
          <w:i/>
        </w:rPr>
        <w:t xml:space="preserve"> </w:t>
      </w:r>
      <w:r w:rsidRPr="00685860">
        <w:t>las</w:t>
      </w:r>
      <w:r w:rsidRPr="00685860">
        <w:rPr>
          <w:i/>
        </w:rPr>
        <w:t xml:space="preserve"> </w:t>
      </w:r>
      <w:r w:rsidRPr="00685860">
        <w:t>empresas y</w:t>
      </w:r>
      <w:r w:rsidRPr="00685860">
        <w:rPr>
          <w:i/>
        </w:rPr>
        <w:t xml:space="preserve"> </w:t>
      </w:r>
      <w:r w:rsidRPr="00685860">
        <w:t>la</w:t>
      </w:r>
      <w:r w:rsidRPr="00685860">
        <w:rPr>
          <w:i/>
        </w:rPr>
        <w:t xml:space="preserve"> </w:t>
      </w:r>
      <w:r w:rsidRPr="00685860">
        <w:t>población</w:t>
      </w:r>
      <w:r w:rsidRPr="00685860">
        <w:rPr>
          <w:i/>
        </w:rPr>
        <w:t xml:space="preserve"> </w:t>
      </w:r>
      <w:r w:rsidRPr="00685860">
        <w:t>en</w:t>
      </w:r>
      <w:r w:rsidRPr="00685860">
        <w:rPr>
          <w:i/>
        </w:rPr>
        <w:t xml:space="preserve"> </w:t>
      </w:r>
      <w:r w:rsidRPr="00685860">
        <w:t>general.</w:t>
      </w:r>
      <w:r w:rsidRPr="00685860">
        <w:rPr>
          <w:i/>
        </w:rPr>
        <w:t xml:space="preserve"> </w:t>
      </w:r>
      <w:r w:rsidRPr="00685860">
        <w:t>Una</w:t>
      </w:r>
      <w:r w:rsidRPr="00685860">
        <w:rPr>
          <w:i/>
        </w:rPr>
        <w:t xml:space="preserve"> </w:t>
      </w:r>
      <w:r w:rsidRPr="00685860">
        <w:t>consecuencia</w:t>
      </w:r>
      <w:r w:rsidRPr="00685860">
        <w:rPr>
          <w:i/>
        </w:rPr>
        <w:t xml:space="preserve"> </w:t>
      </w:r>
      <w:r w:rsidRPr="00685860">
        <w:t>es que,</w:t>
      </w:r>
      <w:r w:rsidRPr="00685860">
        <w:rPr>
          <w:i/>
        </w:rPr>
        <w:t xml:space="preserve"> </w:t>
      </w:r>
      <w:r w:rsidRPr="00685860">
        <w:t>de</w:t>
      </w:r>
      <w:r w:rsidRPr="00685860">
        <w:rPr>
          <w:i/>
        </w:rPr>
        <w:t xml:space="preserve"> </w:t>
      </w:r>
      <w:r w:rsidRPr="00685860">
        <w:t>acuerdo</w:t>
      </w:r>
      <w:r w:rsidRPr="00685860">
        <w:rPr>
          <w:i/>
        </w:rPr>
        <w:t xml:space="preserve"> </w:t>
      </w:r>
      <w:r w:rsidRPr="00685860">
        <w:t>con</w:t>
      </w:r>
      <w:r w:rsidRPr="00685860">
        <w:rPr>
          <w:i/>
        </w:rPr>
        <w:t xml:space="preserve"> </w:t>
      </w:r>
      <w:r w:rsidRPr="00685860">
        <w:t>el</w:t>
      </w:r>
      <w:r w:rsidRPr="00685860">
        <w:rPr>
          <w:i/>
        </w:rPr>
        <w:t xml:space="preserve"> </w:t>
      </w:r>
      <w:r w:rsidRPr="00685860">
        <w:t>Informe</w:t>
      </w:r>
      <w:r w:rsidRPr="00685860">
        <w:rPr>
          <w:i/>
        </w:rPr>
        <w:t xml:space="preserve"> </w:t>
      </w:r>
      <w:r w:rsidRPr="00685860">
        <w:t>Mundial</w:t>
      </w:r>
      <w:r w:rsidRPr="00685860">
        <w:rPr>
          <w:i/>
        </w:rPr>
        <w:t xml:space="preserve"> </w:t>
      </w:r>
      <w:r w:rsidRPr="00685860">
        <w:t>sobre la Tecnología de la Información 2013 del Foro Económico</w:t>
      </w:r>
      <w:r w:rsidRPr="00685860">
        <w:rPr>
          <w:i/>
        </w:rPr>
        <w:t xml:space="preserve"> </w:t>
      </w:r>
      <w:r w:rsidRPr="00685860">
        <w:t>Mundial,</w:t>
      </w:r>
      <w:r w:rsidRPr="00685860">
        <w:rPr>
          <w:i/>
        </w:rPr>
        <w:t xml:space="preserve"> </w:t>
      </w:r>
      <w:r w:rsidRPr="00685860">
        <w:t>México</w:t>
      </w:r>
      <w:r w:rsidRPr="00685860">
        <w:rPr>
          <w:i/>
        </w:rPr>
        <w:t xml:space="preserve"> </w:t>
      </w:r>
      <w:r w:rsidRPr="00685860">
        <w:t>ocupa</w:t>
      </w:r>
      <w:r w:rsidRPr="00685860">
        <w:rPr>
          <w:i/>
        </w:rPr>
        <w:t xml:space="preserve"> </w:t>
      </w:r>
      <w:r w:rsidRPr="00685860">
        <w:t>la</w:t>
      </w:r>
      <w:r w:rsidRPr="00685860">
        <w:rPr>
          <w:i/>
        </w:rPr>
        <w:t xml:space="preserve"> </w:t>
      </w:r>
      <w:r w:rsidRPr="00685860">
        <w:t xml:space="preserve">posición 63, de un total de 144 países, según el </w:t>
      </w:r>
      <w:r w:rsidRPr="00685860">
        <w:rPr>
          <w:caps/>
        </w:rPr>
        <w:t>í</w:t>
      </w:r>
      <w:r w:rsidRPr="00685860">
        <w:t>ndice de Tecnologías de la Información.</w:t>
      </w:r>
    </w:p>
    <w:p w:rsidR="00685860" w:rsidRPr="00685860" w:rsidRDefault="00685860" w:rsidP="00435B9F">
      <w:pPr>
        <w:pStyle w:val="Texto"/>
        <w:spacing w:line="251" w:lineRule="exact"/>
        <w:ind w:firstLine="0"/>
      </w:pPr>
      <w:r w:rsidRPr="00685860">
        <w:t>Por ello, se presentó la Reforma de Telecomunicaciones que fue aprobada por las Cámaras de Diputados y de Senadores. La Reforma busca incentivar la competencia efectiva en todos los segmentos de las telecomunicaciones. Lo anterior, con el propósito de asegurar la cobertura universal de los servicios de televisión, radio, telefonía y datos para todo el país. Asimismo, se busca contar con precios adecuados para que todos los niveles socioeconómicos tengan acceso a las nuevas tecnologías. Además, se impulsará una mayor calidad de los servicios para que sean más rápidos y confiables y se fomentará una mayor diversidad en los contenidos.</w:t>
      </w:r>
    </w:p>
    <w:p w:rsidR="00685860" w:rsidRPr="00685860" w:rsidRDefault="00685860" w:rsidP="00435B9F">
      <w:pPr>
        <w:pStyle w:val="Texto"/>
        <w:spacing w:line="251" w:lineRule="exact"/>
        <w:ind w:firstLine="0"/>
      </w:pPr>
      <w:r w:rsidRPr="00685860">
        <w:t>Mejorar el acceso a las tecnologías de la información y la comunicación, así como los servicios de telecomunicaciones y radiodifusión, cumple un doble propósito. Por una parte, son actividades económicas que producen insumos estratégicos para el incremento de la productividad de las empresas en México. Por otro lado, son instrumentos que propician el fortalecimiento de los derechos fundamentales de las personas, lo que representa el eje rector de la Reforma de Telecomunicaciones.</w:t>
      </w:r>
    </w:p>
    <w:p w:rsidR="00685860" w:rsidRPr="008D04E7" w:rsidRDefault="00685860" w:rsidP="00435B9F">
      <w:pPr>
        <w:pStyle w:val="Texto"/>
        <w:spacing w:before="240" w:line="251" w:lineRule="exact"/>
        <w:ind w:firstLine="0"/>
        <w:rPr>
          <w:b/>
        </w:rPr>
      </w:pPr>
      <w:r w:rsidRPr="008D04E7">
        <w:rPr>
          <w:b/>
        </w:rPr>
        <w:t>Energía</w:t>
      </w:r>
    </w:p>
    <w:p w:rsidR="00685860" w:rsidRPr="00685860" w:rsidRDefault="00685860" w:rsidP="00435B9F">
      <w:pPr>
        <w:pStyle w:val="Texto"/>
        <w:spacing w:line="251" w:lineRule="exact"/>
        <w:ind w:firstLine="0"/>
      </w:pPr>
      <w:r w:rsidRPr="00685860">
        <w:t>El</w:t>
      </w:r>
      <w:r w:rsidRPr="00685860">
        <w:rPr>
          <w:i/>
        </w:rPr>
        <w:t xml:space="preserve"> </w:t>
      </w:r>
      <w:r w:rsidRPr="00685860">
        <w:t>uso</w:t>
      </w:r>
      <w:r w:rsidRPr="00685860">
        <w:rPr>
          <w:i/>
        </w:rPr>
        <w:t xml:space="preserve"> </w:t>
      </w:r>
      <w:r w:rsidRPr="00685860">
        <w:t>y</w:t>
      </w:r>
      <w:r w:rsidRPr="00685860">
        <w:rPr>
          <w:i/>
        </w:rPr>
        <w:t xml:space="preserve"> </w:t>
      </w:r>
      <w:r w:rsidRPr="00685860">
        <w:t>suministro</w:t>
      </w:r>
      <w:r w:rsidRPr="00685860">
        <w:rPr>
          <w:i/>
        </w:rPr>
        <w:t xml:space="preserve"> </w:t>
      </w:r>
      <w:r w:rsidRPr="00685860">
        <w:t>de</w:t>
      </w:r>
      <w:r w:rsidRPr="00685860">
        <w:rPr>
          <w:i/>
        </w:rPr>
        <w:t xml:space="preserve"> </w:t>
      </w:r>
      <w:r w:rsidRPr="00685860">
        <w:t>energía</w:t>
      </w:r>
      <w:r w:rsidRPr="00685860">
        <w:rPr>
          <w:i/>
        </w:rPr>
        <w:t xml:space="preserve"> </w:t>
      </w:r>
      <w:r w:rsidRPr="00685860">
        <w:t>son</w:t>
      </w:r>
      <w:r w:rsidRPr="00685860">
        <w:rPr>
          <w:i/>
        </w:rPr>
        <w:t xml:space="preserve"> </w:t>
      </w:r>
      <w:r w:rsidRPr="00685860">
        <w:t>esenciales para</w:t>
      </w:r>
      <w:r w:rsidRPr="00685860">
        <w:rPr>
          <w:i/>
        </w:rPr>
        <w:t xml:space="preserve"> </w:t>
      </w:r>
      <w:r w:rsidRPr="00685860">
        <w:t>las</w:t>
      </w:r>
      <w:r w:rsidRPr="00685860">
        <w:rPr>
          <w:i/>
        </w:rPr>
        <w:t xml:space="preserve"> </w:t>
      </w:r>
      <w:r w:rsidRPr="00685860">
        <w:t>actividades</w:t>
      </w:r>
      <w:r w:rsidRPr="00685860">
        <w:rPr>
          <w:i/>
        </w:rPr>
        <w:t xml:space="preserve"> </w:t>
      </w:r>
      <w:r w:rsidRPr="00685860">
        <w:t>productivas</w:t>
      </w:r>
      <w:r w:rsidRPr="00685860">
        <w:rPr>
          <w:i/>
        </w:rPr>
        <w:t xml:space="preserve"> </w:t>
      </w:r>
      <w:r w:rsidRPr="00685860">
        <w:t>de</w:t>
      </w:r>
      <w:r w:rsidRPr="00685860">
        <w:rPr>
          <w:i/>
        </w:rPr>
        <w:t xml:space="preserve"> </w:t>
      </w:r>
      <w:r w:rsidRPr="00685860">
        <w:t>la</w:t>
      </w:r>
      <w:r w:rsidRPr="00685860">
        <w:rPr>
          <w:i/>
        </w:rPr>
        <w:t xml:space="preserve"> </w:t>
      </w:r>
      <w:r w:rsidRPr="00685860">
        <w:t>sociedad. Su escasez derivaría en un obstáculo para el desarrollo de cualquier economía. Por ello, es imperativo satisfacer las necesidades energéticas del país, identificando de manera anticipada los requerimientos asociados al crecimiento económico y extendiéndolos a todos los mexicanos, además de los beneficios que derivan del acceso y consumo de la energía.</w:t>
      </w:r>
    </w:p>
    <w:p w:rsidR="00685860" w:rsidRPr="00685860" w:rsidRDefault="00685860" w:rsidP="00435B9F">
      <w:pPr>
        <w:pStyle w:val="Texto"/>
        <w:spacing w:line="251" w:lineRule="exact"/>
        <w:ind w:firstLine="0"/>
      </w:pPr>
      <w:r w:rsidRPr="00685860">
        <w:t>En México, la producción de energía primaria registró una disminución promedio anual de 0.3% entre 2000 y 2011, mientras que el consumo de energía creció a un promedio anual de 2.1% en el mismo periodo. Por tanto, se deben redoblar los esfuerzos para que el país siga siendo superavitario en su balanza de energía primaria más allá del año 2020.</w:t>
      </w:r>
    </w:p>
    <w:p w:rsidR="00685860" w:rsidRPr="00685860" w:rsidRDefault="00685860" w:rsidP="00435B9F">
      <w:pPr>
        <w:pStyle w:val="Texto"/>
        <w:spacing w:line="251" w:lineRule="exact"/>
        <w:ind w:firstLine="0"/>
      </w:pPr>
      <w:r w:rsidRPr="00685860">
        <w:t>En</w:t>
      </w:r>
      <w:r w:rsidRPr="00685860">
        <w:rPr>
          <w:i/>
        </w:rPr>
        <w:t xml:space="preserve"> </w:t>
      </w:r>
      <w:r w:rsidRPr="00685860">
        <w:t>materia</w:t>
      </w:r>
      <w:r w:rsidRPr="00685860">
        <w:rPr>
          <w:i/>
        </w:rPr>
        <w:t xml:space="preserve"> </w:t>
      </w:r>
      <w:r w:rsidRPr="00685860">
        <w:t>de</w:t>
      </w:r>
      <w:r w:rsidRPr="00685860">
        <w:rPr>
          <w:i/>
        </w:rPr>
        <w:t xml:space="preserve"> </w:t>
      </w:r>
      <w:r w:rsidRPr="00685860">
        <w:t>hidrocarburos,</w:t>
      </w:r>
      <w:r w:rsidRPr="00685860">
        <w:rPr>
          <w:i/>
        </w:rPr>
        <w:t xml:space="preserve"> </w:t>
      </w:r>
      <w:r w:rsidRPr="00685860">
        <w:t>desde</w:t>
      </w:r>
      <w:r w:rsidRPr="00685860">
        <w:rPr>
          <w:i/>
        </w:rPr>
        <w:t xml:space="preserve"> </w:t>
      </w:r>
      <w:r w:rsidRPr="00685860">
        <w:t>hace</w:t>
      </w:r>
      <w:r w:rsidRPr="00685860">
        <w:rPr>
          <w:i/>
        </w:rPr>
        <w:t xml:space="preserve"> </w:t>
      </w:r>
      <w:r w:rsidRPr="00685860">
        <w:t>más de tres décadas la producción en México ha sido superior a la incorporación de reservas probadas más probables (que se denominan 2P). Aun cuando la actividad exploratoria fue el doble de lo observado en años recientes, los niveles de incorporación de</w:t>
      </w:r>
      <w:r w:rsidRPr="00685860">
        <w:rPr>
          <w:i/>
        </w:rPr>
        <w:t xml:space="preserve"> </w:t>
      </w:r>
      <w:r w:rsidRPr="00685860">
        <w:t>reservas</w:t>
      </w:r>
      <w:r w:rsidRPr="00685860">
        <w:rPr>
          <w:i/>
        </w:rPr>
        <w:t xml:space="preserve"> </w:t>
      </w:r>
      <w:r w:rsidRPr="00685860">
        <w:t>no</w:t>
      </w:r>
      <w:r w:rsidRPr="00685860">
        <w:rPr>
          <w:i/>
        </w:rPr>
        <w:t xml:space="preserve"> </w:t>
      </w:r>
      <w:r w:rsidRPr="00685860">
        <w:t>se</w:t>
      </w:r>
      <w:r w:rsidRPr="00685860">
        <w:rPr>
          <w:i/>
        </w:rPr>
        <w:t xml:space="preserve"> </w:t>
      </w:r>
      <w:r w:rsidRPr="00685860">
        <w:t>han</w:t>
      </w:r>
      <w:r w:rsidRPr="00685860">
        <w:rPr>
          <w:i/>
        </w:rPr>
        <w:t xml:space="preserve"> </w:t>
      </w:r>
      <w:r w:rsidRPr="00685860">
        <w:t>reflejado</w:t>
      </w:r>
      <w:r w:rsidRPr="00685860">
        <w:rPr>
          <w:i/>
        </w:rPr>
        <w:t xml:space="preserve"> </w:t>
      </w:r>
      <w:r w:rsidRPr="00685860">
        <w:t>en</w:t>
      </w:r>
      <w:r w:rsidRPr="00685860">
        <w:rPr>
          <w:i/>
        </w:rPr>
        <w:t xml:space="preserve"> </w:t>
      </w:r>
      <w:r w:rsidRPr="00685860">
        <w:t xml:space="preserve">volúmenes que permitan tener una reposición de los barriles producidos. El nivel de </w:t>
      </w:r>
      <w:r w:rsidRPr="00685860">
        <w:lastRenderedPageBreak/>
        <w:t>producción (2.54 millones de barriles diarios) y el volumen de exportaciones de petróleo crudo observados al cierre de 2012 fueron los menores desde 1990.</w:t>
      </w:r>
    </w:p>
    <w:p w:rsidR="00685860" w:rsidRPr="00685860" w:rsidRDefault="00685860" w:rsidP="00435B9F">
      <w:pPr>
        <w:pStyle w:val="Texto"/>
        <w:spacing w:line="251" w:lineRule="exact"/>
        <w:ind w:firstLine="0"/>
      </w:pPr>
      <w:r w:rsidRPr="00685860">
        <w:t xml:space="preserve">La capacidad del Estado Mexicano para detonar nuevos proyectos de inversión en campos no convencionales, como los de aguas profundas y los de </w:t>
      </w:r>
      <w:proofErr w:type="spellStart"/>
      <w:r w:rsidRPr="00685860">
        <w:t>lutita</w:t>
      </w:r>
      <w:proofErr w:type="spellEnd"/>
      <w:r w:rsidRPr="00685860">
        <w:t xml:space="preserve"> (</w:t>
      </w:r>
      <w:proofErr w:type="spellStart"/>
      <w:r w:rsidRPr="00685860">
        <w:rPr>
          <w:i/>
        </w:rPr>
        <w:t>shale</w:t>
      </w:r>
      <w:proofErr w:type="spellEnd"/>
      <w:r w:rsidRPr="00685860">
        <w:t>, por su nombre en inglés), ha sido limitada y por tanto se requiere un nuevo marco institucional que permita al Estado aumentar su capacidad para producir energía más barata y de manera más eficiente, a fin de asegurar el abasto para la economía.</w:t>
      </w:r>
    </w:p>
    <w:p w:rsidR="00685860" w:rsidRPr="00685860" w:rsidRDefault="00685860" w:rsidP="00435B9F">
      <w:pPr>
        <w:pStyle w:val="Texto"/>
        <w:spacing w:line="256" w:lineRule="exact"/>
        <w:ind w:firstLine="0"/>
      </w:pPr>
      <w:r w:rsidRPr="00685860">
        <w:t>Adicionalmente, la capacidad de producción y refinamiento de petrolíferos en el país ha disminuido en los últimos años. En contraste, la demanda nacional de gasolinas y diesel ha aumentado como resultado del incremento del parque vehicular, las necesidades de transporte y los menores precios de las gasolinas respecto de sus referencias internacionales.</w:t>
      </w:r>
      <w:r w:rsidRPr="00685860">
        <w:rPr>
          <w:i/>
        </w:rPr>
        <w:t xml:space="preserve"> </w:t>
      </w:r>
      <w:r w:rsidRPr="00685860">
        <w:t>Lo</w:t>
      </w:r>
      <w:r w:rsidRPr="00685860">
        <w:rPr>
          <w:i/>
        </w:rPr>
        <w:t xml:space="preserve"> </w:t>
      </w:r>
      <w:r w:rsidRPr="00685860">
        <w:t>anterior</w:t>
      </w:r>
      <w:r w:rsidRPr="00685860">
        <w:rPr>
          <w:i/>
        </w:rPr>
        <w:t xml:space="preserve"> </w:t>
      </w:r>
      <w:r w:rsidRPr="00685860">
        <w:t>ha</w:t>
      </w:r>
      <w:r w:rsidRPr="00685860">
        <w:rPr>
          <w:i/>
        </w:rPr>
        <w:t xml:space="preserve"> </w:t>
      </w:r>
      <w:r w:rsidRPr="00685860">
        <w:t>creado</w:t>
      </w:r>
      <w:r w:rsidRPr="00685860">
        <w:rPr>
          <w:i/>
        </w:rPr>
        <w:t xml:space="preserve"> </w:t>
      </w:r>
      <w:r w:rsidRPr="00685860">
        <w:t>un</w:t>
      </w:r>
      <w:r w:rsidRPr="00685860">
        <w:rPr>
          <w:i/>
        </w:rPr>
        <w:t xml:space="preserve"> </w:t>
      </w:r>
      <w:r w:rsidRPr="00685860">
        <w:t>déficit en el abasto de energéticos, que ha sido cubierto con crecientes importaciones. Asimismo, la segmentación de la cadena entre petroquímicos básicos y secundarios ha contribuido al deterioro de esta industria en el país. La mayor parte del mercado de insumos petroquímicos se abastece mediante importaciones.</w:t>
      </w:r>
    </w:p>
    <w:p w:rsidR="00685860" w:rsidRPr="00685860" w:rsidRDefault="00685860" w:rsidP="00435B9F">
      <w:pPr>
        <w:pStyle w:val="Texto"/>
        <w:spacing w:line="256" w:lineRule="exact"/>
        <w:ind w:firstLine="0"/>
      </w:pPr>
      <w:r w:rsidRPr="00685860">
        <w:t>Respecto a la cobertura de electricidad, el servicio se ha expandido y actualmente cubre alrededor de 98% de la población. Si bien hoy en día existe capacidad</w:t>
      </w:r>
      <w:r w:rsidRPr="00685860">
        <w:rPr>
          <w:i/>
        </w:rPr>
        <w:t xml:space="preserve"> </w:t>
      </w:r>
      <w:r w:rsidRPr="00685860">
        <w:t>suficiente</w:t>
      </w:r>
      <w:r w:rsidRPr="00685860">
        <w:rPr>
          <w:i/>
        </w:rPr>
        <w:t xml:space="preserve"> </w:t>
      </w:r>
      <w:r w:rsidRPr="00685860">
        <w:t>respecto</w:t>
      </w:r>
      <w:r w:rsidRPr="00685860">
        <w:rPr>
          <w:i/>
        </w:rPr>
        <w:t xml:space="preserve"> </w:t>
      </w:r>
      <w:r w:rsidRPr="00685860">
        <w:t>al</w:t>
      </w:r>
      <w:r w:rsidRPr="00685860">
        <w:rPr>
          <w:i/>
        </w:rPr>
        <w:t xml:space="preserve"> </w:t>
      </w:r>
      <w:r w:rsidRPr="00685860">
        <w:t>consumo nacional de electricidad, hacia el futuro la mayor incorporación de usuarios y un mejor acceso al suministro de energía significarán un reto para satisfacer las necesidades de energía eléctrica de la población y la planta productiva del país.</w:t>
      </w:r>
    </w:p>
    <w:p w:rsidR="00685860" w:rsidRPr="008D04E7" w:rsidRDefault="00685860" w:rsidP="00435B9F">
      <w:pPr>
        <w:pStyle w:val="Texto"/>
        <w:spacing w:line="256" w:lineRule="exact"/>
        <w:ind w:firstLine="0"/>
      </w:pPr>
      <w:r w:rsidRPr="00685860">
        <w:t xml:space="preserve">De manera adicional, en 2011 la mitad de la electricidad fue generada a partir de gas natural, debido a que este combustible tiene el menor precio por unidad energética. En este contexto, tecnologías de generación que utilicen fuentes renovables de energía deberán contribuir para enfrentar los retos en materia de diversificación y seguridad energética. A pesar del potencial y rápido crecimiento en el uso de este tipo de </w:t>
      </w:r>
      <w:r w:rsidRPr="008D04E7">
        <w:t>energías, en el presente, su aportación al suministro energético nacional es apenas el 2% del total.</w:t>
      </w:r>
    </w:p>
    <w:p w:rsidR="00685860" w:rsidRPr="008D04E7" w:rsidRDefault="00685860" w:rsidP="00435B9F">
      <w:pPr>
        <w:pStyle w:val="Texto"/>
        <w:spacing w:before="240" w:line="256" w:lineRule="exact"/>
        <w:ind w:firstLine="0"/>
        <w:rPr>
          <w:b/>
        </w:rPr>
      </w:pPr>
      <w:r w:rsidRPr="008D04E7">
        <w:rPr>
          <w:b/>
        </w:rPr>
        <w:t>Competencia y desregulación</w:t>
      </w:r>
    </w:p>
    <w:p w:rsidR="00685860" w:rsidRPr="00685860" w:rsidRDefault="00685860" w:rsidP="00435B9F">
      <w:pPr>
        <w:pStyle w:val="Texto"/>
        <w:spacing w:line="256" w:lineRule="exact"/>
        <w:ind w:firstLine="0"/>
      </w:pPr>
      <w:r w:rsidRPr="00685860">
        <w:t>Elevar y democratizar la productividad requiere contar con un ambiente de negocios que provea de un marco regulatorio eficaz y bienes públicos de calidad que permitan a las empresas prosperar. Para ello,</w:t>
      </w:r>
      <w:r w:rsidRPr="00685860">
        <w:rPr>
          <w:i/>
        </w:rPr>
        <w:t xml:space="preserve"> </w:t>
      </w:r>
      <w:r w:rsidRPr="00685860">
        <w:t>se</w:t>
      </w:r>
      <w:r w:rsidRPr="00685860">
        <w:rPr>
          <w:i/>
        </w:rPr>
        <w:t xml:space="preserve"> </w:t>
      </w:r>
      <w:r w:rsidRPr="00685860">
        <w:t>debe</w:t>
      </w:r>
      <w:r w:rsidRPr="00685860">
        <w:rPr>
          <w:i/>
        </w:rPr>
        <w:t xml:space="preserve"> </w:t>
      </w:r>
      <w:r w:rsidRPr="00685860">
        <w:t>promover</w:t>
      </w:r>
      <w:r w:rsidRPr="00685860">
        <w:rPr>
          <w:i/>
        </w:rPr>
        <w:t xml:space="preserve"> </w:t>
      </w:r>
      <w:r w:rsidRPr="00685860">
        <w:t>una</w:t>
      </w:r>
      <w:r w:rsidRPr="00685860">
        <w:rPr>
          <w:i/>
        </w:rPr>
        <w:t xml:space="preserve"> </w:t>
      </w:r>
      <w:r w:rsidRPr="00685860">
        <w:t>mayor</w:t>
      </w:r>
      <w:r w:rsidRPr="00685860">
        <w:rPr>
          <w:i/>
        </w:rPr>
        <w:t xml:space="preserve"> </w:t>
      </w:r>
      <w:r w:rsidRPr="00685860">
        <w:t>competencia en los mercados que genere más empleos, eleve los salarios reales y mejore la calidad de vida de los mexicanos. En línea con lo anterior, el 58% de los participantes de la Consulta Ciudadana consideró necesaria una mejor regulación para fomentar la competencia.</w:t>
      </w:r>
    </w:p>
    <w:p w:rsidR="00685860" w:rsidRPr="00685860" w:rsidRDefault="00685860" w:rsidP="00435B9F">
      <w:pPr>
        <w:pStyle w:val="Texto"/>
        <w:spacing w:line="256" w:lineRule="exact"/>
        <w:ind w:firstLine="0"/>
      </w:pPr>
      <w:r w:rsidRPr="00685860">
        <w:t>En cuanto a la facilidad para hacer negocios, en el</w:t>
      </w:r>
      <w:r w:rsidRPr="00685860">
        <w:rPr>
          <w:i/>
        </w:rPr>
        <w:t xml:space="preserve"> </w:t>
      </w:r>
      <w:r w:rsidRPr="00685860">
        <w:t>informe</w:t>
      </w:r>
      <w:r w:rsidRPr="00685860">
        <w:rPr>
          <w:i/>
        </w:rPr>
        <w:t xml:space="preserve"> </w:t>
      </w:r>
      <w:proofErr w:type="spellStart"/>
      <w:r w:rsidRPr="00685860">
        <w:rPr>
          <w:i/>
        </w:rPr>
        <w:t>Doing</w:t>
      </w:r>
      <w:proofErr w:type="spellEnd"/>
      <w:r w:rsidRPr="00685860">
        <w:rPr>
          <w:i/>
        </w:rPr>
        <w:t xml:space="preserve"> Business </w:t>
      </w:r>
      <w:r w:rsidRPr="00685860">
        <w:t>2013,</w:t>
      </w:r>
      <w:r w:rsidRPr="00685860">
        <w:rPr>
          <w:i/>
        </w:rPr>
        <w:t xml:space="preserve"> </w:t>
      </w:r>
      <w:r w:rsidRPr="00685860">
        <w:t>elaborado</w:t>
      </w:r>
      <w:r w:rsidRPr="00685860">
        <w:rPr>
          <w:i/>
        </w:rPr>
        <w:t xml:space="preserve"> </w:t>
      </w:r>
      <w:r w:rsidRPr="00685860">
        <w:t>por el Banco Mundial, México se ubica en la posición número 48 de 185 países. Se reportan resultados positivos para México en los rubros de facilidad para</w:t>
      </w:r>
      <w:r w:rsidRPr="00685860">
        <w:rPr>
          <w:i/>
        </w:rPr>
        <w:t xml:space="preserve"> </w:t>
      </w:r>
      <w:r w:rsidRPr="00685860">
        <w:t>abrir</w:t>
      </w:r>
      <w:r w:rsidRPr="00685860">
        <w:rPr>
          <w:i/>
        </w:rPr>
        <w:t xml:space="preserve"> </w:t>
      </w:r>
      <w:r w:rsidRPr="00685860">
        <w:t>un</w:t>
      </w:r>
      <w:r w:rsidRPr="00685860">
        <w:rPr>
          <w:i/>
        </w:rPr>
        <w:t xml:space="preserve"> </w:t>
      </w:r>
      <w:r w:rsidRPr="00685860">
        <w:t>negocio</w:t>
      </w:r>
      <w:r w:rsidRPr="00685860">
        <w:rPr>
          <w:i/>
        </w:rPr>
        <w:t xml:space="preserve"> </w:t>
      </w:r>
      <w:r w:rsidRPr="00685860">
        <w:t>(posición</w:t>
      </w:r>
      <w:r w:rsidRPr="00685860">
        <w:rPr>
          <w:i/>
        </w:rPr>
        <w:t xml:space="preserve"> </w:t>
      </w:r>
      <w:r w:rsidRPr="00685860">
        <w:t>36),</w:t>
      </w:r>
      <w:r w:rsidRPr="00685860">
        <w:rPr>
          <w:i/>
        </w:rPr>
        <w:t xml:space="preserve"> </w:t>
      </w:r>
      <w:r w:rsidRPr="00685860">
        <w:t>resolución de la insolvencia (26) y manejo de permisos de construcción (36). Sin embargo, existen tres áreas clave donde se puede y se debe mejorar sustancialmente</w:t>
      </w:r>
      <w:r w:rsidRPr="00685860">
        <w:rPr>
          <w:i/>
        </w:rPr>
        <w:t xml:space="preserve"> </w:t>
      </w:r>
      <w:r w:rsidRPr="00685860">
        <w:t>en</w:t>
      </w:r>
      <w:r w:rsidRPr="00685860">
        <w:rPr>
          <w:i/>
        </w:rPr>
        <w:t xml:space="preserve"> </w:t>
      </w:r>
      <w:r w:rsidRPr="00685860">
        <w:t>coordinación</w:t>
      </w:r>
      <w:r w:rsidRPr="00685860">
        <w:rPr>
          <w:i/>
        </w:rPr>
        <w:t xml:space="preserve"> </w:t>
      </w:r>
      <w:r w:rsidRPr="00685860">
        <w:t>entre</w:t>
      </w:r>
      <w:r w:rsidRPr="00685860">
        <w:rPr>
          <w:i/>
        </w:rPr>
        <w:t xml:space="preserve"> </w:t>
      </w:r>
      <w:r w:rsidRPr="00685860">
        <w:t>los</w:t>
      </w:r>
      <w:r w:rsidRPr="00685860">
        <w:rPr>
          <w:i/>
        </w:rPr>
        <w:t xml:space="preserve"> </w:t>
      </w:r>
      <w:r w:rsidRPr="00685860">
        <w:t>tres órdenes de gobierno. La primera es la dificultad para</w:t>
      </w:r>
      <w:r w:rsidRPr="00685860">
        <w:rPr>
          <w:i/>
        </w:rPr>
        <w:t xml:space="preserve"> </w:t>
      </w:r>
      <w:r w:rsidRPr="00685860">
        <w:t>registrar</w:t>
      </w:r>
      <w:r w:rsidRPr="00685860">
        <w:rPr>
          <w:i/>
        </w:rPr>
        <w:t xml:space="preserve"> </w:t>
      </w:r>
      <w:r w:rsidRPr="00685860">
        <w:t>una</w:t>
      </w:r>
      <w:r w:rsidRPr="00685860">
        <w:rPr>
          <w:i/>
        </w:rPr>
        <w:t xml:space="preserve"> </w:t>
      </w:r>
      <w:r w:rsidRPr="00685860">
        <w:t>propiedad,</w:t>
      </w:r>
      <w:r w:rsidRPr="00685860">
        <w:rPr>
          <w:i/>
        </w:rPr>
        <w:t xml:space="preserve"> </w:t>
      </w:r>
      <w:r w:rsidRPr="00685860">
        <w:t>rubro</w:t>
      </w:r>
      <w:r w:rsidRPr="00685860">
        <w:rPr>
          <w:i/>
        </w:rPr>
        <w:t xml:space="preserve"> </w:t>
      </w:r>
      <w:r w:rsidRPr="00685860">
        <w:t>en</w:t>
      </w:r>
      <w:r w:rsidRPr="00685860">
        <w:rPr>
          <w:i/>
        </w:rPr>
        <w:t xml:space="preserve"> </w:t>
      </w:r>
      <w:r w:rsidRPr="00685860">
        <w:t>el</w:t>
      </w:r>
      <w:r w:rsidRPr="00685860">
        <w:rPr>
          <w:i/>
        </w:rPr>
        <w:t xml:space="preserve"> </w:t>
      </w:r>
      <w:r w:rsidRPr="00685860">
        <w:t>cual el país ocupa la posición 141. Mejorar en este rubro</w:t>
      </w:r>
      <w:r w:rsidRPr="00685860">
        <w:rPr>
          <w:i/>
        </w:rPr>
        <w:t xml:space="preserve"> </w:t>
      </w:r>
      <w:r w:rsidRPr="00685860">
        <w:t>ayudaría a dar mayor certidumbre legal a los</w:t>
      </w:r>
      <w:r w:rsidRPr="00685860">
        <w:rPr>
          <w:i/>
        </w:rPr>
        <w:t xml:space="preserve"> </w:t>
      </w:r>
      <w:r w:rsidRPr="00685860">
        <w:t>negocios,</w:t>
      </w:r>
      <w:r w:rsidRPr="00685860">
        <w:rPr>
          <w:i/>
        </w:rPr>
        <w:t xml:space="preserve"> </w:t>
      </w:r>
      <w:r w:rsidRPr="00685860">
        <w:t>disminuyendo</w:t>
      </w:r>
      <w:r w:rsidRPr="00685860">
        <w:rPr>
          <w:i/>
        </w:rPr>
        <w:t xml:space="preserve"> </w:t>
      </w:r>
      <w:r w:rsidRPr="00685860">
        <w:t>los</w:t>
      </w:r>
      <w:r w:rsidRPr="00685860">
        <w:rPr>
          <w:i/>
        </w:rPr>
        <w:t xml:space="preserve"> </w:t>
      </w:r>
      <w:r w:rsidRPr="00685860">
        <w:t>costos</w:t>
      </w:r>
      <w:r w:rsidRPr="00685860">
        <w:rPr>
          <w:i/>
        </w:rPr>
        <w:t xml:space="preserve"> </w:t>
      </w:r>
      <w:r w:rsidRPr="00685860">
        <w:t>por posibles conflictos y disputas. Un segundo obstáculo es la dificultad de las empresas para</w:t>
      </w:r>
      <w:r w:rsidRPr="00685860">
        <w:rPr>
          <w:i/>
        </w:rPr>
        <w:t xml:space="preserve"> </w:t>
      </w:r>
      <w:r w:rsidRPr="00685860">
        <w:t>obtener</w:t>
      </w:r>
      <w:r w:rsidRPr="00685860">
        <w:rPr>
          <w:i/>
        </w:rPr>
        <w:t xml:space="preserve"> </w:t>
      </w:r>
      <w:r w:rsidRPr="00685860">
        <w:t>electricidad,</w:t>
      </w:r>
      <w:r w:rsidRPr="00685860">
        <w:rPr>
          <w:i/>
        </w:rPr>
        <w:t xml:space="preserve"> </w:t>
      </w:r>
      <w:r w:rsidRPr="00685860">
        <w:t>rubro</w:t>
      </w:r>
      <w:r w:rsidRPr="00685860">
        <w:rPr>
          <w:i/>
        </w:rPr>
        <w:t xml:space="preserve"> </w:t>
      </w:r>
      <w:r w:rsidRPr="00685860">
        <w:t>en</w:t>
      </w:r>
      <w:r w:rsidRPr="00685860">
        <w:rPr>
          <w:i/>
        </w:rPr>
        <w:t xml:space="preserve"> </w:t>
      </w:r>
      <w:r w:rsidRPr="00685860">
        <w:t>el</w:t>
      </w:r>
      <w:r w:rsidRPr="00685860">
        <w:rPr>
          <w:i/>
        </w:rPr>
        <w:t xml:space="preserve"> </w:t>
      </w:r>
      <w:r w:rsidRPr="00685860">
        <w:t>que México ocupa</w:t>
      </w:r>
      <w:r w:rsidR="00124F2F">
        <w:t xml:space="preserve"> </w:t>
      </w:r>
      <w:r w:rsidRPr="00685860">
        <w:t>la posición 130. Finalmente, se requiere simplificar el proceso de pago de impuestos (el país se ubica en la posición 107), para contribuir</w:t>
      </w:r>
      <w:r w:rsidRPr="00685860">
        <w:rPr>
          <w:i/>
        </w:rPr>
        <w:t xml:space="preserve"> </w:t>
      </w:r>
      <w:r w:rsidRPr="00685860">
        <w:t>a</w:t>
      </w:r>
      <w:r w:rsidRPr="00685860">
        <w:rPr>
          <w:i/>
        </w:rPr>
        <w:t xml:space="preserve"> </w:t>
      </w:r>
      <w:r w:rsidRPr="00685860">
        <w:t>abatir</w:t>
      </w:r>
      <w:r w:rsidRPr="00685860">
        <w:rPr>
          <w:i/>
        </w:rPr>
        <w:t xml:space="preserve"> </w:t>
      </w:r>
      <w:r w:rsidRPr="00685860">
        <w:t>la</w:t>
      </w:r>
      <w:r w:rsidRPr="00685860">
        <w:rPr>
          <w:i/>
        </w:rPr>
        <w:t xml:space="preserve"> </w:t>
      </w:r>
      <w:r w:rsidRPr="00685860">
        <w:t>informalidad</w:t>
      </w:r>
      <w:r w:rsidRPr="00685860">
        <w:rPr>
          <w:i/>
        </w:rPr>
        <w:t xml:space="preserve"> </w:t>
      </w:r>
      <w:r w:rsidRPr="00685860">
        <w:t>y</w:t>
      </w:r>
      <w:r w:rsidRPr="00685860">
        <w:rPr>
          <w:i/>
        </w:rPr>
        <w:t xml:space="preserve"> </w:t>
      </w:r>
      <w:r w:rsidRPr="00685860">
        <w:t xml:space="preserve">promover la incorporación de los negocios informales a la formalidad. Más allá de los indicadores registrados por el informe </w:t>
      </w:r>
      <w:proofErr w:type="spellStart"/>
      <w:r w:rsidRPr="00685860">
        <w:rPr>
          <w:i/>
        </w:rPr>
        <w:t>Doing</w:t>
      </w:r>
      <w:proofErr w:type="spellEnd"/>
      <w:r w:rsidRPr="00685860">
        <w:rPr>
          <w:i/>
        </w:rPr>
        <w:t xml:space="preserve"> Business</w:t>
      </w:r>
      <w:r w:rsidRPr="00685860">
        <w:t>, resalta el potencial de las políticas que mejoren el marco regulatorio en que operan las empresas. Por ejemplo, el abatir la corrupción en todos los niveles y órganos de gobierno es una de ellas.</w:t>
      </w:r>
    </w:p>
    <w:p w:rsidR="00685860" w:rsidRPr="00685860" w:rsidRDefault="00685860" w:rsidP="00435B9F">
      <w:pPr>
        <w:pStyle w:val="Texto"/>
        <w:spacing w:line="256" w:lineRule="exact"/>
        <w:ind w:firstLine="0"/>
      </w:pPr>
      <w:r w:rsidRPr="00685860">
        <w:t>Por</w:t>
      </w:r>
      <w:r w:rsidRPr="00685860">
        <w:rPr>
          <w:i/>
        </w:rPr>
        <w:t xml:space="preserve"> </w:t>
      </w:r>
      <w:r w:rsidRPr="00685860">
        <w:t>su</w:t>
      </w:r>
      <w:r w:rsidRPr="00685860">
        <w:rPr>
          <w:i/>
        </w:rPr>
        <w:t xml:space="preserve"> </w:t>
      </w:r>
      <w:r w:rsidRPr="00685860">
        <w:t>parte,</w:t>
      </w:r>
      <w:r w:rsidRPr="00685860">
        <w:rPr>
          <w:i/>
        </w:rPr>
        <w:t xml:space="preserve"> </w:t>
      </w:r>
      <w:r w:rsidRPr="00685860">
        <w:t>en</w:t>
      </w:r>
      <w:r w:rsidRPr="00685860">
        <w:rPr>
          <w:i/>
        </w:rPr>
        <w:t xml:space="preserve"> </w:t>
      </w:r>
      <w:r w:rsidRPr="00685860">
        <w:t>el</w:t>
      </w:r>
      <w:r w:rsidRPr="00685860">
        <w:rPr>
          <w:i/>
        </w:rPr>
        <w:t xml:space="preserve"> </w:t>
      </w:r>
      <w:r w:rsidRPr="00685860">
        <w:t>índice</w:t>
      </w:r>
      <w:r w:rsidRPr="00685860">
        <w:rPr>
          <w:i/>
        </w:rPr>
        <w:t xml:space="preserve"> </w:t>
      </w:r>
      <w:r w:rsidRPr="00685860">
        <w:t>de</w:t>
      </w:r>
      <w:r w:rsidRPr="00685860">
        <w:rPr>
          <w:i/>
        </w:rPr>
        <w:t xml:space="preserve"> </w:t>
      </w:r>
      <w:r w:rsidRPr="00685860">
        <w:t>Competitividad</w:t>
      </w:r>
      <w:r w:rsidRPr="00685860">
        <w:rPr>
          <w:i/>
        </w:rPr>
        <w:t xml:space="preserve"> </w:t>
      </w:r>
      <w:r w:rsidRPr="00685860">
        <w:t>del Foro Económico Mundial, se identifican diversos obstáculos que inhiben a la productividad, especialmente en materia de competencia. La baja efectividad</w:t>
      </w:r>
      <w:r w:rsidRPr="00685860">
        <w:rPr>
          <w:i/>
        </w:rPr>
        <w:t xml:space="preserve"> </w:t>
      </w:r>
      <w:r w:rsidRPr="00685860">
        <w:t>de</w:t>
      </w:r>
      <w:r w:rsidRPr="00685860">
        <w:rPr>
          <w:i/>
        </w:rPr>
        <w:t xml:space="preserve"> </w:t>
      </w:r>
      <w:r w:rsidRPr="00685860">
        <w:t>la</w:t>
      </w:r>
      <w:r w:rsidRPr="00685860">
        <w:rPr>
          <w:i/>
        </w:rPr>
        <w:t xml:space="preserve"> </w:t>
      </w:r>
      <w:r w:rsidRPr="00685860">
        <w:t>política</w:t>
      </w:r>
      <w:r w:rsidRPr="00685860">
        <w:rPr>
          <w:i/>
        </w:rPr>
        <w:t xml:space="preserve"> </w:t>
      </w:r>
      <w:r w:rsidRPr="00685860">
        <w:t>antimonopolios,</w:t>
      </w:r>
      <w:r w:rsidRPr="00685860">
        <w:rPr>
          <w:i/>
        </w:rPr>
        <w:t xml:space="preserve"> </w:t>
      </w:r>
      <w:r w:rsidRPr="00685860">
        <w:t>rubro en el que México se ubica en la posición 115 de 144 países estudiados, deja a los ciudadanos desprotegidos frente a las grandes empresas. Esto se ve reflejado en el índice de intensidad de competencia</w:t>
      </w:r>
      <w:r w:rsidRPr="00685860">
        <w:rPr>
          <w:i/>
        </w:rPr>
        <w:t xml:space="preserve"> </w:t>
      </w:r>
      <w:r w:rsidRPr="00685860">
        <w:t>local,</w:t>
      </w:r>
      <w:r w:rsidRPr="00685860">
        <w:rPr>
          <w:i/>
        </w:rPr>
        <w:t xml:space="preserve"> </w:t>
      </w:r>
      <w:r w:rsidRPr="00685860">
        <w:t>donde</w:t>
      </w:r>
      <w:r w:rsidRPr="00685860">
        <w:rPr>
          <w:i/>
        </w:rPr>
        <w:t xml:space="preserve"> </w:t>
      </w:r>
      <w:r w:rsidRPr="00685860">
        <w:t>México</w:t>
      </w:r>
      <w:r w:rsidRPr="00685860">
        <w:rPr>
          <w:i/>
        </w:rPr>
        <w:t xml:space="preserve"> </w:t>
      </w:r>
      <w:r w:rsidRPr="00685860">
        <w:t>ocupa</w:t>
      </w:r>
      <w:r w:rsidRPr="00685860">
        <w:rPr>
          <w:i/>
        </w:rPr>
        <w:t xml:space="preserve"> </w:t>
      </w:r>
      <w:r w:rsidRPr="00685860">
        <w:t xml:space="preserve">la posición 75. Es decir, la falta de competencia tiene consecuencias tangibles sobre el bienestar de las familias, pues se enfrentan a precios más altos por una amplia gama de bienes y servicios. En este sentido, como parte de la Reforma de Telecomunicaciones, se le otorgó una mayor </w:t>
      </w:r>
      <w:r w:rsidRPr="00685860">
        <w:lastRenderedPageBreak/>
        <w:t>autonomía a la Comisión Federal de Competencia Económica, para que pueda funcionar con una mayor eficacia.</w:t>
      </w:r>
    </w:p>
    <w:p w:rsidR="00685860" w:rsidRPr="00685860" w:rsidRDefault="00685860" w:rsidP="00435B9F">
      <w:pPr>
        <w:pStyle w:val="Texto"/>
        <w:spacing w:line="256" w:lineRule="exact"/>
        <w:ind w:firstLine="0"/>
      </w:pPr>
      <w:r w:rsidRPr="00685860">
        <w:t>Finalmente, la creación de una cultura de consumo responsable, la modernización de las instituciones encargadas de la protección del consumidor, la incorporación de nuevos métodos de atención y servicio a los ciudadanos, y el fortalecimiento de la presencia de las instituciones y la certidumbre en los procesos constituyen desafíos para un Estado que busca incentivar la competencia y a la vez fortalecer la equidad respecto a las relaciones entre los consumidores.</w:t>
      </w:r>
    </w:p>
    <w:p w:rsidR="00685860" w:rsidRPr="008D04E7" w:rsidRDefault="00685860" w:rsidP="0024197D">
      <w:pPr>
        <w:pStyle w:val="Texto"/>
        <w:spacing w:line="238" w:lineRule="exact"/>
        <w:ind w:firstLine="0"/>
        <w:rPr>
          <w:b/>
        </w:rPr>
      </w:pPr>
      <w:r w:rsidRPr="008D04E7">
        <w:rPr>
          <w:b/>
        </w:rPr>
        <w:t>Fomento económico, política sectorial y regional</w:t>
      </w:r>
    </w:p>
    <w:p w:rsidR="00685860" w:rsidRPr="00685860" w:rsidRDefault="00685860" w:rsidP="00435B9F">
      <w:pPr>
        <w:pStyle w:val="Texto"/>
        <w:spacing w:line="234" w:lineRule="exact"/>
        <w:ind w:firstLine="0"/>
      </w:pPr>
      <w:r w:rsidRPr="00685860">
        <w:t>El Estado tiene como obligación, de acuerdo con el artículo 25 de la Constitución Política de los Estados Unidos Mexicanos, fungir como el rector del desarrollo nacional, garantizando que éste sea incluyente, equitativo y sostenido. Por tanto, resulta indispensable que el Gobierno de la República impulse,</w:t>
      </w:r>
      <w:r w:rsidRPr="00685860">
        <w:rPr>
          <w:i/>
        </w:rPr>
        <w:t xml:space="preserve"> </w:t>
      </w:r>
      <w:r w:rsidRPr="00685860">
        <w:t>al</w:t>
      </w:r>
      <w:r w:rsidRPr="00685860">
        <w:rPr>
          <w:i/>
        </w:rPr>
        <w:t xml:space="preserve"> </w:t>
      </w:r>
      <w:r w:rsidRPr="00685860">
        <w:t>igual</w:t>
      </w:r>
      <w:r w:rsidRPr="00685860">
        <w:rPr>
          <w:i/>
        </w:rPr>
        <w:t xml:space="preserve"> </w:t>
      </w:r>
      <w:r w:rsidRPr="00685860">
        <w:t>que</w:t>
      </w:r>
      <w:r w:rsidRPr="00685860">
        <w:rPr>
          <w:i/>
        </w:rPr>
        <w:t xml:space="preserve"> </w:t>
      </w:r>
      <w:r w:rsidRPr="00685860">
        <w:t>lo</w:t>
      </w:r>
      <w:r w:rsidRPr="00685860">
        <w:rPr>
          <w:i/>
        </w:rPr>
        <w:t xml:space="preserve"> </w:t>
      </w:r>
      <w:r w:rsidRPr="00685860">
        <w:t>hacen</w:t>
      </w:r>
      <w:r w:rsidRPr="00685860">
        <w:rPr>
          <w:i/>
        </w:rPr>
        <w:t xml:space="preserve"> </w:t>
      </w:r>
      <w:r w:rsidRPr="00685860">
        <w:t>las</w:t>
      </w:r>
      <w:r w:rsidRPr="00685860">
        <w:rPr>
          <w:i/>
        </w:rPr>
        <w:t xml:space="preserve"> </w:t>
      </w:r>
      <w:r w:rsidRPr="00685860">
        <w:t>economías más competitivas a nivel mundial, a los sectores con alto potencial de crecimiento y generación de empleos.</w:t>
      </w:r>
    </w:p>
    <w:p w:rsidR="00685860" w:rsidRPr="00685860" w:rsidRDefault="00685860" w:rsidP="00435B9F">
      <w:pPr>
        <w:pStyle w:val="Texto"/>
        <w:spacing w:line="234" w:lineRule="exact"/>
        <w:ind w:firstLine="0"/>
      </w:pPr>
      <w:r w:rsidRPr="00685860">
        <w:t>Hoy, México requiere una política moderna de fomento económico en sectores estratégicos. No se puede ignorar el papel fundamental que juegan los gobiernos al facilitar y proveer las condiciones propicias para la vida económica de un país. Respetar y entender la delineación entre actividad privada y gobierno, no significa eludir el papel fundamental que el Estado debe desempeñar en crear las condiciones propicias para que florezcan la creatividad y la innovación en la economía, y se</w:t>
      </w:r>
      <w:r w:rsidRPr="00685860">
        <w:rPr>
          <w:i/>
        </w:rPr>
        <w:t xml:space="preserve"> </w:t>
      </w:r>
      <w:r w:rsidRPr="00685860">
        <w:t>fortalezcan</w:t>
      </w:r>
      <w:r w:rsidRPr="00685860">
        <w:rPr>
          <w:i/>
        </w:rPr>
        <w:t xml:space="preserve"> </w:t>
      </w:r>
      <w:r w:rsidRPr="00685860">
        <w:t>las</w:t>
      </w:r>
      <w:r w:rsidRPr="00685860">
        <w:rPr>
          <w:i/>
        </w:rPr>
        <w:t xml:space="preserve"> </w:t>
      </w:r>
      <w:r w:rsidRPr="00685860">
        <w:t>libertades</w:t>
      </w:r>
      <w:r w:rsidRPr="00685860">
        <w:rPr>
          <w:i/>
        </w:rPr>
        <w:t xml:space="preserve"> </w:t>
      </w:r>
      <w:r w:rsidRPr="00685860">
        <w:t>y</w:t>
      </w:r>
      <w:r w:rsidRPr="00685860">
        <w:rPr>
          <w:i/>
        </w:rPr>
        <w:t xml:space="preserve"> </w:t>
      </w:r>
      <w:r w:rsidRPr="00685860">
        <w:t>los</w:t>
      </w:r>
      <w:r w:rsidRPr="00685860">
        <w:rPr>
          <w:i/>
        </w:rPr>
        <w:t xml:space="preserve"> </w:t>
      </w:r>
      <w:r w:rsidRPr="00685860">
        <w:t>derechos</w:t>
      </w:r>
      <w:r w:rsidRPr="00685860">
        <w:rPr>
          <w:i/>
        </w:rPr>
        <w:t xml:space="preserve"> </w:t>
      </w:r>
      <w:r w:rsidRPr="00685860">
        <w:t>de los mexicanos. Una nueva y moderna política de fomento económico debe enfocarse en aquellos sectores estratégicos que tienen una alta capacidad para generar empleo, competir exitosamente en el exterior, democratizar la productividad entre sectores</w:t>
      </w:r>
      <w:r w:rsidRPr="00685860">
        <w:rPr>
          <w:i/>
        </w:rPr>
        <w:t xml:space="preserve"> </w:t>
      </w:r>
      <w:r w:rsidRPr="00685860">
        <w:t>económicos</w:t>
      </w:r>
      <w:r w:rsidRPr="00685860">
        <w:rPr>
          <w:i/>
        </w:rPr>
        <w:t xml:space="preserve"> </w:t>
      </w:r>
      <w:r w:rsidRPr="00685860">
        <w:t>y</w:t>
      </w:r>
      <w:r w:rsidRPr="00685860">
        <w:rPr>
          <w:i/>
        </w:rPr>
        <w:t xml:space="preserve"> </w:t>
      </w:r>
      <w:r w:rsidRPr="00685860">
        <w:t>regiones</w:t>
      </w:r>
      <w:r w:rsidRPr="00685860">
        <w:rPr>
          <w:i/>
        </w:rPr>
        <w:t xml:space="preserve"> </w:t>
      </w:r>
      <w:r w:rsidRPr="00685860">
        <w:t>geográficas,</w:t>
      </w:r>
      <w:r w:rsidRPr="00685860">
        <w:rPr>
          <w:i/>
        </w:rPr>
        <w:t xml:space="preserve"> </w:t>
      </w:r>
      <w:r w:rsidRPr="00685860">
        <w:t>y generar alto valor a través de su integración con cadenas productivas locales. Las actividades productivas</w:t>
      </w:r>
      <w:r w:rsidRPr="00685860">
        <w:rPr>
          <w:i/>
        </w:rPr>
        <w:t xml:space="preserve"> </w:t>
      </w:r>
      <w:r w:rsidRPr="00685860">
        <w:t>de</w:t>
      </w:r>
      <w:r w:rsidRPr="00685860">
        <w:rPr>
          <w:i/>
        </w:rPr>
        <w:t xml:space="preserve"> </w:t>
      </w:r>
      <w:r w:rsidRPr="00685860">
        <w:t>pequeñas</w:t>
      </w:r>
      <w:r w:rsidRPr="00685860">
        <w:rPr>
          <w:i/>
        </w:rPr>
        <w:t xml:space="preserve"> </w:t>
      </w:r>
      <w:r w:rsidRPr="00685860">
        <w:t>y</w:t>
      </w:r>
      <w:r w:rsidRPr="00685860">
        <w:rPr>
          <w:i/>
        </w:rPr>
        <w:t xml:space="preserve"> </w:t>
      </w:r>
      <w:r w:rsidRPr="00685860">
        <w:t>medianas</w:t>
      </w:r>
      <w:r w:rsidRPr="00685860">
        <w:rPr>
          <w:i/>
        </w:rPr>
        <w:t xml:space="preserve"> </w:t>
      </w:r>
      <w:r w:rsidRPr="00685860">
        <w:t>empresas, del campo, la vivienda y el turismo son ejemplos de estos sectores.</w:t>
      </w:r>
    </w:p>
    <w:p w:rsidR="00685860" w:rsidRPr="00685860" w:rsidRDefault="00685860" w:rsidP="00435B9F">
      <w:pPr>
        <w:pStyle w:val="Texto"/>
        <w:spacing w:line="234" w:lineRule="exact"/>
        <w:ind w:firstLine="0"/>
      </w:pPr>
      <w:r w:rsidRPr="00685860">
        <w:t>Las Micro, Pequeñas y Medianas Empresas (MIPYMES) constituyen más del 90% del tejido empresarial en la mayoría de los países del mundo. Por citar algunos ejemplos, en la Unión Europea y en Estados Unidos representan el 95% de las unidades económicas y proveen más del 75% de los puestos de trabajo. En México, las MIPYMES aportan</w:t>
      </w:r>
      <w:r w:rsidRPr="00685860">
        <w:rPr>
          <w:i/>
        </w:rPr>
        <w:t xml:space="preserve"> </w:t>
      </w:r>
      <w:r w:rsidRPr="00685860">
        <w:t>alrededor</w:t>
      </w:r>
      <w:r w:rsidRPr="00685860">
        <w:rPr>
          <w:i/>
        </w:rPr>
        <w:t xml:space="preserve"> </w:t>
      </w:r>
      <w:r w:rsidRPr="00685860">
        <w:t>del</w:t>
      </w:r>
      <w:r w:rsidRPr="00685860">
        <w:rPr>
          <w:i/>
        </w:rPr>
        <w:t xml:space="preserve"> </w:t>
      </w:r>
      <w:r w:rsidRPr="00685860">
        <w:t>34.7%</w:t>
      </w:r>
      <w:r w:rsidRPr="00685860">
        <w:rPr>
          <w:i/>
        </w:rPr>
        <w:t xml:space="preserve"> </w:t>
      </w:r>
      <w:r w:rsidRPr="00685860">
        <w:t>de</w:t>
      </w:r>
      <w:r w:rsidRPr="00685860">
        <w:rPr>
          <w:i/>
        </w:rPr>
        <w:t xml:space="preserve"> </w:t>
      </w:r>
      <w:r w:rsidRPr="00685860">
        <w:t>la</w:t>
      </w:r>
      <w:r w:rsidRPr="00685860">
        <w:rPr>
          <w:i/>
        </w:rPr>
        <w:t xml:space="preserve"> </w:t>
      </w:r>
      <w:r w:rsidRPr="00685860">
        <w:t>Producción Bruta</w:t>
      </w:r>
      <w:r w:rsidRPr="00685860">
        <w:rPr>
          <w:i/>
        </w:rPr>
        <w:t xml:space="preserve"> </w:t>
      </w:r>
      <w:r w:rsidRPr="00685860">
        <w:t>Total</w:t>
      </w:r>
      <w:r w:rsidRPr="00685860">
        <w:rPr>
          <w:i/>
        </w:rPr>
        <w:t xml:space="preserve"> </w:t>
      </w:r>
      <w:r w:rsidRPr="00685860">
        <w:t>y</w:t>
      </w:r>
      <w:r w:rsidRPr="00685860">
        <w:rPr>
          <w:i/>
        </w:rPr>
        <w:t xml:space="preserve"> </w:t>
      </w:r>
      <w:r w:rsidRPr="00685860">
        <w:t>generan</w:t>
      </w:r>
      <w:r w:rsidRPr="00685860">
        <w:rPr>
          <w:i/>
        </w:rPr>
        <w:t xml:space="preserve"> </w:t>
      </w:r>
      <w:r w:rsidRPr="00685860">
        <w:t>73%</w:t>
      </w:r>
      <w:r w:rsidRPr="00685860">
        <w:rPr>
          <w:i/>
        </w:rPr>
        <w:t xml:space="preserve"> </w:t>
      </w:r>
      <w:r w:rsidRPr="00685860">
        <w:t>de</w:t>
      </w:r>
      <w:r w:rsidRPr="00685860">
        <w:rPr>
          <w:i/>
        </w:rPr>
        <w:t xml:space="preserve"> </w:t>
      </w:r>
      <w:r w:rsidRPr="00685860">
        <w:t>los</w:t>
      </w:r>
      <w:r w:rsidRPr="00685860">
        <w:rPr>
          <w:i/>
        </w:rPr>
        <w:t xml:space="preserve"> </w:t>
      </w:r>
      <w:r w:rsidRPr="00685860">
        <w:t>empleos,</w:t>
      </w:r>
      <w:r w:rsidRPr="00685860">
        <w:rPr>
          <w:i/>
        </w:rPr>
        <w:t xml:space="preserve"> </w:t>
      </w:r>
      <w:r w:rsidRPr="00685860">
        <w:t>lo que significa más de 19.6 millones de puestos laborales. Resulta indiscutible que la política orientada a apoyar a las MIPYMES productivas y formales y, por supuesto, a los emprendedores, debe ser pieza angular de la agenda de gobierno, a fin de consolidarla como palanca estratégica del desarrollo nacional y de generación de bienestar para los mexicanos.</w:t>
      </w:r>
    </w:p>
    <w:p w:rsidR="00685860" w:rsidRPr="00685860" w:rsidRDefault="00685860" w:rsidP="00435B9F">
      <w:pPr>
        <w:pStyle w:val="Texto"/>
        <w:spacing w:line="234" w:lineRule="exact"/>
        <w:ind w:firstLine="0"/>
      </w:pPr>
      <w:r w:rsidRPr="00685860">
        <w:t>Por otra parte, integrar a todas las regiones del país con mercados nacionales e internacionales es fundamental para que las empresas y actividades productivas puedan expandirse en todo el territorio. Asimismo, se debe facilitar un proceso de cambio estructural ordenado que permita el crecimiento de actividades de alto valor agregado al mismo tiempo que se apoya la transformación productiva de los sectores tradicionales de la economía. Para ello, es necesario coordinar la política de fomento económico, la infraestructura logística y la política sobre sectores estratégicos como la minería, la agricultura y el turismo.</w:t>
      </w:r>
    </w:p>
    <w:p w:rsidR="00685860" w:rsidRPr="008D04E7" w:rsidRDefault="00685860" w:rsidP="00435B9F">
      <w:pPr>
        <w:pStyle w:val="Texto"/>
        <w:spacing w:before="240" w:line="234" w:lineRule="exact"/>
        <w:ind w:firstLine="0"/>
        <w:rPr>
          <w:b/>
        </w:rPr>
      </w:pPr>
      <w:r w:rsidRPr="008D04E7">
        <w:rPr>
          <w:b/>
        </w:rPr>
        <w:t>Infraestructura de transporte y logística</w:t>
      </w:r>
    </w:p>
    <w:p w:rsidR="00685860" w:rsidRPr="00685860" w:rsidRDefault="00685860" w:rsidP="00435B9F">
      <w:pPr>
        <w:pStyle w:val="Texto"/>
        <w:spacing w:line="234" w:lineRule="exact"/>
        <w:ind w:firstLine="0"/>
      </w:pPr>
      <w:r w:rsidRPr="00685860">
        <w:t>Una economía que quiere competir a nivel mundial necesita contar con una infraestructura que facilite el flujo de productos, servicios y el tránsito de personas de una manera ágil, eficiente y a un bajo costo. Una infraestructura adecuada potencia la capacidad productiva del país y abre nuevas oportunidades de desarrollo para la población.</w:t>
      </w:r>
    </w:p>
    <w:p w:rsidR="00685860" w:rsidRPr="00685860" w:rsidRDefault="00685860" w:rsidP="00435B9F">
      <w:pPr>
        <w:pStyle w:val="Texto"/>
        <w:spacing w:line="234" w:lineRule="exact"/>
        <w:ind w:firstLine="0"/>
      </w:pPr>
      <w:r w:rsidRPr="00685860">
        <w:t xml:space="preserve">Actualmente, la red carretera del país suma 374,262 km. De ellos, 49,169 km conforman la red federal (8,459 km son autopistas de cuota y 40,710 km constituyen la red federal libre de peaje). Las redes troncal e </w:t>
      </w:r>
      <w:proofErr w:type="spellStart"/>
      <w:r w:rsidRPr="00685860">
        <w:t>intertroncal</w:t>
      </w:r>
      <w:proofErr w:type="spellEnd"/>
      <w:r w:rsidRPr="00685860">
        <w:t xml:space="preserve"> de 24,308 km se consideran estratégicas, ya que conectan el 70% de las poblaciones del país. Dentro de los principales retos que enfrenta el sector transporte se encuentra el de elevar la seguridad vial, ya que cada año se suscitan entre 3.3 y 3.8 millones de accidentes de tránsito.</w:t>
      </w:r>
    </w:p>
    <w:p w:rsidR="00685860" w:rsidRPr="00685860" w:rsidRDefault="00685860" w:rsidP="00435B9F">
      <w:pPr>
        <w:pStyle w:val="Texto"/>
        <w:spacing w:line="234" w:lineRule="exact"/>
        <w:ind w:firstLine="0"/>
      </w:pPr>
      <w:r w:rsidRPr="00685860">
        <w:t>El Sistema Ferroviario Nacional (SFN) está compuesto de 26,727 km de vías férreas, de los cuales el 18% está fuera de operación. En lo que se refiere al servicio de pasajeros, sólo se cuenta con el Tren Suburbano de la Zona Metropolitana de la Ciudad de México y algunos trenes turísticos. Por otra parte, la movilidad urbana en las ciudades mexicanas</w:t>
      </w:r>
      <w:r w:rsidRPr="00685860">
        <w:rPr>
          <w:i/>
        </w:rPr>
        <w:t xml:space="preserve"> </w:t>
      </w:r>
      <w:r w:rsidRPr="00685860">
        <w:t>debe</w:t>
      </w:r>
      <w:r w:rsidRPr="00685860">
        <w:rPr>
          <w:i/>
        </w:rPr>
        <w:t xml:space="preserve"> </w:t>
      </w:r>
      <w:r w:rsidRPr="00685860">
        <w:t>mejorar</w:t>
      </w:r>
      <w:r w:rsidRPr="00685860">
        <w:rPr>
          <w:i/>
        </w:rPr>
        <w:t xml:space="preserve"> </w:t>
      </w:r>
      <w:r w:rsidRPr="00685860">
        <w:t>ya</w:t>
      </w:r>
      <w:r w:rsidRPr="00685860">
        <w:rPr>
          <w:i/>
        </w:rPr>
        <w:t xml:space="preserve"> </w:t>
      </w:r>
      <w:r w:rsidRPr="00685860">
        <w:t>que</w:t>
      </w:r>
      <w:r w:rsidRPr="00685860">
        <w:rPr>
          <w:i/>
        </w:rPr>
        <w:t xml:space="preserve"> </w:t>
      </w:r>
      <w:r w:rsidRPr="00685860">
        <w:t>existe</w:t>
      </w:r>
      <w:r w:rsidRPr="00685860">
        <w:rPr>
          <w:i/>
        </w:rPr>
        <w:t xml:space="preserve"> </w:t>
      </w:r>
      <w:r w:rsidRPr="00685860">
        <w:t>una</w:t>
      </w:r>
      <w:r w:rsidRPr="00685860">
        <w:rPr>
          <w:i/>
        </w:rPr>
        <w:t xml:space="preserve"> </w:t>
      </w:r>
      <w:r w:rsidRPr="00685860">
        <w:t xml:space="preserve">alta tasa de motorización, expansión </w:t>
      </w:r>
      <w:r w:rsidRPr="00685860">
        <w:lastRenderedPageBreak/>
        <w:t>urbana con baja densidad y en algunos casos no se cuenta con la suficiente infraestructura de transporte urbano masivo.</w:t>
      </w:r>
    </w:p>
    <w:p w:rsidR="00685860" w:rsidRPr="00685860" w:rsidRDefault="00685860" w:rsidP="00435B9F">
      <w:pPr>
        <w:pStyle w:val="Texto"/>
        <w:spacing w:line="234" w:lineRule="exact"/>
        <w:ind w:firstLine="0"/>
      </w:pPr>
      <w:r w:rsidRPr="00685860">
        <w:t>A lo largo de sus 11,500 km de costas, México cuenta con 117 puertos y terminales habilitadas. No</w:t>
      </w:r>
      <w:r w:rsidRPr="00685860">
        <w:rPr>
          <w:i/>
        </w:rPr>
        <w:t xml:space="preserve"> </w:t>
      </w:r>
      <w:r w:rsidRPr="00685860">
        <w:t>obstante,</w:t>
      </w:r>
      <w:r w:rsidRPr="00685860">
        <w:rPr>
          <w:i/>
        </w:rPr>
        <w:t xml:space="preserve"> </w:t>
      </w:r>
      <w:r w:rsidRPr="00685860">
        <w:t>el</w:t>
      </w:r>
      <w:r w:rsidRPr="00685860">
        <w:rPr>
          <w:i/>
        </w:rPr>
        <w:t xml:space="preserve"> </w:t>
      </w:r>
      <w:r w:rsidRPr="00685860">
        <w:t>67%</w:t>
      </w:r>
      <w:r w:rsidRPr="00685860">
        <w:rPr>
          <w:i/>
        </w:rPr>
        <w:t xml:space="preserve"> </w:t>
      </w:r>
      <w:r w:rsidRPr="00685860">
        <w:t>del</w:t>
      </w:r>
      <w:r w:rsidRPr="00685860">
        <w:rPr>
          <w:i/>
        </w:rPr>
        <w:t xml:space="preserve"> </w:t>
      </w:r>
      <w:r w:rsidRPr="00685860">
        <w:t>movimiento</w:t>
      </w:r>
      <w:r w:rsidRPr="00685860">
        <w:rPr>
          <w:i/>
        </w:rPr>
        <w:t xml:space="preserve"> </w:t>
      </w:r>
      <w:r w:rsidRPr="00685860">
        <w:t>de</w:t>
      </w:r>
      <w:r w:rsidRPr="00685860">
        <w:rPr>
          <w:i/>
        </w:rPr>
        <w:t xml:space="preserve"> </w:t>
      </w:r>
      <w:r w:rsidRPr="00685860">
        <w:t xml:space="preserve">carga está concentrado en 16 puertos comerciales, de los cuales los más importantes, Manzanillo, Lázaro Cárdenas, Altamira y Veracruz, operan el 96% de la carga </w:t>
      </w:r>
      <w:proofErr w:type="spellStart"/>
      <w:r w:rsidRPr="00685860">
        <w:t>contenerizada</w:t>
      </w:r>
      <w:proofErr w:type="spellEnd"/>
      <w:r w:rsidRPr="00685860">
        <w:t>.</w:t>
      </w:r>
    </w:p>
    <w:p w:rsidR="00685860" w:rsidRPr="00685860" w:rsidRDefault="00685860" w:rsidP="0024197D">
      <w:pPr>
        <w:pStyle w:val="Texto"/>
        <w:spacing w:line="238" w:lineRule="exact"/>
        <w:ind w:firstLine="0"/>
      </w:pPr>
      <w:r w:rsidRPr="00685860">
        <w:t>El</w:t>
      </w:r>
      <w:r w:rsidRPr="00685860">
        <w:rPr>
          <w:i/>
        </w:rPr>
        <w:t xml:space="preserve"> </w:t>
      </w:r>
      <w:r w:rsidRPr="00685860">
        <w:t>Sistema</w:t>
      </w:r>
      <w:r w:rsidRPr="00685860">
        <w:rPr>
          <w:i/>
        </w:rPr>
        <w:t xml:space="preserve"> </w:t>
      </w:r>
      <w:r w:rsidRPr="00685860">
        <w:t>Aeroportuario</w:t>
      </w:r>
      <w:r w:rsidRPr="00685860">
        <w:rPr>
          <w:i/>
        </w:rPr>
        <w:t xml:space="preserve"> </w:t>
      </w:r>
      <w:r w:rsidRPr="00685860">
        <w:t>Nacional</w:t>
      </w:r>
      <w:r w:rsidRPr="00685860">
        <w:rPr>
          <w:i/>
        </w:rPr>
        <w:t xml:space="preserve"> </w:t>
      </w:r>
      <w:r w:rsidRPr="00685860">
        <w:t>se</w:t>
      </w:r>
      <w:r w:rsidRPr="00685860">
        <w:rPr>
          <w:i/>
        </w:rPr>
        <w:t xml:space="preserve"> </w:t>
      </w:r>
      <w:r w:rsidRPr="00685860">
        <w:t>compone de</w:t>
      </w:r>
      <w:r w:rsidRPr="00685860">
        <w:rPr>
          <w:i/>
        </w:rPr>
        <w:t xml:space="preserve"> </w:t>
      </w:r>
      <w:r w:rsidRPr="00685860">
        <w:t>60</w:t>
      </w:r>
      <w:r w:rsidRPr="00685860">
        <w:rPr>
          <w:i/>
        </w:rPr>
        <w:t xml:space="preserve"> </w:t>
      </w:r>
      <w:r w:rsidRPr="00685860">
        <w:t>aeropuertos</w:t>
      </w:r>
      <w:r w:rsidRPr="00685860">
        <w:rPr>
          <w:i/>
        </w:rPr>
        <w:t xml:space="preserve"> </w:t>
      </w:r>
      <w:r w:rsidRPr="00685860">
        <w:t>que</w:t>
      </w:r>
      <w:r w:rsidRPr="00685860">
        <w:rPr>
          <w:i/>
        </w:rPr>
        <w:t xml:space="preserve"> </w:t>
      </w:r>
      <w:r w:rsidRPr="00685860">
        <w:t>transportan</w:t>
      </w:r>
      <w:r w:rsidRPr="00685860">
        <w:rPr>
          <w:i/>
        </w:rPr>
        <w:t xml:space="preserve"> </w:t>
      </w:r>
      <w:r w:rsidRPr="00685860">
        <w:t>a</w:t>
      </w:r>
      <w:r w:rsidRPr="00685860">
        <w:rPr>
          <w:i/>
        </w:rPr>
        <w:t xml:space="preserve"> </w:t>
      </w:r>
      <w:r w:rsidRPr="00685860">
        <w:t>alrededor de 80 millones de pasajeros y 700 millones de toneladas de carga al año. De éstos, 17 concentran el 86% del tránsito de pasajeros y el 96% de la carga aeroportuaria.</w:t>
      </w:r>
    </w:p>
    <w:p w:rsidR="00685860" w:rsidRPr="00685860" w:rsidRDefault="00685860" w:rsidP="0024197D">
      <w:pPr>
        <w:pStyle w:val="Texto"/>
        <w:spacing w:line="230" w:lineRule="exact"/>
        <w:ind w:firstLine="0"/>
      </w:pPr>
      <w:r w:rsidRPr="00685860">
        <w:t>En la última década, la inversión impulsada por el sector público en infraestructura en México ha aumentado de 3.1% del PIB a 4.5%. Lo anterior ha contribuido a satisfacer parte de los requerimientos de infraestructura. Sin embargo, sigue existiendo un largo camino por recorrer. La calidad de la infraestructura en algunos de los casos es baja y la conectividad del país debe incrementarse. Según los resultados de la Consulta Ciudadana, el 32% de</w:t>
      </w:r>
      <w:r w:rsidRPr="00685860">
        <w:rPr>
          <w:i/>
        </w:rPr>
        <w:t xml:space="preserve"> </w:t>
      </w:r>
      <w:r w:rsidRPr="00685860">
        <w:t>los</w:t>
      </w:r>
      <w:r w:rsidRPr="00685860">
        <w:rPr>
          <w:i/>
        </w:rPr>
        <w:t xml:space="preserve"> </w:t>
      </w:r>
      <w:r w:rsidRPr="00685860">
        <w:t>participantes</w:t>
      </w:r>
      <w:r w:rsidRPr="00685860">
        <w:rPr>
          <w:i/>
        </w:rPr>
        <w:t xml:space="preserve"> </w:t>
      </w:r>
      <w:r w:rsidRPr="00685860">
        <w:t>consideró</w:t>
      </w:r>
      <w:r w:rsidRPr="00685860">
        <w:rPr>
          <w:i/>
        </w:rPr>
        <w:t xml:space="preserve"> </w:t>
      </w:r>
      <w:r w:rsidRPr="00685860">
        <w:t>prioritario</w:t>
      </w:r>
      <w:r w:rsidRPr="00685860">
        <w:rPr>
          <w:i/>
        </w:rPr>
        <w:t xml:space="preserve"> </w:t>
      </w:r>
      <w:r w:rsidRPr="00685860">
        <w:t>invertir en carreteras y el 29% en redes ferroviarias. De acuerdo con el Foro Económico Mundial, por la calidad de su infraestructura actualmente México se encuentra en el lugar 65 de una muestra de 144 países, debajo de naciones con desarrollo similar, como Uruguay y Chile, pero también de Barbados, Panamá y Trinidad y Tobago. Es necesario potenciar la inversión en este sector, lo que se traducirá en mayor crecimiento y productividad, para lo cual se requiere incrementar la participación privada.</w:t>
      </w:r>
    </w:p>
    <w:p w:rsidR="00685860" w:rsidRPr="00685860" w:rsidRDefault="00685860" w:rsidP="0024197D">
      <w:pPr>
        <w:pStyle w:val="Texto"/>
        <w:spacing w:line="230" w:lineRule="exact"/>
        <w:ind w:firstLine="0"/>
      </w:pPr>
      <w:r w:rsidRPr="00685860">
        <w:t>Actualmente, entre los principales retos que enfrenta</w:t>
      </w:r>
      <w:r w:rsidRPr="00685860">
        <w:rPr>
          <w:i/>
        </w:rPr>
        <w:t xml:space="preserve"> </w:t>
      </w:r>
      <w:r w:rsidRPr="00685860">
        <w:t>el</w:t>
      </w:r>
      <w:r w:rsidRPr="00685860">
        <w:rPr>
          <w:i/>
        </w:rPr>
        <w:t xml:space="preserve"> </w:t>
      </w:r>
      <w:r w:rsidRPr="00685860">
        <w:t>sector</w:t>
      </w:r>
      <w:r w:rsidRPr="00685860">
        <w:rPr>
          <w:i/>
        </w:rPr>
        <w:t xml:space="preserve"> </w:t>
      </w:r>
      <w:r w:rsidRPr="00685860">
        <w:t>se</w:t>
      </w:r>
      <w:r w:rsidRPr="00685860">
        <w:rPr>
          <w:i/>
        </w:rPr>
        <w:t xml:space="preserve"> </w:t>
      </w:r>
      <w:r w:rsidRPr="00685860">
        <w:t>encuentran</w:t>
      </w:r>
      <w:r w:rsidRPr="00685860">
        <w:rPr>
          <w:i/>
        </w:rPr>
        <w:t xml:space="preserve"> </w:t>
      </w:r>
      <w:r w:rsidRPr="00685860">
        <w:t>los</w:t>
      </w:r>
      <w:r w:rsidRPr="00685860">
        <w:rPr>
          <w:i/>
        </w:rPr>
        <w:t xml:space="preserve"> </w:t>
      </w:r>
      <w:r w:rsidRPr="00685860">
        <w:t>siguientes: i) la liberación de derecho de vía es un obstáculo para concluir con rapidez los proyectos estratégicos; ii) la falta de coordinación entre operadores ferroviarios genera ineficiencias;</w:t>
      </w:r>
      <w:r w:rsidRPr="00685860">
        <w:rPr>
          <w:i/>
        </w:rPr>
        <w:t xml:space="preserve"> </w:t>
      </w:r>
      <w:r w:rsidRPr="00685860">
        <w:t>iii) el estado físico de las vías y la falta</w:t>
      </w:r>
      <w:r w:rsidR="00124F2F">
        <w:t xml:space="preserve"> </w:t>
      </w:r>
      <w:r w:rsidRPr="00685860">
        <w:t>de doble vía en sitios estratégicos, entre otros factores, limita la velocidad</w:t>
      </w:r>
      <w:r w:rsidRPr="00685860">
        <w:rPr>
          <w:i/>
        </w:rPr>
        <w:t xml:space="preserve"> </w:t>
      </w:r>
      <w:r w:rsidRPr="00685860">
        <w:t>del</w:t>
      </w:r>
      <w:r w:rsidRPr="00685860">
        <w:rPr>
          <w:i/>
        </w:rPr>
        <w:t xml:space="preserve"> </w:t>
      </w:r>
      <w:r w:rsidRPr="00685860">
        <w:t>sistema</w:t>
      </w:r>
      <w:r w:rsidRPr="00685860">
        <w:rPr>
          <w:i/>
        </w:rPr>
        <w:t xml:space="preserve"> </w:t>
      </w:r>
      <w:r w:rsidRPr="00685860">
        <w:t>ferroviario;</w:t>
      </w:r>
      <w:r w:rsidRPr="00685860">
        <w:rPr>
          <w:i/>
        </w:rPr>
        <w:t xml:space="preserve"> </w:t>
      </w:r>
      <w:r w:rsidRPr="00685860">
        <w:t>iv)</w:t>
      </w:r>
      <w:r w:rsidRPr="00685860">
        <w:rPr>
          <w:i/>
        </w:rPr>
        <w:t xml:space="preserve"> </w:t>
      </w:r>
      <w:r w:rsidRPr="00685860">
        <w:t>muchas</w:t>
      </w:r>
      <w:r w:rsidRPr="00685860">
        <w:rPr>
          <w:i/>
        </w:rPr>
        <w:t xml:space="preserve"> </w:t>
      </w:r>
      <w:r w:rsidRPr="00685860">
        <w:t>de las</w:t>
      </w:r>
      <w:r w:rsidRPr="00685860">
        <w:rPr>
          <w:i/>
        </w:rPr>
        <w:t xml:space="preserve"> </w:t>
      </w:r>
      <w:r w:rsidRPr="00685860">
        <w:t>ciudades</w:t>
      </w:r>
      <w:r w:rsidRPr="00685860">
        <w:rPr>
          <w:i/>
        </w:rPr>
        <w:t xml:space="preserve"> </w:t>
      </w:r>
      <w:r w:rsidRPr="00685860">
        <w:t>del</w:t>
      </w:r>
      <w:r w:rsidRPr="00685860">
        <w:rPr>
          <w:i/>
        </w:rPr>
        <w:t xml:space="preserve"> </w:t>
      </w:r>
      <w:r w:rsidRPr="00685860">
        <w:t>país</w:t>
      </w:r>
      <w:r w:rsidRPr="00685860">
        <w:rPr>
          <w:i/>
        </w:rPr>
        <w:t xml:space="preserve"> </w:t>
      </w:r>
      <w:r w:rsidRPr="00685860">
        <w:t>no</w:t>
      </w:r>
      <w:r w:rsidRPr="00685860">
        <w:rPr>
          <w:i/>
        </w:rPr>
        <w:t xml:space="preserve"> </w:t>
      </w:r>
      <w:r w:rsidRPr="00685860">
        <w:t>cuentan</w:t>
      </w:r>
      <w:r w:rsidRPr="00685860">
        <w:rPr>
          <w:i/>
        </w:rPr>
        <w:t xml:space="preserve"> </w:t>
      </w:r>
      <w:r w:rsidRPr="00685860">
        <w:t>con</w:t>
      </w:r>
      <w:r w:rsidRPr="00685860">
        <w:rPr>
          <w:i/>
        </w:rPr>
        <w:t xml:space="preserve"> </w:t>
      </w:r>
      <w:r w:rsidRPr="00685860">
        <w:t>sistemas de transporte urbano masivo de calidad; v) la capacidad</w:t>
      </w:r>
      <w:r w:rsidRPr="00685860">
        <w:rPr>
          <w:i/>
        </w:rPr>
        <w:t xml:space="preserve"> </w:t>
      </w:r>
      <w:r w:rsidRPr="00685860">
        <w:t>para</w:t>
      </w:r>
      <w:r w:rsidRPr="00685860">
        <w:rPr>
          <w:i/>
        </w:rPr>
        <w:t xml:space="preserve"> </w:t>
      </w:r>
      <w:r w:rsidRPr="00685860">
        <w:t>atender</w:t>
      </w:r>
      <w:r w:rsidRPr="00685860">
        <w:rPr>
          <w:i/>
        </w:rPr>
        <w:t xml:space="preserve"> </w:t>
      </w:r>
      <w:r w:rsidRPr="00685860">
        <w:t>buques</w:t>
      </w:r>
      <w:r w:rsidRPr="00685860">
        <w:rPr>
          <w:i/>
        </w:rPr>
        <w:t xml:space="preserve"> </w:t>
      </w:r>
      <w:r w:rsidRPr="00685860">
        <w:t>de</w:t>
      </w:r>
      <w:r w:rsidRPr="00685860">
        <w:rPr>
          <w:i/>
        </w:rPr>
        <w:t xml:space="preserve"> </w:t>
      </w:r>
      <w:r w:rsidRPr="00685860">
        <w:t>gran</w:t>
      </w:r>
      <w:r w:rsidRPr="00685860">
        <w:rPr>
          <w:i/>
        </w:rPr>
        <w:t xml:space="preserve"> </w:t>
      </w:r>
      <w:r w:rsidRPr="00685860">
        <w:t>calado en</w:t>
      </w:r>
      <w:r w:rsidRPr="00685860">
        <w:rPr>
          <w:i/>
        </w:rPr>
        <w:t xml:space="preserve"> </w:t>
      </w:r>
      <w:r w:rsidRPr="00685860">
        <w:t>diversas</w:t>
      </w:r>
      <w:r w:rsidRPr="00685860">
        <w:rPr>
          <w:i/>
        </w:rPr>
        <w:t xml:space="preserve"> </w:t>
      </w:r>
      <w:r w:rsidRPr="00685860">
        <w:t>terminales</w:t>
      </w:r>
      <w:r w:rsidRPr="00685860">
        <w:rPr>
          <w:i/>
        </w:rPr>
        <w:t xml:space="preserve"> </w:t>
      </w:r>
      <w:r w:rsidRPr="00685860">
        <w:t>portuarias</w:t>
      </w:r>
      <w:r w:rsidRPr="00685860">
        <w:rPr>
          <w:i/>
        </w:rPr>
        <w:t xml:space="preserve"> </w:t>
      </w:r>
      <w:r w:rsidRPr="00685860">
        <w:t>es</w:t>
      </w:r>
      <w:r w:rsidRPr="00685860">
        <w:rPr>
          <w:i/>
        </w:rPr>
        <w:t xml:space="preserve"> </w:t>
      </w:r>
      <w:r w:rsidRPr="00685860">
        <w:t>insuficiente y limita las oportunidades de crecimiento de la demanda,</w:t>
      </w:r>
      <w:r w:rsidRPr="00685860">
        <w:rPr>
          <w:i/>
        </w:rPr>
        <w:t xml:space="preserve"> </w:t>
      </w:r>
      <w:r w:rsidRPr="00685860">
        <w:t>la</w:t>
      </w:r>
      <w:r w:rsidRPr="00685860">
        <w:rPr>
          <w:i/>
        </w:rPr>
        <w:t xml:space="preserve"> </w:t>
      </w:r>
      <w:r w:rsidRPr="00685860">
        <w:t>competitividad</w:t>
      </w:r>
      <w:r w:rsidRPr="00685860">
        <w:rPr>
          <w:i/>
        </w:rPr>
        <w:t xml:space="preserve"> </w:t>
      </w:r>
      <w:r w:rsidRPr="00685860">
        <w:t>y</w:t>
      </w:r>
      <w:r w:rsidRPr="00685860">
        <w:rPr>
          <w:i/>
        </w:rPr>
        <w:t xml:space="preserve"> </w:t>
      </w:r>
      <w:r w:rsidRPr="00685860">
        <w:t>la</w:t>
      </w:r>
      <w:r w:rsidRPr="00685860">
        <w:rPr>
          <w:i/>
        </w:rPr>
        <w:t xml:space="preserve"> </w:t>
      </w:r>
      <w:r w:rsidRPr="00685860">
        <w:t>diversificación del</w:t>
      </w:r>
      <w:r w:rsidRPr="00685860">
        <w:rPr>
          <w:i/>
        </w:rPr>
        <w:t xml:space="preserve"> </w:t>
      </w:r>
      <w:r w:rsidRPr="00685860">
        <w:t>comercio</w:t>
      </w:r>
      <w:r w:rsidRPr="00685860">
        <w:rPr>
          <w:i/>
        </w:rPr>
        <w:t xml:space="preserve"> </w:t>
      </w:r>
      <w:r w:rsidRPr="00685860">
        <w:t>exterior;</w:t>
      </w:r>
      <w:r w:rsidR="00124F2F">
        <w:t xml:space="preserve"> </w:t>
      </w:r>
      <w:r w:rsidRPr="00685860">
        <w:t>vi)</w:t>
      </w:r>
      <w:r w:rsidRPr="00685860">
        <w:rPr>
          <w:i/>
        </w:rPr>
        <w:t xml:space="preserve"> </w:t>
      </w:r>
      <w:r w:rsidRPr="00685860">
        <w:t>existe</w:t>
      </w:r>
      <w:r w:rsidRPr="00685860">
        <w:rPr>
          <w:i/>
        </w:rPr>
        <w:t xml:space="preserve"> </w:t>
      </w:r>
      <w:r w:rsidRPr="00685860">
        <w:t>una</w:t>
      </w:r>
      <w:r w:rsidRPr="00685860">
        <w:rPr>
          <w:i/>
        </w:rPr>
        <w:t xml:space="preserve"> </w:t>
      </w:r>
      <w:r w:rsidRPr="00685860">
        <w:t>gran disparidad en el uso de los aeropuertos, pues muchos de éstos son subutilizados mientras que algunos se encuentran saturados; vii) la falta de infraestructura</w:t>
      </w:r>
      <w:r w:rsidRPr="00685860">
        <w:rPr>
          <w:i/>
        </w:rPr>
        <w:t xml:space="preserve"> </w:t>
      </w:r>
      <w:r w:rsidRPr="00685860">
        <w:t>aeroportuaria</w:t>
      </w:r>
      <w:r w:rsidRPr="00685860">
        <w:rPr>
          <w:i/>
        </w:rPr>
        <w:t xml:space="preserve"> </w:t>
      </w:r>
      <w:r w:rsidRPr="00685860">
        <w:t>adecuada</w:t>
      </w:r>
      <w:r w:rsidRPr="00685860">
        <w:rPr>
          <w:i/>
        </w:rPr>
        <w:t xml:space="preserve"> </w:t>
      </w:r>
      <w:r w:rsidRPr="00685860">
        <w:t>en</w:t>
      </w:r>
      <w:r w:rsidRPr="00685860">
        <w:rPr>
          <w:i/>
        </w:rPr>
        <w:t xml:space="preserve"> </w:t>
      </w:r>
      <w:r w:rsidRPr="00685860">
        <w:t>el centro del país limita la capacidad de México para establecerse como el principal centro de conexión de pasajeros y carga de Latinoamérica; y viii) la falta de una visión logística integral no permite conectar los nodos productivos, de consumo y distribución en México.</w:t>
      </w:r>
    </w:p>
    <w:p w:rsidR="00685860" w:rsidRPr="008D04E7" w:rsidRDefault="00685860" w:rsidP="00435B9F">
      <w:pPr>
        <w:pStyle w:val="Texto"/>
        <w:spacing w:before="240" w:line="230" w:lineRule="exact"/>
        <w:ind w:firstLine="0"/>
        <w:rPr>
          <w:b/>
        </w:rPr>
      </w:pPr>
      <w:r w:rsidRPr="008D04E7">
        <w:rPr>
          <w:b/>
        </w:rPr>
        <w:t>Minería</w:t>
      </w:r>
    </w:p>
    <w:p w:rsidR="00685860" w:rsidRPr="00685860" w:rsidRDefault="00685860" w:rsidP="0024197D">
      <w:pPr>
        <w:pStyle w:val="Texto"/>
        <w:spacing w:line="230" w:lineRule="exact"/>
        <w:ind w:firstLine="0"/>
      </w:pPr>
      <w:r w:rsidRPr="00685860">
        <w:t>La minería es uno de los sectores más dinámicos de la economía mexicana, esto se refleja en que la inversión en el sector registró un máximo histórico de</w:t>
      </w:r>
      <w:r w:rsidRPr="00685860">
        <w:rPr>
          <w:i/>
        </w:rPr>
        <w:t xml:space="preserve"> </w:t>
      </w:r>
      <w:r w:rsidRPr="00685860">
        <w:t>25,245</w:t>
      </w:r>
      <w:r w:rsidRPr="00685860">
        <w:rPr>
          <w:i/>
        </w:rPr>
        <w:t xml:space="preserve"> </w:t>
      </w:r>
      <w:r w:rsidRPr="00685860">
        <w:t>millones</w:t>
      </w:r>
      <w:r w:rsidRPr="00685860">
        <w:rPr>
          <w:i/>
        </w:rPr>
        <w:t xml:space="preserve"> </w:t>
      </w:r>
      <w:r w:rsidRPr="00685860">
        <w:t>de</w:t>
      </w:r>
      <w:r w:rsidRPr="00685860">
        <w:rPr>
          <w:i/>
        </w:rPr>
        <w:t xml:space="preserve"> </w:t>
      </w:r>
      <w:r w:rsidRPr="00685860">
        <w:t>dólares</w:t>
      </w:r>
      <w:r w:rsidRPr="00685860">
        <w:rPr>
          <w:i/>
        </w:rPr>
        <w:t xml:space="preserve"> </w:t>
      </w:r>
      <w:r w:rsidRPr="00685860">
        <w:t>(</w:t>
      </w:r>
      <w:proofErr w:type="spellStart"/>
      <w:r w:rsidRPr="00685860">
        <w:t>mdd</w:t>
      </w:r>
      <w:proofErr w:type="spellEnd"/>
      <w:r w:rsidRPr="00685860">
        <w:t>)</w:t>
      </w:r>
      <w:r w:rsidRPr="00685860">
        <w:rPr>
          <w:i/>
        </w:rPr>
        <w:t xml:space="preserve"> </w:t>
      </w:r>
      <w:r w:rsidRPr="00685860">
        <w:t>durante el</w:t>
      </w:r>
      <w:r w:rsidRPr="00685860">
        <w:rPr>
          <w:i/>
        </w:rPr>
        <w:t xml:space="preserve"> </w:t>
      </w:r>
      <w:r w:rsidRPr="00685860">
        <w:t>periodo</w:t>
      </w:r>
      <w:r w:rsidRPr="00685860">
        <w:rPr>
          <w:i/>
        </w:rPr>
        <w:t xml:space="preserve"> </w:t>
      </w:r>
      <w:r w:rsidRPr="00685860">
        <w:t>2007-2012.</w:t>
      </w:r>
      <w:r w:rsidRPr="00685860">
        <w:rPr>
          <w:i/>
        </w:rPr>
        <w:t xml:space="preserve"> </w:t>
      </w:r>
      <w:r w:rsidRPr="00685860">
        <w:t>Se</w:t>
      </w:r>
      <w:r w:rsidRPr="00685860">
        <w:rPr>
          <w:i/>
        </w:rPr>
        <w:t xml:space="preserve"> </w:t>
      </w:r>
      <w:r w:rsidRPr="00685860">
        <w:t>alcanzó</w:t>
      </w:r>
      <w:r w:rsidRPr="00685860">
        <w:rPr>
          <w:i/>
        </w:rPr>
        <w:t xml:space="preserve"> </w:t>
      </w:r>
      <w:r w:rsidRPr="00685860">
        <w:t>en</w:t>
      </w:r>
      <w:r w:rsidRPr="00685860">
        <w:rPr>
          <w:i/>
        </w:rPr>
        <w:t xml:space="preserve"> </w:t>
      </w:r>
      <w:r w:rsidRPr="00685860">
        <w:t>2012</w:t>
      </w:r>
      <w:r w:rsidRPr="00685860">
        <w:rPr>
          <w:i/>
        </w:rPr>
        <w:t xml:space="preserve"> </w:t>
      </w:r>
      <w:r w:rsidRPr="00685860">
        <w:t>el más alto valor de producción minero-metalúrgica registrado,</w:t>
      </w:r>
      <w:r w:rsidR="00435B9F">
        <w:t xml:space="preserve"> </w:t>
      </w:r>
      <w:r w:rsidRPr="00685860">
        <w:t xml:space="preserve">con 21,318 </w:t>
      </w:r>
      <w:proofErr w:type="spellStart"/>
      <w:r w:rsidRPr="00685860">
        <w:t>mdd</w:t>
      </w:r>
      <w:proofErr w:type="spellEnd"/>
      <w:r w:rsidRPr="00685860">
        <w:t>. México es el primer lugar como país productor de plata en el mundo, el quinto lugar en plomo, el séptimo en zinc y el décimo en oro y cobre.</w:t>
      </w:r>
    </w:p>
    <w:p w:rsidR="00685860" w:rsidRPr="00685860" w:rsidRDefault="00685860" w:rsidP="0024197D">
      <w:pPr>
        <w:pStyle w:val="Texto"/>
        <w:spacing w:line="230" w:lineRule="exact"/>
        <w:ind w:firstLine="0"/>
      </w:pPr>
      <w:r w:rsidRPr="00685860">
        <w:t>En 2012, se generaron más de 328,000 puestos de trabajo formales de manera directa en el sector minero. Adicionalmente, se estima que se crearon 1.6 millones de empleos de manera indirecta. La industria minera es la cuarta fuente generadora de ingresos al país, por encima del turismo y por debajo de las exportaciones automotrices, la industria eléctrica y electrónica y el petróleo.</w:t>
      </w:r>
    </w:p>
    <w:p w:rsidR="00685860" w:rsidRPr="00685860" w:rsidRDefault="00685860" w:rsidP="0024197D">
      <w:pPr>
        <w:pStyle w:val="Texto"/>
        <w:spacing w:line="230" w:lineRule="exact"/>
        <w:ind w:firstLine="0"/>
      </w:pPr>
      <w:r w:rsidRPr="00685860">
        <w:t>Entre</w:t>
      </w:r>
      <w:r w:rsidRPr="00685860">
        <w:rPr>
          <w:i/>
        </w:rPr>
        <w:t xml:space="preserve"> </w:t>
      </w:r>
      <w:r w:rsidRPr="00685860">
        <w:t>los</w:t>
      </w:r>
      <w:r w:rsidRPr="00685860">
        <w:rPr>
          <w:i/>
        </w:rPr>
        <w:t xml:space="preserve"> </w:t>
      </w:r>
      <w:r w:rsidRPr="00685860">
        <w:t>principales</w:t>
      </w:r>
      <w:r w:rsidRPr="00685860">
        <w:rPr>
          <w:i/>
        </w:rPr>
        <w:t xml:space="preserve"> </w:t>
      </w:r>
      <w:r w:rsidRPr="00685860">
        <w:t>retos</w:t>
      </w:r>
      <w:r w:rsidRPr="00685860">
        <w:rPr>
          <w:i/>
        </w:rPr>
        <w:t xml:space="preserve"> </w:t>
      </w:r>
      <w:r w:rsidRPr="00685860">
        <w:t>del</w:t>
      </w:r>
      <w:r w:rsidRPr="00685860">
        <w:rPr>
          <w:i/>
        </w:rPr>
        <w:t xml:space="preserve"> </w:t>
      </w:r>
      <w:r w:rsidRPr="00685860">
        <w:t>sector</w:t>
      </w:r>
      <w:r w:rsidRPr="00685860">
        <w:rPr>
          <w:i/>
        </w:rPr>
        <w:t xml:space="preserve"> </w:t>
      </w:r>
      <w:r w:rsidRPr="00685860">
        <w:t>destacan el</w:t>
      </w:r>
      <w:r w:rsidRPr="00685860">
        <w:rPr>
          <w:i/>
        </w:rPr>
        <w:t xml:space="preserve"> </w:t>
      </w:r>
      <w:r w:rsidRPr="00685860">
        <w:t>mantener</w:t>
      </w:r>
      <w:r w:rsidRPr="00685860">
        <w:rPr>
          <w:i/>
        </w:rPr>
        <w:t xml:space="preserve"> </w:t>
      </w:r>
      <w:r w:rsidRPr="00685860">
        <w:t>el</w:t>
      </w:r>
      <w:r w:rsidRPr="00685860">
        <w:rPr>
          <w:i/>
        </w:rPr>
        <w:t xml:space="preserve"> </w:t>
      </w:r>
      <w:r w:rsidRPr="00685860">
        <w:t>dinamismo</w:t>
      </w:r>
      <w:r w:rsidRPr="00685860">
        <w:rPr>
          <w:i/>
        </w:rPr>
        <w:t xml:space="preserve"> </w:t>
      </w:r>
      <w:r w:rsidRPr="00685860">
        <w:t>y</w:t>
      </w:r>
      <w:r w:rsidRPr="00685860">
        <w:rPr>
          <w:i/>
        </w:rPr>
        <w:t xml:space="preserve"> </w:t>
      </w:r>
      <w:r w:rsidRPr="00685860">
        <w:t>la</w:t>
      </w:r>
      <w:r w:rsidRPr="00685860">
        <w:rPr>
          <w:i/>
        </w:rPr>
        <w:t xml:space="preserve"> </w:t>
      </w:r>
      <w:r w:rsidRPr="00685860">
        <w:t>competitividad del mismo en un ambiente de volatilidad en los precios internacionales; beneficiar y respetar los derechos de las comunidades o municipios donde se encuentran las minas, así como aumentar los niveles de seguridad</w:t>
      </w:r>
      <w:r w:rsidR="00435B9F">
        <w:t xml:space="preserve"> </w:t>
      </w:r>
      <w:r w:rsidRPr="00685860">
        <w:t>en éstas.</w:t>
      </w:r>
    </w:p>
    <w:p w:rsidR="00685860" w:rsidRPr="008D04E7" w:rsidRDefault="00685860" w:rsidP="00435B9F">
      <w:pPr>
        <w:pStyle w:val="Texto"/>
        <w:spacing w:before="240" w:line="230" w:lineRule="exact"/>
        <w:ind w:firstLine="0"/>
        <w:rPr>
          <w:b/>
        </w:rPr>
      </w:pPr>
      <w:r w:rsidRPr="008D04E7">
        <w:rPr>
          <w:b/>
        </w:rPr>
        <w:t>Sector agroalimentario</w:t>
      </w:r>
    </w:p>
    <w:p w:rsidR="00685860" w:rsidRPr="00685860" w:rsidRDefault="00685860" w:rsidP="0024197D">
      <w:pPr>
        <w:pStyle w:val="Texto"/>
        <w:spacing w:line="230" w:lineRule="exact"/>
        <w:ind w:firstLine="0"/>
      </w:pPr>
      <w:r w:rsidRPr="00685860">
        <w:t>El campo es un sector estratégico, a causa de su potencial para reducir la pobreza e incidir sobre el desarrollo regional. De cara al siglo XXI, el sector agrícola presenta muchas oportunidades para fortalecerse. Se requiere impulsar una estrategia para construir el nuevo rostro del campo y del sector agroalimentario, con un enfoque de productividad, rentabilidad y competitividad, que también sea incluyente e incorpore el manejo sustentable de los recursos naturales.</w:t>
      </w:r>
    </w:p>
    <w:p w:rsidR="00685860" w:rsidRPr="00685860" w:rsidRDefault="00685860" w:rsidP="0024197D">
      <w:pPr>
        <w:pStyle w:val="Texto"/>
        <w:spacing w:line="230" w:lineRule="exact"/>
        <w:ind w:firstLine="0"/>
      </w:pPr>
      <w:r w:rsidRPr="00685860">
        <w:t xml:space="preserve">La disponibilidad de tierra cultivable es un factor que restringe la productividad del sector. Anualmente se cultivan alrededor del 85% de las hectáreas disponibles. El 28% cuenta con riego y el 72% se cultiva en </w:t>
      </w:r>
      <w:r w:rsidRPr="00685860">
        <w:lastRenderedPageBreak/>
        <w:t>temporal, aun cuando el 60% del valor de la producción se genera en las áreas de riego. La ganadería tiene un alto potencial que no se ha aprovechado a cabalidad, debido a la descapitalización</w:t>
      </w:r>
      <w:r w:rsidRPr="00685860">
        <w:rPr>
          <w:i/>
        </w:rPr>
        <w:t xml:space="preserve"> </w:t>
      </w:r>
      <w:r w:rsidRPr="00685860">
        <w:t>de</w:t>
      </w:r>
      <w:r w:rsidRPr="00685860">
        <w:rPr>
          <w:i/>
        </w:rPr>
        <w:t xml:space="preserve"> </w:t>
      </w:r>
      <w:r w:rsidRPr="00685860">
        <w:t>sus</w:t>
      </w:r>
      <w:r w:rsidRPr="00685860">
        <w:rPr>
          <w:i/>
        </w:rPr>
        <w:t xml:space="preserve"> </w:t>
      </w:r>
      <w:r w:rsidRPr="00685860">
        <w:t>unidades</w:t>
      </w:r>
      <w:r w:rsidRPr="00685860">
        <w:rPr>
          <w:i/>
        </w:rPr>
        <w:t xml:space="preserve"> </w:t>
      </w:r>
      <w:r w:rsidRPr="00685860">
        <w:t>productivas. Por su parte, en los últimos años la producción pesquera se ha mantenido estable, y su sustentabilidad presenta deficiencias de ordenamiento y legalidad, mientras que la acuacultura representa una importante oportunidad de desarrollo.</w:t>
      </w:r>
    </w:p>
    <w:p w:rsidR="00685860" w:rsidRPr="00685860" w:rsidRDefault="00685860" w:rsidP="0024197D">
      <w:pPr>
        <w:pStyle w:val="Texto"/>
        <w:spacing w:line="230" w:lineRule="exact"/>
        <w:ind w:firstLine="0"/>
      </w:pPr>
      <w:r w:rsidRPr="00685860">
        <w:t>Los retos en el sector agroalimentario son considerables.</w:t>
      </w:r>
      <w:r w:rsidRPr="00685860">
        <w:rPr>
          <w:i/>
        </w:rPr>
        <w:t xml:space="preserve"> </w:t>
      </w:r>
      <w:r w:rsidRPr="00685860">
        <w:t>En</w:t>
      </w:r>
      <w:r w:rsidRPr="00685860">
        <w:rPr>
          <w:i/>
        </w:rPr>
        <w:t xml:space="preserve"> </w:t>
      </w:r>
      <w:r w:rsidRPr="00685860">
        <w:t>primer</w:t>
      </w:r>
      <w:r w:rsidRPr="00685860">
        <w:rPr>
          <w:i/>
        </w:rPr>
        <w:t xml:space="preserve"> </w:t>
      </w:r>
      <w:r w:rsidRPr="00685860">
        <w:t>lugar,</w:t>
      </w:r>
      <w:r w:rsidRPr="00685860">
        <w:rPr>
          <w:i/>
        </w:rPr>
        <w:t xml:space="preserve"> </w:t>
      </w:r>
      <w:r w:rsidRPr="00685860">
        <w:t>la</w:t>
      </w:r>
      <w:r w:rsidRPr="00685860">
        <w:rPr>
          <w:i/>
        </w:rPr>
        <w:t xml:space="preserve"> </w:t>
      </w:r>
      <w:r w:rsidRPr="00685860">
        <w:t>capitalización del sector debe ser fortalecida. La falta de inversión</w:t>
      </w:r>
      <w:r w:rsidRPr="00685860">
        <w:rPr>
          <w:i/>
        </w:rPr>
        <w:t xml:space="preserve"> </w:t>
      </w:r>
      <w:r w:rsidRPr="00685860">
        <w:t>en</w:t>
      </w:r>
      <w:r w:rsidRPr="00685860">
        <w:rPr>
          <w:i/>
        </w:rPr>
        <w:t xml:space="preserve"> </w:t>
      </w:r>
      <w:r w:rsidRPr="00685860">
        <w:t>equipamiento</w:t>
      </w:r>
      <w:r w:rsidRPr="00685860">
        <w:rPr>
          <w:i/>
        </w:rPr>
        <w:t xml:space="preserve"> </w:t>
      </w:r>
      <w:r w:rsidRPr="00685860">
        <w:t>e</w:t>
      </w:r>
      <w:r w:rsidRPr="00685860">
        <w:rPr>
          <w:i/>
        </w:rPr>
        <w:t xml:space="preserve"> </w:t>
      </w:r>
      <w:r w:rsidRPr="00685860">
        <w:t>infraestructura limita la incorporación de nuevas tecnologías, imponiendo un freno a la productividad. Para incrementar la productividad del campo, se debe mejorar la organización y la escala productiva de los minifundios. Cerca del 80% de los productores agrícolas poseen predios menores a 5 hectáreas.</w:t>
      </w:r>
    </w:p>
    <w:p w:rsidR="00685860" w:rsidRPr="00685860" w:rsidRDefault="00685860" w:rsidP="0024197D">
      <w:pPr>
        <w:pStyle w:val="Texto"/>
        <w:spacing w:line="251" w:lineRule="exact"/>
        <w:ind w:firstLine="0"/>
      </w:pPr>
      <w:r w:rsidRPr="00685860">
        <w:t>En segundo lugar, la oportunidad y costo del financiamiento deben mejorar. Por un lado, sólo el 6% de las unidades de producción agropecuaria tiene acceso al crédito institucional. Además, existen fuertes disparidades en la productividad de las unidades de producción. El segmento comercial es altamente competitivo, mientras que más del 70% de las unidades económicas rurales es de subsistencia o autoconsumo.</w:t>
      </w:r>
    </w:p>
    <w:p w:rsidR="00685860" w:rsidRPr="00685860" w:rsidRDefault="00685860" w:rsidP="00435B9F">
      <w:pPr>
        <w:pStyle w:val="Texto"/>
        <w:spacing w:line="260" w:lineRule="exact"/>
        <w:ind w:firstLine="0"/>
      </w:pPr>
      <w:r w:rsidRPr="00685860">
        <w:t xml:space="preserve">Un tercer reto radica en fomentar la innovación y el desarrollo tecnológico. Uno de cada tres participantes de la Consulta Ciudadana consideró que lo que más se necesita para reactivar el campo mexicano es impulsar la adopción de tecnologías modernas para elevar la productividad. La capacidad instalada de investigación no se aplica plenamente para resolver las demandas de los productores. El campo mexicano tiene una alta vulnerabilidad a riesgos climáticos, sanitarios y de mercado, y una elevada dependencia externa de insumos estratégicos como los fertilizantes. Esta situación afecta el abasto, calidad y acceso a los </w:t>
      </w:r>
      <w:proofErr w:type="spellStart"/>
      <w:r w:rsidRPr="00685860">
        <w:t>agroalimentos</w:t>
      </w:r>
      <w:proofErr w:type="spellEnd"/>
      <w:r w:rsidRPr="00685860">
        <w:t>.</w:t>
      </w:r>
    </w:p>
    <w:p w:rsidR="00685860" w:rsidRPr="00685860" w:rsidRDefault="00685860" w:rsidP="00435B9F">
      <w:pPr>
        <w:pStyle w:val="Texto"/>
        <w:spacing w:line="260" w:lineRule="exact"/>
        <w:ind w:firstLine="0"/>
      </w:pPr>
      <w:r w:rsidRPr="00685860">
        <w:t>Finalmente, se debe fomentar un desarrollo regional más equilibrado. Existe un desarrollo desigual entre las entidades federativas del norte y del centro del país respecto a las del sur-sureste, que se</w:t>
      </w:r>
      <w:r w:rsidRPr="00685860">
        <w:rPr>
          <w:i/>
        </w:rPr>
        <w:t xml:space="preserve"> </w:t>
      </w:r>
      <w:r w:rsidRPr="00685860">
        <w:t>refleja en</w:t>
      </w:r>
      <w:r w:rsidRPr="00685860">
        <w:rPr>
          <w:i/>
        </w:rPr>
        <w:t xml:space="preserve"> </w:t>
      </w:r>
      <w:r w:rsidRPr="00685860">
        <w:t>diferencias</w:t>
      </w:r>
      <w:r w:rsidRPr="00685860">
        <w:rPr>
          <w:i/>
        </w:rPr>
        <w:t xml:space="preserve"> </w:t>
      </w:r>
      <w:r w:rsidRPr="00685860">
        <w:t>importantes</w:t>
      </w:r>
      <w:r w:rsidRPr="00685860">
        <w:rPr>
          <w:i/>
        </w:rPr>
        <w:t xml:space="preserve"> </w:t>
      </w:r>
      <w:r w:rsidRPr="00685860">
        <w:t>en</w:t>
      </w:r>
      <w:r w:rsidRPr="00685860">
        <w:rPr>
          <w:i/>
        </w:rPr>
        <w:t xml:space="preserve"> </w:t>
      </w:r>
      <w:r w:rsidRPr="00685860">
        <w:t>el</w:t>
      </w:r>
      <w:r w:rsidRPr="00685860">
        <w:rPr>
          <w:i/>
        </w:rPr>
        <w:t xml:space="preserve"> </w:t>
      </w:r>
      <w:r w:rsidRPr="00685860">
        <w:t>nivel de productividad de los cultivos. Asimismo, es necesario propiciar la existencia de un marco institucional adecuado a los requerimientos del sector. Debe realizarse una evaluación y revisión de los programas existentes para que la política de fomento agroalimentario transite desde los subsidios a los incentivos hasta la productividad, sea incluyente focalizando la población objetivo y cuente con un marco normativo así como reglas de operación claras y sencillas.</w:t>
      </w:r>
    </w:p>
    <w:p w:rsidR="00685860" w:rsidRPr="008D04E7" w:rsidRDefault="00685860" w:rsidP="00435B9F">
      <w:pPr>
        <w:pStyle w:val="Texto"/>
        <w:spacing w:before="240" w:line="260" w:lineRule="exact"/>
        <w:ind w:firstLine="0"/>
        <w:rPr>
          <w:b/>
        </w:rPr>
      </w:pPr>
      <w:r w:rsidRPr="008D04E7">
        <w:rPr>
          <w:b/>
        </w:rPr>
        <w:t>Sector turístico</w:t>
      </w:r>
    </w:p>
    <w:p w:rsidR="00685860" w:rsidRPr="00685860" w:rsidRDefault="00685860" w:rsidP="00435B9F">
      <w:pPr>
        <w:pStyle w:val="Texto"/>
        <w:spacing w:line="260" w:lineRule="exact"/>
        <w:ind w:firstLine="0"/>
      </w:pPr>
      <w:r w:rsidRPr="00685860">
        <w:t>El</w:t>
      </w:r>
      <w:r w:rsidRPr="00685860">
        <w:rPr>
          <w:i/>
        </w:rPr>
        <w:t xml:space="preserve"> </w:t>
      </w:r>
      <w:r w:rsidRPr="00685860">
        <w:t>turismo</w:t>
      </w:r>
      <w:r w:rsidRPr="00685860">
        <w:rPr>
          <w:i/>
        </w:rPr>
        <w:t xml:space="preserve"> </w:t>
      </w:r>
      <w:r w:rsidRPr="00685860">
        <w:t>representa</w:t>
      </w:r>
      <w:r w:rsidRPr="00685860">
        <w:rPr>
          <w:i/>
        </w:rPr>
        <w:t xml:space="preserve"> </w:t>
      </w:r>
      <w:r w:rsidRPr="00685860">
        <w:t>la</w:t>
      </w:r>
      <w:r w:rsidRPr="00685860">
        <w:rPr>
          <w:i/>
        </w:rPr>
        <w:t xml:space="preserve"> </w:t>
      </w:r>
      <w:r w:rsidRPr="00685860">
        <w:t>posibilidad</w:t>
      </w:r>
      <w:r w:rsidRPr="00685860">
        <w:rPr>
          <w:i/>
        </w:rPr>
        <w:t xml:space="preserve"> </w:t>
      </w:r>
      <w:r w:rsidRPr="00685860">
        <w:t>de</w:t>
      </w:r>
      <w:r w:rsidRPr="00685860">
        <w:rPr>
          <w:i/>
        </w:rPr>
        <w:t xml:space="preserve"> </w:t>
      </w:r>
      <w:r w:rsidRPr="00685860">
        <w:t>crear trabajos, incrementar los mercados donde operan las pequeñas y medianas empresas, así como la posibilidad de preservar la riqueza natural y cultural de los países. Una evidencia al respecto es que 87% de la población en municipios turísticos en nuestro país tiene un nivel de marginación “muy bajo” de acuerdo con el CONEVAL, mientras que la cifra equivalente en los municipios no turísticos es de 9 por ciento.</w:t>
      </w:r>
    </w:p>
    <w:p w:rsidR="00685860" w:rsidRPr="00685860" w:rsidRDefault="00685860" w:rsidP="00435B9F">
      <w:pPr>
        <w:pStyle w:val="Texto"/>
        <w:spacing w:line="260" w:lineRule="exact"/>
        <w:ind w:firstLine="0"/>
      </w:pPr>
      <w:r w:rsidRPr="00685860">
        <w:t>México debe aprovechar integralmente el crecimiento del sector turístico a nivel mundial. Se debe mejorar el valor agregado de la oferta de este tipo de productos. En los últimos 30 años (1982-2012), los turistas internacionales en México han observado una Tasa Media de Crecimiento Anual (TMCA) de 2.0%. Como resultado, el país ha perdido posiciones en la clasificación de la Organización Mundial de Turismo</w:t>
      </w:r>
      <w:r w:rsidRPr="00685860">
        <w:rPr>
          <w:i/>
        </w:rPr>
        <w:t xml:space="preserve"> </w:t>
      </w:r>
      <w:r w:rsidRPr="00685860">
        <w:t>(OMT),</w:t>
      </w:r>
      <w:r w:rsidRPr="00685860">
        <w:rPr>
          <w:i/>
        </w:rPr>
        <w:t xml:space="preserve"> </w:t>
      </w:r>
      <w:r w:rsidRPr="00685860">
        <w:t>al</w:t>
      </w:r>
      <w:r w:rsidRPr="00685860">
        <w:rPr>
          <w:i/>
        </w:rPr>
        <w:t xml:space="preserve"> </w:t>
      </w:r>
      <w:r w:rsidRPr="00685860">
        <w:t>pasar</w:t>
      </w:r>
      <w:r w:rsidRPr="00685860">
        <w:rPr>
          <w:i/>
        </w:rPr>
        <w:t xml:space="preserve"> </w:t>
      </w:r>
      <w:r w:rsidRPr="00685860">
        <w:t>del</w:t>
      </w:r>
      <w:r w:rsidRPr="00685860">
        <w:rPr>
          <w:i/>
        </w:rPr>
        <w:t xml:space="preserve"> </w:t>
      </w:r>
      <w:r w:rsidRPr="00685860">
        <w:t>séptimo</w:t>
      </w:r>
      <w:r w:rsidRPr="00685860">
        <w:rPr>
          <w:i/>
        </w:rPr>
        <w:t xml:space="preserve"> </w:t>
      </w:r>
      <w:r w:rsidRPr="00685860">
        <w:t>lugar</w:t>
      </w:r>
      <w:r w:rsidRPr="00685860">
        <w:rPr>
          <w:i/>
        </w:rPr>
        <w:t xml:space="preserve"> </w:t>
      </w:r>
      <w:r w:rsidRPr="00685860">
        <w:t>en 2000, al décimo en 2011 en la recepción de turistas internacionales y del duodécimo al vigésimo tercero en el ingreso de divisas.</w:t>
      </w:r>
    </w:p>
    <w:p w:rsidR="00685860" w:rsidRPr="00685860" w:rsidRDefault="00685860" w:rsidP="00435B9F">
      <w:pPr>
        <w:pStyle w:val="Texto"/>
        <w:spacing w:line="260" w:lineRule="exact"/>
        <w:ind w:firstLine="0"/>
      </w:pPr>
      <w:r w:rsidRPr="00685860">
        <w:t>Los países emergentes hoy en día son los que ofrecen</w:t>
      </w:r>
      <w:r w:rsidRPr="00685860">
        <w:rPr>
          <w:i/>
        </w:rPr>
        <w:t xml:space="preserve"> </w:t>
      </w:r>
      <w:r w:rsidRPr="00685860">
        <w:t>mayor</w:t>
      </w:r>
      <w:r w:rsidRPr="00685860">
        <w:rPr>
          <w:i/>
        </w:rPr>
        <w:t xml:space="preserve"> </w:t>
      </w:r>
      <w:r w:rsidRPr="00685860">
        <w:t>potencial</w:t>
      </w:r>
      <w:r w:rsidRPr="00685860">
        <w:rPr>
          <w:i/>
        </w:rPr>
        <w:t xml:space="preserve"> </w:t>
      </w:r>
      <w:r w:rsidRPr="00685860">
        <w:t>para</w:t>
      </w:r>
      <w:r w:rsidRPr="00685860">
        <w:rPr>
          <w:i/>
        </w:rPr>
        <w:t xml:space="preserve"> </w:t>
      </w:r>
      <w:r w:rsidRPr="00685860">
        <w:t>el</w:t>
      </w:r>
      <w:r w:rsidRPr="00685860">
        <w:rPr>
          <w:i/>
        </w:rPr>
        <w:t xml:space="preserve"> </w:t>
      </w:r>
      <w:r w:rsidRPr="00685860">
        <w:t>crecimiento</w:t>
      </w:r>
      <w:r w:rsidRPr="00685860">
        <w:rPr>
          <w:i/>
        </w:rPr>
        <w:t xml:space="preserve"> </w:t>
      </w:r>
      <w:r w:rsidRPr="00685860">
        <w:t>de la afluencia de turistas. Por tanto, es necesario considerar estrategias de promoción que atraigan a</w:t>
      </w:r>
      <w:r w:rsidRPr="00685860">
        <w:rPr>
          <w:i/>
        </w:rPr>
        <w:t xml:space="preserve"> </w:t>
      </w:r>
      <w:r w:rsidRPr="00685860">
        <w:t>visitantes</w:t>
      </w:r>
      <w:r w:rsidRPr="00685860">
        <w:rPr>
          <w:i/>
        </w:rPr>
        <w:t xml:space="preserve"> </w:t>
      </w:r>
      <w:r w:rsidRPr="00685860">
        <w:t>de</w:t>
      </w:r>
      <w:r w:rsidRPr="00685860">
        <w:rPr>
          <w:i/>
        </w:rPr>
        <w:t xml:space="preserve"> </w:t>
      </w:r>
      <w:r w:rsidRPr="00685860">
        <w:t>estos</w:t>
      </w:r>
      <w:r w:rsidRPr="00685860">
        <w:rPr>
          <w:i/>
        </w:rPr>
        <w:t xml:space="preserve"> </w:t>
      </w:r>
      <w:r w:rsidRPr="00685860">
        <w:t>países</w:t>
      </w:r>
      <w:r w:rsidRPr="00685860">
        <w:rPr>
          <w:i/>
        </w:rPr>
        <w:t xml:space="preserve"> </w:t>
      </w:r>
      <w:r w:rsidRPr="00685860">
        <w:t>y</w:t>
      </w:r>
      <w:r w:rsidRPr="00685860">
        <w:rPr>
          <w:i/>
        </w:rPr>
        <w:t xml:space="preserve"> </w:t>
      </w:r>
      <w:r w:rsidRPr="00685860">
        <w:t>regiones,</w:t>
      </w:r>
      <w:r w:rsidRPr="00685860">
        <w:rPr>
          <w:i/>
        </w:rPr>
        <w:t xml:space="preserve"> </w:t>
      </w:r>
      <w:r w:rsidRPr="00685860">
        <w:t>como Rusia, China, Corea y América Latina. México se encuentra</w:t>
      </w:r>
      <w:r w:rsidRPr="00685860">
        <w:rPr>
          <w:i/>
        </w:rPr>
        <w:t xml:space="preserve"> </w:t>
      </w:r>
      <w:r w:rsidRPr="00685860">
        <w:t>bien</w:t>
      </w:r>
      <w:r w:rsidRPr="00685860">
        <w:rPr>
          <w:i/>
        </w:rPr>
        <w:t xml:space="preserve"> </w:t>
      </w:r>
      <w:r w:rsidRPr="00685860">
        <w:t>posicionado</w:t>
      </w:r>
      <w:r w:rsidRPr="00685860">
        <w:rPr>
          <w:i/>
        </w:rPr>
        <w:t xml:space="preserve"> </w:t>
      </w:r>
      <w:r w:rsidRPr="00685860">
        <w:t>en</w:t>
      </w:r>
      <w:r w:rsidRPr="00685860">
        <w:rPr>
          <w:i/>
        </w:rPr>
        <w:t xml:space="preserve"> </w:t>
      </w:r>
      <w:r w:rsidRPr="00685860">
        <w:t>el</w:t>
      </w:r>
      <w:r w:rsidRPr="00685860">
        <w:rPr>
          <w:i/>
        </w:rPr>
        <w:t xml:space="preserve"> </w:t>
      </w:r>
      <w:r w:rsidRPr="00685860">
        <w:t>segmento</w:t>
      </w:r>
      <w:r w:rsidRPr="00685860">
        <w:rPr>
          <w:i/>
        </w:rPr>
        <w:t xml:space="preserve"> </w:t>
      </w:r>
      <w:r w:rsidRPr="00685860">
        <w:t>de sol y playa, pero otros como el turismo cultural, ecoturismo y aventura, de salud, deportivo, de lujo, de negocios y reuniones o de cruceros, ofrecen la oportunidad de generar más derrama económica.</w:t>
      </w:r>
    </w:p>
    <w:p w:rsidR="00685860" w:rsidRPr="00685860" w:rsidRDefault="00685860" w:rsidP="00435B9F">
      <w:pPr>
        <w:pStyle w:val="Texto"/>
        <w:spacing w:line="260" w:lineRule="exact"/>
        <w:ind w:firstLine="0"/>
      </w:pPr>
      <w:r w:rsidRPr="00685860">
        <w:t xml:space="preserve">En lo que se refiere al mercado interno, éste explica el 82.3% del consumo turístico del país. El flujo de personas registrado durante 2012 fue de más de 68 millones de turistas nacionales en hoteles, cifra que representa un máximo histórico y un incremento de 6.6% en el 2011. Por otro lado, la tasa media anual de </w:t>
      </w:r>
      <w:r w:rsidRPr="00685860">
        <w:lastRenderedPageBreak/>
        <w:t>crecimiento de la oferta total de cuartos de alojamiento fue de 4% entre 2000 y 2012, para alcanzar un nivel de 677,000. Además, la oferta de alojamiento contribuyó a generar</w:t>
      </w:r>
      <w:r w:rsidRPr="00685860">
        <w:rPr>
          <w:i/>
        </w:rPr>
        <w:t xml:space="preserve"> </w:t>
      </w:r>
      <w:r w:rsidRPr="00685860">
        <w:t>2.5</w:t>
      </w:r>
      <w:r w:rsidRPr="00685860">
        <w:rPr>
          <w:i/>
        </w:rPr>
        <w:t xml:space="preserve"> </w:t>
      </w:r>
      <w:r w:rsidRPr="00685860">
        <w:t>millones</w:t>
      </w:r>
      <w:r w:rsidRPr="00685860">
        <w:rPr>
          <w:i/>
        </w:rPr>
        <w:t xml:space="preserve"> </w:t>
      </w:r>
      <w:r w:rsidRPr="00685860">
        <w:t>de</w:t>
      </w:r>
      <w:r w:rsidRPr="00685860">
        <w:rPr>
          <w:i/>
        </w:rPr>
        <w:t xml:space="preserve"> </w:t>
      </w:r>
      <w:r w:rsidRPr="00685860">
        <w:t>puestos</w:t>
      </w:r>
      <w:r w:rsidRPr="00685860">
        <w:rPr>
          <w:i/>
        </w:rPr>
        <w:t xml:space="preserve"> </w:t>
      </w:r>
      <w:r w:rsidRPr="00685860">
        <w:t>de</w:t>
      </w:r>
      <w:r w:rsidRPr="00685860">
        <w:rPr>
          <w:i/>
        </w:rPr>
        <w:t xml:space="preserve"> </w:t>
      </w:r>
      <w:r w:rsidRPr="00685860">
        <w:t>trabajo</w:t>
      </w:r>
      <w:r w:rsidRPr="00685860">
        <w:rPr>
          <w:i/>
        </w:rPr>
        <w:t xml:space="preserve"> </w:t>
      </w:r>
      <w:r w:rsidRPr="00685860">
        <w:t>en 2010, lo que representaba el 6.9% del empleo total.</w:t>
      </w:r>
    </w:p>
    <w:p w:rsidR="00685860" w:rsidRPr="00685860" w:rsidRDefault="00685860" w:rsidP="00435B9F">
      <w:pPr>
        <w:pStyle w:val="Texto"/>
        <w:spacing w:line="260" w:lineRule="exact"/>
        <w:ind w:firstLine="0"/>
      </w:pPr>
      <w:r w:rsidRPr="00685860">
        <w:t>Sin embargo, se deben fomentar esquemas financieros especializados y accesibles que sirvan para</w:t>
      </w:r>
      <w:r w:rsidRPr="00685860">
        <w:rPr>
          <w:i/>
        </w:rPr>
        <w:t xml:space="preserve"> </w:t>
      </w:r>
      <w:r w:rsidRPr="00685860">
        <w:t>promover</w:t>
      </w:r>
      <w:r w:rsidRPr="00685860">
        <w:rPr>
          <w:i/>
        </w:rPr>
        <w:t xml:space="preserve"> </w:t>
      </w:r>
      <w:r w:rsidRPr="00685860">
        <w:t>inversiones</w:t>
      </w:r>
      <w:r w:rsidRPr="00685860">
        <w:rPr>
          <w:i/>
        </w:rPr>
        <w:t xml:space="preserve"> </w:t>
      </w:r>
      <w:r w:rsidRPr="00685860">
        <w:t>turísticas.</w:t>
      </w:r>
      <w:r w:rsidRPr="00685860">
        <w:rPr>
          <w:i/>
        </w:rPr>
        <w:t xml:space="preserve"> </w:t>
      </w:r>
      <w:r w:rsidRPr="00685860">
        <w:t>Asimismo, es</w:t>
      </w:r>
      <w:r w:rsidRPr="00685860">
        <w:rPr>
          <w:i/>
        </w:rPr>
        <w:t xml:space="preserve"> </w:t>
      </w:r>
      <w:r w:rsidRPr="00685860">
        <w:t>indispensable</w:t>
      </w:r>
      <w:r w:rsidRPr="00685860">
        <w:rPr>
          <w:i/>
        </w:rPr>
        <w:t xml:space="preserve"> </w:t>
      </w:r>
      <w:r w:rsidRPr="00685860">
        <w:t>consolidar</w:t>
      </w:r>
      <w:r w:rsidRPr="00685860">
        <w:rPr>
          <w:i/>
        </w:rPr>
        <w:t xml:space="preserve"> </w:t>
      </w:r>
      <w:r w:rsidRPr="00685860">
        <w:t>el</w:t>
      </w:r>
      <w:r w:rsidRPr="00685860">
        <w:rPr>
          <w:i/>
        </w:rPr>
        <w:t xml:space="preserve"> </w:t>
      </w:r>
      <w:r w:rsidRPr="00685860">
        <w:t>modelo</w:t>
      </w:r>
      <w:r w:rsidRPr="00685860">
        <w:rPr>
          <w:i/>
        </w:rPr>
        <w:t xml:space="preserve"> </w:t>
      </w:r>
      <w:r w:rsidRPr="00685860">
        <w:t>de desarrollo turístico sustentable, que compatibilice el crecimiento del turismo y los beneficios que</w:t>
      </w:r>
      <w:r w:rsidRPr="00685860">
        <w:rPr>
          <w:i/>
        </w:rPr>
        <w:t xml:space="preserve"> </w:t>
      </w:r>
      <w:r w:rsidRPr="00685860">
        <w:t>éste</w:t>
      </w:r>
      <w:r w:rsidRPr="00685860">
        <w:rPr>
          <w:i/>
        </w:rPr>
        <w:t xml:space="preserve"> </w:t>
      </w:r>
      <w:r w:rsidRPr="00685860">
        <w:t>genera,</w:t>
      </w:r>
      <w:r w:rsidRPr="00685860">
        <w:rPr>
          <w:i/>
        </w:rPr>
        <w:t xml:space="preserve"> </w:t>
      </w:r>
      <w:r w:rsidRPr="00685860">
        <w:t>a</w:t>
      </w:r>
      <w:r w:rsidRPr="00685860">
        <w:rPr>
          <w:i/>
        </w:rPr>
        <w:t xml:space="preserve"> </w:t>
      </w:r>
      <w:r w:rsidRPr="00685860">
        <w:t>través</w:t>
      </w:r>
      <w:r w:rsidRPr="00685860">
        <w:rPr>
          <w:i/>
        </w:rPr>
        <w:t xml:space="preserve"> </w:t>
      </w:r>
      <w:r w:rsidRPr="00685860">
        <w:t>de</w:t>
      </w:r>
      <w:r w:rsidRPr="00685860">
        <w:rPr>
          <w:i/>
        </w:rPr>
        <w:t xml:space="preserve"> </w:t>
      </w:r>
      <w:r w:rsidRPr="00685860">
        <w:t>la</w:t>
      </w:r>
      <w:r w:rsidRPr="00685860">
        <w:rPr>
          <w:i/>
        </w:rPr>
        <w:t xml:space="preserve"> </w:t>
      </w:r>
      <w:r w:rsidRPr="00685860">
        <w:t>preservación y el mejoramiento de los recursos naturales y culturales. Adicionalmente, se requiere fortalecer el impacto del turismo en el bienestar social de las comunidades receptoras, para mejorar las condiciones de vida de las poblaciones turísticas. En este sentido, todas las políticas de desarrollo del</w:t>
      </w:r>
      <w:r w:rsidRPr="00685860">
        <w:rPr>
          <w:i/>
        </w:rPr>
        <w:t xml:space="preserve"> </w:t>
      </w:r>
      <w:r w:rsidRPr="00685860">
        <w:t>sector</w:t>
      </w:r>
      <w:r w:rsidRPr="00685860">
        <w:rPr>
          <w:i/>
        </w:rPr>
        <w:t xml:space="preserve"> </w:t>
      </w:r>
      <w:r w:rsidRPr="00685860">
        <w:t>deben</w:t>
      </w:r>
      <w:r w:rsidRPr="00685860">
        <w:rPr>
          <w:i/>
        </w:rPr>
        <w:t xml:space="preserve"> </w:t>
      </w:r>
      <w:r w:rsidRPr="00685860">
        <w:t>considerar</w:t>
      </w:r>
      <w:r w:rsidRPr="00685860">
        <w:rPr>
          <w:i/>
        </w:rPr>
        <w:t xml:space="preserve"> </w:t>
      </w:r>
      <w:r w:rsidRPr="00685860">
        <w:t>criterios</w:t>
      </w:r>
      <w:r w:rsidRPr="00685860">
        <w:rPr>
          <w:i/>
        </w:rPr>
        <w:t xml:space="preserve"> </w:t>
      </w:r>
      <w:r w:rsidRPr="00685860">
        <w:t>enfocados a incrementar la contribución del turismo a la reducción de la pobreza y la inclusión social.</w:t>
      </w:r>
    </w:p>
    <w:p w:rsidR="00685860" w:rsidRPr="008D04E7" w:rsidRDefault="00685860" w:rsidP="0024197D">
      <w:pPr>
        <w:pStyle w:val="Texto"/>
        <w:spacing w:line="222" w:lineRule="exact"/>
        <w:ind w:firstLine="0"/>
        <w:rPr>
          <w:b/>
        </w:rPr>
      </w:pPr>
      <w:r w:rsidRPr="008D04E7">
        <w:rPr>
          <w:b/>
        </w:rPr>
        <w:t>Desarrollo regional</w:t>
      </w:r>
    </w:p>
    <w:p w:rsidR="00685860" w:rsidRPr="00685860" w:rsidRDefault="00685860" w:rsidP="00793791">
      <w:pPr>
        <w:pStyle w:val="Texto"/>
        <w:spacing w:line="218" w:lineRule="exact"/>
        <w:ind w:firstLine="0"/>
      </w:pPr>
      <w:r w:rsidRPr="00685860">
        <w:t>Los niveles de prosperidad en México muestran grandes contrastes a lo largo y ancho del territorio nacional. Ello está íntimamente ligado a las diferentes capacidades productivas que se observan en las entidades federativas del país. Aunque tales diferencias son resultado de múltiples causas –distintos</w:t>
      </w:r>
      <w:r w:rsidRPr="00685860">
        <w:rPr>
          <w:i/>
        </w:rPr>
        <w:t xml:space="preserve"> </w:t>
      </w:r>
      <w:r w:rsidRPr="00685860">
        <w:t>acervos</w:t>
      </w:r>
      <w:r w:rsidRPr="00685860">
        <w:rPr>
          <w:i/>
        </w:rPr>
        <w:t xml:space="preserve"> </w:t>
      </w:r>
      <w:r w:rsidRPr="00685860">
        <w:t>de</w:t>
      </w:r>
      <w:r w:rsidRPr="00685860">
        <w:rPr>
          <w:i/>
        </w:rPr>
        <w:t xml:space="preserve"> </w:t>
      </w:r>
      <w:r w:rsidRPr="00685860">
        <w:t>capital,</w:t>
      </w:r>
      <w:r w:rsidRPr="00685860">
        <w:rPr>
          <w:i/>
        </w:rPr>
        <w:t xml:space="preserve"> </w:t>
      </w:r>
      <w:r w:rsidRPr="00685860">
        <w:t>por</w:t>
      </w:r>
      <w:r w:rsidRPr="00685860">
        <w:rPr>
          <w:i/>
        </w:rPr>
        <w:t xml:space="preserve"> </w:t>
      </w:r>
      <w:r w:rsidRPr="00685860">
        <w:t>ejemplo–,</w:t>
      </w:r>
      <w:r w:rsidRPr="00685860">
        <w:rPr>
          <w:i/>
        </w:rPr>
        <w:t xml:space="preserve"> </w:t>
      </w:r>
      <w:r w:rsidRPr="00685860">
        <w:t>sin duda un elemento que explica en buena medida las diferencias en el ingreso y, por tanto, en el bienestar de los habitantes, son las brechas en productividad presentes en el país. Así, por ejemplo, un trabajador en el estado de Nuevo León produce casi cuatro veces más que un trabajador en Oaxaca o en Chiapas.</w:t>
      </w:r>
    </w:p>
    <w:p w:rsidR="00685860" w:rsidRPr="00685860" w:rsidRDefault="00685860" w:rsidP="00793791">
      <w:pPr>
        <w:pStyle w:val="Texto"/>
        <w:spacing w:line="218" w:lineRule="exact"/>
        <w:ind w:firstLine="0"/>
      </w:pPr>
      <w:r w:rsidRPr="00685860">
        <w:t>En general, la productividad del trabajo en las 10 entidades federativas menos productivas del país es menor al 40% de la que observamos en las 10 entidades federativas más productivas. Las profundas diferencias observadas tienen un claro componente geográfico, pues la productividad tiende a ser menor en las entidades federativas del sur del país.</w:t>
      </w:r>
    </w:p>
    <w:p w:rsidR="00685860" w:rsidRDefault="00685860" w:rsidP="00793791">
      <w:pPr>
        <w:pStyle w:val="Texto"/>
        <w:spacing w:after="0" w:line="218" w:lineRule="exact"/>
        <w:ind w:firstLine="0"/>
      </w:pPr>
      <w:r w:rsidRPr="00685860">
        <w:t>Un elemento que explica las marcadas brechas en productividad entre las entidades federativas es la estrecha correlación que existe entre informalidad y baja productividad a nivel estatal: en las entidades federativas de la frontera norte —relativamente productivas—, uno de cada dos trabajadores es formal; en contraste, en Oaxaca, Guerrero o Chiapas,</w:t>
      </w:r>
      <w:r w:rsidRPr="00685860">
        <w:rPr>
          <w:i/>
        </w:rPr>
        <w:t xml:space="preserve"> </w:t>
      </w:r>
      <w:r w:rsidRPr="00685860">
        <w:t>ocho</w:t>
      </w:r>
      <w:r w:rsidRPr="00685860">
        <w:rPr>
          <w:i/>
        </w:rPr>
        <w:t xml:space="preserve"> </w:t>
      </w:r>
      <w:r w:rsidRPr="00685860">
        <w:t>de</w:t>
      </w:r>
      <w:r w:rsidRPr="00685860">
        <w:rPr>
          <w:i/>
        </w:rPr>
        <w:t xml:space="preserve"> </w:t>
      </w:r>
      <w:r w:rsidRPr="00685860">
        <w:t>cada</w:t>
      </w:r>
      <w:r w:rsidRPr="00685860">
        <w:rPr>
          <w:i/>
        </w:rPr>
        <w:t xml:space="preserve"> </w:t>
      </w:r>
      <w:r w:rsidRPr="00685860">
        <w:t>10</w:t>
      </w:r>
      <w:r w:rsidRPr="00685860">
        <w:rPr>
          <w:i/>
        </w:rPr>
        <w:t xml:space="preserve"> </w:t>
      </w:r>
      <w:r w:rsidRPr="00685860">
        <w:t>trabajadores</w:t>
      </w:r>
      <w:r w:rsidRPr="00685860">
        <w:rPr>
          <w:i/>
        </w:rPr>
        <w:t xml:space="preserve"> </w:t>
      </w:r>
      <w:r w:rsidRPr="00685860">
        <w:t>laboran en la informalidad. Otras razones tienen que ver con carencias en infraestructura que inhiben la participación de las empresas de algunas regiones del país en los mercados internacionales o con las marcadas diferencias en el rendimiento escolar en las entidades federativas.</w:t>
      </w:r>
    </w:p>
    <w:p w:rsidR="00FD5383" w:rsidRPr="00685860" w:rsidRDefault="00FD5383" w:rsidP="00FD5383">
      <w:pPr>
        <w:pStyle w:val="Texto"/>
        <w:spacing w:after="0" w:line="222" w:lineRule="exact"/>
        <w:ind w:firstLine="0"/>
      </w:pPr>
    </w:p>
    <w:p w:rsidR="00685860" w:rsidRPr="008D04E7" w:rsidRDefault="00685860" w:rsidP="00435B9F">
      <w:pPr>
        <w:pStyle w:val="Texto"/>
        <w:pBdr>
          <w:top w:val="single" w:sz="4" w:space="1" w:color="auto"/>
          <w:bottom w:val="single" w:sz="4" w:space="1" w:color="auto"/>
        </w:pBdr>
        <w:spacing w:line="222" w:lineRule="exact"/>
        <w:ind w:firstLine="0"/>
        <w:rPr>
          <w:b/>
        </w:rPr>
      </w:pPr>
      <w:r w:rsidRPr="008D04E7">
        <w:rPr>
          <w:b/>
        </w:rPr>
        <w:t>México Próspero, en las palabras de...</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Para que México logre despuntar económicamente, necesariamente se deberán destinar más recursos hacia la investigación y generación de tecnología.</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Susana Sandoval, La Paz, Baja California Sur</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Detonar el desarrollo económico de la región Sur-Sureste y sentar las bases para el futuro desarrollo industrial, agropecuario y silvícola del sur.</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 xml:space="preserve">José Antonio </w:t>
      </w:r>
      <w:proofErr w:type="spellStart"/>
      <w:r w:rsidRPr="00685860">
        <w:t>Aysa</w:t>
      </w:r>
      <w:proofErr w:type="spellEnd"/>
      <w:r w:rsidRPr="00685860">
        <w:t>, Villahermosa, Tabasco</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Fortalecer el mercado nacional en materia de energía para dar abasto a la demanda, bajando así los costos de producción en la cadena de producción de alimentos y en todos los procesos donde se requiera el uso de hidrocarburos y sus derivados.</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Juan Bruno Méndez, Palenque, Chiapas</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Localizar, identificar, motivar, evaluar e impulsar a los emprendedores universitarios mexicanos y sus ideas, a través de la formalización de proyectos empresariales y de negocios en general.</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Fidel Pérez, Metepec, Estado de México</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Mientras más fácil sea el pago de los impuestos para los ciudadanos mayor será la recaudación.</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Ariadna Flores, Celaya, Guanajuato</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Mayor apoyo por parte del gobierno al sector industrial enfocándose de manera especial a empresas de alta tecnología desarrollada en el país.</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t>Hilda Sánchez, Cuautitlán Izcalli, Estado de México</w:t>
      </w:r>
    </w:p>
    <w:p w:rsidR="00685860" w:rsidRPr="00685860" w:rsidRDefault="00685860" w:rsidP="00435B9F">
      <w:pPr>
        <w:pStyle w:val="Texto"/>
        <w:pBdr>
          <w:top w:val="single" w:sz="4" w:space="1" w:color="auto"/>
          <w:bottom w:val="single" w:sz="4" w:space="1" w:color="auto"/>
        </w:pBdr>
        <w:spacing w:line="222" w:lineRule="exact"/>
        <w:ind w:firstLine="0"/>
        <w:rPr>
          <w:i/>
        </w:rPr>
      </w:pPr>
      <w:r w:rsidRPr="00685860">
        <w:rPr>
          <w:i/>
        </w:rPr>
        <w:t>Los productores requieren líneas de financiamiento, créditos y seguros con suficiencia y oportunidad.</w:t>
      </w:r>
    </w:p>
    <w:p w:rsidR="00685860" w:rsidRPr="00685860" w:rsidRDefault="00685860" w:rsidP="00435B9F">
      <w:pPr>
        <w:pStyle w:val="Texto"/>
        <w:pBdr>
          <w:top w:val="single" w:sz="4" w:space="1" w:color="auto"/>
          <w:bottom w:val="single" w:sz="4" w:space="1" w:color="auto"/>
        </w:pBdr>
        <w:spacing w:line="222" w:lineRule="exact"/>
        <w:ind w:firstLine="0"/>
        <w:jc w:val="right"/>
      </w:pPr>
      <w:r w:rsidRPr="00685860">
        <w:lastRenderedPageBreak/>
        <w:t>Jorge Simental, Mazatlán, Sinaloa</w:t>
      </w:r>
    </w:p>
    <w:p w:rsidR="008D04E7" w:rsidRDefault="008D04E7" w:rsidP="00FD5383">
      <w:pPr>
        <w:pStyle w:val="Texto"/>
        <w:spacing w:after="0" w:line="222" w:lineRule="exact"/>
        <w:ind w:firstLine="0"/>
      </w:pPr>
    </w:p>
    <w:p w:rsidR="00685860" w:rsidRPr="008D04E7" w:rsidRDefault="00685860" w:rsidP="0024197D">
      <w:pPr>
        <w:pStyle w:val="Texto"/>
        <w:spacing w:line="222" w:lineRule="exact"/>
        <w:ind w:firstLine="0"/>
        <w:rPr>
          <w:b/>
        </w:rPr>
      </w:pPr>
      <w:r w:rsidRPr="008D04E7">
        <w:rPr>
          <w:b/>
        </w:rPr>
        <w:t>IV.2. Plan de acción: eliminar las trabas que limitan el potencial productivo del país</w:t>
      </w:r>
    </w:p>
    <w:p w:rsidR="00685860" w:rsidRPr="00685860" w:rsidRDefault="00685860" w:rsidP="0024197D">
      <w:pPr>
        <w:pStyle w:val="Texto"/>
        <w:spacing w:line="222" w:lineRule="exact"/>
        <w:ind w:firstLine="0"/>
      </w:pPr>
      <w:r w:rsidRPr="00685860">
        <w:t>Para hacer frente a los retos antes mencionados y poder detonar un mayor crecimiento económico, México Próspero está orientado a incrementar y democratizar la productividad de nuestra economía. Lo anterior con un enfoque que permita un acceso global a los factores de la producción. Es decir, la presente Administración buscará eliminar trabas que limiten la capacidad de todos los mexicanos para desarrollar sus actividades con mejores resultados.</w:t>
      </w:r>
    </w:p>
    <w:p w:rsidR="00685860" w:rsidRPr="00685860" w:rsidRDefault="00685860" w:rsidP="0024197D">
      <w:pPr>
        <w:pStyle w:val="Texto"/>
        <w:spacing w:line="222" w:lineRule="exact"/>
        <w:ind w:firstLine="0"/>
      </w:pPr>
      <w:r w:rsidRPr="00685860">
        <w:t>Llegó la hora de cambiar el curso del desarrollo nacional hacia uno donde el crecimiento económico</w:t>
      </w:r>
      <w:r w:rsidRPr="00685860">
        <w:rPr>
          <w:i/>
        </w:rPr>
        <w:t xml:space="preserve"> </w:t>
      </w:r>
      <w:r w:rsidRPr="00685860">
        <w:t>vaya</w:t>
      </w:r>
      <w:r w:rsidRPr="00685860">
        <w:rPr>
          <w:i/>
        </w:rPr>
        <w:t xml:space="preserve"> </w:t>
      </w:r>
      <w:r w:rsidRPr="00685860">
        <w:t>acompañado</w:t>
      </w:r>
      <w:r w:rsidRPr="00685860">
        <w:rPr>
          <w:i/>
        </w:rPr>
        <w:t xml:space="preserve"> </w:t>
      </w:r>
      <w:r w:rsidRPr="00685860">
        <w:t>de</w:t>
      </w:r>
      <w:r w:rsidRPr="00685860">
        <w:rPr>
          <w:i/>
        </w:rPr>
        <w:t xml:space="preserve"> </w:t>
      </w:r>
      <w:r w:rsidRPr="00685860">
        <w:t>la</w:t>
      </w:r>
      <w:r w:rsidRPr="00685860">
        <w:rPr>
          <w:i/>
        </w:rPr>
        <w:t xml:space="preserve"> </w:t>
      </w:r>
      <w:r w:rsidRPr="00685860">
        <w:t>equidad</w:t>
      </w:r>
      <w:r w:rsidRPr="00685860">
        <w:rPr>
          <w:i/>
        </w:rPr>
        <w:t xml:space="preserve"> </w:t>
      </w:r>
      <w:r w:rsidRPr="00685860">
        <w:t>social</w:t>
      </w:r>
      <w:r w:rsidRPr="00685860">
        <w:rPr>
          <w:i/>
        </w:rPr>
        <w:t xml:space="preserve"> </w:t>
      </w:r>
      <w:r w:rsidRPr="00685860">
        <w:t>y esté guiado por el goce pleno de los derechos fundamentales de toda la población.</w:t>
      </w:r>
    </w:p>
    <w:p w:rsidR="00685860" w:rsidRPr="00685860" w:rsidRDefault="00685860" w:rsidP="0024197D">
      <w:pPr>
        <w:pStyle w:val="Texto"/>
        <w:spacing w:line="248" w:lineRule="exact"/>
        <w:ind w:firstLine="0"/>
      </w:pPr>
      <w:r w:rsidRPr="00685860">
        <w:t xml:space="preserve">En primer lugar, se plantea conducir una política hacendaria responsable que contribuya a </w:t>
      </w:r>
      <w:r w:rsidRPr="00685860">
        <w:rPr>
          <w:b/>
        </w:rPr>
        <w:t>mantener la estabilidad macroeconómica del país</w:t>
      </w:r>
      <w:r w:rsidRPr="00685860">
        <w:t>. Esto requiere establecer instrumentos para hacer un uso más eficiente del gasto público, que mitiguen los riesgos de volatilidad a los que están expuestas las finanzas públicas y fortalezcan los ingresos públicos. Mediante la prelación en la ejecución de los programas que tienen un mayor impacto en el desarrollo de la población y un mejor uso de los recursos públicos, se podrá contar con un gobierno más eficaz. Además, se deberán desarrollar mecanismos de evaluación sobre el uso efectivo de recursos públicos destinados a promover y hacer vigente la igualdad de oportunidades entre mujeres y hombres.</w:t>
      </w:r>
    </w:p>
    <w:p w:rsidR="00685860" w:rsidRPr="00685860" w:rsidRDefault="00685860" w:rsidP="0024197D">
      <w:pPr>
        <w:pStyle w:val="Texto"/>
        <w:spacing w:line="248" w:lineRule="exact"/>
        <w:ind w:firstLine="0"/>
      </w:pPr>
      <w:r w:rsidRPr="00685860">
        <w:t xml:space="preserve">Como una vía para incrementar la productividad, se propone promover el uso eficiente de los recursos productivos de la economía. Particularmente el acceso a financiamiento, la productividad en el empleo y el desarrollo sustentable. En específico, se plantea </w:t>
      </w:r>
      <w:r w:rsidRPr="00685860">
        <w:rPr>
          <w:b/>
        </w:rPr>
        <w:t>democratizar el acceso al financiamiento de proyectos con potencial de crecimiento</w:t>
      </w:r>
      <w:r w:rsidRPr="00685860">
        <w:t>.</w:t>
      </w:r>
      <w:r w:rsidRPr="00685860">
        <w:rPr>
          <w:i/>
        </w:rPr>
        <w:t xml:space="preserve"> </w:t>
      </w:r>
      <w:r w:rsidRPr="00685860">
        <w:t>Para</w:t>
      </w:r>
      <w:r w:rsidRPr="00685860">
        <w:rPr>
          <w:i/>
        </w:rPr>
        <w:t xml:space="preserve"> </w:t>
      </w:r>
      <w:r w:rsidRPr="00685860">
        <w:t>ello,</w:t>
      </w:r>
      <w:r w:rsidRPr="00685860">
        <w:rPr>
          <w:i/>
        </w:rPr>
        <w:t xml:space="preserve"> </w:t>
      </w:r>
      <w:r w:rsidRPr="00685860">
        <w:t>se</w:t>
      </w:r>
      <w:r w:rsidRPr="00685860">
        <w:rPr>
          <w:i/>
        </w:rPr>
        <w:t xml:space="preserve"> </w:t>
      </w:r>
      <w:r w:rsidRPr="00685860">
        <w:t>propone</w:t>
      </w:r>
      <w:r w:rsidRPr="00685860">
        <w:rPr>
          <w:i/>
        </w:rPr>
        <w:t xml:space="preserve"> </w:t>
      </w:r>
      <w:r w:rsidRPr="00685860">
        <w:t>incrementar la competencia en el sector financiero a través de una reforma integral que lo fortalezca, al tiempo que preserve su estabilidad. Mediante una mejora al régimen de garantías y mayor certidumbre en el marco regulatorio, se buscará que las empresas con potencial productivo reciban más crédito por parte de las instituciones financieras del país. Paralelamente, se llevará a cabo un esfuerzo por promover</w:t>
      </w:r>
      <w:r w:rsidRPr="00685860">
        <w:rPr>
          <w:i/>
        </w:rPr>
        <w:t xml:space="preserve"> </w:t>
      </w:r>
      <w:r w:rsidRPr="00685860">
        <w:t>la</w:t>
      </w:r>
      <w:r w:rsidRPr="00685860">
        <w:rPr>
          <w:i/>
        </w:rPr>
        <w:t xml:space="preserve"> </w:t>
      </w:r>
      <w:r w:rsidRPr="00685860">
        <w:t>inclusión</w:t>
      </w:r>
      <w:r w:rsidRPr="00685860">
        <w:rPr>
          <w:i/>
        </w:rPr>
        <w:t xml:space="preserve"> </w:t>
      </w:r>
      <w:r w:rsidRPr="00685860">
        <w:t>financiera,</w:t>
      </w:r>
      <w:r w:rsidRPr="00685860">
        <w:rPr>
          <w:i/>
        </w:rPr>
        <w:t xml:space="preserve"> </w:t>
      </w:r>
      <w:r w:rsidRPr="00685860">
        <w:t>de</w:t>
      </w:r>
      <w:r w:rsidRPr="00685860">
        <w:rPr>
          <w:i/>
        </w:rPr>
        <w:t xml:space="preserve"> </w:t>
      </w:r>
      <w:r w:rsidRPr="00685860">
        <w:t>tal</w:t>
      </w:r>
      <w:r w:rsidRPr="00685860">
        <w:rPr>
          <w:i/>
        </w:rPr>
        <w:t xml:space="preserve"> </w:t>
      </w:r>
      <w:r w:rsidRPr="00685860">
        <w:t>manera que los beneficios que ofrece el sistema financiero formal se extiendan a todos los mexicanos.</w:t>
      </w:r>
    </w:p>
    <w:p w:rsidR="00685860" w:rsidRPr="00685860" w:rsidRDefault="00685860" w:rsidP="0024197D">
      <w:pPr>
        <w:pStyle w:val="Texto"/>
        <w:spacing w:line="248" w:lineRule="exact"/>
        <w:ind w:firstLine="0"/>
      </w:pPr>
      <w:r w:rsidRPr="00685860">
        <w:t>Para robustecer el papel de la Banca de Desarrollo como una palanca de crecimiento, ésta deberá completar</w:t>
      </w:r>
      <w:r w:rsidRPr="00685860">
        <w:rPr>
          <w:i/>
        </w:rPr>
        <w:t xml:space="preserve"> </w:t>
      </w:r>
      <w:r w:rsidRPr="00685860">
        <w:t>mercados,</w:t>
      </w:r>
      <w:r w:rsidRPr="00685860">
        <w:rPr>
          <w:i/>
        </w:rPr>
        <w:t xml:space="preserve"> </w:t>
      </w:r>
      <w:r w:rsidRPr="00685860">
        <w:t>potenciar</w:t>
      </w:r>
      <w:r w:rsidRPr="00685860">
        <w:rPr>
          <w:i/>
        </w:rPr>
        <w:t xml:space="preserve"> </w:t>
      </w:r>
      <w:r w:rsidRPr="00685860">
        <w:t>los</w:t>
      </w:r>
      <w:r w:rsidRPr="00685860">
        <w:rPr>
          <w:i/>
        </w:rPr>
        <w:t xml:space="preserve"> </w:t>
      </w:r>
      <w:r w:rsidRPr="00685860">
        <w:t>recursos del Gobierno de la República y utilizarlos como inductores de la participación del sector privado de forma eficiente. En este sentido, también buscará promover la participación de dicho sector en</w:t>
      </w:r>
      <w:r w:rsidRPr="00685860">
        <w:rPr>
          <w:i/>
        </w:rPr>
        <w:t xml:space="preserve"> </w:t>
      </w:r>
      <w:r w:rsidRPr="00685860">
        <w:t>planos</w:t>
      </w:r>
      <w:r w:rsidRPr="00685860">
        <w:rPr>
          <w:i/>
        </w:rPr>
        <w:t xml:space="preserve"> </w:t>
      </w:r>
      <w:r w:rsidRPr="00685860">
        <w:t>estratégicos</w:t>
      </w:r>
      <w:r w:rsidRPr="00685860">
        <w:rPr>
          <w:i/>
        </w:rPr>
        <w:t xml:space="preserve"> </w:t>
      </w:r>
      <w:r w:rsidRPr="00685860">
        <w:t>de</w:t>
      </w:r>
      <w:r w:rsidRPr="00685860">
        <w:rPr>
          <w:i/>
        </w:rPr>
        <w:t xml:space="preserve"> </w:t>
      </w:r>
      <w:r w:rsidRPr="00685860">
        <w:t>la</w:t>
      </w:r>
      <w:r w:rsidRPr="00685860">
        <w:rPr>
          <w:i/>
        </w:rPr>
        <w:t xml:space="preserve"> </w:t>
      </w:r>
      <w:r w:rsidRPr="00685860">
        <w:t>economía,</w:t>
      </w:r>
      <w:r w:rsidRPr="00685860">
        <w:rPr>
          <w:i/>
        </w:rPr>
        <w:t xml:space="preserve"> </w:t>
      </w:r>
      <w:r w:rsidRPr="00685860">
        <w:t>como la infraestructura, el campo y las pequeñas y medianas empresas. Además, se impulsará que la Banca de Desarrollo cuente con mayor flexibilidad regulatoria y financiera para cumplir con un mandato de fomentar la expansión del crédito.</w:t>
      </w:r>
    </w:p>
    <w:p w:rsidR="00685860" w:rsidRPr="00685860" w:rsidRDefault="00685860" w:rsidP="0024197D">
      <w:pPr>
        <w:pStyle w:val="Texto"/>
        <w:spacing w:line="248" w:lineRule="exact"/>
        <w:ind w:firstLine="0"/>
      </w:pPr>
      <w:r w:rsidRPr="00685860">
        <w:t>Asimismo, la Banca de Desarrollo deberá incentivar la integración de las mujeres al sistema financiero a través de una mayor educación en la materia y</w:t>
      </w:r>
      <w:r w:rsidRPr="00685860">
        <w:rPr>
          <w:i/>
        </w:rPr>
        <w:t xml:space="preserve"> </w:t>
      </w:r>
      <w:r w:rsidRPr="00685860">
        <w:t>el</w:t>
      </w:r>
      <w:r w:rsidRPr="00685860">
        <w:rPr>
          <w:i/>
        </w:rPr>
        <w:t xml:space="preserve"> </w:t>
      </w:r>
      <w:r w:rsidRPr="00685860">
        <w:t>desarrollo</w:t>
      </w:r>
      <w:r w:rsidRPr="00685860">
        <w:rPr>
          <w:i/>
        </w:rPr>
        <w:t xml:space="preserve"> </w:t>
      </w:r>
      <w:r w:rsidRPr="00685860">
        <w:t>de</w:t>
      </w:r>
      <w:r w:rsidRPr="00685860">
        <w:rPr>
          <w:i/>
        </w:rPr>
        <w:t xml:space="preserve"> </w:t>
      </w:r>
      <w:r w:rsidRPr="00685860">
        <w:t>productos</w:t>
      </w:r>
      <w:r w:rsidRPr="00685860">
        <w:rPr>
          <w:i/>
        </w:rPr>
        <w:t xml:space="preserve"> </w:t>
      </w:r>
      <w:r w:rsidRPr="00685860">
        <w:t>que</w:t>
      </w:r>
      <w:r w:rsidRPr="00685860">
        <w:rPr>
          <w:i/>
        </w:rPr>
        <w:t xml:space="preserve"> </w:t>
      </w:r>
      <w:r w:rsidRPr="00685860">
        <w:t>se</w:t>
      </w:r>
      <w:r w:rsidRPr="00685860">
        <w:rPr>
          <w:i/>
        </w:rPr>
        <w:t xml:space="preserve"> </w:t>
      </w:r>
      <w:r w:rsidRPr="00685860">
        <w:t>adecuen</w:t>
      </w:r>
      <w:r w:rsidRPr="00685860">
        <w:rPr>
          <w:i/>
        </w:rPr>
        <w:t xml:space="preserve"> </w:t>
      </w:r>
      <w:r w:rsidRPr="00685860">
        <w:t>a sus necesidades. La participación en el sistema financiero les permitirá ser más productivas y acotar las brechas de género existentes.</w:t>
      </w:r>
    </w:p>
    <w:p w:rsidR="00685860" w:rsidRPr="00685860" w:rsidRDefault="00685860" w:rsidP="0024197D">
      <w:pPr>
        <w:pStyle w:val="Texto"/>
        <w:spacing w:line="248" w:lineRule="exact"/>
        <w:ind w:firstLine="0"/>
      </w:pPr>
      <w:r w:rsidRPr="00685860">
        <w:t>Para</w:t>
      </w:r>
      <w:r w:rsidRPr="00685860">
        <w:rPr>
          <w:i/>
        </w:rPr>
        <w:t xml:space="preserve"> </w:t>
      </w:r>
      <w:r w:rsidRPr="00685860">
        <w:t>un</w:t>
      </w:r>
      <w:r w:rsidRPr="00685860">
        <w:rPr>
          <w:i/>
        </w:rPr>
        <w:t xml:space="preserve"> </w:t>
      </w:r>
      <w:r w:rsidRPr="00685860">
        <w:t>México</w:t>
      </w:r>
      <w:r w:rsidRPr="00685860">
        <w:rPr>
          <w:i/>
        </w:rPr>
        <w:t xml:space="preserve"> </w:t>
      </w:r>
      <w:r w:rsidRPr="00685860">
        <w:t>Próspero</w:t>
      </w:r>
      <w:r w:rsidRPr="00685860">
        <w:rPr>
          <w:i/>
        </w:rPr>
        <w:t xml:space="preserve"> </w:t>
      </w:r>
      <w:r w:rsidRPr="00685860">
        <w:t>se</w:t>
      </w:r>
      <w:r w:rsidRPr="00685860">
        <w:rPr>
          <w:i/>
        </w:rPr>
        <w:t xml:space="preserve"> </w:t>
      </w:r>
      <w:r w:rsidRPr="00685860">
        <w:t>debe</w:t>
      </w:r>
      <w:r w:rsidRPr="00685860">
        <w:rPr>
          <w:i/>
        </w:rPr>
        <w:t xml:space="preserve"> </w:t>
      </w:r>
      <w:r w:rsidRPr="00685860">
        <w:t xml:space="preserve">consolidar, de manera gradual y permanente, un marco de respeto que equilibre los factores de la producción a efecto de </w:t>
      </w:r>
      <w:r w:rsidRPr="00685860">
        <w:rPr>
          <w:b/>
        </w:rPr>
        <w:t>promover el empleo de calidad</w:t>
      </w:r>
      <w:r w:rsidRPr="00685860">
        <w:t>, sin descuidar la protección y garantía de los derechos de los trabajadores y del sector patronal.</w:t>
      </w:r>
    </w:p>
    <w:p w:rsidR="00685860" w:rsidRPr="00685860" w:rsidRDefault="00685860" w:rsidP="0024197D">
      <w:pPr>
        <w:pStyle w:val="Texto"/>
        <w:spacing w:line="248" w:lineRule="exact"/>
        <w:ind w:firstLine="0"/>
      </w:pPr>
      <w:r w:rsidRPr="00685860">
        <w:t>En particular, se establecerán incentivos para abatir la informalidad y propiciar que los trabajadores puedan acceder a empleos formales más productivos</w:t>
      </w:r>
      <w:r w:rsidRPr="00685860">
        <w:rPr>
          <w:i/>
        </w:rPr>
        <w:t xml:space="preserve"> </w:t>
      </w:r>
      <w:r w:rsidRPr="00685860">
        <w:t>y</w:t>
      </w:r>
      <w:r w:rsidRPr="00685860">
        <w:rPr>
          <w:i/>
        </w:rPr>
        <w:t xml:space="preserve"> </w:t>
      </w:r>
      <w:r w:rsidRPr="00685860">
        <w:t>mejor</w:t>
      </w:r>
      <w:r w:rsidRPr="00685860">
        <w:rPr>
          <w:i/>
        </w:rPr>
        <w:t xml:space="preserve"> </w:t>
      </w:r>
      <w:r w:rsidRPr="00685860">
        <w:t>remunerados,</w:t>
      </w:r>
      <w:r w:rsidRPr="00685860">
        <w:rPr>
          <w:i/>
        </w:rPr>
        <w:t xml:space="preserve"> </w:t>
      </w:r>
      <w:r w:rsidRPr="00685860">
        <w:t>con</w:t>
      </w:r>
      <w:r w:rsidRPr="00685860">
        <w:rPr>
          <w:i/>
        </w:rPr>
        <w:t xml:space="preserve"> </w:t>
      </w:r>
      <w:r w:rsidRPr="00685860">
        <w:t>especial énfasis en la participación de la mujer en la economía formal. Además, el fortalecimiento de la infraestructura de guarderías o el fomento de modalidades flexibles pueden incrementar la participación de las mujeres en la fuerza laboral.</w:t>
      </w:r>
    </w:p>
    <w:p w:rsidR="00685860" w:rsidRPr="00685860" w:rsidRDefault="00685860" w:rsidP="0024197D">
      <w:pPr>
        <w:pStyle w:val="Texto"/>
        <w:spacing w:line="248" w:lineRule="exact"/>
        <w:ind w:firstLine="0"/>
      </w:pPr>
      <w:r w:rsidRPr="00685860">
        <w:t xml:space="preserve">Para </w:t>
      </w:r>
      <w:r w:rsidRPr="00685860">
        <w:rPr>
          <w:b/>
        </w:rPr>
        <w:t>impulsar y orientar un crecimiento verde incluyente y facilitador que preserve nuestro patrimonio natural al mismo tiempo que genere riqueza, competitividad y empleo</w:t>
      </w:r>
      <w:r w:rsidRPr="00685860">
        <w:t xml:space="preserve"> de manera eficaz.</w:t>
      </w:r>
      <w:r w:rsidRPr="00685860">
        <w:rPr>
          <w:i/>
        </w:rPr>
        <w:t xml:space="preserve"> </w:t>
      </w:r>
      <w:r w:rsidRPr="00685860">
        <w:t>Por</w:t>
      </w:r>
      <w:r w:rsidRPr="00685860">
        <w:rPr>
          <w:i/>
        </w:rPr>
        <w:t xml:space="preserve"> </w:t>
      </w:r>
      <w:r w:rsidRPr="00685860">
        <w:t>ello,</w:t>
      </w:r>
      <w:r w:rsidRPr="00685860">
        <w:rPr>
          <w:i/>
        </w:rPr>
        <w:t xml:space="preserve"> </w:t>
      </w:r>
      <w:r w:rsidRPr="00685860">
        <w:t>se</w:t>
      </w:r>
      <w:r w:rsidRPr="00685860">
        <w:rPr>
          <w:i/>
        </w:rPr>
        <w:t xml:space="preserve"> </w:t>
      </w:r>
      <w:r w:rsidRPr="00685860">
        <w:t>necesita</w:t>
      </w:r>
      <w:r w:rsidRPr="00685860">
        <w:rPr>
          <w:i/>
        </w:rPr>
        <w:t xml:space="preserve"> </w:t>
      </w:r>
      <w:r w:rsidRPr="00685860">
        <w:t>hacer</w:t>
      </w:r>
      <w:r w:rsidRPr="00685860">
        <w:rPr>
          <w:i/>
        </w:rPr>
        <w:t xml:space="preserve"> </w:t>
      </w:r>
      <w:r w:rsidRPr="00685860">
        <w:t>del</w:t>
      </w:r>
      <w:r w:rsidRPr="00685860">
        <w:rPr>
          <w:i/>
        </w:rPr>
        <w:t xml:space="preserve"> </w:t>
      </w:r>
      <w:r w:rsidRPr="00685860">
        <w:t>cuidado del medio ambiente una fuente de beneficios palpable.</w:t>
      </w:r>
      <w:r w:rsidRPr="00685860">
        <w:rPr>
          <w:i/>
        </w:rPr>
        <w:t xml:space="preserve"> </w:t>
      </w:r>
      <w:r w:rsidRPr="00685860">
        <w:t>Es</w:t>
      </w:r>
      <w:r w:rsidRPr="00685860">
        <w:rPr>
          <w:i/>
        </w:rPr>
        <w:t xml:space="preserve"> </w:t>
      </w:r>
      <w:r w:rsidRPr="00685860">
        <w:t>decir,</w:t>
      </w:r>
      <w:r w:rsidRPr="00685860">
        <w:rPr>
          <w:i/>
        </w:rPr>
        <w:t xml:space="preserve"> </w:t>
      </w:r>
      <w:r w:rsidRPr="00685860">
        <w:t>los</w:t>
      </w:r>
      <w:r w:rsidRPr="00685860">
        <w:rPr>
          <w:i/>
        </w:rPr>
        <w:t xml:space="preserve"> </w:t>
      </w:r>
      <w:r w:rsidRPr="00685860">
        <w:t>incentivos</w:t>
      </w:r>
      <w:r w:rsidRPr="00685860">
        <w:rPr>
          <w:i/>
        </w:rPr>
        <w:t xml:space="preserve"> </w:t>
      </w:r>
      <w:r w:rsidRPr="00685860">
        <w:t>económicos</w:t>
      </w:r>
      <w:r w:rsidRPr="00685860">
        <w:rPr>
          <w:i/>
        </w:rPr>
        <w:t xml:space="preserve"> </w:t>
      </w:r>
      <w:r w:rsidRPr="00685860">
        <w:t xml:space="preserve">de las empresas y la sociedad deben contribuir a alcanzar un equilibrio entre la conservación de la biodiversidad, el aprovechamiento sustentable de los recursos naturales y el desarrollo de actividades </w:t>
      </w:r>
      <w:r w:rsidRPr="00685860">
        <w:lastRenderedPageBreak/>
        <w:t>productivas, así como retribuir a los propietarios o poseedores de los recursos naturales por</w:t>
      </w:r>
      <w:r w:rsidRPr="00685860">
        <w:rPr>
          <w:i/>
        </w:rPr>
        <w:t xml:space="preserve"> </w:t>
      </w:r>
      <w:r w:rsidRPr="00685860">
        <w:t>los</w:t>
      </w:r>
      <w:r w:rsidRPr="00685860">
        <w:rPr>
          <w:i/>
        </w:rPr>
        <w:t xml:space="preserve"> </w:t>
      </w:r>
      <w:r w:rsidRPr="00685860">
        <w:t>beneficios</w:t>
      </w:r>
      <w:r w:rsidRPr="00685860">
        <w:rPr>
          <w:i/>
        </w:rPr>
        <w:t xml:space="preserve"> </w:t>
      </w:r>
      <w:r w:rsidRPr="00685860">
        <w:t>de</w:t>
      </w:r>
      <w:r w:rsidRPr="00685860">
        <w:rPr>
          <w:i/>
        </w:rPr>
        <w:t xml:space="preserve"> </w:t>
      </w:r>
      <w:r w:rsidRPr="00685860">
        <w:t>los</w:t>
      </w:r>
      <w:r w:rsidRPr="00685860">
        <w:rPr>
          <w:i/>
        </w:rPr>
        <w:t xml:space="preserve"> </w:t>
      </w:r>
      <w:r w:rsidRPr="00685860">
        <w:t>servicios</w:t>
      </w:r>
      <w:r w:rsidRPr="00685860">
        <w:rPr>
          <w:i/>
        </w:rPr>
        <w:t xml:space="preserve"> </w:t>
      </w:r>
      <w:r w:rsidRPr="00685860">
        <w:t>ambientales que proporcionan. La sustentabilidad incluye el manejo responsable de los recursos hídricos, el aumento de la cobertura de los servicios de agua potable,</w:t>
      </w:r>
      <w:r w:rsidRPr="00685860">
        <w:rPr>
          <w:i/>
        </w:rPr>
        <w:t xml:space="preserve"> </w:t>
      </w:r>
      <w:r w:rsidRPr="00685860">
        <w:t>alcantarillado</w:t>
      </w:r>
      <w:r w:rsidRPr="00685860">
        <w:rPr>
          <w:i/>
        </w:rPr>
        <w:t xml:space="preserve"> </w:t>
      </w:r>
      <w:r w:rsidRPr="00685860">
        <w:t>y</w:t>
      </w:r>
      <w:r w:rsidRPr="00685860">
        <w:rPr>
          <w:i/>
        </w:rPr>
        <w:t xml:space="preserve"> </w:t>
      </w:r>
      <w:r w:rsidRPr="00685860">
        <w:t>saneamiento,</w:t>
      </w:r>
      <w:r w:rsidRPr="00685860">
        <w:rPr>
          <w:i/>
        </w:rPr>
        <w:t xml:space="preserve"> </w:t>
      </w:r>
      <w:r w:rsidRPr="00685860">
        <w:t>así</w:t>
      </w:r>
      <w:r w:rsidRPr="00685860">
        <w:rPr>
          <w:i/>
        </w:rPr>
        <w:t xml:space="preserve"> </w:t>
      </w:r>
      <w:r w:rsidRPr="00685860">
        <w:t xml:space="preserve">como la infraestructura </w:t>
      </w:r>
      <w:proofErr w:type="spellStart"/>
      <w:r w:rsidRPr="00685860">
        <w:t>hidroagrícola</w:t>
      </w:r>
      <w:proofErr w:type="spellEnd"/>
      <w:r w:rsidRPr="00685860">
        <w:t xml:space="preserve"> y de control de inundaciones.</w:t>
      </w:r>
    </w:p>
    <w:p w:rsidR="00685860" w:rsidRPr="00685860" w:rsidRDefault="00685860" w:rsidP="0024197D">
      <w:pPr>
        <w:pStyle w:val="Texto"/>
        <w:spacing w:line="248" w:lineRule="exact"/>
        <w:ind w:firstLine="0"/>
      </w:pPr>
      <w:r w:rsidRPr="00685860">
        <w:t xml:space="preserve">Por su parte, para </w:t>
      </w:r>
      <w:r w:rsidRPr="00685860">
        <w:rPr>
          <w:b/>
        </w:rPr>
        <w:t>democratizar el acceso a servicios</w:t>
      </w:r>
      <w:r w:rsidRPr="00685860">
        <w:rPr>
          <w:b/>
          <w:i/>
        </w:rPr>
        <w:t xml:space="preserve"> </w:t>
      </w:r>
      <w:r w:rsidRPr="00685860">
        <w:rPr>
          <w:b/>
        </w:rPr>
        <w:t>de</w:t>
      </w:r>
      <w:r w:rsidRPr="00685860">
        <w:rPr>
          <w:b/>
          <w:i/>
        </w:rPr>
        <w:t xml:space="preserve"> </w:t>
      </w:r>
      <w:r w:rsidRPr="00685860">
        <w:rPr>
          <w:b/>
        </w:rPr>
        <w:t>telecomunicaciones</w:t>
      </w:r>
      <w:r w:rsidRPr="00685860">
        <w:t>,</w:t>
      </w:r>
      <w:r w:rsidRPr="00685860">
        <w:rPr>
          <w:i/>
        </w:rPr>
        <w:t xml:space="preserve"> </w:t>
      </w:r>
      <w:r w:rsidRPr="00685860">
        <w:t>la</w:t>
      </w:r>
      <w:r w:rsidRPr="00685860">
        <w:rPr>
          <w:i/>
        </w:rPr>
        <w:t xml:space="preserve"> </w:t>
      </w:r>
      <w:r w:rsidRPr="00685860">
        <w:t>Reforma al Sector tiene como base tres pilares denominados</w:t>
      </w:r>
      <w:r w:rsidRPr="00685860">
        <w:rPr>
          <w:i/>
        </w:rPr>
        <w:t xml:space="preserve"> </w:t>
      </w:r>
      <w:r w:rsidRPr="00685860">
        <w:t>como</w:t>
      </w:r>
      <w:r w:rsidRPr="00685860">
        <w:rPr>
          <w:i/>
        </w:rPr>
        <w:t xml:space="preserve"> </w:t>
      </w:r>
      <w:r w:rsidRPr="00685860">
        <w:t>el</w:t>
      </w:r>
      <w:r w:rsidRPr="00685860">
        <w:rPr>
          <w:i/>
        </w:rPr>
        <w:t xml:space="preserve"> </w:t>
      </w:r>
      <w:r w:rsidRPr="00685860">
        <w:t>ABC</w:t>
      </w:r>
      <w:r w:rsidRPr="00685860">
        <w:rPr>
          <w:i/>
        </w:rPr>
        <w:t xml:space="preserve"> </w:t>
      </w:r>
      <w:r w:rsidRPr="00685860">
        <w:t>de</w:t>
      </w:r>
      <w:r w:rsidRPr="00685860">
        <w:rPr>
          <w:i/>
        </w:rPr>
        <w:t xml:space="preserve"> </w:t>
      </w:r>
      <w:r w:rsidRPr="00685860">
        <w:t>las</w:t>
      </w:r>
      <w:r w:rsidRPr="00685860">
        <w:rPr>
          <w:i/>
        </w:rPr>
        <w:t xml:space="preserve"> </w:t>
      </w:r>
      <w:r w:rsidRPr="00685860">
        <w:t>Telecomunicaciones: i) Asegurar la cobertura universal de servicios de televisión,</w:t>
      </w:r>
      <w:r w:rsidRPr="00685860">
        <w:rPr>
          <w:i/>
        </w:rPr>
        <w:t xml:space="preserve"> </w:t>
      </w:r>
      <w:r w:rsidRPr="00685860">
        <w:t>radio,</w:t>
      </w:r>
      <w:r w:rsidRPr="00685860">
        <w:rPr>
          <w:i/>
        </w:rPr>
        <w:t xml:space="preserve"> </w:t>
      </w:r>
      <w:r w:rsidRPr="00685860">
        <w:t>telefonía</w:t>
      </w:r>
      <w:r w:rsidRPr="00685860">
        <w:rPr>
          <w:i/>
        </w:rPr>
        <w:t xml:space="preserve"> </w:t>
      </w:r>
      <w:r w:rsidRPr="00685860">
        <w:t>y</w:t>
      </w:r>
      <w:r w:rsidRPr="00685860">
        <w:rPr>
          <w:i/>
        </w:rPr>
        <w:t xml:space="preserve"> </w:t>
      </w:r>
      <w:r w:rsidRPr="00685860">
        <w:t>datos</w:t>
      </w:r>
      <w:r w:rsidRPr="00685860">
        <w:rPr>
          <w:i/>
        </w:rPr>
        <w:t xml:space="preserve"> </w:t>
      </w:r>
      <w:r w:rsidRPr="00685860">
        <w:t>para</w:t>
      </w:r>
      <w:r w:rsidRPr="00685860">
        <w:rPr>
          <w:i/>
        </w:rPr>
        <w:t xml:space="preserve"> </w:t>
      </w:r>
      <w:r w:rsidRPr="00685860">
        <w:t>todo</w:t>
      </w:r>
      <w:r w:rsidRPr="00685860">
        <w:rPr>
          <w:i/>
        </w:rPr>
        <w:t xml:space="preserve"> </w:t>
      </w:r>
      <w:r w:rsidRPr="00685860">
        <w:t>el país; ii) Buenos precios para que todos los niveles socioeconómicos tengan acceso a los servicios de telecomunicaciones mediante la promoción de la competencia en el sector; y iii) Calidad en el servicio y en los contenidos de tal manera que se cuente con servicios más rápidos, confiables y diversos. Asimismo, la Reforma de Telecomunicaciones establece el derecho al libre acceso a información plural y oportuna, así como a buscar, recibir y difundir información e ideas de toda índole por cualquier medio de expresión.</w:t>
      </w:r>
    </w:p>
    <w:p w:rsidR="00685860" w:rsidRPr="00685860" w:rsidRDefault="00685860" w:rsidP="00435B9F">
      <w:pPr>
        <w:pStyle w:val="Texto"/>
        <w:spacing w:line="233" w:lineRule="exact"/>
        <w:ind w:firstLine="0"/>
      </w:pPr>
      <w:r w:rsidRPr="00685860">
        <w:t>Para lograr estos objetivos, la Reforma de Telecomunicaciones prevé la creación de órganos constitucionales autónomos que garanticen la competencia</w:t>
      </w:r>
      <w:r w:rsidRPr="00685860">
        <w:rPr>
          <w:i/>
        </w:rPr>
        <w:t xml:space="preserve"> </w:t>
      </w:r>
      <w:r w:rsidRPr="00685860">
        <w:t>efectiva</w:t>
      </w:r>
      <w:r w:rsidRPr="00685860">
        <w:rPr>
          <w:i/>
        </w:rPr>
        <w:t xml:space="preserve"> </w:t>
      </w:r>
      <w:r w:rsidRPr="00685860">
        <w:t>en</w:t>
      </w:r>
      <w:r w:rsidRPr="00685860">
        <w:rPr>
          <w:i/>
        </w:rPr>
        <w:t xml:space="preserve"> </w:t>
      </w:r>
      <w:r w:rsidRPr="00685860">
        <w:t>el</w:t>
      </w:r>
      <w:r w:rsidRPr="00685860">
        <w:rPr>
          <w:i/>
        </w:rPr>
        <w:t xml:space="preserve"> </w:t>
      </w:r>
      <w:r w:rsidRPr="00685860">
        <w:t>sector.</w:t>
      </w:r>
      <w:r w:rsidRPr="00685860">
        <w:rPr>
          <w:i/>
        </w:rPr>
        <w:t xml:space="preserve"> </w:t>
      </w:r>
      <w:r w:rsidRPr="00685860">
        <w:t>Asimismo, se establece la obligación del Consejo de la Judicatura Federal de crear tribunales y juzgados especializados en materia de competencia económica,</w:t>
      </w:r>
      <w:r w:rsidRPr="00685860">
        <w:rPr>
          <w:i/>
        </w:rPr>
        <w:t xml:space="preserve"> </w:t>
      </w:r>
      <w:r w:rsidRPr="00685860">
        <w:t>radiodifusión</w:t>
      </w:r>
      <w:r w:rsidRPr="00685860">
        <w:rPr>
          <w:i/>
        </w:rPr>
        <w:t xml:space="preserve"> </w:t>
      </w:r>
      <w:r w:rsidRPr="00685860">
        <w:t>y</w:t>
      </w:r>
      <w:r w:rsidRPr="00685860">
        <w:rPr>
          <w:i/>
        </w:rPr>
        <w:t xml:space="preserve"> </w:t>
      </w:r>
      <w:r w:rsidRPr="00685860">
        <w:t>telecomunicaciones. Lo anterior con el objetivo de aplicar de manera eficaz y técnicamente informada el marco normativo que regula las actividades de telecomunicaciones y las normas de competencia económica. Además, la Reforma de Telecomunicaciones promueve la creación de nuevas cadenas de televisión con cobertura nacional.</w:t>
      </w:r>
    </w:p>
    <w:p w:rsidR="00685860" w:rsidRPr="00685860" w:rsidRDefault="00685860" w:rsidP="00435B9F">
      <w:pPr>
        <w:pStyle w:val="Texto"/>
        <w:spacing w:line="233" w:lineRule="exact"/>
        <w:ind w:firstLine="0"/>
      </w:pPr>
      <w:r w:rsidRPr="00685860">
        <w:t xml:space="preserve">Se plantea </w:t>
      </w:r>
      <w:r w:rsidRPr="00685860">
        <w:rPr>
          <w:b/>
        </w:rPr>
        <w:t>abastecer de energía al país con precios competitivos, calidad y eficiencia a lo largo de la cadena productiva</w:t>
      </w:r>
      <w:r w:rsidRPr="00685860">
        <w:t>. Esto implica aumentar la capacidad del Estado para asegurar la provisión de petróleo crudo, gas natural y gasolinas que demanda el país; fortalecer el abastecimiento racional de energía eléctrica; promover el uso eficiente de la energía, así como el aprovechamiento de fuentes renovables, mediante la adopción de nuevas tecnologías y la implementación de mejores prácticas; además de fortalecer el desarrollo de la ciencia y la tecnología en temas prioritarios para el sector energético.</w:t>
      </w:r>
    </w:p>
    <w:p w:rsidR="00685860" w:rsidRPr="00685860" w:rsidRDefault="00685860" w:rsidP="00435B9F">
      <w:pPr>
        <w:pStyle w:val="Texto"/>
        <w:spacing w:line="233" w:lineRule="exact"/>
        <w:ind w:firstLine="0"/>
      </w:pPr>
      <w:r w:rsidRPr="00685860">
        <w:t xml:space="preserve">La productividad de una economía no sólo depende de la disponibilidad y de la calidad de los insumos de producción, sino también de la manera en que éstos interactúan. En este sentido, es fundamental </w:t>
      </w:r>
      <w:r w:rsidRPr="00685860">
        <w:rPr>
          <w:b/>
        </w:rPr>
        <w:t>garantizar reglas claras que incentiven el desarrollo de un mercado interno competitivo</w:t>
      </w:r>
      <w:r w:rsidRPr="00685860">
        <w:t>, donde la principal fuente de diferenciación entre las empresas radique en la calidad y precio de sus productos y servicios. Se privilegiará una regulación que inhiba las prácticas monopólicas e incentive a las empresas a producir mejores productos y servicios de una manera más eficiente.</w:t>
      </w:r>
    </w:p>
    <w:p w:rsidR="00685860" w:rsidRPr="00685860" w:rsidRDefault="00685860" w:rsidP="00435B9F">
      <w:pPr>
        <w:pStyle w:val="Texto"/>
        <w:spacing w:line="233" w:lineRule="exact"/>
        <w:ind w:firstLine="0"/>
      </w:pPr>
      <w:r w:rsidRPr="00685860">
        <w:t>Por</w:t>
      </w:r>
      <w:r w:rsidRPr="00685860">
        <w:rPr>
          <w:i/>
        </w:rPr>
        <w:t xml:space="preserve"> </w:t>
      </w:r>
      <w:r w:rsidRPr="00685860">
        <w:t>otra</w:t>
      </w:r>
      <w:r w:rsidRPr="00685860">
        <w:rPr>
          <w:i/>
        </w:rPr>
        <w:t xml:space="preserve"> </w:t>
      </w:r>
      <w:r w:rsidRPr="00685860">
        <w:t>parte,</w:t>
      </w:r>
      <w:r w:rsidRPr="00685860">
        <w:rPr>
          <w:i/>
        </w:rPr>
        <w:t xml:space="preserve"> </w:t>
      </w:r>
      <w:r w:rsidRPr="00685860">
        <w:t>el</w:t>
      </w:r>
      <w:r w:rsidRPr="00685860">
        <w:rPr>
          <w:i/>
        </w:rPr>
        <w:t xml:space="preserve"> </w:t>
      </w:r>
      <w:r w:rsidRPr="00685860">
        <w:t>gobierno</w:t>
      </w:r>
      <w:r w:rsidRPr="00685860">
        <w:rPr>
          <w:i/>
        </w:rPr>
        <w:t xml:space="preserve"> </w:t>
      </w:r>
      <w:r w:rsidRPr="00685860">
        <w:t>tiene</w:t>
      </w:r>
      <w:r w:rsidRPr="00685860">
        <w:rPr>
          <w:i/>
        </w:rPr>
        <w:t xml:space="preserve"> </w:t>
      </w:r>
      <w:r w:rsidRPr="00685860">
        <w:t>la</w:t>
      </w:r>
      <w:r w:rsidRPr="00685860">
        <w:rPr>
          <w:i/>
        </w:rPr>
        <w:t xml:space="preserve"> </w:t>
      </w:r>
      <w:r w:rsidRPr="00685860">
        <w:t>obligación de impulsar la productividad aun en ausencia de las reformas estructurales. Por ello, la presente Administración buscará facilitar y proveer las condiciones propicias para que florezcan la creatividad y la innovación en la economía. El uso de</w:t>
      </w:r>
      <w:r w:rsidRPr="00685860">
        <w:rPr>
          <w:i/>
        </w:rPr>
        <w:t xml:space="preserve"> </w:t>
      </w:r>
      <w:r w:rsidRPr="00685860">
        <w:t>las</w:t>
      </w:r>
      <w:r w:rsidRPr="00685860">
        <w:rPr>
          <w:i/>
        </w:rPr>
        <w:t xml:space="preserve"> </w:t>
      </w:r>
      <w:r w:rsidRPr="00685860">
        <w:t>nuevas</w:t>
      </w:r>
      <w:r w:rsidRPr="00685860">
        <w:rPr>
          <w:i/>
        </w:rPr>
        <w:t xml:space="preserve"> </w:t>
      </w:r>
      <w:r w:rsidRPr="00685860">
        <w:t>tecnologías</w:t>
      </w:r>
      <w:r w:rsidRPr="00685860">
        <w:rPr>
          <w:i/>
        </w:rPr>
        <w:t xml:space="preserve"> </w:t>
      </w:r>
      <w:r w:rsidRPr="00685860">
        <w:t>de</w:t>
      </w:r>
      <w:r w:rsidRPr="00685860">
        <w:rPr>
          <w:i/>
        </w:rPr>
        <w:t xml:space="preserve"> </w:t>
      </w:r>
      <w:r w:rsidRPr="00685860">
        <w:t>la</w:t>
      </w:r>
      <w:r w:rsidRPr="00685860">
        <w:rPr>
          <w:i/>
        </w:rPr>
        <w:t xml:space="preserve"> </w:t>
      </w:r>
      <w:r w:rsidRPr="00685860">
        <w:t>información</w:t>
      </w:r>
      <w:r w:rsidRPr="00685860">
        <w:rPr>
          <w:i/>
        </w:rPr>
        <w:t xml:space="preserve"> </w:t>
      </w:r>
      <w:r w:rsidRPr="00685860">
        <w:t>y una</w:t>
      </w:r>
      <w:r w:rsidRPr="00685860">
        <w:rPr>
          <w:i/>
        </w:rPr>
        <w:t xml:space="preserve"> </w:t>
      </w:r>
      <w:r w:rsidRPr="00685860">
        <w:t>mejora</w:t>
      </w:r>
      <w:r w:rsidRPr="00685860">
        <w:rPr>
          <w:i/>
        </w:rPr>
        <w:t xml:space="preserve"> </w:t>
      </w:r>
      <w:r w:rsidRPr="00685860">
        <w:t>regulatoria</w:t>
      </w:r>
      <w:r w:rsidRPr="00685860">
        <w:rPr>
          <w:i/>
        </w:rPr>
        <w:t xml:space="preserve"> </w:t>
      </w:r>
      <w:r w:rsidRPr="00685860">
        <w:t>integral</w:t>
      </w:r>
      <w:r w:rsidRPr="00685860">
        <w:rPr>
          <w:i/>
        </w:rPr>
        <w:t xml:space="preserve"> </w:t>
      </w:r>
      <w:r w:rsidRPr="00685860">
        <w:t>que</w:t>
      </w:r>
      <w:r w:rsidRPr="00685860">
        <w:rPr>
          <w:i/>
        </w:rPr>
        <w:t xml:space="preserve"> </w:t>
      </w:r>
      <w:r w:rsidRPr="00685860">
        <w:t>simplifique los trámites que enfrentan los individuos y las empresas permitirá detonar un mayor crecimiento económico.</w:t>
      </w:r>
    </w:p>
    <w:p w:rsidR="00685860" w:rsidRPr="00685860" w:rsidRDefault="00685860" w:rsidP="00435B9F">
      <w:pPr>
        <w:pStyle w:val="Texto"/>
        <w:spacing w:line="233" w:lineRule="exact"/>
        <w:ind w:firstLine="0"/>
      </w:pPr>
      <w:r w:rsidRPr="00685860">
        <w:t>La presente Administración también buscará establecer</w:t>
      </w:r>
      <w:r w:rsidRPr="00685860">
        <w:rPr>
          <w:i/>
        </w:rPr>
        <w:t xml:space="preserve"> </w:t>
      </w:r>
      <w:r w:rsidRPr="00685860">
        <w:t>políticas</w:t>
      </w:r>
      <w:r w:rsidRPr="00685860">
        <w:rPr>
          <w:i/>
        </w:rPr>
        <w:t xml:space="preserve"> </w:t>
      </w:r>
      <w:r w:rsidRPr="00685860">
        <w:t>sectoriales</w:t>
      </w:r>
      <w:r w:rsidRPr="00685860">
        <w:rPr>
          <w:i/>
        </w:rPr>
        <w:t xml:space="preserve"> </w:t>
      </w:r>
      <w:r w:rsidRPr="00685860">
        <w:t>y</w:t>
      </w:r>
      <w:r w:rsidRPr="00685860">
        <w:rPr>
          <w:i/>
        </w:rPr>
        <w:t xml:space="preserve"> </w:t>
      </w:r>
      <w:r w:rsidRPr="00685860">
        <w:t>regionales que definan acciones específicas para elevar la productividad</w:t>
      </w:r>
      <w:r w:rsidRPr="00685860">
        <w:rPr>
          <w:i/>
        </w:rPr>
        <w:t xml:space="preserve"> </w:t>
      </w:r>
      <w:r w:rsidRPr="00685860">
        <w:t>en</w:t>
      </w:r>
      <w:r w:rsidRPr="00685860">
        <w:rPr>
          <w:i/>
        </w:rPr>
        <w:t xml:space="preserve"> </w:t>
      </w:r>
      <w:r w:rsidRPr="00685860">
        <w:t>todos</w:t>
      </w:r>
      <w:r w:rsidRPr="00685860">
        <w:rPr>
          <w:i/>
        </w:rPr>
        <w:t xml:space="preserve"> </w:t>
      </w:r>
      <w:r w:rsidRPr="00685860">
        <w:t>los</w:t>
      </w:r>
      <w:r w:rsidRPr="00685860">
        <w:rPr>
          <w:i/>
        </w:rPr>
        <w:t xml:space="preserve"> </w:t>
      </w:r>
      <w:r w:rsidRPr="00685860">
        <w:t>sectores</w:t>
      </w:r>
      <w:r w:rsidRPr="00685860">
        <w:rPr>
          <w:i/>
        </w:rPr>
        <w:t xml:space="preserve"> </w:t>
      </w:r>
      <w:r w:rsidRPr="00685860">
        <w:t>y</w:t>
      </w:r>
      <w:r w:rsidRPr="00685860">
        <w:rPr>
          <w:i/>
        </w:rPr>
        <w:t xml:space="preserve"> </w:t>
      </w:r>
      <w:r w:rsidRPr="00685860">
        <w:t>regiones del país. Para este fin, se propone establecer una política eficaz de fomento económico, ampliar la infraestructura e instrumentar políticas sectoriales para</w:t>
      </w:r>
      <w:r w:rsidRPr="00685860">
        <w:rPr>
          <w:i/>
        </w:rPr>
        <w:t xml:space="preserve"> </w:t>
      </w:r>
      <w:r w:rsidRPr="00685860">
        <w:t>el</w:t>
      </w:r>
      <w:r w:rsidRPr="00685860">
        <w:rPr>
          <w:i/>
        </w:rPr>
        <w:t xml:space="preserve"> </w:t>
      </w:r>
      <w:r w:rsidRPr="00685860">
        <w:t>campo</w:t>
      </w:r>
      <w:r w:rsidRPr="00685860">
        <w:rPr>
          <w:i/>
        </w:rPr>
        <w:t xml:space="preserve"> </w:t>
      </w:r>
      <w:r w:rsidRPr="00685860">
        <w:t>y</w:t>
      </w:r>
      <w:r w:rsidRPr="00685860">
        <w:rPr>
          <w:i/>
        </w:rPr>
        <w:t xml:space="preserve"> </w:t>
      </w:r>
      <w:r w:rsidRPr="00685860">
        <w:t>el</w:t>
      </w:r>
      <w:r w:rsidRPr="00685860">
        <w:rPr>
          <w:i/>
        </w:rPr>
        <w:t xml:space="preserve"> </w:t>
      </w:r>
      <w:r w:rsidRPr="00685860">
        <w:t>sector</w:t>
      </w:r>
      <w:r w:rsidRPr="00685860">
        <w:rPr>
          <w:i/>
        </w:rPr>
        <w:t xml:space="preserve"> </w:t>
      </w:r>
      <w:r w:rsidRPr="00685860">
        <w:t>turístico.</w:t>
      </w:r>
      <w:r w:rsidRPr="00685860">
        <w:rPr>
          <w:i/>
        </w:rPr>
        <w:t xml:space="preserve"> </w:t>
      </w:r>
      <w:r w:rsidRPr="00685860">
        <w:t>Asimismo, es necesario entender y atender las causas que impiden que todas las entidades federativas del país aprovechen plenamente el potencial de su población y de sus recursos productivos.</w:t>
      </w:r>
    </w:p>
    <w:p w:rsidR="00685860" w:rsidRPr="00685860" w:rsidRDefault="00685860" w:rsidP="00435B9F">
      <w:pPr>
        <w:pStyle w:val="Texto"/>
        <w:spacing w:line="233" w:lineRule="exact"/>
        <w:ind w:firstLine="0"/>
      </w:pPr>
      <w:r w:rsidRPr="00685860">
        <w:t>Se</w:t>
      </w:r>
      <w:r w:rsidRPr="00685860">
        <w:rPr>
          <w:i/>
        </w:rPr>
        <w:t xml:space="preserve"> </w:t>
      </w:r>
      <w:r w:rsidRPr="00685860">
        <w:t>propone</w:t>
      </w:r>
      <w:r w:rsidRPr="00685860">
        <w:rPr>
          <w:i/>
        </w:rPr>
        <w:t xml:space="preserve"> </w:t>
      </w:r>
      <w:r w:rsidRPr="00685860">
        <w:t>una</w:t>
      </w:r>
      <w:r w:rsidRPr="00685860">
        <w:rPr>
          <w:i/>
        </w:rPr>
        <w:t xml:space="preserve"> </w:t>
      </w:r>
      <w:r w:rsidRPr="00685860">
        <w:t>política</w:t>
      </w:r>
      <w:r w:rsidRPr="00685860">
        <w:rPr>
          <w:i/>
        </w:rPr>
        <w:t xml:space="preserve"> </w:t>
      </w:r>
      <w:r w:rsidRPr="00685860">
        <w:t>de</w:t>
      </w:r>
      <w:r w:rsidRPr="00685860">
        <w:rPr>
          <w:i/>
        </w:rPr>
        <w:t xml:space="preserve"> </w:t>
      </w:r>
      <w:r w:rsidRPr="00685860">
        <w:t>fomento</w:t>
      </w:r>
      <w:r w:rsidRPr="00685860">
        <w:rPr>
          <w:i/>
        </w:rPr>
        <w:t xml:space="preserve"> </w:t>
      </w:r>
      <w:r w:rsidRPr="00685860">
        <w:t xml:space="preserve">económico con el fin de crear un mayor número de empleos, </w:t>
      </w:r>
      <w:r w:rsidRPr="00685860">
        <w:rPr>
          <w:b/>
        </w:rPr>
        <w:t>desarrollar los sectores estratégicos del país</w:t>
      </w:r>
      <w:r w:rsidRPr="00685860">
        <w:t xml:space="preserve"> y generar más competencia y dinamismo en la economía. Se buscará incrementar la productividad de los sectores dinámicos de la economía mexicana de manera regional y sectorialmente equilibrada. Para ello, se fortalecerá el mercado interno, se impulsará</w:t>
      </w:r>
      <w:r w:rsidRPr="00685860">
        <w:rPr>
          <w:i/>
        </w:rPr>
        <w:t xml:space="preserve"> </w:t>
      </w:r>
      <w:r w:rsidRPr="00685860">
        <w:t>a</w:t>
      </w:r>
      <w:r w:rsidRPr="00685860">
        <w:rPr>
          <w:i/>
        </w:rPr>
        <w:t xml:space="preserve"> </w:t>
      </w:r>
      <w:r w:rsidRPr="00685860">
        <w:t>los</w:t>
      </w:r>
      <w:r w:rsidRPr="00685860">
        <w:rPr>
          <w:i/>
        </w:rPr>
        <w:t xml:space="preserve"> </w:t>
      </w:r>
      <w:r w:rsidRPr="00685860">
        <w:t>emprendedores,</w:t>
      </w:r>
      <w:r w:rsidRPr="00685860">
        <w:rPr>
          <w:i/>
        </w:rPr>
        <w:t xml:space="preserve"> </w:t>
      </w:r>
      <w:r w:rsidRPr="00685860">
        <w:t>se</w:t>
      </w:r>
      <w:r w:rsidRPr="00685860">
        <w:rPr>
          <w:i/>
        </w:rPr>
        <w:t xml:space="preserve"> </w:t>
      </w:r>
      <w:r w:rsidRPr="00685860">
        <w:t>fortalecerán las micro, pequeñas y medianas empresas, y se fomentará la economía social a través de un mejor acceso al financiamiento.</w:t>
      </w:r>
    </w:p>
    <w:p w:rsidR="00685860" w:rsidRPr="00685860" w:rsidRDefault="00685860" w:rsidP="00435B9F">
      <w:pPr>
        <w:pStyle w:val="Texto"/>
        <w:spacing w:line="233" w:lineRule="exact"/>
        <w:ind w:firstLine="0"/>
      </w:pPr>
      <w:r w:rsidRPr="00685860">
        <w:t xml:space="preserve">Incrementar y democratizar la productividad también involucra </w:t>
      </w:r>
      <w:r w:rsidRPr="00685860">
        <w:rPr>
          <w:b/>
        </w:rPr>
        <w:t>contar con una infraestructura de transporte que se refleje en menores costos</w:t>
      </w:r>
      <w:r w:rsidRPr="00685860">
        <w:rPr>
          <w:b/>
          <w:i/>
        </w:rPr>
        <w:t xml:space="preserve"> </w:t>
      </w:r>
      <w:r w:rsidRPr="00685860">
        <w:rPr>
          <w:b/>
        </w:rPr>
        <w:t>para</w:t>
      </w:r>
      <w:r w:rsidRPr="00685860">
        <w:rPr>
          <w:b/>
          <w:i/>
        </w:rPr>
        <w:t xml:space="preserve"> </w:t>
      </w:r>
      <w:r w:rsidRPr="00685860">
        <w:rPr>
          <w:b/>
        </w:rPr>
        <w:t>realizar</w:t>
      </w:r>
      <w:r w:rsidRPr="00685860">
        <w:rPr>
          <w:b/>
          <w:i/>
        </w:rPr>
        <w:t xml:space="preserve"> </w:t>
      </w:r>
      <w:r w:rsidRPr="00685860">
        <w:rPr>
          <w:b/>
        </w:rPr>
        <w:t>la</w:t>
      </w:r>
      <w:r w:rsidRPr="00685860">
        <w:rPr>
          <w:b/>
          <w:i/>
        </w:rPr>
        <w:t xml:space="preserve"> </w:t>
      </w:r>
      <w:r w:rsidRPr="00685860">
        <w:rPr>
          <w:b/>
        </w:rPr>
        <w:t>actividad</w:t>
      </w:r>
      <w:r w:rsidRPr="00685860">
        <w:rPr>
          <w:b/>
          <w:i/>
        </w:rPr>
        <w:t xml:space="preserve"> </w:t>
      </w:r>
      <w:r w:rsidRPr="00685860">
        <w:rPr>
          <w:b/>
        </w:rPr>
        <w:t>económica</w:t>
      </w:r>
      <w:r w:rsidRPr="00685860">
        <w:t xml:space="preserve"> y que genere una logística más dinámica. Esto se traduce en líneas de acción tendientes a ampliar y conservar la infraestructura de los diferentes modos</w:t>
      </w:r>
      <w:r w:rsidRPr="00685860">
        <w:rPr>
          <w:i/>
        </w:rPr>
        <w:t xml:space="preserve"> </w:t>
      </w:r>
      <w:r w:rsidRPr="00685860">
        <w:t>del</w:t>
      </w:r>
      <w:r w:rsidRPr="00685860">
        <w:rPr>
          <w:i/>
        </w:rPr>
        <w:t xml:space="preserve"> </w:t>
      </w:r>
      <w:r w:rsidRPr="00685860">
        <w:t>transporte,</w:t>
      </w:r>
      <w:r w:rsidRPr="00685860">
        <w:rPr>
          <w:i/>
        </w:rPr>
        <w:t xml:space="preserve"> </w:t>
      </w:r>
      <w:r w:rsidRPr="00685860">
        <w:t>mejorar</w:t>
      </w:r>
      <w:r w:rsidRPr="00685860">
        <w:rPr>
          <w:i/>
        </w:rPr>
        <w:t xml:space="preserve"> </w:t>
      </w:r>
      <w:r w:rsidRPr="00685860">
        <w:t>su</w:t>
      </w:r>
      <w:r w:rsidRPr="00685860">
        <w:rPr>
          <w:i/>
        </w:rPr>
        <w:t xml:space="preserve"> </w:t>
      </w:r>
      <w:r w:rsidRPr="00685860">
        <w:t xml:space="preserve">conectividad bajo criterios estratégicos y de eficiencia, promover un mayor uso del transporte público en sistemas integrados de movilidad, así como garantizar más seguridad </w:t>
      </w:r>
      <w:r w:rsidRPr="00685860">
        <w:lastRenderedPageBreak/>
        <w:t>y menor accidentalidad en las vías de comunicación. Asimismo, se buscará propiciar una amplia participación del sector privado en el desarrollo de proyectos de infraestructura a través de asociaciones público-privadas.</w:t>
      </w:r>
    </w:p>
    <w:p w:rsidR="00685860" w:rsidRPr="00685860" w:rsidRDefault="00685860" w:rsidP="00435B9F">
      <w:pPr>
        <w:pStyle w:val="Texto"/>
        <w:spacing w:line="233" w:lineRule="exact"/>
        <w:ind w:firstLine="0"/>
      </w:pPr>
      <w:r w:rsidRPr="00685860">
        <w:t xml:space="preserve">A través de un fomento económico moderno, también se buscará </w:t>
      </w:r>
      <w:r w:rsidRPr="00685860">
        <w:rPr>
          <w:b/>
        </w:rPr>
        <w:t>construir un sector agropecuario y pesquero productivo que garantice</w:t>
      </w:r>
      <w:r w:rsidRPr="00685860">
        <w:rPr>
          <w:b/>
          <w:i/>
        </w:rPr>
        <w:t xml:space="preserve"> </w:t>
      </w:r>
      <w:r w:rsidRPr="00685860">
        <w:rPr>
          <w:b/>
        </w:rPr>
        <w:t>la</w:t>
      </w:r>
      <w:r w:rsidRPr="00685860">
        <w:rPr>
          <w:b/>
          <w:i/>
        </w:rPr>
        <w:t xml:space="preserve"> </w:t>
      </w:r>
      <w:r w:rsidRPr="00685860">
        <w:rPr>
          <w:b/>
        </w:rPr>
        <w:t>seguridad</w:t>
      </w:r>
      <w:r w:rsidRPr="00685860">
        <w:rPr>
          <w:b/>
          <w:i/>
        </w:rPr>
        <w:t xml:space="preserve"> </w:t>
      </w:r>
      <w:r w:rsidRPr="00685860">
        <w:rPr>
          <w:b/>
        </w:rPr>
        <w:t>alimentaria</w:t>
      </w:r>
      <w:r w:rsidRPr="00685860">
        <w:rPr>
          <w:b/>
          <w:i/>
        </w:rPr>
        <w:t xml:space="preserve"> </w:t>
      </w:r>
      <w:r w:rsidRPr="00685860">
        <w:rPr>
          <w:b/>
        </w:rPr>
        <w:t>del</w:t>
      </w:r>
      <w:r w:rsidRPr="00685860">
        <w:rPr>
          <w:b/>
          <w:i/>
        </w:rPr>
        <w:t xml:space="preserve"> </w:t>
      </w:r>
      <w:r w:rsidRPr="00685860">
        <w:rPr>
          <w:b/>
        </w:rPr>
        <w:t>país</w:t>
      </w:r>
      <w:r w:rsidRPr="00685860">
        <w:t>. Esto implica impulsar al sector mediante inversión en desarrollo de capital físico y humano. Además, es necesario fomentar modelos de asociación que aprovechen economías de escala y generen valor agregado, así como otorgar certidumbre en la actividad</w:t>
      </w:r>
      <w:r w:rsidRPr="00685860">
        <w:rPr>
          <w:i/>
        </w:rPr>
        <w:t xml:space="preserve"> </w:t>
      </w:r>
      <w:r w:rsidRPr="00685860">
        <w:t>agroalimentaria</w:t>
      </w:r>
      <w:r w:rsidRPr="00685860">
        <w:rPr>
          <w:i/>
        </w:rPr>
        <w:t xml:space="preserve"> </w:t>
      </w:r>
      <w:r w:rsidRPr="00685860">
        <w:t>mediante</w:t>
      </w:r>
      <w:r w:rsidRPr="00685860">
        <w:rPr>
          <w:i/>
        </w:rPr>
        <w:t xml:space="preserve"> </w:t>
      </w:r>
      <w:r w:rsidRPr="00685860">
        <w:t>mecanismos de administración de riesgos. Asimismo, se deberá incentivar el aprovechamiento sustentable de los recursos naturales del país.</w:t>
      </w:r>
    </w:p>
    <w:p w:rsidR="00685860" w:rsidRPr="008D04E7" w:rsidRDefault="00685860" w:rsidP="00435B9F">
      <w:pPr>
        <w:pStyle w:val="Texto"/>
        <w:spacing w:line="233" w:lineRule="exact"/>
        <w:ind w:firstLine="0"/>
      </w:pPr>
      <w:r w:rsidRPr="00685860">
        <w:t xml:space="preserve">Finalmente, es imprescindible </w:t>
      </w:r>
      <w:r w:rsidRPr="00685860">
        <w:rPr>
          <w:b/>
        </w:rPr>
        <w:t>aprovechar el potencial</w:t>
      </w:r>
      <w:r w:rsidRPr="00685860">
        <w:rPr>
          <w:b/>
          <w:i/>
        </w:rPr>
        <w:t xml:space="preserve"> </w:t>
      </w:r>
      <w:r w:rsidRPr="00685860">
        <w:rPr>
          <w:b/>
        </w:rPr>
        <w:t>turístico</w:t>
      </w:r>
      <w:r w:rsidRPr="00685860">
        <w:rPr>
          <w:b/>
          <w:i/>
        </w:rPr>
        <w:t xml:space="preserve"> </w:t>
      </w:r>
      <w:r w:rsidRPr="00685860">
        <w:rPr>
          <w:b/>
        </w:rPr>
        <w:t>de</w:t>
      </w:r>
      <w:r w:rsidRPr="00685860">
        <w:rPr>
          <w:b/>
          <w:i/>
        </w:rPr>
        <w:t xml:space="preserve"> </w:t>
      </w:r>
      <w:r w:rsidRPr="00685860">
        <w:rPr>
          <w:b/>
        </w:rPr>
        <w:t>México</w:t>
      </w:r>
      <w:r w:rsidRPr="00685860">
        <w:rPr>
          <w:b/>
          <w:i/>
        </w:rPr>
        <w:t xml:space="preserve"> </w:t>
      </w:r>
      <w:r w:rsidRPr="00685860">
        <w:rPr>
          <w:b/>
        </w:rPr>
        <w:t>para</w:t>
      </w:r>
      <w:r w:rsidRPr="00685860">
        <w:rPr>
          <w:b/>
          <w:i/>
        </w:rPr>
        <w:t xml:space="preserve"> </w:t>
      </w:r>
      <w:r w:rsidRPr="00685860">
        <w:rPr>
          <w:b/>
        </w:rPr>
        <w:t>generar una mayor derrama económica en el país</w:t>
      </w:r>
      <w:r w:rsidRPr="00685860">
        <w:t xml:space="preserve">. Este objetivo se traduce en impulsar el ordenamiento y la transformación sectorial; impulsar la innovación de la oferta y elevar la competitividad del sector turístico; fomentar un mayor flujo de inversiones y financiamiento en el sector turismo por medio de la promoción eficaz de los destinos </w:t>
      </w:r>
      <w:r w:rsidRPr="008D04E7">
        <w:t>turísticos; y propiciar que los ingresos generados por el turismo sean fuente de bienestar social.</w:t>
      </w:r>
    </w:p>
    <w:p w:rsidR="00685860" w:rsidRPr="008D04E7" w:rsidRDefault="00435B9F" w:rsidP="00435B9F">
      <w:pPr>
        <w:pStyle w:val="ANOTACION"/>
      </w:pPr>
      <w:r w:rsidRPr="008D04E7">
        <w:t>V. MÉXICO CON RESPONSABILIDAD GLOBAL</w:t>
      </w:r>
    </w:p>
    <w:p w:rsidR="00685860" w:rsidRPr="008D04E7" w:rsidRDefault="00685860" w:rsidP="008D04E7">
      <w:pPr>
        <w:pStyle w:val="Texto"/>
        <w:pBdr>
          <w:top w:val="single" w:sz="4" w:space="1" w:color="auto"/>
          <w:bottom w:val="single" w:sz="4" w:space="1" w:color="auto"/>
        </w:pBdr>
        <w:ind w:firstLine="0"/>
        <w:jc w:val="center"/>
        <w:rPr>
          <w:smallCaps/>
        </w:rPr>
      </w:pPr>
      <w:r w:rsidRPr="008D04E7">
        <w:rPr>
          <w:smallCaps/>
        </w:rPr>
        <w:t>Podemos ser una fuerza positiva y propositiva en el mundo, una nación</w:t>
      </w:r>
      <w:r w:rsidR="00124F2F">
        <w:rPr>
          <w:smallCaps/>
        </w:rPr>
        <w:t xml:space="preserve"> </w:t>
      </w:r>
      <w:r w:rsidRPr="008D04E7">
        <w:rPr>
          <w:smallCaps/>
        </w:rPr>
        <w:t>al servicio de las mejores causas de la humanidad.</w:t>
      </w:r>
    </w:p>
    <w:p w:rsidR="00685860" w:rsidRPr="0024197D" w:rsidRDefault="00685860" w:rsidP="00E44AD2">
      <w:pPr>
        <w:pStyle w:val="Texto"/>
        <w:spacing w:line="236" w:lineRule="exact"/>
        <w:ind w:left="4320" w:firstLine="0"/>
      </w:pPr>
      <w:r w:rsidRPr="0024197D">
        <w:t>Para</w:t>
      </w:r>
      <w:r w:rsidRPr="0024197D">
        <w:rPr>
          <w:i/>
        </w:rPr>
        <w:t xml:space="preserve"> </w:t>
      </w:r>
      <w:r w:rsidRPr="0024197D">
        <w:t>conseguir</w:t>
      </w:r>
      <w:r w:rsidRPr="0024197D">
        <w:rPr>
          <w:i/>
        </w:rPr>
        <w:t xml:space="preserve"> </w:t>
      </w:r>
      <w:r w:rsidRPr="0024197D">
        <w:t>la</w:t>
      </w:r>
      <w:r w:rsidRPr="0024197D">
        <w:rPr>
          <w:i/>
        </w:rPr>
        <w:t xml:space="preserve"> </w:t>
      </w:r>
      <w:r w:rsidRPr="0024197D">
        <w:t>prosperidad</w:t>
      </w:r>
      <w:r w:rsidRPr="0024197D">
        <w:rPr>
          <w:i/>
        </w:rPr>
        <w:t xml:space="preserve"> </w:t>
      </w:r>
      <w:r w:rsidRPr="0024197D">
        <w:t>de la patria se deben procurar las mejores y más estrechas relaciones internacionales.</w:t>
      </w:r>
    </w:p>
    <w:p w:rsidR="00685860" w:rsidRPr="00602F9E" w:rsidRDefault="00685860" w:rsidP="00E44AD2">
      <w:pPr>
        <w:pStyle w:val="Texto"/>
        <w:spacing w:line="236" w:lineRule="exact"/>
        <w:jc w:val="right"/>
        <w:rPr>
          <w:smallCaps/>
        </w:rPr>
      </w:pPr>
      <w:r w:rsidRPr="00602F9E">
        <w:rPr>
          <w:smallCaps/>
        </w:rPr>
        <w:t>Genaro Estrada Félix</w:t>
      </w:r>
    </w:p>
    <w:p w:rsidR="00685860" w:rsidRPr="00685860" w:rsidRDefault="00685860" w:rsidP="00435B9F">
      <w:pPr>
        <w:pStyle w:val="Texto"/>
        <w:spacing w:line="227" w:lineRule="exact"/>
        <w:ind w:firstLine="0"/>
      </w:pPr>
      <w:r w:rsidRPr="00685860">
        <w:t>La política exterior es la dimensión internacional de la estrategia de gobierno. El diálogo y la cooperación</w:t>
      </w:r>
      <w:r w:rsidRPr="00685860">
        <w:rPr>
          <w:i/>
        </w:rPr>
        <w:t xml:space="preserve"> </w:t>
      </w:r>
      <w:r w:rsidRPr="00685860">
        <w:t>con</w:t>
      </w:r>
      <w:r w:rsidRPr="00685860">
        <w:rPr>
          <w:i/>
        </w:rPr>
        <w:t xml:space="preserve"> </w:t>
      </w:r>
      <w:r w:rsidRPr="00685860">
        <w:t>otros</w:t>
      </w:r>
      <w:r w:rsidRPr="00685860">
        <w:rPr>
          <w:i/>
        </w:rPr>
        <w:t xml:space="preserve"> </w:t>
      </w:r>
      <w:r w:rsidRPr="00685860">
        <w:t>países,</w:t>
      </w:r>
      <w:r w:rsidRPr="00685860">
        <w:rPr>
          <w:i/>
        </w:rPr>
        <w:t xml:space="preserve"> </w:t>
      </w:r>
      <w:r w:rsidRPr="00685860">
        <w:t>tanto</w:t>
      </w:r>
      <w:r w:rsidRPr="00685860">
        <w:rPr>
          <w:i/>
        </w:rPr>
        <w:t xml:space="preserve"> </w:t>
      </w:r>
      <w:r w:rsidRPr="00685860">
        <w:t>en</w:t>
      </w:r>
      <w:r w:rsidRPr="00685860">
        <w:rPr>
          <w:i/>
        </w:rPr>
        <w:t xml:space="preserve"> </w:t>
      </w:r>
      <w:r w:rsidRPr="00685860">
        <w:t>el ámbito bilateral como el multilateral, son herramientas</w:t>
      </w:r>
      <w:r w:rsidRPr="00685860">
        <w:rPr>
          <w:i/>
        </w:rPr>
        <w:t xml:space="preserve"> </w:t>
      </w:r>
      <w:r w:rsidRPr="00685860">
        <w:t>insustituibles</w:t>
      </w:r>
      <w:r w:rsidRPr="00685860">
        <w:rPr>
          <w:i/>
        </w:rPr>
        <w:t xml:space="preserve"> </w:t>
      </w:r>
      <w:r w:rsidRPr="00685860">
        <w:t>para</w:t>
      </w:r>
      <w:r w:rsidRPr="00685860">
        <w:rPr>
          <w:i/>
        </w:rPr>
        <w:t xml:space="preserve"> </w:t>
      </w:r>
      <w:r w:rsidRPr="00685860">
        <w:t>la</w:t>
      </w:r>
      <w:r w:rsidRPr="00685860">
        <w:rPr>
          <w:i/>
        </w:rPr>
        <w:t xml:space="preserve"> </w:t>
      </w:r>
      <w:r w:rsidRPr="00685860">
        <w:t>consecución de las grandes Metas Nacionales. La actividad diplomática, la promoción económica, las negociaciones comerciales internacionales, la difusión cultural y la solidaridad con otras naciones, entre otras tareas prioritarias en el ámbito externo, complementan y potencian los esfuerzos de desarrollo interno. El entorno internacional constituye, en consecuencia, un punto firme de apoyo para los programas gubernamentales en todos los rubros de la Administración Pública Federal.</w:t>
      </w:r>
    </w:p>
    <w:p w:rsidR="00685860" w:rsidRPr="00685860" w:rsidRDefault="00685860" w:rsidP="00435B9F">
      <w:pPr>
        <w:pStyle w:val="Texto"/>
        <w:spacing w:line="227" w:lineRule="exact"/>
        <w:ind w:firstLine="0"/>
      </w:pPr>
      <w:r w:rsidRPr="00685860">
        <w:t>El mundo actual ofrece a México numerosas oportunidades y, al mismo tiempo, plantea retos ineludibles</w:t>
      </w:r>
      <w:r w:rsidRPr="00685860">
        <w:rPr>
          <w:i/>
        </w:rPr>
        <w:t xml:space="preserve"> </w:t>
      </w:r>
      <w:r w:rsidRPr="00685860">
        <w:t>que</w:t>
      </w:r>
      <w:r w:rsidRPr="00685860">
        <w:rPr>
          <w:i/>
        </w:rPr>
        <w:t xml:space="preserve"> </w:t>
      </w:r>
      <w:r w:rsidRPr="00685860">
        <w:t>exigen</w:t>
      </w:r>
      <w:r w:rsidRPr="00685860">
        <w:rPr>
          <w:i/>
        </w:rPr>
        <w:t xml:space="preserve"> </w:t>
      </w:r>
      <w:r w:rsidRPr="00685860">
        <w:t>diseñar</w:t>
      </w:r>
      <w:r w:rsidRPr="00685860">
        <w:rPr>
          <w:i/>
        </w:rPr>
        <w:t xml:space="preserve"> </w:t>
      </w:r>
      <w:r w:rsidRPr="00685860">
        <w:t>e</w:t>
      </w:r>
      <w:r w:rsidRPr="00685860">
        <w:rPr>
          <w:i/>
        </w:rPr>
        <w:t xml:space="preserve"> </w:t>
      </w:r>
      <w:r w:rsidRPr="00685860">
        <w:t>instrumentar una estrategia integral en los ámbitos político, económico y social.</w:t>
      </w:r>
      <w:r w:rsidR="00124F2F">
        <w:t xml:space="preserve"> </w:t>
      </w:r>
      <w:r w:rsidRPr="00685860">
        <w:t>La expansión de los intercambios comerciales y de las inversiones productivas, la promoción del turismo,</w:t>
      </w:r>
      <w:r w:rsidR="00124F2F">
        <w:t xml:space="preserve"> </w:t>
      </w:r>
      <w:r w:rsidRPr="00685860">
        <w:t>la proyección de la cultura mexicana y sus valores, la cooperación educativa, científica y tecnológica son, por todo ello, tareas centrales para la promoción del desarrollo interno.</w:t>
      </w:r>
    </w:p>
    <w:p w:rsidR="00685860" w:rsidRPr="00685860" w:rsidRDefault="00685860" w:rsidP="00435B9F">
      <w:pPr>
        <w:pStyle w:val="Texto"/>
        <w:spacing w:line="227" w:lineRule="exact"/>
        <w:ind w:firstLine="0"/>
      </w:pPr>
      <w:r w:rsidRPr="00685860">
        <w:t>Al mismo tiempo, México, como miembro de la comunidad de naciones, es sujeto de un conjunto de derechos y obligaciones que son producto de la gradual y compleja labor de construcción del régimen jurídico internacional, en la que nuestro país ha sido un actor reconocido. El ejercicio de las prerrogativas y los deberes que entraña ese marco de derecho internacional hacen necesario un diálogo continuo con otros actores —tanto estatales como, crecientemente, no gubernamentales— y, muy especialmente, una participación constante y</w:t>
      </w:r>
      <w:r w:rsidRPr="00685860">
        <w:rPr>
          <w:i/>
        </w:rPr>
        <w:t xml:space="preserve"> </w:t>
      </w:r>
      <w:r w:rsidRPr="00685860">
        <w:t>activa</w:t>
      </w:r>
      <w:r w:rsidRPr="00685860">
        <w:rPr>
          <w:i/>
        </w:rPr>
        <w:t xml:space="preserve"> </w:t>
      </w:r>
      <w:r w:rsidRPr="00685860">
        <w:t>en</w:t>
      </w:r>
      <w:r w:rsidRPr="00685860">
        <w:rPr>
          <w:i/>
        </w:rPr>
        <w:t xml:space="preserve"> </w:t>
      </w:r>
      <w:r w:rsidRPr="00685860">
        <w:t>los</w:t>
      </w:r>
      <w:r w:rsidRPr="00685860">
        <w:rPr>
          <w:i/>
        </w:rPr>
        <w:t xml:space="preserve"> </w:t>
      </w:r>
      <w:r w:rsidRPr="00685860">
        <w:t>foros</w:t>
      </w:r>
      <w:r w:rsidRPr="00685860">
        <w:rPr>
          <w:i/>
        </w:rPr>
        <w:t xml:space="preserve"> </w:t>
      </w:r>
      <w:r w:rsidRPr="00685860">
        <w:t>multilaterales,</w:t>
      </w:r>
      <w:r w:rsidRPr="00685860">
        <w:rPr>
          <w:i/>
        </w:rPr>
        <w:t xml:space="preserve"> </w:t>
      </w:r>
      <w:r w:rsidRPr="00685860">
        <w:t>en</w:t>
      </w:r>
      <w:r w:rsidRPr="00685860">
        <w:rPr>
          <w:i/>
        </w:rPr>
        <w:t xml:space="preserve"> </w:t>
      </w:r>
      <w:r w:rsidRPr="00685860">
        <w:t>donde se</w:t>
      </w:r>
      <w:r w:rsidRPr="00685860">
        <w:rPr>
          <w:i/>
        </w:rPr>
        <w:t xml:space="preserve"> </w:t>
      </w:r>
      <w:r w:rsidRPr="00685860">
        <w:t>abordan</w:t>
      </w:r>
      <w:r w:rsidRPr="00685860">
        <w:rPr>
          <w:i/>
        </w:rPr>
        <w:t xml:space="preserve"> </w:t>
      </w:r>
      <w:r w:rsidRPr="00685860">
        <w:t>y</w:t>
      </w:r>
      <w:r w:rsidRPr="00685860">
        <w:rPr>
          <w:i/>
        </w:rPr>
        <w:t xml:space="preserve"> </w:t>
      </w:r>
      <w:r w:rsidRPr="00685860">
        <w:t>deciden</w:t>
      </w:r>
      <w:r w:rsidRPr="00685860">
        <w:rPr>
          <w:i/>
        </w:rPr>
        <w:t xml:space="preserve"> </w:t>
      </w:r>
      <w:r w:rsidRPr="00685860">
        <w:t>las</w:t>
      </w:r>
      <w:r w:rsidRPr="00685860">
        <w:rPr>
          <w:i/>
        </w:rPr>
        <w:t xml:space="preserve"> </w:t>
      </w:r>
      <w:r w:rsidRPr="00685860">
        <w:t>grandes</w:t>
      </w:r>
      <w:r w:rsidRPr="00685860">
        <w:rPr>
          <w:i/>
        </w:rPr>
        <w:t xml:space="preserve"> </w:t>
      </w:r>
      <w:r w:rsidRPr="00685860">
        <w:t>cuestiones que afectan a la comunidad internacional y que impactan</w:t>
      </w:r>
      <w:r w:rsidRPr="00685860">
        <w:rPr>
          <w:i/>
        </w:rPr>
        <w:t xml:space="preserve"> </w:t>
      </w:r>
      <w:r w:rsidRPr="00685860">
        <w:t>el</w:t>
      </w:r>
      <w:r w:rsidRPr="00685860">
        <w:rPr>
          <w:i/>
        </w:rPr>
        <w:t xml:space="preserve"> </w:t>
      </w:r>
      <w:r w:rsidRPr="00685860">
        <w:t>desarrollo</w:t>
      </w:r>
      <w:r w:rsidRPr="00685860">
        <w:rPr>
          <w:i/>
        </w:rPr>
        <w:t xml:space="preserve"> </w:t>
      </w:r>
      <w:r w:rsidRPr="00685860">
        <w:t>interno</w:t>
      </w:r>
      <w:r w:rsidRPr="00685860">
        <w:rPr>
          <w:i/>
        </w:rPr>
        <w:t xml:space="preserve"> </w:t>
      </w:r>
      <w:r w:rsidRPr="00685860">
        <w:t>de</w:t>
      </w:r>
      <w:r w:rsidRPr="00685860">
        <w:rPr>
          <w:i/>
        </w:rPr>
        <w:t xml:space="preserve"> </w:t>
      </w:r>
      <w:r w:rsidRPr="00685860">
        <w:t>México.</w:t>
      </w:r>
      <w:r w:rsidRPr="00685860">
        <w:rPr>
          <w:i/>
        </w:rPr>
        <w:t xml:space="preserve"> </w:t>
      </w:r>
      <w:r w:rsidRPr="00685860">
        <w:t>Los retos globales —tales como el cambio climático, el desarrollo sustentable o la migración— y los desafíos regionales —como el fortalecimiento del Estado de Derecho, el impulso a la competitividad y a la apertura de mercados, así como la consolidación de la paz y la seguridad— requieren de una labor diplomática rigurosa y profesional.</w:t>
      </w:r>
    </w:p>
    <w:p w:rsidR="00685860" w:rsidRPr="00685860" w:rsidRDefault="00685860" w:rsidP="00435B9F">
      <w:pPr>
        <w:pStyle w:val="Texto"/>
        <w:spacing w:line="227" w:lineRule="exact"/>
        <w:ind w:firstLine="0"/>
      </w:pPr>
      <w:r w:rsidRPr="00685860">
        <w:t>La quinta</w:t>
      </w:r>
      <w:r w:rsidRPr="00685860">
        <w:rPr>
          <w:i/>
        </w:rPr>
        <w:t xml:space="preserve"> </w:t>
      </w:r>
      <w:r w:rsidRPr="00685860">
        <w:t xml:space="preserve">meta del </w:t>
      </w:r>
      <w:r w:rsidRPr="00685860">
        <w:rPr>
          <w:i/>
        </w:rPr>
        <w:t>Plan Nacional de Desarrollo 2013-2018</w:t>
      </w:r>
      <w:r w:rsidRPr="00685860">
        <w:t xml:space="preserve"> comprende las políticas del Gobierno de la República encaminadas a defender y promover el interés nacional en el exterior, y a contribuir al cumplimiento de los objetivos de desarrollo de México, a través de relaciones cercanas, mutuamente benéficas y productivas con otros países, sustentadas en una política exterior vigorosa, sustantiva y activa.</w:t>
      </w:r>
    </w:p>
    <w:p w:rsidR="00685860" w:rsidRPr="008D04E7" w:rsidRDefault="00685860" w:rsidP="00435B9F">
      <w:pPr>
        <w:pStyle w:val="Texto"/>
        <w:spacing w:before="240" w:line="227" w:lineRule="exact"/>
        <w:ind w:firstLine="0"/>
        <w:rPr>
          <w:b/>
        </w:rPr>
      </w:pPr>
      <w:r w:rsidRPr="008D04E7">
        <w:rPr>
          <w:b/>
        </w:rPr>
        <w:t>Valores y principios</w:t>
      </w:r>
    </w:p>
    <w:p w:rsidR="00685860" w:rsidRPr="00685860" w:rsidRDefault="00685860" w:rsidP="00435B9F">
      <w:pPr>
        <w:pStyle w:val="Texto"/>
        <w:spacing w:line="227" w:lineRule="exact"/>
        <w:ind w:firstLine="0"/>
      </w:pPr>
      <w:r w:rsidRPr="00685860">
        <w:t>En la conducción de sus relaciones en el exterior, México ha demostrado un firme apego a valores universales. Desde hace un cuarto de siglo, los principios normativos que debe observar el Ejecutivo</w:t>
      </w:r>
      <w:r w:rsidRPr="00685860">
        <w:rPr>
          <w:i/>
        </w:rPr>
        <w:t xml:space="preserve"> </w:t>
      </w:r>
      <w:r w:rsidRPr="00685860">
        <w:t>Federal</w:t>
      </w:r>
      <w:r w:rsidRPr="00685860">
        <w:rPr>
          <w:i/>
        </w:rPr>
        <w:t xml:space="preserve"> </w:t>
      </w:r>
      <w:r w:rsidRPr="00685860">
        <w:t>al</w:t>
      </w:r>
      <w:r w:rsidRPr="00685860">
        <w:rPr>
          <w:i/>
        </w:rPr>
        <w:t xml:space="preserve"> </w:t>
      </w:r>
      <w:r w:rsidRPr="00685860">
        <w:t>dirigir</w:t>
      </w:r>
      <w:r w:rsidRPr="00685860">
        <w:rPr>
          <w:i/>
        </w:rPr>
        <w:t xml:space="preserve"> </w:t>
      </w:r>
      <w:r w:rsidRPr="00685860">
        <w:t>la</w:t>
      </w:r>
      <w:r w:rsidRPr="00685860">
        <w:rPr>
          <w:i/>
        </w:rPr>
        <w:t xml:space="preserve"> </w:t>
      </w:r>
      <w:r w:rsidRPr="00685860">
        <w:t>política</w:t>
      </w:r>
      <w:r w:rsidRPr="00685860">
        <w:rPr>
          <w:i/>
        </w:rPr>
        <w:t xml:space="preserve"> </w:t>
      </w:r>
      <w:r w:rsidRPr="00685860">
        <w:t>exterior, están incorporados en el artículo 89, fracción X, de la Constitución Política de los Estados Unidos Mexicanos. Junto con otras naciones de América del Norte, América Latina y el Caribe, al igual que de distintas regiones del mundo, México ha sido un</w:t>
      </w:r>
      <w:r w:rsidRPr="00685860">
        <w:rPr>
          <w:i/>
        </w:rPr>
        <w:t xml:space="preserve"> </w:t>
      </w:r>
      <w:r w:rsidRPr="00685860">
        <w:t>firme promotor</w:t>
      </w:r>
      <w:r w:rsidRPr="00685860">
        <w:rPr>
          <w:i/>
        </w:rPr>
        <w:t xml:space="preserve"> </w:t>
      </w:r>
      <w:r w:rsidRPr="00685860">
        <w:t>de</w:t>
      </w:r>
      <w:r w:rsidRPr="00685860">
        <w:rPr>
          <w:i/>
        </w:rPr>
        <w:t xml:space="preserve"> </w:t>
      </w:r>
      <w:r w:rsidRPr="00685860">
        <w:t>ese</w:t>
      </w:r>
      <w:r w:rsidRPr="00685860">
        <w:rPr>
          <w:i/>
        </w:rPr>
        <w:t xml:space="preserve"> </w:t>
      </w:r>
      <w:r w:rsidRPr="00685860">
        <w:t>conjunto</w:t>
      </w:r>
      <w:r w:rsidRPr="00685860">
        <w:rPr>
          <w:i/>
        </w:rPr>
        <w:t xml:space="preserve"> </w:t>
      </w:r>
      <w:r w:rsidRPr="00685860">
        <w:t>de</w:t>
      </w:r>
      <w:r w:rsidRPr="00685860">
        <w:rPr>
          <w:i/>
        </w:rPr>
        <w:t xml:space="preserve"> </w:t>
      </w:r>
      <w:r w:rsidRPr="00685860">
        <w:t>normas de</w:t>
      </w:r>
      <w:r w:rsidRPr="00685860">
        <w:rPr>
          <w:i/>
        </w:rPr>
        <w:t xml:space="preserve"> </w:t>
      </w:r>
      <w:r w:rsidRPr="00685860">
        <w:lastRenderedPageBreak/>
        <w:t>observancia</w:t>
      </w:r>
      <w:r w:rsidRPr="00685860">
        <w:rPr>
          <w:i/>
        </w:rPr>
        <w:t xml:space="preserve"> </w:t>
      </w:r>
      <w:r w:rsidRPr="00685860">
        <w:t>general</w:t>
      </w:r>
      <w:r w:rsidRPr="00685860">
        <w:rPr>
          <w:i/>
        </w:rPr>
        <w:t xml:space="preserve"> </w:t>
      </w:r>
      <w:r w:rsidRPr="00685860">
        <w:t>que</w:t>
      </w:r>
      <w:r w:rsidRPr="00685860">
        <w:rPr>
          <w:i/>
        </w:rPr>
        <w:t xml:space="preserve"> </w:t>
      </w:r>
      <w:r w:rsidRPr="00685860">
        <w:t>forman</w:t>
      </w:r>
      <w:r w:rsidRPr="00685860">
        <w:rPr>
          <w:i/>
        </w:rPr>
        <w:t xml:space="preserve"> </w:t>
      </w:r>
      <w:r w:rsidRPr="00685860">
        <w:t>parte</w:t>
      </w:r>
      <w:r w:rsidRPr="00685860">
        <w:rPr>
          <w:i/>
        </w:rPr>
        <w:t xml:space="preserve"> </w:t>
      </w:r>
      <w:r w:rsidRPr="00685860">
        <w:t>tanto de su marco jurídico interno como del derecho internacional, y que fueron, en su origen, elevadas a rango de derecho positivo en los instrumentos fundacionales de la Organización de las Naciones Unidas (ONU) y la Organización de Estados Americanos (OEA).</w:t>
      </w:r>
    </w:p>
    <w:p w:rsidR="00685860" w:rsidRPr="00685860" w:rsidRDefault="00685860" w:rsidP="00435B9F">
      <w:pPr>
        <w:pStyle w:val="Texto"/>
        <w:spacing w:line="227" w:lineRule="exact"/>
        <w:ind w:firstLine="0"/>
      </w:pPr>
      <w:r w:rsidRPr="00685860">
        <w:t>El</w:t>
      </w:r>
      <w:r w:rsidRPr="00685860">
        <w:rPr>
          <w:i/>
        </w:rPr>
        <w:t xml:space="preserve"> </w:t>
      </w:r>
      <w:r w:rsidRPr="00685860">
        <w:t>quehacer</w:t>
      </w:r>
      <w:r w:rsidRPr="00685860">
        <w:rPr>
          <w:i/>
        </w:rPr>
        <w:t xml:space="preserve"> </w:t>
      </w:r>
      <w:r w:rsidRPr="00685860">
        <w:t>diplomático</w:t>
      </w:r>
      <w:r w:rsidRPr="00685860">
        <w:rPr>
          <w:i/>
        </w:rPr>
        <w:t xml:space="preserve"> </w:t>
      </w:r>
      <w:r w:rsidRPr="00685860">
        <w:t>de</w:t>
      </w:r>
      <w:r w:rsidRPr="00685860">
        <w:rPr>
          <w:i/>
        </w:rPr>
        <w:t xml:space="preserve"> </w:t>
      </w:r>
      <w:r w:rsidRPr="00685860">
        <w:t>México,</w:t>
      </w:r>
      <w:r w:rsidRPr="00685860">
        <w:rPr>
          <w:i/>
        </w:rPr>
        <w:t xml:space="preserve"> </w:t>
      </w:r>
      <w:r w:rsidRPr="00685860">
        <w:t>por</w:t>
      </w:r>
      <w:r w:rsidRPr="00685860">
        <w:rPr>
          <w:i/>
        </w:rPr>
        <w:t xml:space="preserve"> </w:t>
      </w:r>
      <w:r w:rsidRPr="00685860">
        <w:t>tanto, está vinculado</w:t>
      </w:r>
      <w:r w:rsidRPr="00685860">
        <w:rPr>
          <w:i/>
        </w:rPr>
        <w:t xml:space="preserve"> </w:t>
      </w:r>
      <w:r w:rsidRPr="00685860">
        <w:t>por</w:t>
      </w:r>
      <w:r w:rsidRPr="00685860">
        <w:rPr>
          <w:i/>
        </w:rPr>
        <w:t xml:space="preserve"> </w:t>
      </w:r>
      <w:r w:rsidRPr="00685860">
        <w:t>preceptos</w:t>
      </w:r>
      <w:r w:rsidRPr="00685860">
        <w:rPr>
          <w:i/>
        </w:rPr>
        <w:t xml:space="preserve"> </w:t>
      </w:r>
      <w:r w:rsidRPr="00685860">
        <w:t>de</w:t>
      </w:r>
      <w:r w:rsidRPr="00685860">
        <w:rPr>
          <w:i/>
        </w:rPr>
        <w:t xml:space="preserve"> </w:t>
      </w:r>
      <w:r w:rsidRPr="00685860">
        <w:t>derecho internacional, por su interés nacional y por la interpretación dinámica de sus propios principios normativos ante las exigencias de un contexto internacional cambiante.</w:t>
      </w:r>
    </w:p>
    <w:p w:rsidR="00685860" w:rsidRPr="008D04E7" w:rsidRDefault="00685860" w:rsidP="00435B9F">
      <w:pPr>
        <w:pStyle w:val="Texto"/>
        <w:spacing w:before="240" w:line="227" w:lineRule="exact"/>
        <w:ind w:firstLine="0"/>
        <w:rPr>
          <w:b/>
        </w:rPr>
      </w:pPr>
      <w:r w:rsidRPr="008D04E7">
        <w:rPr>
          <w:b/>
        </w:rPr>
        <w:t>El legado diplomático</w:t>
      </w:r>
    </w:p>
    <w:p w:rsidR="00685860" w:rsidRPr="00685860" w:rsidRDefault="00685860" w:rsidP="00435B9F">
      <w:pPr>
        <w:pStyle w:val="Texto"/>
        <w:spacing w:line="227" w:lineRule="exact"/>
        <w:ind w:firstLine="0"/>
      </w:pPr>
      <w:r w:rsidRPr="00685860">
        <w:t>La tradición diplomática de México, su apego a principios y valores universales, y las acciones que ha emprendido el país a lo largo de su historia para contribuir a la consolidación del derecho internacional, son un valioso activo para la política exterior en la etapa actual. El papel de México en la vasta red de foros y mecanismos regionales y multilaterales que se han llevado a cabo en las últimas décadas, al igual que el conjunto de acuerdos y convenios en materia comercial, financiera, turística, científica y cultural que México ha establecido desde sus orígenes como nación independiente, son la base de su actuación internacional.</w:t>
      </w:r>
    </w:p>
    <w:p w:rsidR="00685860" w:rsidRPr="00685860" w:rsidRDefault="00685860" w:rsidP="00435B9F">
      <w:pPr>
        <w:pStyle w:val="Texto"/>
        <w:spacing w:line="218" w:lineRule="exact"/>
        <w:ind w:firstLine="0"/>
      </w:pPr>
      <w:r w:rsidRPr="00685860">
        <w:t>El</w:t>
      </w:r>
      <w:r w:rsidRPr="00685860">
        <w:rPr>
          <w:i/>
        </w:rPr>
        <w:t xml:space="preserve"> </w:t>
      </w:r>
      <w:r w:rsidRPr="00685860">
        <w:t>reconocido</w:t>
      </w:r>
      <w:r w:rsidRPr="00685860">
        <w:rPr>
          <w:i/>
        </w:rPr>
        <w:t xml:space="preserve"> </w:t>
      </w:r>
      <w:r w:rsidRPr="00685860">
        <w:t>liderazgo</w:t>
      </w:r>
      <w:r w:rsidRPr="00685860">
        <w:rPr>
          <w:i/>
        </w:rPr>
        <w:t xml:space="preserve"> </w:t>
      </w:r>
      <w:r w:rsidRPr="00685860">
        <w:t>de</w:t>
      </w:r>
      <w:r w:rsidRPr="00685860">
        <w:rPr>
          <w:i/>
        </w:rPr>
        <w:t xml:space="preserve"> </w:t>
      </w:r>
      <w:r w:rsidRPr="00685860">
        <w:t>México</w:t>
      </w:r>
      <w:r w:rsidRPr="00685860">
        <w:rPr>
          <w:i/>
        </w:rPr>
        <w:t xml:space="preserve"> </w:t>
      </w:r>
      <w:r w:rsidRPr="00685860">
        <w:t>en</w:t>
      </w:r>
      <w:r w:rsidRPr="00685860">
        <w:rPr>
          <w:i/>
        </w:rPr>
        <w:t xml:space="preserve"> </w:t>
      </w:r>
      <w:r w:rsidRPr="00685860">
        <w:t>ámbitos como el desarme –tal como lo acredita la labor diplomática que condujo al establecimiento del Tratado de Tlatelolco–, la codificación del derecho marítimo internacional</w:t>
      </w:r>
      <w:r w:rsidR="00124F2F">
        <w:t xml:space="preserve"> </w:t>
      </w:r>
      <w:r w:rsidRPr="00685860">
        <w:t>–en el que la diplomacia mexicana hizo contribuciones destacadas–, los esfuerzos para combatir el cambio climático –como ocurrió con el reencauzamiento de las negociaciones multilaterales y la adopción de los Acuerdos de Cancún durante la 16 Conferencia de las Partes sobre Cambio Climático–, o la contribución al fortalecimiento de la arquitectura financiera internacional –demostrado en 2012 cuando se asumió la Presidencia del Grupo de los 20–, son ejemplos del papel activo que México ha desplegado a lo largo de los años en el escenario internacional.</w:t>
      </w:r>
    </w:p>
    <w:p w:rsidR="00685860" w:rsidRPr="00685860" w:rsidRDefault="00685860" w:rsidP="00435B9F">
      <w:pPr>
        <w:pStyle w:val="Texto"/>
        <w:spacing w:line="218" w:lineRule="exact"/>
        <w:ind w:firstLine="0"/>
      </w:pPr>
      <w:r w:rsidRPr="00685860">
        <w:t>Ese</w:t>
      </w:r>
      <w:r w:rsidRPr="00685860">
        <w:rPr>
          <w:i/>
        </w:rPr>
        <w:t xml:space="preserve"> </w:t>
      </w:r>
      <w:r w:rsidRPr="00685860">
        <w:t>valioso</w:t>
      </w:r>
      <w:r w:rsidRPr="00685860">
        <w:rPr>
          <w:i/>
        </w:rPr>
        <w:t xml:space="preserve"> </w:t>
      </w:r>
      <w:r w:rsidRPr="00685860">
        <w:t>acervo</w:t>
      </w:r>
      <w:r w:rsidRPr="00685860">
        <w:rPr>
          <w:i/>
        </w:rPr>
        <w:t xml:space="preserve"> </w:t>
      </w:r>
      <w:r w:rsidRPr="00685860">
        <w:t>constituye</w:t>
      </w:r>
      <w:r w:rsidRPr="00685860">
        <w:rPr>
          <w:i/>
        </w:rPr>
        <w:t xml:space="preserve"> </w:t>
      </w:r>
      <w:r w:rsidRPr="00685860">
        <w:t>una</w:t>
      </w:r>
      <w:r w:rsidRPr="00685860">
        <w:rPr>
          <w:i/>
        </w:rPr>
        <w:t xml:space="preserve"> </w:t>
      </w:r>
      <w:r w:rsidRPr="00685860">
        <w:t>base</w:t>
      </w:r>
      <w:r w:rsidRPr="00685860">
        <w:rPr>
          <w:i/>
        </w:rPr>
        <w:t xml:space="preserve"> </w:t>
      </w:r>
      <w:r w:rsidRPr="00685860">
        <w:t>firme para desplegar una política exterior que permita defender el interés nacional, al mismo tiempo que promueva, de manera responsable y solidaria, el bienestar de la comunidad global.</w:t>
      </w:r>
    </w:p>
    <w:p w:rsidR="00685860" w:rsidRPr="00685860" w:rsidRDefault="00685860" w:rsidP="00435B9F">
      <w:pPr>
        <w:pStyle w:val="Texto"/>
        <w:spacing w:line="218" w:lineRule="exact"/>
        <w:ind w:firstLine="0"/>
      </w:pPr>
      <w:r w:rsidRPr="00685860">
        <w:t>En este contexto, un México con Responsabilidad Global buscará ampliar y fortalecer la presencia del</w:t>
      </w:r>
      <w:r w:rsidRPr="00685860">
        <w:rPr>
          <w:i/>
        </w:rPr>
        <w:t xml:space="preserve"> </w:t>
      </w:r>
      <w:r w:rsidRPr="00685860">
        <w:t>país</w:t>
      </w:r>
      <w:r w:rsidRPr="00685860">
        <w:rPr>
          <w:i/>
        </w:rPr>
        <w:t xml:space="preserve"> </w:t>
      </w:r>
      <w:r w:rsidRPr="00685860">
        <w:t>en</w:t>
      </w:r>
      <w:r w:rsidRPr="00685860">
        <w:rPr>
          <w:i/>
        </w:rPr>
        <w:t xml:space="preserve"> </w:t>
      </w:r>
      <w:r w:rsidRPr="00685860">
        <w:t>el</w:t>
      </w:r>
      <w:r w:rsidRPr="00685860">
        <w:rPr>
          <w:i/>
        </w:rPr>
        <w:t xml:space="preserve"> </w:t>
      </w:r>
      <w:r w:rsidRPr="00685860">
        <w:t>mundo;</w:t>
      </w:r>
      <w:r w:rsidRPr="00685860">
        <w:rPr>
          <w:i/>
        </w:rPr>
        <w:t xml:space="preserve"> </w:t>
      </w:r>
      <w:r w:rsidRPr="00685860">
        <w:t>reafirmar el</w:t>
      </w:r>
      <w:r w:rsidRPr="00685860">
        <w:rPr>
          <w:i/>
        </w:rPr>
        <w:t xml:space="preserve"> </w:t>
      </w:r>
      <w:r w:rsidRPr="00685860">
        <w:t>compromiso de México con el libre comercio, la movilidad de capitales y la integración productiva; promover el valor de la nación en el mundo mediante la difusión económica, turística y cultural, y velar por los intereses de los mexicanos en el extranjero.</w:t>
      </w:r>
    </w:p>
    <w:p w:rsidR="00685860" w:rsidRPr="008D04E7" w:rsidRDefault="00685860" w:rsidP="00435B9F">
      <w:pPr>
        <w:pStyle w:val="Texto"/>
        <w:spacing w:before="240" w:line="218" w:lineRule="exact"/>
        <w:ind w:firstLine="0"/>
        <w:rPr>
          <w:b/>
        </w:rPr>
      </w:pPr>
      <w:r w:rsidRPr="008D04E7">
        <w:rPr>
          <w:b/>
        </w:rPr>
        <w:t>V.1.</w:t>
      </w:r>
      <w:r w:rsidRPr="008D04E7">
        <w:rPr>
          <w:b/>
          <w:i/>
        </w:rPr>
        <w:t xml:space="preserve"> </w:t>
      </w:r>
      <w:r w:rsidRPr="008D04E7">
        <w:rPr>
          <w:b/>
        </w:rPr>
        <w:t>Diagnóstico: México puede consolidarse como una potencia emergente</w:t>
      </w:r>
    </w:p>
    <w:p w:rsidR="00685860" w:rsidRPr="008D04E7" w:rsidRDefault="00685860" w:rsidP="00435B9F">
      <w:pPr>
        <w:pStyle w:val="Texto"/>
        <w:spacing w:line="218" w:lineRule="exact"/>
        <w:ind w:firstLine="0"/>
        <w:rPr>
          <w:b/>
        </w:rPr>
      </w:pPr>
      <w:r w:rsidRPr="008D04E7">
        <w:rPr>
          <w:b/>
        </w:rPr>
        <w:t>El entorno internacional</w:t>
      </w:r>
    </w:p>
    <w:p w:rsidR="00685860" w:rsidRPr="00685860" w:rsidRDefault="00685860" w:rsidP="00435B9F">
      <w:pPr>
        <w:pStyle w:val="Texto"/>
        <w:spacing w:line="218" w:lineRule="exact"/>
        <w:ind w:firstLine="0"/>
      </w:pPr>
      <w:r w:rsidRPr="00685860">
        <w:t>El mundo atraviesa por una etapa de transición. En lo político, el fin del sistema bipolar dio paso hace poco más de dos décadas a un periodo caracterizado por la consolidación, en buena parte del planeta, de la democracia y la cultura de los derechos humanos, un creciente papel de la sociedad civil en la vida pública, tanto en el ámbito nacional como el internacional, y el surgimiento de nuevos polos de poder e influencia dentro de un escenario global en el que ningún Estado ocupa una posición hegemónica.</w:t>
      </w:r>
    </w:p>
    <w:p w:rsidR="00685860" w:rsidRPr="00685860" w:rsidRDefault="00685860" w:rsidP="00435B9F">
      <w:pPr>
        <w:pStyle w:val="Texto"/>
        <w:spacing w:line="218" w:lineRule="exact"/>
        <w:ind w:firstLine="0"/>
      </w:pPr>
      <w:r w:rsidRPr="00685860">
        <w:t>La</w:t>
      </w:r>
      <w:r w:rsidRPr="00685860">
        <w:rPr>
          <w:i/>
        </w:rPr>
        <w:t xml:space="preserve"> </w:t>
      </w:r>
      <w:r w:rsidRPr="00685860">
        <w:t>economía</w:t>
      </w:r>
      <w:r w:rsidRPr="00685860">
        <w:rPr>
          <w:i/>
        </w:rPr>
        <w:t xml:space="preserve"> </w:t>
      </w:r>
      <w:r w:rsidRPr="00685860">
        <w:t>internacional</w:t>
      </w:r>
      <w:r w:rsidRPr="00685860">
        <w:rPr>
          <w:i/>
        </w:rPr>
        <w:t xml:space="preserve"> </w:t>
      </w:r>
      <w:r w:rsidRPr="00685860">
        <w:t>ha</w:t>
      </w:r>
      <w:r w:rsidRPr="00685860">
        <w:rPr>
          <w:i/>
        </w:rPr>
        <w:t xml:space="preserve"> </w:t>
      </w:r>
      <w:r w:rsidRPr="00685860">
        <w:t>desarrollado</w:t>
      </w:r>
      <w:r w:rsidRPr="00685860">
        <w:rPr>
          <w:i/>
        </w:rPr>
        <w:t xml:space="preserve"> </w:t>
      </w:r>
      <w:r w:rsidRPr="00685860">
        <w:t>un grado</w:t>
      </w:r>
      <w:r w:rsidRPr="00685860">
        <w:rPr>
          <w:i/>
        </w:rPr>
        <w:t xml:space="preserve"> </w:t>
      </w:r>
      <w:r w:rsidRPr="00685860">
        <w:t>de</w:t>
      </w:r>
      <w:r w:rsidRPr="00685860">
        <w:rPr>
          <w:i/>
        </w:rPr>
        <w:t xml:space="preserve"> </w:t>
      </w:r>
      <w:r w:rsidRPr="00685860">
        <w:t>integración sin precedente: en el siglo XXI ningún país se encuentra aislado de los efectos de sucesos económicos que ocurren en otras regiones. A su vez, esto incrementa el impacto de crisis sistémicas como la que se desató en 2008 en el ámbito financiero, para extenderse después, con graves consecuencias, a otros sectores económicos en todo el mundo.</w:t>
      </w:r>
    </w:p>
    <w:p w:rsidR="00685860" w:rsidRPr="00685860" w:rsidRDefault="00685860" w:rsidP="00435B9F">
      <w:pPr>
        <w:pStyle w:val="Texto"/>
        <w:spacing w:line="218" w:lineRule="exact"/>
        <w:ind w:firstLine="0"/>
      </w:pPr>
      <w:r w:rsidRPr="00685860">
        <w:t>Todo ello ha venido acompañado por una profunda revolución científica y tecnológica que avanza aceleradamente, multiplicando exponencialmente la capacidad para procesar información, así como los contactos e intercambios a través de los medios de</w:t>
      </w:r>
      <w:r w:rsidRPr="00685860">
        <w:rPr>
          <w:i/>
        </w:rPr>
        <w:t xml:space="preserve"> </w:t>
      </w:r>
      <w:r w:rsidRPr="00685860">
        <w:t>comunicación</w:t>
      </w:r>
      <w:r w:rsidRPr="00685860">
        <w:rPr>
          <w:i/>
        </w:rPr>
        <w:t xml:space="preserve"> </w:t>
      </w:r>
      <w:r w:rsidRPr="00685860">
        <w:t>y</w:t>
      </w:r>
      <w:r w:rsidRPr="00685860">
        <w:rPr>
          <w:i/>
        </w:rPr>
        <w:t xml:space="preserve"> </w:t>
      </w:r>
      <w:r w:rsidRPr="00685860">
        <w:t>de</w:t>
      </w:r>
      <w:r w:rsidRPr="00685860">
        <w:rPr>
          <w:i/>
        </w:rPr>
        <w:t xml:space="preserve"> </w:t>
      </w:r>
      <w:r w:rsidRPr="00685860">
        <w:t>transporte.</w:t>
      </w:r>
      <w:r w:rsidRPr="00685860">
        <w:rPr>
          <w:i/>
        </w:rPr>
        <w:t xml:space="preserve"> </w:t>
      </w:r>
      <w:r w:rsidRPr="00685860">
        <w:t>Este</w:t>
      </w:r>
      <w:r w:rsidRPr="00685860">
        <w:rPr>
          <w:i/>
        </w:rPr>
        <w:t xml:space="preserve"> </w:t>
      </w:r>
      <w:r w:rsidRPr="00685860">
        <w:t>proceso es uno</w:t>
      </w:r>
      <w:r w:rsidR="00124F2F">
        <w:t xml:space="preserve"> </w:t>
      </w:r>
      <w:r w:rsidRPr="00685860">
        <w:t>de los principales motores del cambio que experimenta el mundo, y no hay duda de que continuará siendo un factor determinante de la evolución del sistema internacional en los años por venir.</w:t>
      </w:r>
    </w:p>
    <w:p w:rsidR="00685860" w:rsidRPr="00685860" w:rsidRDefault="00685860" w:rsidP="00435B9F">
      <w:pPr>
        <w:pStyle w:val="Texto"/>
        <w:spacing w:line="218" w:lineRule="exact"/>
        <w:ind w:firstLine="0"/>
      </w:pPr>
      <w:r w:rsidRPr="00685860">
        <w:t>La inserción exitosa de México en un mundo que plantea grandes oportunidades y retos dependerá, en buena medida, de la forma en que los nuevos conocimientos y herramientas de esta revolución sean aprovechados para impulsar una mayor productividad.</w:t>
      </w:r>
    </w:p>
    <w:p w:rsidR="00685860" w:rsidRPr="008D04E7" w:rsidRDefault="00685860" w:rsidP="00435B9F">
      <w:pPr>
        <w:pStyle w:val="Texto"/>
        <w:spacing w:before="240" w:line="218" w:lineRule="exact"/>
        <w:ind w:firstLine="0"/>
        <w:rPr>
          <w:b/>
          <w:szCs w:val="18"/>
        </w:rPr>
      </w:pPr>
      <w:r w:rsidRPr="008D04E7">
        <w:rPr>
          <w:b/>
          <w:szCs w:val="18"/>
        </w:rPr>
        <w:t>Situación actual</w:t>
      </w:r>
    </w:p>
    <w:p w:rsidR="00685860" w:rsidRPr="00685860" w:rsidRDefault="00685860" w:rsidP="00435B9F">
      <w:pPr>
        <w:pStyle w:val="Texto"/>
        <w:spacing w:line="218" w:lineRule="exact"/>
        <w:ind w:firstLine="0"/>
      </w:pPr>
      <w:r w:rsidRPr="00685860">
        <w:t>La dispersión del poder político y la proliferación de nuevos actores han generado una mayor complejidad en la gobernanza global. Ello constituye</w:t>
      </w:r>
      <w:r w:rsidRPr="00685860">
        <w:rPr>
          <w:i/>
        </w:rPr>
        <w:t xml:space="preserve"> </w:t>
      </w:r>
      <w:r w:rsidRPr="00685860">
        <w:t>un</w:t>
      </w:r>
      <w:r w:rsidRPr="00685860">
        <w:rPr>
          <w:i/>
        </w:rPr>
        <w:t xml:space="preserve"> </w:t>
      </w:r>
      <w:r w:rsidRPr="00685860">
        <w:t>serio</w:t>
      </w:r>
      <w:r w:rsidRPr="00685860">
        <w:rPr>
          <w:i/>
        </w:rPr>
        <w:t xml:space="preserve"> </w:t>
      </w:r>
      <w:r w:rsidRPr="00685860">
        <w:t>obstáculo</w:t>
      </w:r>
      <w:r w:rsidRPr="00685860">
        <w:rPr>
          <w:i/>
        </w:rPr>
        <w:t xml:space="preserve"> </w:t>
      </w:r>
      <w:r w:rsidRPr="00685860">
        <w:t>para</w:t>
      </w:r>
      <w:r w:rsidRPr="00685860">
        <w:rPr>
          <w:i/>
        </w:rPr>
        <w:t xml:space="preserve"> </w:t>
      </w:r>
      <w:r w:rsidRPr="00685860">
        <w:t>la</w:t>
      </w:r>
      <w:r w:rsidRPr="00685860">
        <w:rPr>
          <w:i/>
        </w:rPr>
        <w:t xml:space="preserve"> </w:t>
      </w:r>
      <w:r w:rsidRPr="00685860">
        <w:t>adopción de medidas internacionales, de carácter jurídicamente vinculante, que permitan hacer frente a los grandes retos, entre ellos la amenaza del calentamiento</w:t>
      </w:r>
      <w:r w:rsidRPr="00685860">
        <w:rPr>
          <w:i/>
        </w:rPr>
        <w:t xml:space="preserve"> </w:t>
      </w:r>
      <w:r w:rsidRPr="00685860">
        <w:t>global</w:t>
      </w:r>
      <w:r w:rsidRPr="00685860">
        <w:rPr>
          <w:i/>
        </w:rPr>
        <w:t xml:space="preserve"> </w:t>
      </w:r>
      <w:r w:rsidRPr="00685860">
        <w:t>y</w:t>
      </w:r>
      <w:r w:rsidRPr="00685860">
        <w:rPr>
          <w:i/>
        </w:rPr>
        <w:t xml:space="preserve"> </w:t>
      </w:r>
      <w:r w:rsidRPr="00685860">
        <w:t>su</w:t>
      </w:r>
      <w:r w:rsidRPr="00685860">
        <w:rPr>
          <w:i/>
        </w:rPr>
        <w:t xml:space="preserve"> </w:t>
      </w:r>
      <w:r w:rsidRPr="00685860">
        <w:t>potencial</w:t>
      </w:r>
      <w:r w:rsidRPr="00685860">
        <w:rPr>
          <w:i/>
        </w:rPr>
        <w:t xml:space="preserve"> </w:t>
      </w:r>
      <w:r w:rsidRPr="00685860">
        <w:t>impacto</w:t>
      </w:r>
      <w:r w:rsidRPr="00685860">
        <w:rPr>
          <w:i/>
        </w:rPr>
        <w:t xml:space="preserve"> </w:t>
      </w:r>
      <w:r w:rsidRPr="00685860">
        <w:t xml:space="preserve">en los patrones climáticos y la biodiversidad de todo el mundo, así </w:t>
      </w:r>
      <w:r w:rsidRPr="00685860">
        <w:lastRenderedPageBreak/>
        <w:t>como la necesidad de incrementar la producción de alimentos para satisfacer el aumento en la demanda que ocurrirá como resultado del previsible crecimiento demográfico. Por otro lado, destacan la expansión global de la clase media y el crecimiento de las zonas urbanas, especialmente en las economías emergentes, y la vulnerabilidad ante crisis financieras recurrentes, resultado de la creciente interdependencia económica. Éstos y otros retos de carácter global requerirán en los años por venir de un conjunto de decisiones y acciones concertadas que permitan generar condiciones propicias para el desarrollo.</w:t>
      </w:r>
    </w:p>
    <w:p w:rsidR="00685860" w:rsidRPr="00685860" w:rsidRDefault="00685860" w:rsidP="00435B9F">
      <w:pPr>
        <w:pStyle w:val="Texto"/>
        <w:spacing w:line="218" w:lineRule="exact"/>
        <w:ind w:firstLine="0"/>
      </w:pPr>
      <w:r w:rsidRPr="00685860">
        <w:t>Los</w:t>
      </w:r>
      <w:r w:rsidRPr="00685860">
        <w:rPr>
          <w:i/>
        </w:rPr>
        <w:t xml:space="preserve"> </w:t>
      </w:r>
      <w:r w:rsidRPr="00685860">
        <w:t>avances</w:t>
      </w:r>
      <w:r w:rsidRPr="00685860">
        <w:rPr>
          <w:i/>
        </w:rPr>
        <w:t xml:space="preserve"> </w:t>
      </w:r>
      <w:r w:rsidRPr="00685860">
        <w:t>científicos</w:t>
      </w:r>
      <w:r w:rsidRPr="00685860">
        <w:rPr>
          <w:i/>
        </w:rPr>
        <w:t xml:space="preserve"> </w:t>
      </w:r>
      <w:r w:rsidRPr="00685860">
        <w:t>y</w:t>
      </w:r>
      <w:r w:rsidRPr="00685860">
        <w:rPr>
          <w:i/>
        </w:rPr>
        <w:t xml:space="preserve"> </w:t>
      </w:r>
      <w:r w:rsidRPr="00685860">
        <w:t>tecnológicos</w:t>
      </w:r>
      <w:r w:rsidRPr="00685860">
        <w:rPr>
          <w:i/>
        </w:rPr>
        <w:t xml:space="preserve"> </w:t>
      </w:r>
      <w:r w:rsidRPr="00685860">
        <w:t>que impulsan la globalización pueden ser, al mismo tiempo, instrumentos valiosos para transformar este proceso en fuente de oportunidades. El acceso a nuevos mercados, resultado de las negociaciones comerciales que México ha emprendido, de la facilitación del comercio, así como de las comunicaciones y el transporte, abre espacios a la producción y el empleo, siempre que se establezca un entramado legal e institucional propicio para promover el intercambio comercial. La posibilidad de un nuevo pacto global en materia de desarrollo sustentable nos permite vislumbrar hoy, por vez primera, un mundo en el que el hambre y la pobreza extrema hayan sido erradicadas. En particular, el</w:t>
      </w:r>
      <w:r w:rsidRPr="00685860">
        <w:rPr>
          <w:i/>
        </w:rPr>
        <w:t xml:space="preserve"> </w:t>
      </w:r>
      <w:r w:rsidRPr="00685860">
        <w:t>surgimiento</w:t>
      </w:r>
      <w:r w:rsidRPr="00685860">
        <w:rPr>
          <w:i/>
        </w:rPr>
        <w:t xml:space="preserve"> </w:t>
      </w:r>
      <w:r w:rsidRPr="00685860">
        <w:t>de</w:t>
      </w:r>
      <w:r w:rsidRPr="00685860">
        <w:rPr>
          <w:i/>
        </w:rPr>
        <w:t xml:space="preserve"> </w:t>
      </w:r>
      <w:r w:rsidRPr="00685860">
        <w:t>las</w:t>
      </w:r>
      <w:r w:rsidRPr="00685860">
        <w:rPr>
          <w:i/>
        </w:rPr>
        <w:t xml:space="preserve"> </w:t>
      </w:r>
      <w:r w:rsidRPr="00685860">
        <w:t>economías</w:t>
      </w:r>
      <w:r w:rsidRPr="00685860">
        <w:rPr>
          <w:i/>
        </w:rPr>
        <w:t xml:space="preserve"> </w:t>
      </w:r>
      <w:r w:rsidRPr="00685860">
        <w:t>emergentes, entre las que México ocupa un lugar importante, ha generado nuevas expectativas en materia de gobernanza global, y le han conferido una voz y un papel renovados a la diplomacia mexicana.</w:t>
      </w:r>
    </w:p>
    <w:p w:rsidR="00685860" w:rsidRPr="00685860" w:rsidRDefault="00685860" w:rsidP="00435B9F">
      <w:pPr>
        <w:pStyle w:val="Texto"/>
        <w:spacing w:line="238" w:lineRule="exact"/>
        <w:ind w:firstLine="0"/>
      </w:pPr>
      <w:r w:rsidRPr="00685860">
        <w:t xml:space="preserve">México puede aumentar su potencial de desarrollo a la par de desplegar una política exterior activa y eficaz. Para lograr lo anterior, es necesario perseverar en las reformas internas descritas en el presente </w:t>
      </w:r>
      <w:r w:rsidRPr="00685860">
        <w:rPr>
          <w:i/>
        </w:rPr>
        <w:t>Plan Nacional de Desarrollo</w:t>
      </w:r>
      <w:r w:rsidRPr="00685860">
        <w:t>, a fin de fortalecer la competitividad de la economía nacional en el exterior, reducir la desigualdad y promover la inclusión y la cohesión social, así como fortalecer el Estado de Derecho.</w:t>
      </w:r>
    </w:p>
    <w:p w:rsidR="00685860" w:rsidRPr="00685860" w:rsidRDefault="00685860" w:rsidP="00435B9F">
      <w:pPr>
        <w:pStyle w:val="Texto"/>
        <w:spacing w:line="238" w:lineRule="exact"/>
        <w:ind w:firstLine="0"/>
      </w:pPr>
      <w:r w:rsidRPr="00685860">
        <w:t>Al mismo tiempo, en el ámbito de la política exterior será</w:t>
      </w:r>
      <w:r w:rsidRPr="00685860">
        <w:rPr>
          <w:i/>
        </w:rPr>
        <w:t xml:space="preserve"> </w:t>
      </w:r>
      <w:r w:rsidRPr="00685860">
        <w:t>necesario</w:t>
      </w:r>
      <w:r w:rsidRPr="00685860">
        <w:rPr>
          <w:i/>
        </w:rPr>
        <w:t xml:space="preserve"> </w:t>
      </w:r>
      <w:r w:rsidRPr="00685860">
        <w:t>ampliar</w:t>
      </w:r>
      <w:r w:rsidRPr="00685860">
        <w:rPr>
          <w:i/>
        </w:rPr>
        <w:t xml:space="preserve"> </w:t>
      </w:r>
      <w:r w:rsidRPr="00685860">
        <w:t>y</w:t>
      </w:r>
      <w:r w:rsidRPr="00685860">
        <w:rPr>
          <w:i/>
        </w:rPr>
        <w:t xml:space="preserve"> </w:t>
      </w:r>
      <w:r w:rsidRPr="00685860">
        <w:t>fortalecer</w:t>
      </w:r>
      <w:r w:rsidRPr="00685860">
        <w:rPr>
          <w:i/>
        </w:rPr>
        <w:t xml:space="preserve"> </w:t>
      </w:r>
      <w:r w:rsidRPr="00685860">
        <w:t>la</w:t>
      </w:r>
      <w:r w:rsidRPr="00685860">
        <w:rPr>
          <w:i/>
        </w:rPr>
        <w:t xml:space="preserve"> </w:t>
      </w:r>
      <w:r w:rsidRPr="00685860">
        <w:t>presencia de México en el mundo, lo que exigirá reconocer la prioridad que representa para el desarrollo nacional la interacción responsable y mutuamente benéfica con otras naciones, así como proveer los recursos necesarios para llevar a la práctica una política exterior que permita defender y promover con eficacia el interés nacional, en beneficio de la sociedad mexicana en su conjunto.</w:t>
      </w:r>
    </w:p>
    <w:p w:rsidR="00685860" w:rsidRPr="008D04E7" w:rsidRDefault="00685860" w:rsidP="00435B9F">
      <w:pPr>
        <w:pStyle w:val="Texto"/>
        <w:spacing w:before="240" w:line="238" w:lineRule="exact"/>
        <w:ind w:firstLine="0"/>
        <w:rPr>
          <w:b/>
        </w:rPr>
      </w:pPr>
      <w:r w:rsidRPr="008D04E7">
        <w:rPr>
          <w:b/>
        </w:rPr>
        <w:t>Presencia global</w:t>
      </w:r>
    </w:p>
    <w:p w:rsidR="00685860" w:rsidRPr="00685860" w:rsidRDefault="00685860" w:rsidP="00435B9F">
      <w:pPr>
        <w:pStyle w:val="Texto"/>
        <w:spacing w:line="238" w:lineRule="exact"/>
        <w:ind w:firstLine="0"/>
      </w:pPr>
      <w:r w:rsidRPr="00685860">
        <w:t>México es un actor significativo en el escenario internacional. En 2012, nuestro país ocupó el decimocuarto</w:t>
      </w:r>
      <w:r w:rsidRPr="00685860">
        <w:rPr>
          <w:i/>
        </w:rPr>
        <w:t xml:space="preserve"> </w:t>
      </w:r>
      <w:r w:rsidRPr="00685860">
        <w:t>lugar</w:t>
      </w:r>
      <w:r w:rsidRPr="00685860">
        <w:rPr>
          <w:i/>
        </w:rPr>
        <w:t xml:space="preserve"> </w:t>
      </w:r>
      <w:r w:rsidRPr="00685860">
        <w:t>por</w:t>
      </w:r>
      <w:r w:rsidRPr="00685860">
        <w:rPr>
          <w:i/>
        </w:rPr>
        <w:t xml:space="preserve"> </w:t>
      </w:r>
      <w:r w:rsidRPr="00685860">
        <w:t>el</w:t>
      </w:r>
      <w:r w:rsidRPr="00685860">
        <w:rPr>
          <w:i/>
        </w:rPr>
        <w:t xml:space="preserve"> </w:t>
      </w:r>
      <w:r w:rsidRPr="00685860">
        <w:t>monto</w:t>
      </w:r>
      <w:r w:rsidRPr="00685860">
        <w:rPr>
          <w:i/>
        </w:rPr>
        <w:t xml:space="preserve"> </w:t>
      </w:r>
      <w:r w:rsidRPr="00685860">
        <w:t>de</w:t>
      </w:r>
      <w:r w:rsidRPr="00685860">
        <w:rPr>
          <w:i/>
        </w:rPr>
        <w:t xml:space="preserve"> </w:t>
      </w:r>
      <w:r w:rsidRPr="00685860">
        <w:t>su</w:t>
      </w:r>
      <w:r w:rsidRPr="00685860">
        <w:rPr>
          <w:i/>
        </w:rPr>
        <w:t xml:space="preserve"> </w:t>
      </w:r>
      <w:r w:rsidRPr="00685860">
        <w:t>PIB, el decimosexto por el valor de su comercio y el decimocuarto por la inversión de nacionales en el exterior. Además, se ubica en el undécimo sitio por el tamaño de su población y es considerado uno de los países con mayor emigración debido a los cerca de 11.8 millones de connacionales que residen en Estados Unidos.</w:t>
      </w:r>
    </w:p>
    <w:p w:rsidR="00685860" w:rsidRPr="00685860" w:rsidRDefault="00685860" w:rsidP="00435B9F">
      <w:pPr>
        <w:pStyle w:val="Texto"/>
        <w:spacing w:line="238" w:lineRule="exact"/>
        <w:ind w:firstLine="0"/>
      </w:pPr>
      <w:r w:rsidRPr="00685860">
        <w:t>En el ámbito multilateral, México juega un papel responsable, participando activamente en la toma de decisiones que rigen el orden internacional. Nuestras aportaciones a la ONU suman la décima contribución más alta de los 193 países miembros.</w:t>
      </w:r>
    </w:p>
    <w:p w:rsidR="00685860" w:rsidRPr="00685860" w:rsidRDefault="00685860" w:rsidP="00435B9F">
      <w:pPr>
        <w:pStyle w:val="Texto"/>
        <w:spacing w:line="238" w:lineRule="exact"/>
        <w:ind w:firstLine="0"/>
      </w:pPr>
      <w:r w:rsidRPr="00685860">
        <w:t>En América del Norte, México tiene a sus principales</w:t>
      </w:r>
      <w:r w:rsidRPr="00685860">
        <w:rPr>
          <w:i/>
        </w:rPr>
        <w:t xml:space="preserve"> </w:t>
      </w:r>
      <w:r w:rsidRPr="00685860">
        <w:t>socios</w:t>
      </w:r>
      <w:r w:rsidRPr="00685860">
        <w:rPr>
          <w:i/>
        </w:rPr>
        <w:t xml:space="preserve"> </w:t>
      </w:r>
      <w:r w:rsidRPr="00685860">
        <w:t>comerciales.</w:t>
      </w:r>
      <w:r w:rsidRPr="00685860">
        <w:rPr>
          <w:i/>
        </w:rPr>
        <w:t xml:space="preserve"> </w:t>
      </w:r>
      <w:r w:rsidRPr="00685860">
        <w:t>Estados</w:t>
      </w:r>
      <w:r w:rsidRPr="00685860">
        <w:rPr>
          <w:i/>
        </w:rPr>
        <w:t xml:space="preserve"> </w:t>
      </w:r>
      <w:r w:rsidRPr="00685860">
        <w:t>Unidos y Canadá juegan un papel fundamental en el desarrollo comercial y económico de nuestro país, además de que se han convertido en el hogar de muchos ciudadanos mexicanos. A partir de la entrada en vigor del Tratado de Libre Comercio de América</w:t>
      </w:r>
      <w:r w:rsidRPr="00685860">
        <w:rPr>
          <w:i/>
        </w:rPr>
        <w:t xml:space="preserve"> </w:t>
      </w:r>
      <w:r w:rsidRPr="00685860">
        <w:t>del Norte (1994), se ha registrado un proceso de integración que si bien comenzó como un proyecto económico y comercial, ha tenido profundas consecuencias sociales para los tres países. Hemos desarrollado valores comunes y visiones compartidas en temas como el libre comercio, la promoción de la democracia y los derechos humanos. Así como la agenda norteamericana ha evolucionado a partir de intereses económicos y comerciales, anticipamos que en las próximas décadas se ampliará aún más esta agenda, incorporando temas que en estos momentos no han sido considerados.</w:t>
      </w:r>
    </w:p>
    <w:p w:rsidR="00685860" w:rsidRPr="00685860" w:rsidRDefault="00685860" w:rsidP="00435B9F">
      <w:pPr>
        <w:pStyle w:val="Texto"/>
        <w:spacing w:line="238" w:lineRule="exact"/>
        <w:ind w:firstLine="0"/>
      </w:pPr>
      <w:r w:rsidRPr="00685860">
        <w:t>Dado el importante legado histórico, cultural y lingüístico en común, además de la cercanía geográfica, América Latina y el Caribe constituyen el principal espacio de influencia geopolítica de México. A lo largo de la historia ha quedado claro</w:t>
      </w:r>
      <w:r w:rsidRPr="00685860">
        <w:rPr>
          <w:i/>
        </w:rPr>
        <w:t xml:space="preserve"> </w:t>
      </w:r>
      <w:r w:rsidRPr="00685860">
        <w:t>que</w:t>
      </w:r>
      <w:r w:rsidRPr="00685860">
        <w:rPr>
          <w:i/>
        </w:rPr>
        <w:t xml:space="preserve"> </w:t>
      </w:r>
      <w:r w:rsidRPr="00685860">
        <w:t>la</w:t>
      </w:r>
      <w:r w:rsidRPr="00685860">
        <w:rPr>
          <w:i/>
        </w:rPr>
        <w:t xml:space="preserve"> </w:t>
      </w:r>
      <w:r w:rsidRPr="00685860">
        <w:t>estabilidad</w:t>
      </w:r>
      <w:r w:rsidRPr="00685860">
        <w:rPr>
          <w:i/>
        </w:rPr>
        <w:t xml:space="preserve"> </w:t>
      </w:r>
      <w:r w:rsidRPr="00685860">
        <w:t>y</w:t>
      </w:r>
      <w:r w:rsidRPr="00685860">
        <w:rPr>
          <w:i/>
        </w:rPr>
        <w:t xml:space="preserve"> </w:t>
      </w:r>
      <w:r w:rsidRPr="00685860">
        <w:t>prosperidad</w:t>
      </w:r>
      <w:r w:rsidRPr="00685860">
        <w:rPr>
          <w:i/>
        </w:rPr>
        <w:t xml:space="preserve"> </w:t>
      </w:r>
      <w:r w:rsidRPr="00685860">
        <w:t>de</w:t>
      </w:r>
      <w:r w:rsidRPr="00685860">
        <w:rPr>
          <w:i/>
        </w:rPr>
        <w:t xml:space="preserve"> </w:t>
      </w:r>
      <w:r w:rsidRPr="00685860">
        <w:t>esta región tiene beneficios o repercusiones directas para México, razón por la cual nuestro compromiso en este ámbito es ineludible. Hoy nuestra nación tiene la oportunidad de jugar un papel activo para que los proyectos de integración y desarrollo panamericanos no queden en el tintero. México es una pieza angular para consolidar la estabilidad y prosperidad en la región. Con su red de acuerdos comerciales, el país tiene la oportunidad de servir de plataforma logística y de negocios entre el norte y el sur del continente americano.</w:t>
      </w:r>
    </w:p>
    <w:p w:rsidR="00685860" w:rsidRPr="00685860" w:rsidRDefault="00685860" w:rsidP="00435B9F">
      <w:pPr>
        <w:pStyle w:val="Texto"/>
        <w:spacing w:line="238" w:lineRule="exact"/>
        <w:ind w:firstLine="0"/>
      </w:pPr>
      <w:r w:rsidRPr="00685860">
        <w:t>La integración comercial con América Latina es hoy una prioridad para México, y ésta no se limita</w:t>
      </w:r>
      <w:r w:rsidR="00124F2F">
        <w:t xml:space="preserve"> </w:t>
      </w:r>
      <w:r w:rsidRPr="00685860">
        <w:t xml:space="preserve">a la profundización de los acuerdos o a la negociación de nuevos instrumentos comerciales, también incluye la </w:t>
      </w:r>
      <w:r w:rsidRPr="00685860">
        <w:lastRenderedPageBreak/>
        <w:t>convergencia de los tratados existentes. La apertura comercial que México ha logrado a través de sus acuerdos comerciales con la región, ha generado una mayor venta de productos y servicios</w:t>
      </w:r>
      <w:r w:rsidRPr="00685860">
        <w:rPr>
          <w:i/>
        </w:rPr>
        <w:t xml:space="preserve"> </w:t>
      </w:r>
      <w:r w:rsidRPr="00685860">
        <w:t>mexicanos</w:t>
      </w:r>
      <w:r w:rsidRPr="00685860">
        <w:rPr>
          <w:i/>
        </w:rPr>
        <w:t xml:space="preserve"> </w:t>
      </w:r>
      <w:r w:rsidRPr="00685860">
        <w:t>en</w:t>
      </w:r>
      <w:r w:rsidRPr="00685860">
        <w:rPr>
          <w:i/>
        </w:rPr>
        <w:t xml:space="preserve"> </w:t>
      </w:r>
      <w:r w:rsidRPr="00685860">
        <w:t>el</w:t>
      </w:r>
      <w:r w:rsidRPr="00685860">
        <w:rPr>
          <w:i/>
        </w:rPr>
        <w:t xml:space="preserve"> </w:t>
      </w:r>
      <w:r w:rsidRPr="00685860">
        <w:t>exterior,</w:t>
      </w:r>
      <w:r w:rsidRPr="00685860">
        <w:rPr>
          <w:i/>
        </w:rPr>
        <w:t xml:space="preserve"> </w:t>
      </w:r>
      <w:r w:rsidRPr="00685860">
        <w:t>además</w:t>
      </w:r>
      <w:r w:rsidRPr="00685860">
        <w:rPr>
          <w:i/>
        </w:rPr>
        <w:t xml:space="preserve"> </w:t>
      </w:r>
      <w:r w:rsidRPr="00685860">
        <w:t>de un flujo creciente de inversiones en esos países. Gracias a la firma de los acuerdos comerciales no sólo se ha dado un gran paso para dinamizar el intercambio comercial y regional, sino que también se ha refrendado la relación de amistad, confianza, respeto mutuo y la cooperación con los países latinoamericanos.</w:t>
      </w:r>
    </w:p>
    <w:p w:rsidR="00685860" w:rsidRPr="00685860" w:rsidRDefault="00685860" w:rsidP="00435B9F">
      <w:pPr>
        <w:pStyle w:val="Texto"/>
        <w:spacing w:line="238" w:lineRule="exact"/>
        <w:ind w:firstLine="0"/>
      </w:pPr>
      <w:r w:rsidRPr="00685860">
        <w:t>Europa, por su parte, es el segundo inversionista y tercer socio comercial de México. Lo anterior ha propiciado el desarrollo de importantes proyectos bilaterales al margen del comercio exterior, tales como la promoción del Estado de Derecho y la protección a los derechos humanos. La agenda futura ofrece oportunidades para dar cabal contenido</w:t>
      </w:r>
      <w:r w:rsidRPr="00685860">
        <w:rPr>
          <w:i/>
        </w:rPr>
        <w:t xml:space="preserve"> </w:t>
      </w:r>
      <w:r w:rsidRPr="00685860">
        <w:t>a</w:t>
      </w:r>
      <w:r w:rsidRPr="00685860">
        <w:rPr>
          <w:i/>
        </w:rPr>
        <w:t xml:space="preserve"> </w:t>
      </w:r>
      <w:r w:rsidRPr="00685860">
        <w:t>los</w:t>
      </w:r>
      <w:r w:rsidRPr="00685860">
        <w:rPr>
          <w:i/>
        </w:rPr>
        <w:t xml:space="preserve"> </w:t>
      </w:r>
      <w:r w:rsidRPr="00685860">
        <w:t>principios</w:t>
      </w:r>
      <w:r w:rsidRPr="00685860">
        <w:rPr>
          <w:i/>
        </w:rPr>
        <w:t xml:space="preserve"> </w:t>
      </w:r>
      <w:r w:rsidRPr="00685860">
        <w:t>y</w:t>
      </w:r>
      <w:r w:rsidRPr="00685860">
        <w:rPr>
          <w:i/>
        </w:rPr>
        <w:t xml:space="preserve"> </w:t>
      </w:r>
      <w:r w:rsidRPr="00685860">
        <w:t>objetivos</w:t>
      </w:r>
      <w:r w:rsidRPr="00685860">
        <w:rPr>
          <w:i/>
        </w:rPr>
        <w:t xml:space="preserve"> </w:t>
      </w:r>
      <w:r w:rsidRPr="00685860">
        <w:t>de una</w:t>
      </w:r>
      <w:r w:rsidRPr="00685860">
        <w:rPr>
          <w:i/>
        </w:rPr>
        <w:t xml:space="preserve"> </w:t>
      </w:r>
      <w:r w:rsidRPr="00685860">
        <w:t>Asociación</w:t>
      </w:r>
      <w:r w:rsidRPr="00685860">
        <w:rPr>
          <w:i/>
        </w:rPr>
        <w:t xml:space="preserve"> </w:t>
      </w:r>
      <w:r w:rsidRPr="00685860">
        <w:t>Estratégica</w:t>
      </w:r>
      <w:r w:rsidRPr="00685860">
        <w:rPr>
          <w:i/>
        </w:rPr>
        <w:t xml:space="preserve"> </w:t>
      </w:r>
      <w:r w:rsidRPr="00685860">
        <w:t>con</w:t>
      </w:r>
      <w:r w:rsidRPr="00685860">
        <w:rPr>
          <w:i/>
        </w:rPr>
        <w:t xml:space="preserve"> </w:t>
      </w:r>
      <w:r w:rsidRPr="00685860">
        <w:t>la</w:t>
      </w:r>
      <w:r w:rsidRPr="00685860">
        <w:rPr>
          <w:i/>
        </w:rPr>
        <w:t xml:space="preserve"> </w:t>
      </w:r>
      <w:r w:rsidRPr="00685860">
        <w:t>Unión Europea, fortalecer lazos con países europeos extracomunitarios y aprovechar la coyuntura económica</w:t>
      </w:r>
      <w:r w:rsidRPr="00685860">
        <w:rPr>
          <w:i/>
        </w:rPr>
        <w:t xml:space="preserve"> </w:t>
      </w:r>
      <w:r w:rsidRPr="00685860">
        <w:t>actual</w:t>
      </w:r>
      <w:r w:rsidRPr="00685860">
        <w:rPr>
          <w:i/>
        </w:rPr>
        <w:t xml:space="preserve"> </w:t>
      </w:r>
      <w:r w:rsidRPr="00685860">
        <w:t>para</w:t>
      </w:r>
      <w:r w:rsidRPr="00685860">
        <w:rPr>
          <w:i/>
        </w:rPr>
        <w:t xml:space="preserve"> </w:t>
      </w:r>
      <w:r w:rsidRPr="00685860">
        <w:t>explorar</w:t>
      </w:r>
      <w:r w:rsidRPr="00685860">
        <w:rPr>
          <w:i/>
        </w:rPr>
        <w:t xml:space="preserve"> </w:t>
      </w:r>
      <w:r w:rsidRPr="00685860">
        <w:t>nuevas</w:t>
      </w:r>
      <w:r w:rsidRPr="00685860">
        <w:rPr>
          <w:i/>
        </w:rPr>
        <w:t xml:space="preserve"> </w:t>
      </w:r>
      <w:r w:rsidRPr="00685860">
        <w:t>áreas de</w:t>
      </w:r>
      <w:r w:rsidRPr="00685860">
        <w:rPr>
          <w:i/>
        </w:rPr>
        <w:t xml:space="preserve"> </w:t>
      </w:r>
      <w:r w:rsidRPr="00685860">
        <w:t>intercambio</w:t>
      </w:r>
      <w:r w:rsidRPr="00685860">
        <w:rPr>
          <w:i/>
        </w:rPr>
        <w:t xml:space="preserve"> </w:t>
      </w:r>
      <w:r w:rsidRPr="00685860">
        <w:t>e</w:t>
      </w:r>
      <w:r w:rsidRPr="00685860">
        <w:rPr>
          <w:i/>
        </w:rPr>
        <w:t xml:space="preserve"> </w:t>
      </w:r>
      <w:r w:rsidRPr="00685860">
        <w:t>inversión</w:t>
      </w:r>
      <w:r w:rsidRPr="00685860">
        <w:rPr>
          <w:i/>
        </w:rPr>
        <w:t xml:space="preserve"> </w:t>
      </w:r>
      <w:r w:rsidRPr="00685860">
        <w:t>recíproca.</w:t>
      </w:r>
      <w:r w:rsidRPr="00685860">
        <w:rPr>
          <w:i/>
        </w:rPr>
        <w:t xml:space="preserve"> </w:t>
      </w:r>
      <w:r w:rsidRPr="00685860">
        <w:t>Por</w:t>
      </w:r>
      <w:r w:rsidRPr="00685860">
        <w:rPr>
          <w:i/>
        </w:rPr>
        <w:t xml:space="preserve"> </w:t>
      </w:r>
      <w:r w:rsidRPr="00685860">
        <w:t>otro lado, algunos países de la región que no forman parte de la Unión Europea han presentado en los últimos</w:t>
      </w:r>
      <w:r w:rsidRPr="00685860">
        <w:rPr>
          <w:i/>
        </w:rPr>
        <w:t xml:space="preserve"> </w:t>
      </w:r>
      <w:r w:rsidRPr="00685860">
        <w:t>años</w:t>
      </w:r>
      <w:r w:rsidRPr="00685860">
        <w:rPr>
          <w:i/>
        </w:rPr>
        <w:t xml:space="preserve"> </w:t>
      </w:r>
      <w:r w:rsidRPr="00685860">
        <w:t>tasas</w:t>
      </w:r>
      <w:r w:rsidRPr="00685860">
        <w:rPr>
          <w:i/>
        </w:rPr>
        <w:t xml:space="preserve"> </w:t>
      </w:r>
      <w:r w:rsidRPr="00685860">
        <w:t>de</w:t>
      </w:r>
      <w:r w:rsidRPr="00685860">
        <w:rPr>
          <w:i/>
        </w:rPr>
        <w:t xml:space="preserve"> </w:t>
      </w:r>
      <w:r w:rsidRPr="00685860">
        <w:t>crecimiento</w:t>
      </w:r>
      <w:r w:rsidRPr="00685860">
        <w:rPr>
          <w:i/>
        </w:rPr>
        <w:t xml:space="preserve"> </w:t>
      </w:r>
      <w:r w:rsidRPr="00685860">
        <w:t>económico muy altas y su influencia mundial en casi todos los ámbitos, se ha acrecentado. Para que México continúe posicionándose como un actor global de importancia, es necesario fortalecer su presencia en esos países.</w:t>
      </w:r>
    </w:p>
    <w:p w:rsidR="00685860" w:rsidRPr="00685860" w:rsidRDefault="00685860" w:rsidP="00435B9F">
      <w:pPr>
        <w:pStyle w:val="Texto"/>
        <w:spacing w:line="253" w:lineRule="exact"/>
        <w:ind w:firstLine="0"/>
      </w:pPr>
      <w:r w:rsidRPr="00685860">
        <w:t>La región Asia-Pacífico representa una oportunidad</w:t>
      </w:r>
      <w:r w:rsidRPr="00685860">
        <w:rPr>
          <w:i/>
        </w:rPr>
        <w:t xml:space="preserve"> </w:t>
      </w:r>
      <w:r w:rsidRPr="00685860">
        <w:t>importante.</w:t>
      </w:r>
      <w:r w:rsidRPr="00685860">
        <w:rPr>
          <w:i/>
        </w:rPr>
        <w:t xml:space="preserve"> </w:t>
      </w:r>
      <w:r w:rsidRPr="00685860">
        <w:t>El</w:t>
      </w:r>
      <w:r w:rsidRPr="00685860">
        <w:rPr>
          <w:i/>
        </w:rPr>
        <w:t xml:space="preserve"> </w:t>
      </w:r>
      <w:r w:rsidRPr="00685860">
        <w:t>dinamismo</w:t>
      </w:r>
      <w:r w:rsidRPr="00685860">
        <w:rPr>
          <w:i/>
        </w:rPr>
        <w:t xml:space="preserve"> </w:t>
      </w:r>
      <w:r w:rsidRPr="00685860">
        <w:t xml:space="preserve">económico que han mostrado los países de Asia y Oceanía demanda una mayor presencia. Como parte del proceso de consultas para la elaboración de este </w:t>
      </w:r>
      <w:r w:rsidRPr="00685860">
        <w:rPr>
          <w:i/>
        </w:rPr>
        <w:t>Plan Nacional de Desarrollo</w:t>
      </w:r>
      <w:r w:rsidRPr="00685860">
        <w:t>, destaca que dentro del</w:t>
      </w:r>
      <w:r w:rsidRPr="00685860">
        <w:rPr>
          <w:i/>
        </w:rPr>
        <w:t xml:space="preserve"> </w:t>
      </w:r>
      <w:r w:rsidRPr="00685860">
        <w:t>“Foro</w:t>
      </w:r>
      <w:r w:rsidRPr="00685860">
        <w:rPr>
          <w:i/>
        </w:rPr>
        <w:t xml:space="preserve"> </w:t>
      </w:r>
      <w:r w:rsidRPr="00685860">
        <w:t>México</w:t>
      </w:r>
      <w:r w:rsidRPr="00685860">
        <w:rPr>
          <w:i/>
        </w:rPr>
        <w:t xml:space="preserve"> </w:t>
      </w:r>
      <w:r w:rsidRPr="00685860">
        <w:t>con</w:t>
      </w:r>
      <w:r w:rsidRPr="00685860">
        <w:rPr>
          <w:i/>
        </w:rPr>
        <w:t xml:space="preserve"> </w:t>
      </w:r>
      <w:r w:rsidRPr="00685860">
        <w:t>Responsabilidad</w:t>
      </w:r>
      <w:r w:rsidRPr="00685860">
        <w:rPr>
          <w:i/>
        </w:rPr>
        <w:t xml:space="preserve"> </w:t>
      </w:r>
      <w:r w:rsidRPr="00685860">
        <w:t>Global” se hizo énfasis especial en la necesidad de que la nación fortalezca su presencia diplomática en dicha región. El caso de China es un ejemplo claro de lo anterior. México tiene el reto de llevar las relaciones con dicho país hacia un nuevo paradigma de cooperación y diálogo, que permita propiciar nuevos esquemas de entendimiento e intercambio.</w:t>
      </w:r>
      <w:r w:rsidRPr="00685860">
        <w:rPr>
          <w:i/>
        </w:rPr>
        <w:t xml:space="preserve"> </w:t>
      </w:r>
      <w:r w:rsidRPr="00685860">
        <w:t>Por</w:t>
      </w:r>
      <w:r w:rsidRPr="00685860">
        <w:rPr>
          <w:i/>
        </w:rPr>
        <w:t xml:space="preserve"> </w:t>
      </w:r>
      <w:r w:rsidRPr="00685860">
        <w:t>otro</w:t>
      </w:r>
      <w:r w:rsidRPr="00685860">
        <w:rPr>
          <w:i/>
        </w:rPr>
        <w:t xml:space="preserve"> </w:t>
      </w:r>
      <w:r w:rsidRPr="00685860">
        <w:t>lado,</w:t>
      </w:r>
      <w:r w:rsidRPr="00685860">
        <w:rPr>
          <w:i/>
        </w:rPr>
        <w:t xml:space="preserve"> </w:t>
      </w:r>
      <w:r w:rsidRPr="00685860">
        <w:t>la</w:t>
      </w:r>
      <w:r w:rsidRPr="00685860">
        <w:rPr>
          <w:i/>
        </w:rPr>
        <w:t xml:space="preserve"> </w:t>
      </w:r>
      <w:r w:rsidRPr="00685860">
        <w:t>limitada</w:t>
      </w:r>
      <w:r w:rsidRPr="00685860">
        <w:rPr>
          <w:i/>
        </w:rPr>
        <w:t xml:space="preserve"> </w:t>
      </w:r>
      <w:r w:rsidRPr="00685860">
        <w:t>relación con otros países de la región mencionada, ofrece oportunidades comerciales para potenciar el comercio con Asia y atraer turismo</w:t>
      </w:r>
      <w:r w:rsidR="00435B9F">
        <w:t xml:space="preserve"> </w:t>
      </w:r>
      <w:r w:rsidRPr="00685860">
        <w:t>al país.</w:t>
      </w:r>
    </w:p>
    <w:p w:rsidR="00685860" w:rsidRPr="00685860" w:rsidRDefault="00685860" w:rsidP="00435B9F">
      <w:pPr>
        <w:pStyle w:val="Texto"/>
        <w:spacing w:line="253" w:lineRule="exact"/>
        <w:ind w:firstLine="0"/>
      </w:pPr>
      <w:r w:rsidRPr="00685860">
        <w:t>África es actualmente el continente que registra mayor crecimiento económico en el mundo y se espera que durante la próxima década su economía crezca a un ritmo de 6% anual. Ello representa una oportunidad importante para la industria de países emergentes como México. Sin embargo, los intercambios comerciales entre nuestro país y dicho continente todavía son incipientes, siendo necesario llevar a cabo acciones que impulsen los vínculos económicos y de colaboración con la zona. Las sinergias derivadas de una mayor cohesión e integración con estas regiones del mundo, permitirán generar economías de escala en el incremento y democratización de la productividad en México, lo cual se refleja en un mayor bienestar</w:t>
      </w:r>
      <w:r w:rsidR="00124F2F">
        <w:t xml:space="preserve"> </w:t>
      </w:r>
      <w:r w:rsidRPr="00685860">
        <w:t>para la población.</w:t>
      </w:r>
    </w:p>
    <w:p w:rsidR="00685860" w:rsidRPr="00685860" w:rsidRDefault="00685860" w:rsidP="00435B9F">
      <w:pPr>
        <w:pStyle w:val="Texto"/>
        <w:spacing w:line="253" w:lineRule="exact"/>
        <w:ind w:firstLine="0"/>
      </w:pPr>
      <w:r w:rsidRPr="00685860">
        <w:t>Además, los procesos de cambio político y social del Medio Oriente y del norte de África presentan una oportunidad en términos de política exterior para nuestro país. Ante el reto que enfrentan algunos de los países más importantes de la región en términos de transición democrática, México es una referencia obligada. Por otra parte, puesto que algunos países de dicha zona presentan sólidas tasas de crecimiento, debemos aprovechar esta ventana de oportunidad para profundizar las relaciones bilaterales, establecer mecanismos de cooperación y fortalecer las relaciones económicas.</w:t>
      </w:r>
    </w:p>
    <w:p w:rsidR="00685860" w:rsidRPr="008D04E7" w:rsidRDefault="00685860" w:rsidP="00435B9F">
      <w:pPr>
        <w:pStyle w:val="Texto"/>
        <w:spacing w:before="240" w:line="253" w:lineRule="exact"/>
        <w:ind w:firstLine="0"/>
        <w:rPr>
          <w:b/>
        </w:rPr>
      </w:pPr>
      <w:r w:rsidRPr="008D04E7">
        <w:rPr>
          <w:b/>
        </w:rPr>
        <w:t>Libre comercio e integración regional</w:t>
      </w:r>
    </w:p>
    <w:p w:rsidR="00685860" w:rsidRPr="00685860" w:rsidRDefault="00685860" w:rsidP="00435B9F">
      <w:pPr>
        <w:pStyle w:val="Texto"/>
        <w:spacing w:line="253" w:lineRule="exact"/>
        <w:ind w:firstLine="0"/>
      </w:pPr>
      <w:r w:rsidRPr="00685860">
        <w:t>Las negociaciones comerciales internacionales son indispensables para incrementar la presencia y participación de México en los mercados globales más relevantes. Esto se logrará a través de la creación de nuevas oportunidades de comercio e inversión para potenciar los flujos de inversión y comercio en América del Norte, el acceso a nuevos mercados, la consolidación de México como actor relevante en América Latina, la revitalización de nuestros vínculos comerciales y económicos con Europa, y la defensa de los intereses comerciales en el exterior.</w:t>
      </w:r>
    </w:p>
    <w:p w:rsidR="00685860" w:rsidRPr="00685860" w:rsidRDefault="00685860" w:rsidP="00435B9F">
      <w:pPr>
        <w:pStyle w:val="Texto"/>
        <w:spacing w:line="253" w:lineRule="exact"/>
        <w:ind w:firstLine="0"/>
      </w:pPr>
      <w:r w:rsidRPr="00685860">
        <w:t>Actualmente nuestro país tiene suscritos 12 tratados de libre comercio con 44 países, lo que le da acceso privilegiado a un mercado de más de mil millones de consumidores potenciales y 70% del PIB mundial. Asimismo, ha suscrito 28 acuerdos para la promoción y protección recíproca de las inversiones con 29 países, generando certidumbre y previsibilidad entre las partes.</w:t>
      </w:r>
    </w:p>
    <w:p w:rsidR="00685860" w:rsidRPr="00685860" w:rsidRDefault="00685860" w:rsidP="00435B9F">
      <w:pPr>
        <w:pStyle w:val="Texto"/>
        <w:spacing w:line="253" w:lineRule="exact"/>
        <w:ind w:firstLine="0"/>
      </w:pPr>
      <w:r w:rsidRPr="00685860">
        <w:t xml:space="preserve">El proceso de apertura comercial, que inició con la incorporación en 1986 al Acuerdo General sobre Aranceles Aduaneros y Comercio (GATT), desde 1995 la Organización Mundial del Comercio, (OMC) y que fue </w:t>
      </w:r>
      <w:r w:rsidRPr="00685860">
        <w:lastRenderedPageBreak/>
        <w:t>profundizado con la firma del Tratado de Libre Comercio de América del Norte (TLCAN) en 1994, se ha visto reflejado en flujos de exportaciones que hoy son siete veces superiores a los de 1994. La inversión extranjera directa es cuatro veces mayor y el salario promedio de los mexicanos laborando o relacionados con el sector exportador es tres veces superior al promedio de la economía nacional en su conjunto.</w:t>
      </w:r>
    </w:p>
    <w:p w:rsidR="00685860" w:rsidRPr="00685860" w:rsidRDefault="00685860" w:rsidP="00435B9F">
      <w:pPr>
        <w:pStyle w:val="Texto"/>
        <w:spacing w:line="253" w:lineRule="exact"/>
        <w:ind w:firstLine="0"/>
      </w:pPr>
      <w:r w:rsidRPr="00685860">
        <w:t>Sin embargo, a pesar de estos grandes logros, nuestra red de intercambio comercial tiene todavía un enorme potencial. El comercio internacional se concentra en nuestro principal socio comercial, Estados Unidos, país que recibió el 77.5% de las exportaciones mexicanas en 2012. El surgimiento de nuevos bloques regionales con creciente poder adquisitivo abre la oportunidad para diversificar nuestro comercio en nuevos mercados.</w:t>
      </w:r>
    </w:p>
    <w:p w:rsidR="00685860" w:rsidRPr="00685860" w:rsidRDefault="00685860" w:rsidP="00435B9F">
      <w:pPr>
        <w:pStyle w:val="Texto"/>
        <w:spacing w:line="253" w:lineRule="exact"/>
        <w:ind w:firstLine="0"/>
      </w:pPr>
      <w:r w:rsidRPr="00685860">
        <w:t>Actualmente, el Acuerdo Estratégico Transpacífico de Asociación Económica (TPP, por sus siglas en inglés) es la negociación comercial más importante y ambiciosa a nivel mundial. Los países que actualmente están negociando dicho Acuerdo son Australia, Brunei Darussalam, Chile, Estados Unidos, Japón, Malasia, Nueva Zelanda, Perú, Singapur, Vietnam, Canadá y México. Nuestro país se integró a las negociaciones comerciales en octubre de 2012, demostrando que puede asumir un papel de liderazgo en las negociaciones, al articular posiciones comunes con los demás participantes.</w:t>
      </w:r>
    </w:p>
    <w:p w:rsidR="00685860" w:rsidRPr="00685860" w:rsidRDefault="00685860" w:rsidP="00435B9F">
      <w:pPr>
        <w:pStyle w:val="Texto"/>
        <w:spacing w:line="244" w:lineRule="exact"/>
        <w:ind w:firstLine="0"/>
      </w:pPr>
      <w:r w:rsidRPr="00685860">
        <w:t>Por</w:t>
      </w:r>
      <w:r w:rsidRPr="00685860">
        <w:rPr>
          <w:i/>
        </w:rPr>
        <w:t xml:space="preserve"> </w:t>
      </w:r>
      <w:r w:rsidRPr="00685860">
        <w:t>otro</w:t>
      </w:r>
      <w:r w:rsidRPr="00685860">
        <w:rPr>
          <w:i/>
        </w:rPr>
        <w:t xml:space="preserve"> </w:t>
      </w:r>
      <w:r w:rsidRPr="00685860">
        <w:t>lado,</w:t>
      </w:r>
      <w:r w:rsidRPr="00685860">
        <w:rPr>
          <w:i/>
        </w:rPr>
        <w:t xml:space="preserve"> </w:t>
      </w:r>
      <w:r w:rsidRPr="00685860">
        <w:t>la</w:t>
      </w:r>
      <w:r w:rsidRPr="00685860">
        <w:rPr>
          <w:i/>
        </w:rPr>
        <w:t xml:space="preserve"> </w:t>
      </w:r>
      <w:r w:rsidRPr="00685860">
        <w:t>Alianza</w:t>
      </w:r>
      <w:r w:rsidRPr="00685860">
        <w:rPr>
          <w:i/>
        </w:rPr>
        <w:t xml:space="preserve"> </w:t>
      </w:r>
      <w:r w:rsidRPr="00685860">
        <w:t>del</w:t>
      </w:r>
      <w:r w:rsidRPr="00685860">
        <w:rPr>
          <w:i/>
        </w:rPr>
        <w:t xml:space="preserve"> </w:t>
      </w:r>
      <w:r w:rsidRPr="00685860">
        <w:t>Pacífico</w:t>
      </w:r>
      <w:r w:rsidRPr="00685860">
        <w:rPr>
          <w:i/>
        </w:rPr>
        <w:t xml:space="preserve"> </w:t>
      </w:r>
      <w:r w:rsidRPr="00685860">
        <w:t>representa una iniciativa de integración regional de vanguardia en el libre comercio entre los países de América Latina.</w:t>
      </w:r>
      <w:r w:rsidRPr="00685860">
        <w:rPr>
          <w:i/>
        </w:rPr>
        <w:t xml:space="preserve"> </w:t>
      </w:r>
      <w:r w:rsidRPr="00685860">
        <w:t>Conformada</w:t>
      </w:r>
      <w:r w:rsidRPr="00685860">
        <w:rPr>
          <w:i/>
        </w:rPr>
        <w:t xml:space="preserve"> </w:t>
      </w:r>
      <w:r w:rsidRPr="00685860">
        <w:t>por</w:t>
      </w:r>
      <w:r w:rsidRPr="00685860">
        <w:rPr>
          <w:i/>
        </w:rPr>
        <w:t xml:space="preserve"> </w:t>
      </w:r>
      <w:r w:rsidRPr="00685860">
        <w:t>Chile,</w:t>
      </w:r>
      <w:r w:rsidRPr="00685860">
        <w:rPr>
          <w:i/>
        </w:rPr>
        <w:t xml:space="preserve"> </w:t>
      </w:r>
      <w:r w:rsidRPr="00685860">
        <w:t>Colombia,</w:t>
      </w:r>
      <w:r w:rsidRPr="00685860">
        <w:rPr>
          <w:i/>
        </w:rPr>
        <w:t xml:space="preserve"> </w:t>
      </w:r>
      <w:r w:rsidRPr="00685860">
        <w:t>México y Perú, entre sus objetivos se encuentran avanzar progresivamente</w:t>
      </w:r>
      <w:r w:rsidRPr="00685860">
        <w:rPr>
          <w:i/>
        </w:rPr>
        <w:t xml:space="preserve"> </w:t>
      </w:r>
      <w:r w:rsidRPr="00685860">
        <w:t>hacia</w:t>
      </w:r>
      <w:r w:rsidRPr="00685860">
        <w:rPr>
          <w:i/>
        </w:rPr>
        <w:t xml:space="preserve"> </w:t>
      </w:r>
      <w:r w:rsidRPr="00685860">
        <w:t>la</w:t>
      </w:r>
      <w:r w:rsidRPr="00685860">
        <w:rPr>
          <w:i/>
        </w:rPr>
        <w:t xml:space="preserve"> </w:t>
      </w:r>
      <w:r w:rsidRPr="00685860">
        <w:t>libre</w:t>
      </w:r>
      <w:r w:rsidRPr="00685860">
        <w:rPr>
          <w:i/>
        </w:rPr>
        <w:t xml:space="preserve"> </w:t>
      </w:r>
      <w:r w:rsidRPr="00685860">
        <w:t>circulación</w:t>
      </w:r>
      <w:r w:rsidRPr="00685860">
        <w:rPr>
          <w:i/>
        </w:rPr>
        <w:t xml:space="preserve"> </w:t>
      </w:r>
      <w:r w:rsidRPr="00685860">
        <w:t>de bienes, servicios, capitales y personas, y constituir una plataforma de articulación política, de integración económica y comercial, y de proyección al mundo, con especial énfasis en la región Asia-Pacífico. La relevancia de esta iniciativa se ve reflejada en que el área representaría la novena economía a nivel mundial y la séptima potencia exportadora, además de que concentra el 34% del PIB total de América Latina y el 50% del comercio en la región mencionada. La formalización de la Alianza del Pacífico, junto con otros medios innovadores de integración regional, sin duda será instrumento en la consecución de los objetivos planteados en materia de competitividad, desarrollo y bienestar. Asimismo, la consolidación del Proyecto de Integración y Desarrollo en Mesoamérica permitiría reducir los costos de hacer negocios en la región, al mismo tiempo que la volvería más atractiva para la inversión.</w:t>
      </w:r>
    </w:p>
    <w:p w:rsidR="00685860" w:rsidRPr="00685860" w:rsidRDefault="00306E14" w:rsidP="0024197D">
      <w:pPr>
        <w:pStyle w:val="Texto"/>
        <w:spacing w:line="240" w:lineRule="auto"/>
        <w:ind w:firstLine="0"/>
        <w:jc w:val="center"/>
      </w:pPr>
      <w:r>
        <w:rPr>
          <w:noProof/>
          <w:lang w:val="es-MX" w:eastAsia="es-MX"/>
        </w:rPr>
        <w:drawing>
          <wp:inline distT="0" distB="0" distL="0" distR="0">
            <wp:extent cx="5610225" cy="3295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95650"/>
                    </a:xfrm>
                    <a:prstGeom prst="rect">
                      <a:avLst/>
                    </a:prstGeom>
                    <a:noFill/>
                    <a:ln>
                      <a:noFill/>
                    </a:ln>
                  </pic:spPr>
                </pic:pic>
              </a:graphicData>
            </a:graphic>
          </wp:inline>
        </w:drawing>
      </w:r>
    </w:p>
    <w:p w:rsidR="00685860" w:rsidRPr="009834A4" w:rsidRDefault="00685860" w:rsidP="0024197D">
      <w:pPr>
        <w:pStyle w:val="Texto"/>
        <w:spacing w:line="236" w:lineRule="exact"/>
        <w:ind w:firstLine="0"/>
        <w:rPr>
          <w:b/>
        </w:rPr>
      </w:pPr>
      <w:r w:rsidRPr="009834A4">
        <w:rPr>
          <w:b/>
        </w:rPr>
        <w:t>Migración</w:t>
      </w:r>
    </w:p>
    <w:p w:rsidR="00685860" w:rsidRPr="00685860" w:rsidRDefault="00685860" w:rsidP="00857068">
      <w:pPr>
        <w:pStyle w:val="Texto"/>
        <w:spacing w:line="246" w:lineRule="exact"/>
        <w:ind w:firstLine="0"/>
      </w:pPr>
      <w:r w:rsidRPr="00685860">
        <w:t>El fenómeno migratorio representa un reto de creciente</w:t>
      </w:r>
      <w:r w:rsidRPr="00685860">
        <w:rPr>
          <w:i/>
        </w:rPr>
        <w:t xml:space="preserve"> </w:t>
      </w:r>
      <w:r w:rsidRPr="00685860">
        <w:t>importancia</w:t>
      </w:r>
      <w:r w:rsidRPr="00685860">
        <w:rPr>
          <w:i/>
        </w:rPr>
        <w:t xml:space="preserve"> </w:t>
      </w:r>
      <w:r w:rsidRPr="00685860">
        <w:t>para</w:t>
      </w:r>
      <w:r w:rsidRPr="00685860">
        <w:rPr>
          <w:i/>
        </w:rPr>
        <w:t xml:space="preserve"> </w:t>
      </w:r>
      <w:r w:rsidRPr="00685860">
        <w:t>el</w:t>
      </w:r>
      <w:r w:rsidRPr="00685860">
        <w:rPr>
          <w:i/>
        </w:rPr>
        <w:t xml:space="preserve"> </w:t>
      </w:r>
      <w:r w:rsidRPr="00685860">
        <w:t>Estado</w:t>
      </w:r>
      <w:r w:rsidRPr="00685860">
        <w:rPr>
          <w:i/>
        </w:rPr>
        <w:t xml:space="preserve"> </w:t>
      </w:r>
      <w:r w:rsidRPr="00685860">
        <w:t>Mexicano. La importancia económica, la vinculación social y cultural y la trascendencia demográfica de los flujos en, desde y hacia México, tienen un peso cada vez mayor para la vida nacional.</w:t>
      </w:r>
    </w:p>
    <w:p w:rsidR="00685860" w:rsidRPr="00685860" w:rsidRDefault="00685860" w:rsidP="00857068">
      <w:pPr>
        <w:pStyle w:val="Texto"/>
        <w:spacing w:line="246" w:lineRule="exact"/>
        <w:ind w:firstLine="0"/>
      </w:pPr>
      <w:r w:rsidRPr="00685860">
        <w:lastRenderedPageBreak/>
        <w:t>La política pública debe atender las particularidades del fenómeno migratorio en sus múltiples dimensiones,</w:t>
      </w:r>
      <w:r w:rsidRPr="00685860">
        <w:rPr>
          <w:i/>
        </w:rPr>
        <w:t xml:space="preserve"> </w:t>
      </w:r>
      <w:r w:rsidRPr="00685860">
        <w:t>involucrando</w:t>
      </w:r>
      <w:r w:rsidRPr="00685860">
        <w:rPr>
          <w:i/>
        </w:rPr>
        <w:t xml:space="preserve"> </w:t>
      </w:r>
      <w:r w:rsidRPr="00685860">
        <w:t>aspectos</w:t>
      </w:r>
      <w:r w:rsidRPr="00685860">
        <w:rPr>
          <w:i/>
        </w:rPr>
        <w:t xml:space="preserve"> </w:t>
      </w:r>
      <w:r w:rsidRPr="00685860">
        <w:t>tales</w:t>
      </w:r>
      <w:r w:rsidRPr="00685860">
        <w:rPr>
          <w:i/>
        </w:rPr>
        <w:t xml:space="preserve"> </w:t>
      </w:r>
      <w:r w:rsidRPr="00685860">
        <w:t>como: la</w:t>
      </w:r>
      <w:r w:rsidRPr="00685860">
        <w:rPr>
          <w:i/>
        </w:rPr>
        <w:t xml:space="preserve"> </w:t>
      </w:r>
      <w:r w:rsidRPr="00685860">
        <w:t>diversificación al</w:t>
      </w:r>
      <w:r w:rsidRPr="00685860">
        <w:rPr>
          <w:i/>
        </w:rPr>
        <w:t xml:space="preserve"> </w:t>
      </w:r>
      <w:r w:rsidRPr="00685860">
        <w:t>interior</w:t>
      </w:r>
      <w:r w:rsidRPr="00685860">
        <w:rPr>
          <w:i/>
        </w:rPr>
        <w:t xml:space="preserve"> </w:t>
      </w:r>
      <w:r w:rsidRPr="00685860">
        <w:t>del</w:t>
      </w:r>
      <w:r w:rsidRPr="00685860">
        <w:rPr>
          <w:i/>
        </w:rPr>
        <w:t xml:space="preserve"> </w:t>
      </w:r>
      <w:r w:rsidRPr="00685860">
        <w:t>flujo, los</w:t>
      </w:r>
      <w:r w:rsidRPr="00685860">
        <w:rPr>
          <w:i/>
        </w:rPr>
        <w:t xml:space="preserve"> </w:t>
      </w:r>
      <w:r w:rsidRPr="00685860">
        <w:t xml:space="preserve">lugares de origen y destino, los perfiles migratorios, las estrategias de cruce </w:t>
      </w:r>
      <w:proofErr w:type="spellStart"/>
      <w:r w:rsidRPr="00685860">
        <w:t>e</w:t>
      </w:r>
      <w:proofErr w:type="spellEnd"/>
      <w:r w:rsidRPr="00685860">
        <w:t xml:space="preserve"> internación, la repatriación, inseguridad y los derechos humanos. Por ello, es urgente el diseño e implementación de políticas, acciones y programas innovadores que, de manera integral e incorporando a los sectores de la sociedad civil, la academia y el gobierno aporten con responsabilidad conocimiento y herramientas para hacer frente a las distintas necesidades de los</w:t>
      </w:r>
      <w:r w:rsidRPr="00685860">
        <w:rPr>
          <w:i/>
        </w:rPr>
        <w:t xml:space="preserve"> </w:t>
      </w:r>
      <w:r w:rsidRPr="00685860">
        <w:t>migrantes,</w:t>
      </w:r>
      <w:r w:rsidRPr="00685860">
        <w:rPr>
          <w:i/>
        </w:rPr>
        <w:t xml:space="preserve"> </w:t>
      </w:r>
      <w:r w:rsidRPr="00685860">
        <w:t>en</w:t>
      </w:r>
      <w:r w:rsidRPr="00685860">
        <w:rPr>
          <w:i/>
        </w:rPr>
        <w:t xml:space="preserve"> </w:t>
      </w:r>
      <w:r w:rsidRPr="00685860">
        <w:t>sus</w:t>
      </w:r>
      <w:r w:rsidRPr="00685860">
        <w:rPr>
          <w:i/>
        </w:rPr>
        <w:t xml:space="preserve"> </w:t>
      </w:r>
      <w:r w:rsidRPr="00685860">
        <w:t>diversas</w:t>
      </w:r>
      <w:r w:rsidRPr="00685860">
        <w:rPr>
          <w:i/>
        </w:rPr>
        <w:t xml:space="preserve"> </w:t>
      </w:r>
      <w:r w:rsidRPr="00685860">
        <w:t>modalidades.</w:t>
      </w:r>
      <w:r w:rsidRPr="00685860">
        <w:rPr>
          <w:i/>
        </w:rPr>
        <w:t xml:space="preserve"> </w:t>
      </w:r>
      <w:r w:rsidRPr="00685860">
        <w:t>En este</w:t>
      </w:r>
      <w:r w:rsidRPr="00685860">
        <w:rPr>
          <w:i/>
        </w:rPr>
        <w:t xml:space="preserve"> </w:t>
      </w:r>
      <w:r w:rsidRPr="00685860">
        <w:t>tema,</w:t>
      </w:r>
      <w:r w:rsidRPr="00685860">
        <w:rPr>
          <w:i/>
        </w:rPr>
        <w:t xml:space="preserve"> </w:t>
      </w:r>
      <w:r w:rsidRPr="00685860">
        <w:t>la</w:t>
      </w:r>
      <w:r w:rsidRPr="00685860">
        <w:rPr>
          <w:i/>
        </w:rPr>
        <w:t xml:space="preserve"> </w:t>
      </w:r>
      <w:r w:rsidRPr="00685860">
        <w:t>perspectiva</w:t>
      </w:r>
      <w:r w:rsidRPr="00685860">
        <w:rPr>
          <w:i/>
        </w:rPr>
        <w:t xml:space="preserve"> </w:t>
      </w:r>
      <w:r w:rsidRPr="00685860">
        <w:t>de</w:t>
      </w:r>
      <w:r w:rsidRPr="00685860">
        <w:rPr>
          <w:i/>
        </w:rPr>
        <w:t xml:space="preserve"> </w:t>
      </w:r>
      <w:r w:rsidRPr="00685860">
        <w:t>género</w:t>
      </w:r>
      <w:r w:rsidRPr="00685860">
        <w:rPr>
          <w:i/>
        </w:rPr>
        <w:t xml:space="preserve"> </w:t>
      </w:r>
      <w:r w:rsidRPr="00685860">
        <w:t>adquiere una</w:t>
      </w:r>
      <w:r w:rsidRPr="00685860">
        <w:rPr>
          <w:i/>
        </w:rPr>
        <w:t xml:space="preserve"> </w:t>
      </w:r>
      <w:r w:rsidRPr="00685860">
        <w:t>importancia</w:t>
      </w:r>
      <w:r w:rsidRPr="00685860">
        <w:rPr>
          <w:i/>
        </w:rPr>
        <w:t xml:space="preserve"> </w:t>
      </w:r>
      <w:r w:rsidRPr="00685860">
        <w:t>mayor,</w:t>
      </w:r>
      <w:r w:rsidRPr="00685860">
        <w:rPr>
          <w:i/>
        </w:rPr>
        <w:t xml:space="preserve"> </w:t>
      </w:r>
      <w:r w:rsidRPr="00685860">
        <w:t>dadas</w:t>
      </w:r>
      <w:r w:rsidRPr="00685860">
        <w:rPr>
          <w:i/>
        </w:rPr>
        <w:t xml:space="preserve"> </w:t>
      </w:r>
      <w:r w:rsidRPr="00685860">
        <w:t>las</w:t>
      </w:r>
      <w:r w:rsidRPr="00685860">
        <w:rPr>
          <w:i/>
        </w:rPr>
        <w:t xml:space="preserve"> </w:t>
      </w:r>
      <w:r w:rsidRPr="00685860">
        <w:t>condiciones de vulnerabilidad a las que están expuestas las mujeres migrantes.</w:t>
      </w:r>
    </w:p>
    <w:p w:rsidR="00685860" w:rsidRPr="00685860" w:rsidRDefault="00685860" w:rsidP="00435B9F">
      <w:pPr>
        <w:pStyle w:val="Texto"/>
        <w:spacing w:line="250" w:lineRule="exact"/>
        <w:ind w:firstLine="0"/>
      </w:pPr>
      <w:r w:rsidRPr="00685860">
        <w:t>Velar por los intereses de los mexicanos en el extranjero es un deber central de una política exterior responsable. Se calcula que 11.8 millones de mexicanos viven en Estados Unidos. Para fortalecer el papel de la asistencia y protección en</w:t>
      </w:r>
      <w:r w:rsidRPr="00685860">
        <w:rPr>
          <w:i/>
        </w:rPr>
        <w:t xml:space="preserve"> </w:t>
      </w:r>
      <w:r w:rsidRPr="00685860">
        <w:t>salvaguardar</w:t>
      </w:r>
      <w:r w:rsidRPr="00685860">
        <w:rPr>
          <w:i/>
        </w:rPr>
        <w:t xml:space="preserve"> </w:t>
      </w:r>
      <w:r w:rsidRPr="00685860">
        <w:t>los</w:t>
      </w:r>
      <w:r w:rsidRPr="00685860">
        <w:rPr>
          <w:i/>
        </w:rPr>
        <w:t xml:space="preserve"> </w:t>
      </w:r>
      <w:r w:rsidRPr="00685860">
        <w:t>derechos</w:t>
      </w:r>
      <w:r w:rsidRPr="00685860">
        <w:rPr>
          <w:i/>
        </w:rPr>
        <w:t xml:space="preserve"> </w:t>
      </w:r>
      <w:r w:rsidRPr="00685860">
        <w:t>de</w:t>
      </w:r>
      <w:r w:rsidRPr="00685860">
        <w:rPr>
          <w:i/>
        </w:rPr>
        <w:t xml:space="preserve"> </w:t>
      </w:r>
      <w:r w:rsidRPr="00685860">
        <w:t>los</w:t>
      </w:r>
      <w:r w:rsidRPr="00685860">
        <w:rPr>
          <w:i/>
        </w:rPr>
        <w:t xml:space="preserve"> </w:t>
      </w:r>
      <w:r w:rsidRPr="00685860">
        <w:t>mexicanos en el exterior, es necesario mejorar la provisión de</w:t>
      </w:r>
      <w:r w:rsidRPr="00685860">
        <w:rPr>
          <w:i/>
        </w:rPr>
        <w:t xml:space="preserve"> </w:t>
      </w:r>
      <w:r w:rsidRPr="00685860">
        <w:t>servicios</w:t>
      </w:r>
      <w:r w:rsidRPr="00685860">
        <w:rPr>
          <w:i/>
        </w:rPr>
        <w:t xml:space="preserve"> </w:t>
      </w:r>
      <w:r w:rsidRPr="00685860">
        <w:t>de</w:t>
      </w:r>
      <w:r w:rsidRPr="00685860">
        <w:rPr>
          <w:i/>
        </w:rPr>
        <w:t xml:space="preserve"> </w:t>
      </w:r>
      <w:r w:rsidRPr="00685860">
        <w:t>documentación.</w:t>
      </w:r>
      <w:r w:rsidRPr="00685860">
        <w:rPr>
          <w:i/>
        </w:rPr>
        <w:t xml:space="preserve"> </w:t>
      </w:r>
      <w:r w:rsidRPr="00685860">
        <w:t>Asimismo, los controles fronterizos son insuficientes e ineficientes. Es notoria la falta de infraestructura en los puntos fronterizos y la ausencia de capacidades tecnológicas para el registro y control de migrantes y mercancías.</w:t>
      </w:r>
    </w:p>
    <w:p w:rsidR="00685860" w:rsidRPr="00685860" w:rsidRDefault="00685860" w:rsidP="00337F7A">
      <w:pPr>
        <w:pStyle w:val="Texto"/>
        <w:spacing w:after="86" w:line="231" w:lineRule="exact"/>
        <w:ind w:firstLine="0"/>
      </w:pPr>
      <w:r w:rsidRPr="00685860">
        <w:t>Una política integral de defensa de los intereses de los mexicanos en el exterior debe tomar en cuenta</w:t>
      </w:r>
      <w:r w:rsidRPr="00685860">
        <w:rPr>
          <w:i/>
        </w:rPr>
        <w:t xml:space="preserve"> </w:t>
      </w:r>
      <w:r w:rsidRPr="00685860">
        <w:t>la</w:t>
      </w:r>
      <w:r w:rsidRPr="00685860">
        <w:rPr>
          <w:i/>
        </w:rPr>
        <w:t xml:space="preserve"> </w:t>
      </w:r>
      <w:r w:rsidRPr="00685860">
        <w:t>frágil</w:t>
      </w:r>
      <w:r w:rsidRPr="00685860">
        <w:rPr>
          <w:i/>
        </w:rPr>
        <w:t xml:space="preserve"> </w:t>
      </w:r>
      <w:r w:rsidRPr="00685860">
        <w:t>vinculación</w:t>
      </w:r>
      <w:r w:rsidRPr="00685860">
        <w:rPr>
          <w:i/>
        </w:rPr>
        <w:t xml:space="preserve"> </w:t>
      </w:r>
      <w:r w:rsidRPr="00685860">
        <w:t>entre</w:t>
      </w:r>
      <w:r w:rsidRPr="00685860">
        <w:rPr>
          <w:i/>
        </w:rPr>
        <w:t xml:space="preserve"> </w:t>
      </w:r>
      <w:r w:rsidRPr="00685860">
        <w:t>los</w:t>
      </w:r>
      <w:r w:rsidRPr="00685860">
        <w:rPr>
          <w:i/>
        </w:rPr>
        <w:t xml:space="preserve"> </w:t>
      </w:r>
      <w:r w:rsidRPr="00685860">
        <w:t>mexicanos en el extranjero y sus poblaciones de origen. El endurecimiento de las políticas migratorias en Estados Unidos, por un lado, y los lazos económicos y sociales que entretejen los migrantes mexicanos</w:t>
      </w:r>
      <w:r w:rsidRPr="00685860">
        <w:rPr>
          <w:i/>
        </w:rPr>
        <w:t xml:space="preserve"> </w:t>
      </w:r>
      <w:r w:rsidRPr="00685860">
        <w:t>en</w:t>
      </w:r>
      <w:r w:rsidRPr="00685860">
        <w:rPr>
          <w:i/>
        </w:rPr>
        <w:t xml:space="preserve"> </w:t>
      </w:r>
      <w:r w:rsidRPr="00685860">
        <w:t>sus</w:t>
      </w:r>
      <w:r w:rsidRPr="00685860">
        <w:rPr>
          <w:i/>
        </w:rPr>
        <w:t xml:space="preserve"> </w:t>
      </w:r>
      <w:r w:rsidRPr="00685860">
        <w:t>comunidades</w:t>
      </w:r>
      <w:r w:rsidRPr="00685860">
        <w:rPr>
          <w:i/>
        </w:rPr>
        <w:t xml:space="preserve"> </w:t>
      </w:r>
      <w:r w:rsidRPr="00685860">
        <w:t>receptoras,</w:t>
      </w:r>
      <w:r w:rsidRPr="00685860">
        <w:rPr>
          <w:i/>
        </w:rPr>
        <w:t xml:space="preserve"> </w:t>
      </w:r>
      <w:r w:rsidRPr="00685860">
        <w:t>por el otro, pueden provocar una separación familiar y pérdida de vínculos que después resulte difícil reinstaurar. En particular, el incremento de las repatriaciones de connacionales obliga al Estado Mexicano a diseñar y ejecutar programas y acciones que garanticen su reintegración al país con dignidad y oportunidades para su desarrollo económico y social. Asimismo, la política exterior debe</w:t>
      </w:r>
      <w:r w:rsidRPr="00685860">
        <w:rPr>
          <w:i/>
        </w:rPr>
        <w:t xml:space="preserve"> </w:t>
      </w:r>
      <w:r w:rsidRPr="00685860">
        <w:t>tomar</w:t>
      </w:r>
      <w:r w:rsidRPr="00685860">
        <w:rPr>
          <w:i/>
        </w:rPr>
        <w:t xml:space="preserve"> </w:t>
      </w:r>
      <w:r w:rsidRPr="00685860">
        <w:t>en</w:t>
      </w:r>
      <w:r w:rsidRPr="00685860">
        <w:rPr>
          <w:i/>
        </w:rPr>
        <w:t xml:space="preserve"> </w:t>
      </w:r>
      <w:r w:rsidRPr="00685860">
        <w:t>cuenta</w:t>
      </w:r>
      <w:r w:rsidRPr="00685860">
        <w:rPr>
          <w:i/>
        </w:rPr>
        <w:t xml:space="preserve"> </w:t>
      </w:r>
      <w:r w:rsidRPr="00685860">
        <w:t>los</w:t>
      </w:r>
      <w:r w:rsidRPr="00685860">
        <w:rPr>
          <w:i/>
        </w:rPr>
        <w:t xml:space="preserve"> </w:t>
      </w:r>
      <w:r w:rsidRPr="00685860">
        <w:t>grandes</w:t>
      </w:r>
      <w:r w:rsidRPr="00685860">
        <w:rPr>
          <w:i/>
        </w:rPr>
        <w:t xml:space="preserve"> </w:t>
      </w:r>
      <w:r w:rsidRPr="00685860">
        <w:t>beneficios que para nuestro país significa mantener lazos estrechos con los mexicanos dondequiera que habiten. En este sentido, una política integral también</w:t>
      </w:r>
      <w:r w:rsidRPr="00685860">
        <w:rPr>
          <w:i/>
        </w:rPr>
        <w:t xml:space="preserve"> </w:t>
      </w:r>
      <w:r w:rsidRPr="00685860">
        <w:t>debe</w:t>
      </w:r>
      <w:r w:rsidRPr="00685860">
        <w:rPr>
          <w:i/>
        </w:rPr>
        <w:t xml:space="preserve"> </w:t>
      </w:r>
      <w:r w:rsidRPr="00685860">
        <w:t>incluir</w:t>
      </w:r>
      <w:r w:rsidRPr="00685860">
        <w:rPr>
          <w:i/>
        </w:rPr>
        <w:t xml:space="preserve"> </w:t>
      </w:r>
      <w:r w:rsidRPr="00685860">
        <w:t>de</w:t>
      </w:r>
      <w:r w:rsidRPr="00685860">
        <w:rPr>
          <w:i/>
        </w:rPr>
        <w:t xml:space="preserve"> </w:t>
      </w:r>
      <w:r w:rsidRPr="00685860">
        <w:t>manera</w:t>
      </w:r>
      <w:r w:rsidRPr="00685860">
        <w:rPr>
          <w:i/>
        </w:rPr>
        <w:t xml:space="preserve"> </w:t>
      </w:r>
      <w:r w:rsidRPr="00685860">
        <w:t>prioritaria</w:t>
      </w:r>
      <w:r w:rsidRPr="00685860">
        <w:rPr>
          <w:i/>
        </w:rPr>
        <w:t xml:space="preserve"> </w:t>
      </w:r>
      <w:r w:rsidRPr="00685860">
        <w:t>una perspectiva de género, ya que cerca del 46% de los migrantes en Estados Unidos son mujeres.</w:t>
      </w:r>
    </w:p>
    <w:p w:rsidR="00685860" w:rsidRPr="00685860" w:rsidRDefault="00685860" w:rsidP="00337F7A">
      <w:pPr>
        <w:pStyle w:val="Texto"/>
        <w:spacing w:after="86" w:line="231" w:lineRule="exact"/>
        <w:ind w:firstLine="0"/>
      </w:pPr>
      <w:r w:rsidRPr="00685860">
        <w:t>Por otro lado, en el país concurren diversos tipos de movilidad migratoria. Debido a su posición geográfica, a México se internan de manera indocumentada alrededor de 140,000 extranjeros al año, principalmente procedentes de Centroamérica, con el objetivo de cruzar hacia Estados Unidos. Diversos factores, que van desde la marginación, la falta de información, la ausencia de una cultura de la legalidad, hasta la proliferación de organizaciones delictivas en la frontera norte de México, han conducido en ocasiones a violaciones de los derechos fundamentales de los migrantes. Por ello es fundamental un nuevo modelo de gestión y ordenamiento fronterizo, así como de protección a los derechos de los migrantes y sus familias.</w:t>
      </w:r>
    </w:p>
    <w:p w:rsidR="00685860" w:rsidRDefault="00685860" w:rsidP="0024197D">
      <w:pPr>
        <w:pStyle w:val="Texto"/>
        <w:spacing w:after="86" w:line="236" w:lineRule="exact"/>
        <w:ind w:firstLine="0"/>
      </w:pPr>
      <w:r w:rsidRPr="00685860">
        <w:t>Finalmente, es necesario contar con una política clara e incluyente en materia de refugiados y protección complementaria.</w:t>
      </w:r>
    </w:p>
    <w:p w:rsidR="00337F7A" w:rsidRPr="00685860" w:rsidRDefault="00337F7A" w:rsidP="0024197D">
      <w:pPr>
        <w:pStyle w:val="Texto"/>
        <w:spacing w:after="86" w:line="236" w:lineRule="exact"/>
        <w:ind w:firstLine="0"/>
      </w:pPr>
    </w:p>
    <w:p w:rsidR="00685860" w:rsidRPr="009834A4" w:rsidRDefault="00685860" w:rsidP="00337F7A">
      <w:pPr>
        <w:pStyle w:val="Texto"/>
        <w:pBdr>
          <w:top w:val="single" w:sz="4" w:space="1" w:color="auto"/>
          <w:bottom w:val="single" w:sz="4" w:space="1" w:color="auto"/>
        </w:pBdr>
        <w:spacing w:after="86" w:line="236" w:lineRule="exact"/>
        <w:ind w:firstLine="0"/>
        <w:rPr>
          <w:b/>
          <w:szCs w:val="22"/>
        </w:rPr>
      </w:pPr>
      <w:r w:rsidRPr="009834A4">
        <w:rPr>
          <w:b/>
          <w:szCs w:val="22"/>
        </w:rPr>
        <w:t>México con Responsabilidad Global, en las palabras de...</w:t>
      </w:r>
    </w:p>
    <w:p w:rsidR="00685860" w:rsidRPr="00685860" w:rsidRDefault="00685860" w:rsidP="00337F7A">
      <w:pPr>
        <w:pStyle w:val="Texto"/>
        <w:pBdr>
          <w:top w:val="single" w:sz="4" w:space="1" w:color="auto"/>
          <w:bottom w:val="single" w:sz="4" w:space="1" w:color="auto"/>
        </w:pBdr>
        <w:spacing w:after="86" w:line="236" w:lineRule="exact"/>
        <w:ind w:firstLine="0"/>
        <w:rPr>
          <w:i/>
        </w:rPr>
      </w:pPr>
      <w:r w:rsidRPr="00685860">
        <w:rPr>
          <w:i/>
        </w:rPr>
        <w:t>Es el momento coyuntural para que México se una al concierto de las naciones más desarrolladas y estimule e impulse la creación de riqueza.</w:t>
      </w:r>
    </w:p>
    <w:p w:rsidR="00685860" w:rsidRPr="00685860" w:rsidRDefault="00685860" w:rsidP="00337F7A">
      <w:pPr>
        <w:pStyle w:val="Texto"/>
        <w:pBdr>
          <w:top w:val="single" w:sz="4" w:space="1" w:color="auto"/>
          <w:bottom w:val="single" w:sz="4" w:space="1" w:color="auto"/>
        </w:pBdr>
        <w:spacing w:after="86" w:line="236" w:lineRule="exact"/>
        <w:ind w:firstLine="0"/>
        <w:jc w:val="right"/>
      </w:pPr>
      <w:r w:rsidRPr="00685860">
        <w:t xml:space="preserve">Mercedes </w:t>
      </w:r>
      <w:proofErr w:type="spellStart"/>
      <w:r w:rsidRPr="00685860">
        <w:t>Baledón</w:t>
      </w:r>
      <w:proofErr w:type="spellEnd"/>
      <w:r w:rsidRPr="00685860">
        <w:t>, Tlalpan, Distrito Federal</w:t>
      </w:r>
    </w:p>
    <w:p w:rsidR="00685860" w:rsidRPr="00685860" w:rsidRDefault="00685860" w:rsidP="00337F7A">
      <w:pPr>
        <w:pStyle w:val="Texto"/>
        <w:pBdr>
          <w:top w:val="single" w:sz="4" w:space="1" w:color="auto"/>
          <w:bottom w:val="single" w:sz="4" w:space="1" w:color="auto"/>
        </w:pBdr>
        <w:spacing w:after="86" w:line="236" w:lineRule="exact"/>
        <w:ind w:firstLine="0"/>
        <w:rPr>
          <w:i/>
        </w:rPr>
      </w:pPr>
      <w:r w:rsidRPr="00685860">
        <w:rPr>
          <w:i/>
        </w:rPr>
        <w:t>Si México quiere ser un nuevo actor global, lo primero que tiene que hacer es ser importante en su vecindario, es decir, ser líder a nivel regional. Quien no es líder en su región, no es tan relevante a nivel global.</w:t>
      </w:r>
    </w:p>
    <w:p w:rsidR="00685860" w:rsidRPr="00685860" w:rsidRDefault="00685860" w:rsidP="00337F7A">
      <w:pPr>
        <w:pStyle w:val="Texto"/>
        <w:pBdr>
          <w:top w:val="single" w:sz="4" w:space="1" w:color="auto"/>
          <w:bottom w:val="single" w:sz="4" w:space="1" w:color="auto"/>
        </w:pBdr>
        <w:spacing w:after="86" w:line="236" w:lineRule="exact"/>
        <w:ind w:firstLine="0"/>
        <w:jc w:val="right"/>
      </w:pPr>
      <w:r w:rsidRPr="00685860">
        <w:t>Kevin Zapata, San Nicolás de los Garza, Nuevo León</w:t>
      </w:r>
    </w:p>
    <w:p w:rsidR="00685860" w:rsidRPr="00685860" w:rsidRDefault="00685860" w:rsidP="00337F7A">
      <w:pPr>
        <w:pStyle w:val="Texto"/>
        <w:pBdr>
          <w:top w:val="single" w:sz="4" w:space="1" w:color="auto"/>
          <w:bottom w:val="single" w:sz="4" w:space="1" w:color="auto"/>
        </w:pBdr>
        <w:spacing w:after="86" w:line="236" w:lineRule="exact"/>
        <w:ind w:firstLine="0"/>
        <w:rPr>
          <w:i/>
        </w:rPr>
      </w:pPr>
      <w:r w:rsidRPr="00685860">
        <w:rPr>
          <w:i/>
        </w:rPr>
        <w:t>Estrechar las relaciones entre México y Asia favoreciendo un intercambio económico que sirva a los mercados tanto mexicano como asiático, para favorecer el crecimiento de exportaciones e importaciones.</w:t>
      </w:r>
    </w:p>
    <w:p w:rsidR="00685860" w:rsidRPr="00685860" w:rsidRDefault="00685860" w:rsidP="00337F7A">
      <w:pPr>
        <w:pStyle w:val="Texto"/>
        <w:pBdr>
          <w:top w:val="single" w:sz="4" w:space="1" w:color="auto"/>
          <w:bottom w:val="single" w:sz="4" w:space="1" w:color="auto"/>
        </w:pBdr>
        <w:spacing w:after="86" w:line="236" w:lineRule="exact"/>
        <w:ind w:firstLine="0"/>
        <w:jc w:val="right"/>
      </w:pPr>
      <w:r w:rsidRPr="00685860">
        <w:t>María Teresa Lona, Colima, Colima</w:t>
      </w:r>
    </w:p>
    <w:p w:rsidR="00685860" w:rsidRPr="00685860" w:rsidRDefault="00685860" w:rsidP="00337F7A">
      <w:pPr>
        <w:pStyle w:val="Texto"/>
        <w:pBdr>
          <w:top w:val="single" w:sz="4" w:space="1" w:color="auto"/>
          <w:bottom w:val="single" w:sz="4" w:space="1" w:color="auto"/>
        </w:pBdr>
        <w:spacing w:after="86" w:line="236" w:lineRule="exact"/>
        <w:ind w:firstLine="0"/>
        <w:rPr>
          <w:i/>
        </w:rPr>
      </w:pPr>
      <w:r w:rsidRPr="00685860">
        <w:rPr>
          <w:i/>
        </w:rPr>
        <w:t>Además de diversificar nuestros mercados creando nuevos tratados y acuerdos internacionales, hay que aprovechar los acuerdos bilaterales que ya tenemos con otros países.</w:t>
      </w:r>
    </w:p>
    <w:p w:rsidR="00685860" w:rsidRPr="00685860" w:rsidRDefault="00685860" w:rsidP="00337F7A">
      <w:pPr>
        <w:pStyle w:val="Texto"/>
        <w:pBdr>
          <w:top w:val="single" w:sz="4" w:space="1" w:color="auto"/>
          <w:bottom w:val="single" w:sz="4" w:space="1" w:color="auto"/>
        </w:pBdr>
        <w:spacing w:after="86" w:line="236" w:lineRule="exact"/>
        <w:ind w:firstLine="0"/>
        <w:jc w:val="right"/>
      </w:pPr>
      <w:r w:rsidRPr="00685860">
        <w:t>Liliana Maldonado García, Matehuala, San Luis Potosí</w:t>
      </w:r>
    </w:p>
    <w:p w:rsidR="00685860" w:rsidRPr="00685860" w:rsidRDefault="00685860" w:rsidP="00337F7A">
      <w:pPr>
        <w:pStyle w:val="Texto"/>
        <w:pBdr>
          <w:top w:val="single" w:sz="4" w:space="1" w:color="auto"/>
          <w:bottom w:val="single" w:sz="4" w:space="1" w:color="auto"/>
        </w:pBdr>
        <w:spacing w:after="86" w:line="236" w:lineRule="exact"/>
        <w:ind w:firstLine="0"/>
        <w:rPr>
          <w:i/>
        </w:rPr>
      </w:pPr>
      <w:r w:rsidRPr="00685860">
        <w:rPr>
          <w:i/>
        </w:rPr>
        <w:t>México debe reposicionarse en el escenario internacional como una economía en crecimiento que incluye políticas sociales en su visión de desarrollo.</w:t>
      </w:r>
    </w:p>
    <w:p w:rsidR="00685860" w:rsidRPr="00685860" w:rsidRDefault="00685860" w:rsidP="00337F7A">
      <w:pPr>
        <w:pStyle w:val="Texto"/>
        <w:pBdr>
          <w:top w:val="single" w:sz="4" w:space="1" w:color="auto"/>
          <w:bottom w:val="single" w:sz="4" w:space="1" w:color="auto"/>
        </w:pBdr>
        <w:spacing w:after="86" w:line="236" w:lineRule="exact"/>
        <w:ind w:firstLine="0"/>
        <w:jc w:val="right"/>
      </w:pPr>
      <w:r w:rsidRPr="00685860">
        <w:lastRenderedPageBreak/>
        <w:t xml:space="preserve">Fernanda </w:t>
      </w:r>
      <w:proofErr w:type="spellStart"/>
      <w:r w:rsidRPr="00685860">
        <w:t>Oceguera</w:t>
      </w:r>
      <w:proofErr w:type="spellEnd"/>
      <w:r w:rsidRPr="00685860">
        <w:t>, mexicana radicada en Madrid, España</w:t>
      </w:r>
    </w:p>
    <w:p w:rsidR="00685860" w:rsidRPr="00685860" w:rsidRDefault="00685860" w:rsidP="0024197D">
      <w:pPr>
        <w:pStyle w:val="Texto"/>
        <w:spacing w:after="86" w:line="236" w:lineRule="exact"/>
        <w:ind w:firstLine="0"/>
      </w:pPr>
    </w:p>
    <w:p w:rsidR="00685860" w:rsidRPr="009834A4" w:rsidRDefault="00685860" w:rsidP="0024197D">
      <w:pPr>
        <w:pStyle w:val="Texto"/>
        <w:spacing w:after="86" w:line="236" w:lineRule="exact"/>
        <w:ind w:firstLine="0"/>
        <w:rPr>
          <w:b/>
        </w:rPr>
      </w:pPr>
      <w:r w:rsidRPr="009834A4">
        <w:rPr>
          <w:b/>
        </w:rPr>
        <w:t>V.2.</w:t>
      </w:r>
      <w:r w:rsidRPr="009834A4">
        <w:rPr>
          <w:b/>
          <w:i/>
        </w:rPr>
        <w:t xml:space="preserve"> </w:t>
      </w:r>
      <w:r w:rsidRPr="009834A4">
        <w:rPr>
          <w:b/>
        </w:rPr>
        <w:t>Plan de acción: consolidar el papel constructivo de México en el mundo</w:t>
      </w:r>
    </w:p>
    <w:p w:rsidR="00685860" w:rsidRPr="00685860" w:rsidRDefault="00685860" w:rsidP="0024197D">
      <w:pPr>
        <w:pStyle w:val="Texto"/>
        <w:spacing w:after="86" w:line="236" w:lineRule="exact"/>
        <w:ind w:firstLine="0"/>
      </w:pPr>
      <w:r w:rsidRPr="00685860">
        <w:t>México implementará una política exterior constructiva y activa que defienda y promueva el interés nacional. Esa labor internacional se basará en cuatro objetivos claramente definidos.</w:t>
      </w:r>
    </w:p>
    <w:p w:rsidR="00685860" w:rsidRPr="00685860" w:rsidRDefault="00685860" w:rsidP="0024197D">
      <w:pPr>
        <w:pStyle w:val="Texto"/>
        <w:spacing w:line="236" w:lineRule="exact"/>
        <w:ind w:firstLine="0"/>
      </w:pPr>
      <w:r w:rsidRPr="00685860">
        <w:t xml:space="preserve">En primer lugar, el diálogo político, que es la labor que permite </w:t>
      </w:r>
      <w:r w:rsidRPr="00685860">
        <w:rPr>
          <w:b/>
        </w:rPr>
        <w:t>ampliar y fortalecer la presencia de México en el mundo</w:t>
      </w:r>
      <w:r w:rsidRPr="00685860">
        <w:t>, así como dotar de un marco jurídico claro y confiable a la interacción con otros Estados. Incluye dentro de la actividad diplomática, en sentido estricto, el diálogo entre representantes gubernamentales con el fin de promover los intereses nacionales, así como fomentar relaciones de amistad, intercambio y cooperación entre los Estados. Este instrumento comprende también la difusión de los valores de México en el exterior, a través de una diversidad de ámbitos que van desde las labores tradicionales, como generar información y favorecer la comunicación con distintos interlocutores, hasta realizar esfuerzos en materia de diplomacia cultural y, más ampliamente, de diplomacia pública con base en las nuevas tecnologías de la información y la comunicación.</w:t>
      </w:r>
    </w:p>
    <w:p w:rsidR="00685860" w:rsidRPr="00685860" w:rsidRDefault="00685860" w:rsidP="0024197D">
      <w:pPr>
        <w:pStyle w:val="Texto"/>
        <w:spacing w:line="230" w:lineRule="exact"/>
        <w:ind w:firstLine="0"/>
      </w:pPr>
      <w:r w:rsidRPr="00685860">
        <w:t>En</w:t>
      </w:r>
      <w:r w:rsidRPr="00685860">
        <w:rPr>
          <w:i/>
        </w:rPr>
        <w:t xml:space="preserve"> </w:t>
      </w:r>
      <w:r w:rsidRPr="00685860">
        <w:t>términos</w:t>
      </w:r>
      <w:r w:rsidRPr="00685860">
        <w:rPr>
          <w:i/>
        </w:rPr>
        <w:t xml:space="preserve"> </w:t>
      </w:r>
      <w:r w:rsidRPr="00685860">
        <w:t>de</w:t>
      </w:r>
      <w:r w:rsidRPr="00685860">
        <w:rPr>
          <w:i/>
        </w:rPr>
        <w:t xml:space="preserve"> </w:t>
      </w:r>
      <w:r w:rsidRPr="00685860">
        <w:t>perspectiva</w:t>
      </w:r>
      <w:r w:rsidRPr="00685860">
        <w:rPr>
          <w:i/>
        </w:rPr>
        <w:t xml:space="preserve"> </w:t>
      </w:r>
      <w:r w:rsidRPr="00685860">
        <w:t>de</w:t>
      </w:r>
      <w:r w:rsidRPr="00685860">
        <w:rPr>
          <w:i/>
        </w:rPr>
        <w:t xml:space="preserve"> </w:t>
      </w:r>
      <w:r w:rsidRPr="00685860">
        <w:t>género,</w:t>
      </w:r>
      <w:r w:rsidRPr="00685860">
        <w:rPr>
          <w:i/>
        </w:rPr>
        <w:t xml:space="preserve"> </w:t>
      </w:r>
      <w:r w:rsidRPr="00685860">
        <w:t>México debe destacar en su promoción de los derechos de las mujeres en los distintos foros internacionales en los que participa. También se procurará la adecuada implementación en el país de los acuerdos comprometidos a nivel mundial. En este sentido, es fundamental contribuir al cumplimiento de las recomendaciones de la Convención sobre la Eliminación de todas las Formas de Discriminación contra la Mujer (CEDAW, por sus siglas en inglés). Asimismo, se fomentará la protección de los derechos de las mujeres migrantes para prevenir la violencia, la trata y el secuestro.</w:t>
      </w:r>
    </w:p>
    <w:p w:rsidR="00685860" w:rsidRPr="00685860" w:rsidRDefault="00685860" w:rsidP="0024197D">
      <w:pPr>
        <w:pStyle w:val="Texto"/>
        <w:spacing w:line="230" w:lineRule="exact"/>
        <w:ind w:firstLine="0"/>
      </w:pPr>
      <w:r w:rsidRPr="00685860">
        <w:t>Además, la política exterior se basará en la cooperación internacional para el desarrollo, como una expresión de solidaridad y, al mismo tiempo, un medio para impulsar al bienestar y la prosperidad de nuestro país y de la comunidad internacional. La cooperación internacional representa un área de oportunidad para México. Si bien a partir de la promulgación de la Ley de Cooperación Internacional para el Desarrollo (2011), el país apuntaló el nivel de recursos que asigna a la cooperación internacional, aún existe un rezago con respecto a la cooperación proporcionada por países con niveles de desarrollo comparables. Por tanto, es importante que la Agencia Mexicana de Cooperación Internacional para el Desarrollo (AMEXCID) consolide su papel de ejecutor y coordinador de cooperación internacional</w:t>
      </w:r>
      <w:r w:rsidRPr="00685860">
        <w:rPr>
          <w:i/>
        </w:rPr>
        <w:t xml:space="preserve"> </w:t>
      </w:r>
      <w:r w:rsidRPr="00685860">
        <w:t>del</w:t>
      </w:r>
      <w:r w:rsidRPr="00685860">
        <w:rPr>
          <w:i/>
        </w:rPr>
        <w:t xml:space="preserve"> </w:t>
      </w:r>
      <w:r w:rsidRPr="00685860">
        <w:t>gobierno</w:t>
      </w:r>
      <w:r w:rsidRPr="00685860">
        <w:rPr>
          <w:i/>
        </w:rPr>
        <w:t xml:space="preserve"> </w:t>
      </w:r>
      <w:r w:rsidRPr="00685860">
        <w:t>mexicano</w:t>
      </w:r>
      <w:r w:rsidRPr="00685860">
        <w:rPr>
          <w:i/>
        </w:rPr>
        <w:t xml:space="preserve"> </w:t>
      </w:r>
      <w:r w:rsidRPr="00685860">
        <w:t>y</w:t>
      </w:r>
      <w:r w:rsidRPr="00685860">
        <w:rPr>
          <w:i/>
        </w:rPr>
        <w:t xml:space="preserve"> </w:t>
      </w:r>
      <w:r w:rsidRPr="00685860">
        <w:t>confirme en la práctica la imagen del país como un actor global activo, responsable y comprometido.</w:t>
      </w:r>
    </w:p>
    <w:p w:rsidR="00685860" w:rsidRPr="00685860" w:rsidRDefault="00685860" w:rsidP="0024197D">
      <w:pPr>
        <w:pStyle w:val="Texto"/>
        <w:spacing w:line="230" w:lineRule="exact"/>
        <w:ind w:firstLine="0"/>
      </w:pPr>
      <w:r w:rsidRPr="00685860">
        <w:t xml:space="preserve">El segundo objetivo de la política exterior será el de </w:t>
      </w:r>
      <w:r w:rsidRPr="00685860">
        <w:rPr>
          <w:b/>
        </w:rPr>
        <w:t>promover el valor de México en el mundo mediante la difusión económica, turística y cultural</w:t>
      </w:r>
      <w:r w:rsidRPr="00685860">
        <w:t>. Las acciones en este rubro incluyen la promoción económica</w:t>
      </w:r>
      <w:r w:rsidR="00124F2F">
        <w:t xml:space="preserve"> </w:t>
      </w:r>
      <w:r w:rsidRPr="00685860">
        <w:t>–del comercio y de las inversiones–, la turística y cultural. Su propósito central es colaborar con el sector privado para identificar oportunidades económicas, turísticas y culturales para las empresas, los productos y los servicios mexicanos, a fin de apoyar su proyección hacia otros países y generar empleos.</w:t>
      </w:r>
    </w:p>
    <w:p w:rsidR="00685860" w:rsidRPr="00685860" w:rsidRDefault="00685860" w:rsidP="0024197D">
      <w:pPr>
        <w:pStyle w:val="Texto"/>
        <w:spacing w:line="230" w:lineRule="exact"/>
        <w:ind w:firstLine="0"/>
      </w:pPr>
      <w:r w:rsidRPr="00685860">
        <w:t>La promoción económica, turística y cultural de México en el exterior está a cargo de la Secretaría de Relaciones Exteriores, la Secretaría de Economía, la Secretaría de Turismo, la Secretaría de Hacienda y Crédito</w:t>
      </w:r>
      <w:r w:rsidRPr="00685860">
        <w:rPr>
          <w:i/>
        </w:rPr>
        <w:t xml:space="preserve"> </w:t>
      </w:r>
      <w:r w:rsidRPr="00685860">
        <w:t>Público, ProMéxico, BANCOMEXT, el Consejo de Promoción Turística de México, CONACULTA, y la Secretaría de Agricultura, Ganadería, Desarrollo Rural, Pesca y Alimentación. Históricamente, el éxito de los programas de promoción a cargo de dichas dependencias ha estado estrechamente relacionado con la adecuada</w:t>
      </w:r>
      <w:r w:rsidRPr="00685860">
        <w:rPr>
          <w:i/>
        </w:rPr>
        <w:t xml:space="preserve"> </w:t>
      </w:r>
      <w:r w:rsidRPr="00685860">
        <w:t>coordinación</w:t>
      </w:r>
      <w:r w:rsidRPr="00685860">
        <w:rPr>
          <w:i/>
        </w:rPr>
        <w:t xml:space="preserve"> </w:t>
      </w:r>
      <w:r w:rsidRPr="00685860">
        <w:t>y</w:t>
      </w:r>
      <w:r w:rsidRPr="00685860">
        <w:rPr>
          <w:i/>
        </w:rPr>
        <w:t xml:space="preserve"> </w:t>
      </w:r>
      <w:r w:rsidRPr="00685860">
        <w:t>cooperación</w:t>
      </w:r>
      <w:r w:rsidRPr="00685860">
        <w:rPr>
          <w:i/>
        </w:rPr>
        <w:t xml:space="preserve"> </w:t>
      </w:r>
      <w:r w:rsidRPr="00685860">
        <w:t>entre</w:t>
      </w:r>
      <w:r w:rsidRPr="00685860">
        <w:rPr>
          <w:i/>
        </w:rPr>
        <w:t xml:space="preserve"> </w:t>
      </w:r>
      <w:r w:rsidRPr="00685860">
        <w:t>éstas. La creación de mecanismos de coordinación, incluyendo</w:t>
      </w:r>
      <w:r w:rsidR="00124F2F">
        <w:t xml:space="preserve"> </w:t>
      </w:r>
      <w:r w:rsidRPr="00685860">
        <w:t>la integración de un Gabinete Especializado de México con Responsabilidad Global, permitirá una adecuada coordinación, tanto en materia de planeación como de ejecución, entre las dependencias de la Administración Pública Federal en el exterior.</w:t>
      </w:r>
    </w:p>
    <w:p w:rsidR="00685860" w:rsidRPr="00685860" w:rsidRDefault="00685860" w:rsidP="0024197D">
      <w:pPr>
        <w:pStyle w:val="Texto"/>
        <w:spacing w:line="230" w:lineRule="exact"/>
        <w:ind w:firstLine="0"/>
      </w:pPr>
      <w:r w:rsidRPr="00685860">
        <w:t>En</w:t>
      </w:r>
      <w:r w:rsidRPr="00685860">
        <w:rPr>
          <w:i/>
        </w:rPr>
        <w:t xml:space="preserve"> </w:t>
      </w:r>
      <w:r w:rsidRPr="00685860">
        <w:t>tercer</w:t>
      </w:r>
      <w:r w:rsidRPr="00685860">
        <w:rPr>
          <w:i/>
        </w:rPr>
        <w:t xml:space="preserve"> </w:t>
      </w:r>
      <w:r w:rsidRPr="00685860">
        <w:t>lugar,</w:t>
      </w:r>
      <w:r w:rsidRPr="00685860">
        <w:rPr>
          <w:i/>
        </w:rPr>
        <w:t xml:space="preserve"> </w:t>
      </w:r>
      <w:r w:rsidRPr="00685860">
        <w:rPr>
          <w:b/>
        </w:rPr>
        <w:t>reafirmar</w:t>
      </w:r>
      <w:r w:rsidRPr="00685860">
        <w:rPr>
          <w:b/>
          <w:i/>
        </w:rPr>
        <w:t xml:space="preserve"> </w:t>
      </w:r>
      <w:r w:rsidRPr="00685860">
        <w:rPr>
          <w:b/>
        </w:rPr>
        <w:t>el</w:t>
      </w:r>
      <w:r w:rsidRPr="00685860">
        <w:rPr>
          <w:b/>
          <w:i/>
        </w:rPr>
        <w:t xml:space="preserve"> </w:t>
      </w:r>
      <w:r w:rsidRPr="00685860">
        <w:rPr>
          <w:b/>
        </w:rPr>
        <w:t>compromiso</w:t>
      </w:r>
      <w:r w:rsidRPr="00685860">
        <w:rPr>
          <w:b/>
          <w:i/>
        </w:rPr>
        <w:t xml:space="preserve"> </w:t>
      </w:r>
      <w:r w:rsidRPr="00685860">
        <w:rPr>
          <w:b/>
        </w:rPr>
        <w:t>del país con el libre comercio, la movilidad de capitales y la integración productiva</w:t>
      </w:r>
      <w:r w:rsidRPr="00685860">
        <w:t xml:space="preserve"> permitirá</w:t>
      </w:r>
      <w:r w:rsidRPr="00685860">
        <w:rPr>
          <w:i/>
        </w:rPr>
        <w:t xml:space="preserve"> </w:t>
      </w:r>
      <w:r w:rsidRPr="00685860">
        <w:t>que</w:t>
      </w:r>
      <w:r w:rsidRPr="00685860">
        <w:rPr>
          <w:i/>
        </w:rPr>
        <w:t xml:space="preserve"> </w:t>
      </w:r>
      <w:r w:rsidRPr="00685860">
        <w:t>México</w:t>
      </w:r>
      <w:r w:rsidRPr="00685860">
        <w:rPr>
          <w:i/>
        </w:rPr>
        <w:t xml:space="preserve"> </w:t>
      </w:r>
      <w:r w:rsidRPr="00685860">
        <w:t>eleve</w:t>
      </w:r>
      <w:r w:rsidRPr="00685860">
        <w:rPr>
          <w:i/>
        </w:rPr>
        <w:t xml:space="preserve"> </w:t>
      </w:r>
      <w:r w:rsidRPr="00685860">
        <w:t>y</w:t>
      </w:r>
      <w:r w:rsidRPr="00685860">
        <w:rPr>
          <w:i/>
        </w:rPr>
        <w:t xml:space="preserve"> </w:t>
      </w:r>
      <w:r w:rsidRPr="00685860">
        <w:t>democratice su productividad. Esto significa que todos los individuos y las empresas, sin importar su escala o</w:t>
      </w:r>
      <w:r w:rsidRPr="00685860">
        <w:rPr>
          <w:i/>
        </w:rPr>
        <w:t xml:space="preserve"> </w:t>
      </w:r>
      <w:r w:rsidRPr="00685860">
        <w:t>ubicación,</w:t>
      </w:r>
      <w:r w:rsidRPr="00685860">
        <w:rPr>
          <w:i/>
        </w:rPr>
        <w:t xml:space="preserve"> </w:t>
      </w:r>
      <w:r w:rsidRPr="00685860">
        <w:t>tengan</w:t>
      </w:r>
      <w:r w:rsidRPr="00685860">
        <w:rPr>
          <w:i/>
        </w:rPr>
        <w:t xml:space="preserve"> </w:t>
      </w:r>
      <w:r w:rsidRPr="00685860">
        <w:t>la</w:t>
      </w:r>
      <w:r w:rsidRPr="00685860">
        <w:rPr>
          <w:i/>
        </w:rPr>
        <w:t xml:space="preserve"> </w:t>
      </w:r>
      <w:r w:rsidRPr="00685860">
        <w:t>posibilidad</w:t>
      </w:r>
      <w:r w:rsidRPr="00685860">
        <w:rPr>
          <w:i/>
        </w:rPr>
        <w:t xml:space="preserve"> </w:t>
      </w:r>
      <w:r w:rsidRPr="00685860">
        <w:t>de</w:t>
      </w:r>
      <w:r w:rsidRPr="00685860">
        <w:rPr>
          <w:i/>
        </w:rPr>
        <w:t xml:space="preserve"> </w:t>
      </w:r>
      <w:r w:rsidRPr="00685860">
        <w:t>participar en</w:t>
      </w:r>
      <w:r w:rsidRPr="00685860">
        <w:rPr>
          <w:i/>
        </w:rPr>
        <w:t xml:space="preserve"> </w:t>
      </w:r>
      <w:r w:rsidRPr="00685860">
        <w:t>los</w:t>
      </w:r>
      <w:r w:rsidRPr="00685860">
        <w:rPr>
          <w:i/>
        </w:rPr>
        <w:t xml:space="preserve"> </w:t>
      </w:r>
      <w:r w:rsidRPr="00685860">
        <w:t>beneficios de</w:t>
      </w:r>
      <w:r w:rsidRPr="00685860">
        <w:rPr>
          <w:i/>
        </w:rPr>
        <w:t xml:space="preserve"> </w:t>
      </w:r>
      <w:r w:rsidRPr="00685860">
        <w:t>la</w:t>
      </w:r>
      <w:r w:rsidRPr="00685860">
        <w:rPr>
          <w:i/>
        </w:rPr>
        <w:t xml:space="preserve"> </w:t>
      </w:r>
      <w:r w:rsidRPr="00685860">
        <w:t>globalización.</w:t>
      </w:r>
      <w:r w:rsidRPr="00685860">
        <w:rPr>
          <w:i/>
        </w:rPr>
        <w:t xml:space="preserve"> </w:t>
      </w:r>
      <w:r w:rsidRPr="00685860">
        <w:t>Por</w:t>
      </w:r>
      <w:r w:rsidRPr="00685860">
        <w:rPr>
          <w:i/>
        </w:rPr>
        <w:t xml:space="preserve"> </w:t>
      </w:r>
      <w:r w:rsidRPr="00685860">
        <w:t>tanto, es necesario que cuenten con las herramientas y la</w:t>
      </w:r>
      <w:r w:rsidRPr="00685860">
        <w:rPr>
          <w:i/>
        </w:rPr>
        <w:t xml:space="preserve"> </w:t>
      </w:r>
      <w:r w:rsidRPr="00685860">
        <w:t>capacitación</w:t>
      </w:r>
      <w:r w:rsidRPr="00685860">
        <w:rPr>
          <w:i/>
        </w:rPr>
        <w:t xml:space="preserve"> </w:t>
      </w:r>
      <w:r w:rsidRPr="00685860">
        <w:t>requerida</w:t>
      </w:r>
      <w:r w:rsidRPr="00685860">
        <w:rPr>
          <w:i/>
        </w:rPr>
        <w:t xml:space="preserve"> </w:t>
      </w:r>
      <w:r w:rsidRPr="00685860">
        <w:t>para</w:t>
      </w:r>
      <w:r w:rsidRPr="00685860">
        <w:rPr>
          <w:i/>
        </w:rPr>
        <w:t xml:space="preserve"> </w:t>
      </w:r>
      <w:r w:rsidRPr="00685860">
        <w:t>ser</w:t>
      </w:r>
      <w:r w:rsidRPr="00685860">
        <w:rPr>
          <w:i/>
        </w:rPr>
        <w:t xml:space="preserve"> </w:t>
      </w:r>
      <w:r w:rsidRPr="00685860">
        <w:t>competitivos y aprovechar las oportunidades que ofrecen los mercados internacionales. En la medida en que la democratización de la productividad se refleje en un mayor bienestar para su población, México se consolidará como un líder natural en la región y referente a escala global.</w:t>
      </w:r>
    </w:p>
    <w:p w:rsidR="00685860" w:rsidRPr="00685860" w:rsidRDefault="00685860" w:rsidP="0024197D">
      <w:pPr>
        <w:pStyle w:val="Texto"/>
        <w:spacing w:line="230" w:lineRule="exact"/>
        <w:ind w:firstLine="0"/>
      </w:pPr>
      <w:r w:rsidRPr="00685860">
        <w:t>Asimismo,</w:t>
      </w:r>
      <w:r w:rsidRPr="00685860">
        <w:rPr>
          <w:i/>
        </w:rPr>
        <w:t xml:space="preserve"> </w:t>
      </w:r>
      <w:r w:rsidRPr="00685860">
        <w:t>es</w:t>
      </w:r>
      <w:r w:rsidRPr="00685860">
        <w:rPr>
          <w:i/>
        </w:rPr>
        <w:t xml:space="preserve"> </w:t>
      </w:r>
      <w:r w:rsidRPr="00685860">
        <w:t>importante</w:t>
      </w:r>
      <w:r w:rsidRPr="00685860">
        <w:rPr>
          <w:i/>
        </w:rPr>
        <w:t xml:space="preserve"> </w:t>
      </w:r>
      <w:r w:rsidRPr="00685860">
        <w:t>fortalecer</w:t>
      </w:r>
      <w:r w:rsidRPr="00685860">
        <w:rPr>
          <w:i/>
        </w:rPr>
        <w:t xml:space="preserve"> </w:t>
      </w:r>
      <w:r w:rsidRPr="00685860">
        <w:t>la</w:t>
      </w:r>
      <w:r w:rsidRPr="00685860">
        <w:rPr>
          <w:i/>
        </w:rPr>
        <w:t xml:space="preserve"> </w:t>
      </w:r>
      <w:r w:rsidRPr="00685860">
        <w:t>presencia de México en los foros y organismos regionales y multilaterales, como el Foro de Cooperación Económica</w:t>
      </w:r>
      <w:r w:rsidR="00FB34AD">
        <w:rPr>
          <w:i/>
        </w:rPr>
        <w:t xml:space="preserve"> </w:t>
      </w:r>
      <w:r w:rsidRPr="00685860">
        <w:t>Asia-Pacífico</w:t>
      </w:r>
      <w:r w:rsidR="00FB34AD">
        <w:rPr>
          <w:i/>
        </w:rPr>
        <w:t xml:space="preserve"> </w:t>
      </w:r>
      <w:r w:rsidRPr="00685860">
        <w:t>(APEC,</w:t>
      </w:r>
      <w:r w:rsidR="00FB34AD">
        <w:rPr>
          <w:i/>
        </w:rPr>
        <w:t xml:space="preserve"> </w:t>
      </w:r>
      <w:r w:rsidRPr="00685860">
        <w:t>por</w:t>
      </w:r>
      <w:r w:rsidR="00FB34AD">
        <w:rPr>
          <w:i/>
        </w:rPr>
        <w:t xml:space="preserve"> </w:t>
      </w:r>
      <w:r w:rsidRPr="00685860">
        <w:t>sus siglas en inglés), la Organización Mundial del Comercio (OMC), la Organización para la Cooperación</w:t>
      </w:r>
      <w:r w:rsidRPr="00685860">
        <w:rPr>
          <w:i/>
        </w:rPr>
        <w:t xml:space="preserve"> </w:t>
      </w:r>
      <w:r w:rsidRPr="00685860">
        <w:t>y</w:t>
      </w:r>
      <w:r w:rsidRPr="00685860">
        <w:rPr>
          <w:i/>
        </w:rPr>
        <w:t xml:space="preserve"> </w:t>
      </w:r>
      <w:r w:rsidRPr="00685860">
        <w:t>Desarrollo</w:t>
      </w:r>
      <w:r w:rsidRPr="00685860">
        <w:rPr>
          <w:i/>
        </w:rPr>
        <w:t xml:space="preserve"> </w:t>
      </w:r>
      <w:r w:rsidRPr="00685860">
        <w:t>Económicos</w:t>
      </w:r>
      <w:r w:rsidRPr="00685860">
        <w:rPr>
          <w:i/>
        </w:rPr>
        <w:t xml:space="preserve"> </w:t>
      </w:r>
      <w:r w:rsidRPr="00685860">
        <w:lastRenderedPageBreak/>
        <w:t>(OCDE) y la Asociación Latinoamericana de Integración (ALADI).</w:t>
      </w:r>
      <w:r w:rsidRPr="00685860">
        <w:rPr>
          <w:i/>
        </w:rPr>
        <w:t xml:space="preserve"> </w:t>
      </w:r>
      <w:r w:rsidRPr="00685860">
        <w:t>Adicionalmente,</w:t>
      </w:r>
      <w:r w:rsidRPr="00685860">
        <w:rPr>
          <w:i/>
        </w:rPr>
        <w:t xml:space="preserve"> </w:t>
      </w:r>
      <w:r w:rsidRPr="00685860">
        <w:t>es</w:t>
      </w:r>
      <w:r w:rsidRPr="00685860">
        <w:rPr>
          <w:i/>
        </w:rPr>
        <w:t xml:space="preserve"> </w:t>
      </w:r>
      <w:r w:rsidRPr="00685860">
        <w:t>relevante</w:t>
      </w:r>
      <w:r w:rsidRPr="00685860">
        <w:rPr>
          <w:i/>
        </w:rPr>
        <w:t xml:space="preserve"> </w:t>
      </w:r>
      <w:r w:rsidRPr="00685860">
        <w:t>contribuir al establecimiento de reglas claras para las exportaciones,</w:t>
      </w:r>
      <w:r w:rsidRPr="00685860">
        <w:rPr>
          <w:i/>
        </w:rPr>
        <w:t xml:space="preserve"> </w:t>
      </w:r>
      <w:r w:rsidRPr="00685860">
        <w:t>la</w:t>
      </w:r>
      <w:r w:rsidRPr="00685860">
        <w:rPr>
          <w:i/>
        </w:rPr>
        <w:t xml:space="preserve"> </w:t>
      </w:r>
      <w:r w:rsidRPr="00685860">
        <w:t>inversión</w:t>
      </w:r>
      <w:r w:rsidRPr="00685860">
        <w:rPr>
          <w:i/>
        </w:rPr>
        <w:t xml:space="preserve"> </w:t>
      </w:r>
      <w:r w:rsidRPr="00685860">
        <w:t>y</w:t>
      </w:r>
      <w:r w:rsidRPr="00685860">
        <w:rPr>
          <w:i/>
        </w:rPr>
        <w:t xml:space="preserve"> </w:t>
      </w:r>
      <w:r w:rsidRPr="00685860">
        <w:t>la</w:t>
      </w:r>
      <w:r w:rsidRPr="00685860">
        <w:rPr>
          <w:i/>
        </w:rPr>
        <w:t xml:space="preserve"> </w:t>
      </w:r>
      <w:r w:rsidRPr="00685860">
        <w:t>protección</w:t>
      </w:r>
      <w:r w:rsidRPr="00685860">
        <w:rPr>
          <w:i/>
        </w:rPr>
        <w:t xml:space="preserve"> </w:t>
      </w:r>
      <w:r w:rsidRPr="00685860">
        <w:t>de los</w:t>
      </w:r>
      <w:r w:rsidRPr="00685860">
        <w:rPr>
          <w:i/>
        </w:rPr>
        <w:t xml:space="preserve"> </w:t>
      </w:r>
      <w:r w:rsidRPr="00685860">
        <w:t>derechos</w:t>
      </w:r>
      <w:r w:rsidRPr="00685860">
        <w:rPr>
          <w:i/>
        </w:rPr>
        <w:t xml:space="preserve"> </w:t>
      </w:r>
      <w:r w:rsidRPr="00685860">
        <w:t>de</w:t>
      </w:r>
      <w:r w:rsidRPr="00685860">
        <w:rPr>
          <w:i/>
        </w:rPr>
        <w:t xml:space="preserve"> </w:t>
      </w:r>
      <w:r w:rsidRPr="00685860">
        <w:t>propiedad</w:t>
      </w:r>
      <w:r w:rsidRPr="00685860">
        <w:rPr>
          <w:i/>
        </w:rPr>
        <w:t xml:space="preserve"> </w:t>
      </w:r>
      <w:r w:rsidRPr="00685860">
        <w:t>intelectual</w:t>
      </w:r>
      <w:r w:rsidRPr="00685860">
        <w:rPr>
          <w:i/>
        </w:rPr>
        <w:t xml:space="preserve"> </w:t>
      </w:r>
      <w:r w:rsidRPr="00685860">
        <w:t>y</w:t>
      </w:r>
      <w:r w:rsidRPr="00685860">
        <w:rPr>
          <w:i/>
        </w:rPr>
        <w:t xml:space="preserve"> </w:t>
      </w:r>
      <w:r w:rsidRPr="00685860">
        <w:t>contar con</w:t>
      </w:r>
      <w:r w:rsidRPr="00685860">
        <w:rPr>
          <w:i/>
        </w:rPr>
        <w:t xml:space="preserve"> </w:t>
      </w:r>
      <w:r w:rsidRPr="00685860">
        <w:t>mecanismos</w:t>
      </w:r>
      <w:r w:rsidRPr="00685860">
        <w:rPr>
          <w:i/>
        </w:rPr>
        <w:t xml:space="preserve"> </w:t>
      </w:r>
      <w:r w:rsidRPr="00685860">
        <w:t>apropiados</w:t>
      </w:r>
      <w:r w:rsidRPr="00685860">
        <w:rPr>
          <w:i/>
        </w:rPr>
        <w:t xml:space="preserve"> </w:t>
      </w:r>
      <w:r w:rsidRPr="00685860">
        <w:t>para</w:t>
      </w:r>
      <w:r w:rsidRPr="00685860">
        <w:rPr>
          <w:i/>
        </w:rPr>
        <w:t xml:space="preserve"> </w:t>
      </w:r>
      <w:r w:rsidRPr="00685860">
        <w:t>la</w:t>
      </w:r>
      <w:r w:rsidRPr="00685860">
        <w:rPr>
          <w:i/>
        </w:rPr>
        <w:t xml:space="preserve"> </w:t>
      </w:r>
      <w:r w:rsidRPr="00685860">
        <w:t>defensa</w:t>
      </w:r>
      <w:r w:rsidRPr="00685860">
        <w:rPr>
          <w:i/>
        </w:rPr>
        <w:t xml:space="preserve"> </w:t>
      </w:r>
      <w:r w:rsidRPr="00685860">
        <w:t>de nuestros intereses comerciales, así como los de exportadores e inversionistas nacionales.</w:t>
      </w:r>
    </w:p>
    <w:p w:rsidR="00685860" w:rsidRPr="00685860" w:rsidRDefault="00685860" w:rsidP="0024197D">
      <w:pPr>
        <w:pStyle w:val="Texto"/>
        <w:spacing w:line="230" w:lineRule="exact"/>
        <w:ind w:firstLine="0"/>
      </w:pPr>
      <w:r w:rsidRPr="00685860">
        <w:t>El cuarto objetivo de la política exterior consiste en</w:t>
      </w:r>
      <w:r w:rsidRPr="00685860">
        <w:rPr>
          <w:i/>
        </w:rPr>
        <w:t xml:space="preserve"> </w:t>
      </w:r>
      <w:r w:rsidRPr="00685860">
        <w:rPr>
          <w:b/>
        </w:rPr>
        <w:t>velar</w:t>
      </w:r>
      <w:r w:rsidRPr="00685860">
        <w:rPr>
          <w:b/>
          <w:i/>
        </w:rPr>
        <w:t xml:space="preserve"> </w:t>
      </w:r>
      <w:r w:rsidRPr="00685860">
        <w:rPr>
          <w:b/>
        </w:rPr>
        <w:t>por</w:t>
      </w:r>
      <w:r w:rsidRPr="00685860">
        <w:rPr>
          <w:b/>
          <w:i/>
        </w:rPr>
        <w:t xml:space="preserve"> </w:t>
      </w:r>
      <w:r w:rsidRPr="00685860">
        <w:rPr>
          <w:b/>
        </w:rPr>
        <w:t>los</w:t>
      </w:r>
      <w:r w:rsidRPr="00685860">
        <w:rPr>
          <w:b/>
          <w:i/>
        </w:rPr>
        <w:t xml:space="preserve"> </w:t>
      </w:r>
      <w:r w:rsidRPr="00685860">
        <w:rPr>
          <w:b/>
        </w:rPr>
        <w:t>intereses</w:t>
      </w:r>
      <w:r w:rsidRPr="00685860">
        <w:rPr>
          <w:b/>
          <w:i/>
        </w:rPr>
        <w:t xml:space="preserve"> </w:t>
      </w:r>
      <w:r w:rsidRPr="00685860">
        <w:rPr>
          <w:b/>
        </w:rPr>
        <w:t>de</w:t>
      </w:r>
      <w:r w:rsidRPr="00685860">
        <w:rPr>
          <w:b/>
          <w:i/>
        </w:rPr>
        <w:t xml:space="preserve"> </w:t>
      </w:r>
      <w:r w:rsidRPr="00685860">
        <w:rPr>
          <w:b/>
        </w:rPr>
        <w:t>los</w:t>
      </w:r>
      <w:r w:rsidRPr="00685860">
        <w:rPr>
          <w:b/>
          <w:i/>
        </w:rPr>
        <w:t xml:space="preserve"> </w:t>
      </w:r>
      <w:r w:rsidRPr="00685860">
        <w:rPr>
          <w:b/>
        </w:rPr>
        <w:t>mexicanos en el</w:t>
      </w:r>
      <w:r w:rsidRPr="00685860">
        <w:rPr>
          <w:b/>
          <w:i/>
        </w:rPr>
        <w:t xml:space="preserve"> </w:t>
      </w:r>
      <w:r w:rsidRPr="00685860">
        <w:rPr>
          <w:b/>
        </w:rPr>
        <w:t>extranjero y proteger los derechos de los extranjeros en el territorio nacional</w:t>
      </w:r>
      <w:r w:rsidRPr="00685860">
        <w:t>. Ello conlleva no sólo labores en materia de documentación e información, sino también la protección de los mexicanos que se encuentran en otros países, la atención de sus necesidades a través de</w:t>
      </w:r>
      <w:r w:rsidRPr="00685860">
        <w:rPr>
          <w:i/>
        </w:rPr>
        <w:t xml:space="preserve"> </w:t>
      </w:r>
      <w:r w:rsidRPr="00685860">
        <w:t>servicios</w:t>
      </w:r>
      <w:r w:rsidRPr="00685860">
        <w:rPr>
          <w:i/>
        </w:rPr>
        <w:t xml:space="preserve"> </w:t>
      </w:r>
      <w:r w:rsidRPr="00685860">
        <w:t>consulares</w:t>
      </w:r>
      <w:r w:rsidRPr="00685860">
        <w:rPr>
          <w:i/>
        </w:rPr>
        <w:t xml:space="preserve"> </w:t>
      </w:r>
      <w:r w:rsidRPr="00685860">
        <w:t>eficaces y</w:t>
      </w:r>
      <w:r w:rsidRPr="00685860">
        <w:rPr>
          <w:i/>
        </w:rPr>
        <w:t xml:space="preserve"> </w:t>
      </w:r>
      <w:r w:rsidRPr="00685860">
        <w:t>la</w:t>
      </w:r>
      <w:r w:rsidRPr="00685860">
        <w:rPr>
          <w:i/>
        </w:rPr>
        <w:t xml:space="preserve"> </w:t>
      </w:r>
      <w:r w:rsidRPr="00685860">
        <w:t>promoción de su vinculación con sus lugares de origen, para favorecer el desarrollo personal y el respeto pleno de los derechos de nuestros connacionales. Incluye también el acompañamiento al sector privado mexicano en su creciente expansión hacia el exterior. De esta manera, se buscará establecer un Gobierno Cercano y Moderno para todos los mexicanos en el exterior.</w:t>
      </w:r>
    </w:p>
    <w:p w:rsidR="00685860" w:rsidRPr="00685860" w:rsidRDefault="00685860" w:rsidP="0024197D">
      <w:pPr>
        <w:pStyle w:val="Texto"/>
        <w:spacing w:line="230" w:lineRule="exact"/>
        <w:ind w:firstLine="0"/>
      </w:pPr>
      <w:r w:rsidRPr="00685860">
        <w:t>Adicionalmente, se buscará garantizar en el territorio nacional los derechos de las personas migrantes, solicitantes de asilo, refugiadas y beneficiarias de protección complementaria. Esto incluye diseñar y ejecutar programas de atención especial a grupos vulnerables de migrantes, como niñas, niños y adolescentes, mujeres embarazadas, víctimas de delitos graves, personas con discapacidad y adultos mayores.</w:t>
      </w:r>
    </w:p>
    <w:p w:rsidR="00685860" w:rsidRPr="009834A4" w:rsidRDefault="00337F7A" w:rsidP="00337F7A">
      <w:pPr>
        <w:pStyle w:val="ANOTACION"/>
      </w:pPr>
      <w:r w:rsidRPr="009834A4">
        <w:t>VI. OBJETIVOS, ESTRATEGIAS</w:t>
      </w:r>
      <w:r w:rsidRPr="009834A4">
        <w:rPr>
          <w:i/>
        </w:rPr>
        <w:t xml:space="preserve"> </w:t>
      </w:r>
      <w:r w:rsidRPr="009834A4">
        <w:t>Y LÍNEAS DE ACCIÓN</w:t>
      </w:r>
    </w:p>
    <w:p w:rsidR="00685860" w:rsidRPr="00685860" w:rsidRDefault="00685860" w:rsidP="0024197D">
      <w:pPr>
        <w:pStyle w:val="Texto"/>
        <w:spacing w:line="238" w:lineRule="exact"/>
        <w:ind w:firstLine="0"/>
      </w:pPr>
      <w:r w:rsidRPr="00685860">
        <w:t>El presente</w:t>
      </w:r>
      <w:r w:rsidRPr="00685860">
        <w:rPr>
          <w:i/>
        </w:rPr>
        <w:t xml:space="preserve"> </w:t>
      </w:r>
      <w:r w:rsidRPr="00685860">
        <w:t>capítulo</w:t>
      </w:r>
      <w:r w:rsidRPr="00685860">
        <w:rPr>
          <w:i/>
        </w:rPr>
        <w:t xml:space="preserve"> </w:t>
      </w:r>
      <w:r w:rsidRPr="00685860">
        <w:t>describe</w:t>
      </w:r>
      <w:r w:rsidRPr="00685860">
        <w:rPr>
          <w:i/>
        </w:rPr>
        <w:t xml:space="preserve"> </w:t>
      </w:r>
      <w:r w:rsidRPr="00685860">
        <w:t>los</w:t>
      </w:r>
      <w:r w:rsidRPr="00685860">
        <w:rPr>
          <w:i/>
        </w:rPr>
        <w:t xml:space="preserve"> </w:t>
      </w:r>
      <w:r w:rsidRPr="00685860">
        <w:t>objetivos, estrategias</w:t>
      </w:r>
      <w:r w:rsidRPr="00685860">
        <w:rPr>
          <w:i/>
        </w:rPr>
        <w:t xml:space="preserve"> </w:t>
      </w:r>
      <w:r w:rsidRPr="00685860">
        <w:t>y</w:t>
      </w:r>
      <w:r w:rsidRPr="00685860">
        <w:rPr>
          <w:i/>
        </w:rPr>
        <w:t xml:space="preserve"> </w:t>
      </w:r>
      <w:r w:rsidRPr="00685860">
        <w:t>líneas</w:t>
      </w:r>
      <w:r w:rsidRPr="00685860">
        <w:rPr>
          <w:i/>
        </w:rPr>
        <w:t xml:space="preserve"> </w:t>
      </w:r>
      <w:r w:rsidRPr="00685860">
        <w:t>de</w:t>
      </w:r>
      <w:r w:rsidRPr="00685860">
        <w:rPr>
          <w:i/>
        </w:rPr>
        <w:t xml:space="preserve"> </w:t>
      </w:r>
      <w:r w:rsidRPr="00685860">
        <w:t>acción</w:t>
      </w:r>
      <w:r w:rsidRPr="00685860">
        <w:rPr>
          <w:i/>
        </w:rPr>
        <w:t xml:space="preserve"> </w:t>
      </w:r>
      <w:r w:rsidRPr="00685860">
        <w:t>que</w:t>
      </w:r>
      <w:r w:rsidRPr="00685860">
        <w:rPr>
          <w:i/>
        </w:rPr>
        <w:t xml:space="preserve"> </w:t>
      </w:r>
      <w:r w:rsidRPr="00685860">
        <w:t>el</w:t>
      </w:r>
      <w:r w:rsidRPr="00685860">
        <w:rPr>
          <w:i/>
        </w:rPr>
        <w:t xml:space="preserve"> Plan Nacional de Desarrollo</w:t>
      </w:r>
      <w:r w:rsidRPr="00685860">
        <w:t xml:space="preserve"> </w:t>
      </w:r>
      <w:r w:rsidRPr="00685860">
        <w:rPr>
          <w:i/>
        </w:rPr>
        <w:t>2013-2018</w:t>
      </w:r>
      <w:r w:rsidRPr="00685860">
        <w:t xml:space="preserve"> propone para</w:t>
      </w:r>
      <w:r w:rsidRPr="00685860">
        <w:rPr>
          <w:i/>
        </w:rPr>
        <w:t xml:space="preserve"> </w:t>
      </w:r>
      <w:r w:rsidRPr="00685860">
        <w:t>alcanzar</w:t>
      </w:r>
      <w:r w:rsidRPr="00685860">
        <w:rPr>
          <w:i/>
        </w:rPr>
        <w:t xml:space="preserve"> </w:t>
      </w:r>
      <w:r w:rsidRPr="00685860">
        <w:t>las</w:t>
      </w:r>
      <w:r w:rsidRPr="00685860">
        <w:rPr>
          <w:i/>
        </w:rPr>
        <w:t xml:space="preserve"> </w:t>
      </w:r>
      <w:r w:rsidRPr="00685860">
        <w:t>Metas</w:t>
      </w:r>
      <w:r w:rsidRPr="00685860">
        <w:rPr>
          <w:i/>
        </w:rPr>
        <w:t xml:space="preserve"> </w:t>
      </w:r>
      <w:r w:rsidRPr="00685860">
        <w:t>Nacionales</w:t>
      </w:r>
      <w:r w:rsidRPr="00685860">
        <w:rPr>
          <w:i/>
        </w:rPr>
        <w:t xml:space="preserve"> </w:t>
      </w:r>
      <w:r w:rsidRPr="00685860">
        <w:t>y</w:t>
      </w:r>
      <w:r w:rsidRPr="00685860">
        <w:rPr>
          <w:i/>
        </w:rPr>
        <w:t xml:space="preserve"> </w:t>
      </w:r>
      <w:r w:rsidRPr="00685860">
        <w:t>llevar</w:t>
      </w:r>
      <w:r w:rsidRPr="00685860">
        <w:rPr>
          <w:i/>
        </w:rPr>
        <w:t xml:space="preserve"> </w:t>
      </w:r>
      <w:r w:rsidRPr="00685860">
        <w:t>a México a su máximo potencial (se presentan un total de 31 objetivos, 118 estrategias y 819 líneas de acción).</w:t>
      </w:r>
    </w:p>
    <w:p w:rsidR="00685860" w:rsidRPr="00685860" w:rsidRDefault="00685860" w:rsidP="006146A3">
      <w:pPr>
        <w:pStyle w:val="Texto"/>
        <w:spacing w:line="242" w:lineRule="exact"/>
        <w:ind w:firstLine="0"/>
      </w:pPr>
      <w:r w:rsidRPr="00685860">
        <w:t xml:space="preserve">Los </w:t>
      </w:r>
      <w:r w:rsidRPr="009D0B87">
        <w:rPr>
          <w:b/>
        </w:rPr>
        <w:t>objetivos</w:t>
      </w:r>
      <w:r w:rsidRPr="00685860">
        <w:t xml:space="preserve"> describen los motivos fundamentales de la acción de gobierno, aún sin especificar los mecanismos particulares para alcanzarlos. Para cada objetivo contenido en estas secciones se definen </w:t>
      </w:r>
      <w:r w:rsidRPr="009D0B87">
        <w:rPr>
          <w:b/>
        </w:rPr>
        <w:t>estrategias</w:t>
      </w:r>
      <w:r w:rsidRPr="00685860">
        <w:t>.</w:t>
      </w:r>
      <w:r w:rsidRPr="00685860">
        <w:rPr>
          <w:i/>
        </w:rPr>
        <w:t xml:space="preserve"> </w:t>
      </w:r>
      <w:r w:rsidRPr="00685860">
        <w:t>Las</w:t>
      </w:r>
      <w:r w:rsidRPr="00685860">
        <w:rPr>
          <w:i/>
        </w:rPr>
        <w:t xml:space="preserve"> </w:t>
      </w:r>
      <w:r w:rsidRPr="00685860">
        <w:t>estrategias</w:t>
      </w:r>
      <w:r w:rsidRPr="00685860">
        <w:rPr>
          <w:i/>
        </w:rPr>
        <w:t xml:space="preserve"> </w:t>
      </w:r>
      <w:r w:rsidRPr="00685860">
        <w:t>se</w:t>
      </w:r>
      <w:r w:rsidRPr="00685860">
        <w:rPr>
          <w:i/>
        </w:rPr>
        <w:t xml:space="preserve"> </w:t>
      </w:r>
      <w:r w:rsidRPr="00685860">
        <w:t xml:space="preserve">refieren a un conjunto de acciones para lograr un determinado objetivo. Finalmente, para dar realidad operativa a las estrategias se puntualizan </w:t>
      </w:r>
      <w:r w:rsidRPr="009D0B87">
        <w:rPr>
          <w:b/>
        </w:rPr>
        <w:t>líneas de acción</w:t>
      </w:r>
      <w:r w:rsidRPr="00685860">
        <w:t>. Las líneas de acción son la expresión más concreta de cómo el Gobierno de la República se propone alcanzar las metas propuestas.</w:t>
      </w:r>
    </w:p>
    <w:p w:rsidR="00685860" w:rsidRPr="00685860" w:rsidRDefault="00685860" w:rsidP="006146A3">
      <w:pPr>
        <w:pStyle w:val="Texto"/>
        <w:spacing w:line="242" w:lineRule="exact"/>
        <w:ind w:firstLine="0"/>
      </w:pPr>
      <w:r w:rsidRPr="00685860">
        <w:t>Estos elementos han sido compilados en un solo capítulo con la finalidad de agilizar la lectura de los diagnósticos y planes de acción de cada Meta Nacional,</w:t>
      </w:r>
      <w:r w:rsidRPr="00685860">
        <w:rPr>
          <w:i/>
        </w:rPr>
        <w:t xml:space="preserve"> </w:t>
      </w:r>
      <w:r w:rsidRPr="00685860">
        <w:t>así</w:t>
      </w:r>
      <w:r w:rsidRPr="00685860">
        <w:rPr>
          <w:i/>
        </w:rPr>
        <w:t xml:space="preserve"> </w:t>
      </w:r>
      <w:r w:rsidRPr="00685860">
        <w:t>como</w:t>
      </w:r>
      <w:r w:rsidRPr="00685860">
        <w:rPr>
          <w:i/>
        </w:rPr>
        <w:t xml:space="preserve"> </w:t>
      </w:r>
      <w:r w:rsidRPr="00685860">
        <w:t>para</w:t>
      </w:r>
      <w:r w:rsidRPr="00685860">
        <w:rPr>
          <w:i/>
        </w:rPr>
        <w:t xml:space="preserve"> </w:t>
      </w:r>
      <w:r w:rsidRPr="00685860">
        <w:t>simplificar la</w:t>
      </w:r>
      <w:r w:rsidRPr="00685860">
        <w:rPr>
          <w:i/>
        </w:rPr>
        <w:t xml:space="preserve"> </w:t>
      </w:r>
      <w:r w:rsidRPr="00685860">
        <w:t>búsqueda de las acciones del Gobierno de la República. Al respecto, en las Secciones VI.1 a VI.5 se puntualizan objetivos, estrategias y líneas de acción para cada Meta Nacional (México en Paz, México Incluyente, México con Educación de Calidad, México Próspero, y México con Responsabilidad Global).</w:t>
      </w:r>
    </w:p>
    <w:p w:rsidR="00685860" w:rsidRPr="00685860" w:rsidRDefault="00685860" w:rsidP="006146A3">
      <w:pPr>
        <w:pStyle w:val="Texto"/>
        <w:spacing w:line="242" w:lineRule="exact"/>
        <w:ind w:firstLine="0"/>
      </w:pPr>
      <w:r w:rsidRPr="00685860">
        <w:t>Con</w:t>
      </w:r>
      <w:r w:rsidRPr="00685860">
        <w:rPr>
          <w:i/>
        </w:rPr>
        <w:t xml:space="preserve"> </w:t>
      </w:r>
      <w:r w:rsidRPr="00685860">
        <w:t>el</w:t>
      </w:r>
      <w:r w:rsidRPr="00685860">
        <w:rPr>
          <w:i/>
        </w:rPr>
        <w:t xml:space="preserve"> </w:t>
      </w:r>
      <w:r w:rsidRPr="00685860">
        <w:t>objeto</w:t>
      </w:r>
      <w:r w:rsidRPr="00685860">
        <w:rPr>
          <w:i/>
        </w:rPr>
        <w:t xml:space="preserve"> </w:t>
      </w:r>
      <w:r w:rsidRPr="00685860">
        <w:t>de</w:t>
      </w:r>
      <w:r w:rsidRPr="00685860">
        <w:rPr>
          <w:i/>
        </w:rPr>
        <w:t xml:space="preserve"> </w:t>
      </w:r>
      <w:r w:rsidRPr="00685860">
        <w:t>incluir</w:t>
      </w:r>
      <w:r w:rsidRPr="00685860">
        <w:rPr>
          <w:i/>
        </w:rPr>
        <w:t xml:space="preserve"> </w:t>
      </w:r>
      <w:r w:rsidRPr="00685860">
        <w:t>de</w:t>
      </w:r>
      <w:r w:rsidRPr="00685860">
        <w:rPr>
          <w:i/>
        </w:rPr>
        <w:t xml:space="preserve"> </w:t>
      </w:r>
      <w:r w:rsidRPr="00685860">
        <w:t>manera</w:t>
      </w:r>
      <w:r w:rsidRPr="00685860">
        <w:rPr>
          <w:i/>
        </w:rPr>
        <w:t xml:space="preserve"> </w:t>
      </w:r>
      <w:r w:rsidRPr="00685860">
        <w:t>efectivamente</w:t>
      </w:r>
      <w:r w:rsidRPr="00685860">
        <w:rPr>
          <w:i/>
        </w:rPr>
        <w:t xml:space="preserve"> </w:t>
      </w:r>
      <w:r w:rsidRPr="00685860">
        <w:t>transversal</w:t>
      </w:r>
      <w:r w:rsidRPr="00685860">
        <w:rPr>
          <w:i/>
        </w:rPr>
        <w:t xml:space="preserve"> </w:t>
      </w:r>
      <w:r w:rsidRPr="00685860">
        <w:t>las</w:t>
      </w:r>
      <w:r w:rsidRPr="00685860">
        <w:rPr>
          <w:i/>
        </w:rPr>
        <w:t xml:space="preserve"> </w:t>
      </w:r>
      <w:r w:rsidRPr="00685860">
        <w:t>estrategias:</w:t>
      </w:r>
      <w:r w:rsidRPr="00685860">
        <w:rPr>
          <w:i/>
        </w:rPr>
        <w:t xml:space="preserve"> </w:t>
      </w:r>
      <w:r w:rsidRPr="00685860">
        <w:t>i)</w:t>
      </w:r>
      <w:r w:rsidRPr="00685860">
        <w:rPr>
          <w:i/>
        </w:rPr>
        <w:t xml:space="preserve"> </w:t>
      </w:r>
      <w:r w:rsidRPr="00685860">
        <w:t>Democratizar</w:t>
      </w:r>
      <w:r w:rsidRPr="00685860">
        <w:rPr>
          <w:i/>
        </w:rPr>
        <w:t xml:space="preserve"> </w:t>
      </w:r>
      <w:r w:rsidRPr="00685860">
        <w:t>la</w:t>
      </w:r>
      <w:r w:rsidRPr="00685860">
        <w:rPr>
          <w:i/>
        </w:rPr>
        <w:t xml:space="preserve"> </w:t>
      </w:r>
      <w:r w:rsidRPr="00685860">
        <w:t>Productividad;</w:t>
      </w:r>
      <w:r w:rsidRPr="00685860">
        <w:rPr>
          <w:i/>
        </w:rPr>
        <w:t xml:space="preserve"> </w:t>
      </w:r>
      <w:r w:rsidRPr="00685860">
        <w:t>ii)</w:t>
      </w:r>
      <w:r w:rsidRPr="00685860">
        <w:rPr>
          <w:i/>
        </w:rPr>
        <w:t xml:space="preserve"> </w:t>
      </w:r>
      <w:r w:rsidRPr="00685860">
        <w:t>Gobierno</w:t>
      </w:r>
      <w:r w:rsidRPr="00685860">
        <w:rPr>
          <w:i/>
        </w:rPr>
        <w:t xml:space="preserve"> </w:t>
      </w:r>
      <w:r w:rsidRPr="00685860">
        <w:t>Cercano y Moderno; y iii) Perspectiva de Género, en la Sección</w:t>
      </w:r>
      <w:r w:rsidRPr="00685860">
        <w:rPr>
          <w:i/>
        </w:rPr>
        <w:t xml:space="preserve"> </w:t>
      </w:r>
      <w:r w:rsidRPr="00685860">
        <w:t>VI.A</w:t>
      </w:r>
      <w:r w:rsidRPr="00685860">
        <w:rPr>
          <w:i/>
        </w:rPr>
        <w:t xml:space="preserve"> </w:t>
      </w:r>
      <w:r w:rsidRPr="00685860">
        <w:t>se</w:t>
      </w:r>
      <w:r w:rsidRPr="00685860">
        <w:rPr>
          <w:i/>
        </w:rPr>
        <w:t xml:space="preserve"> </w:t>
      </w:r>
      <w:r w:rsidRPr="00685860">
        <w:t>establecen</w:t>
      </w:r>
      <w:r w:rsidRPr="00685860">
        <w:rPr>
          <w:i/>
        </w:rPr>
        <w:t xml:space="preserve"> </w:t>
      </w:r>
      <w:r w:rsidRPr="00685860">
        <w:t>estrategias</w:t>
      </w:r>
      <w:r w:rsidRPr="00685860">
        <w:rPr>
          <w:i/>
        </w:rPr>
        <w:t xml:space="preserve"> </w:t>
      </w:r>
      <w:r w:rsidRPr="00685860">
        <w:t>y</w:t>
      </w:r>
      <w:r w:rsidRPr="00685860">
        <w:rPr>
          <w:i/>
        </w:rPr>
        <w:t xml:space="preserve"> </w:t>
      </w:r>
      <w:r w:rsidRPr="00685860">
        <w:t xml:space="preserve">líneas de acción transversales que aplican a todas las Metas Nacionales. Complementariamente, en el apartado denominado Enfoque Transversal de las Secciones VI.1 a VI.5 se definen líneas de acción que puntualizan la incidencia de las </w:t>
      </w:r>
      <w:r w:rsidRPr="009D0B87">
        <w:rPr>
          <w:b/>
        </w:rPr>
        <w:t>Estrategias Transversales</w:t>
      </w:r>
      <w:r w:rsidRPr="00685860">
        <w:t xml:space="preserve"> en cada Meta Nacional.</w:t>
      </w:r>
    </w:p>
    <w:p w:rsidR="00685860" w:rsidRPr="00685860" w:rsidRDefault="00685860" w:rsidP="006146A3">
      <w:pPr>
        <w:pStyle w:val="Texto"/>
        <w:spacing w:line="242" w:lineRule="exact"/>
        <w:ind w:firstLine="0"/>
      </w:pPr>
      <w:r w:rsidRPr="00685860">
        <w:t xml:space="preserve">Con la finalidad de facilitar la consulta del contenido del presente capítulo y haciendo uso de las tecnologías de la información y la comunicación, la presente Administración Pública Federal ha puesto a disposición de la ciudadanía la página de Internet </w:t>
      </w:r>
      <w:r w:rsidRPr="00685860">
        <w:rPr>
          <w:i/>
        </w:rPr>
        <w:t>pnd.gob.mx</w:t>
      </w:r>
      <w:r w:rsidRPr="00685860">
        <w:t xml:space="preserve">. En ella se incluye el contenido del </w:t>
      </w:r>
      <w:r w:rsidRPr="00685860">
        <w:rPr>
          <w:i/>
        </w:rPr>
        <w:t>Plan Nacional de Desarrollo</w:t>
      </w:r>
      <w:r w:rsidRPr="00685860">
        <w:t xml:space="preserve"> </w:t>
      </w:r>
      <w:r w:rsidRPr="00685860">
        <w:rPr>
          <w:i/>
        </w:rPr>
        <w:t>2013-2018</w:t>
      </w:r>
      <w:r w:rsidRPr="00685860">
        <w:t>, así como una sección específica donde, de manera interactiva, la ciudadanía podrá tener acceso a la información contenida en este capítulo. Mediante el uso de herramientas de búsqueda, los funcionarios públicos y la ciudadanía en general podrán ubicar ágil y sencillamente los temas de su interés.</w:t>
      </w:r>
    </w:p>
    <w:p w:rsidR="00685860" w:rsidRPr="009834A4" w:rsidRDefault="00685860" w:rsidP="006146A3">
      <w:pPr>
        <w:pStyle w:val="Texto"/>
        <w:spacing w:before="240" w:line="238" w:lineRule="exact"/>
        <w:ind w:firstLine="0"/>
        <w:rPr>
          <w:b/>
        </w:rPr>
      </w:pPr>
      <w:r w:rsidRPr="009834A4">
        <w:rPr>
          <w:b/>
        </w:rPr>
        <w:t>VI.A. Estrategias y líneas de a</w:t>
      </w:r>
      <w:r w:rsidRPr="009834A4">
        <w:rPr>
          <w:b/>
          <w:spacing w:val="-5"/>
        </w:rPr>
        <w:t>c</w:t>
      </w:r>
      <w:r w:rsidRPr="009834A4">
        <w:rPr>
          <w:b/>
        </w:rPr>
        <w:t>ción trans</w:t>
      </w:r>
      <w:r w:rsidRPr="009834A4">
        <w:rPr>
          <w:b/>
          <w:spacing w:val="-5"/>
        </w:rPr>
        <w:t>v</w:t>
      </w:r>
      <w:r w:rsidRPr="009834A4">
        <w:rPr>
          <w:b/>
        </w:rPr>
        <w:t>ersales</w:t>
      </w:r>
    </w:p>
    <w:p w:rsidR="00685860" w:rsidRPr="00685860" w:rsidRDefault="00685860" w:rsidP="000F77C6">
      <w:pPr>
        <w:pStyle w:val="Texto"/>
        <w:pBdr>
          <w:top w:val="single" w:sz="4" w:space="1" w:color="auto"/>
        </w:pBdr>
        <w:spacing w:line="238" w:lineRule="exact"/>
        <w:rPr>
          <w:color w:val="000000"/>
          <w:szCs w:val="18"/>
        </w:rPr>
      </w:pPr>
      <w:r w:rsidRPr="00685860">
        <w:rPr>
          <w:b/>
          <w:color w:val="000000"/>
          <w:szCs w:val="18"/>
        </w:rPr>
        <w:t>Democratizar la Productividad</w:t>
      </w:r>
    </w:p>
    <w:p w:rsidR="00685860" w:rsidRPr="00685860" w:rsidRDefault="00685860" w:rsidP="000F77C6">
      <w:pPr>
        <w:pStyle w:val="Texto"/>
        <w:spacing w:line="238" w:lineRule="exact"/>
        <w:ind w:left="1980" w:hanging="540"/>
      </w:pPr>
      <w:r w:rsidRPr="00685860">
        <w:t xml:space="preserve">• </w:t>
      </w:r>
      <w:r w:rsidRPr="00685860">
        <w:tab/>
        <w:t>Llevar a cabo políticas públicas que eliminen los obstáculos que limitan el potencial productivo de los ciudadanos y las empresas.</w:t>
      </w:r>
    </w:p>
    <w:p w:rsidR="00685860" w:rsidRPr="00685860" w:rsidRDefault="00685860" w:rsidP="000F77C6">
      <w:pPr>
        <w:pStyle w:val="Texto"/>
        <w:spacing w:line="238" w:lineRule="exact"/>
        <w:ind w:left="1980" w:hanging="540"/>
      </w:pPr>
      <w:r w:rsidRPr="00685860">
        <w:t xml:space="preserve">• </w:t>
      </w:r>
      <w:r w:rsidRPr="00685860">
        <w:tab/>
        <w:t>Incentivar</w:t>
      </w:r>
      <w:r w:rsidRPr="00685860">
        <w:rPr>
          <w:spacing w:val="20"/>
        </w:rPr>
        <w:t xml:space="preserve"> </w:t>
      </w:r>
      <w:r w:rsidRPr="00685860">
        <w:t>entre</w:t>
      </w:r>
      <w:r w:rsidRPr="00685860">
        <w:rPr>
          <w:spacing w:val="20"/>
        </w:rPr>
        <w:t xml:space="preserve"> </w:t>
      </w:r>
      <w:r w:rsidRPr="00685860">
        <w:t>todos</w:t>
      </w:r>
      <w:r w:rsidRPr="00685860">
        <w:rPr>
          <w:spacing w:val="20"/>
        </w:rPr>
        <w:t xml:space="preserve"> </w:t>
      </w:r>
      <w:r w:rsidRPr="00685860">
        <w:t>los</w:t>
      </w:r>
      <w:r w:rsidRPr="00685860">
        <w:rPr>
          <w:spacing w:val="20"/>
        </w:rPr>
        <w:t xml:space="preserve"> </w:t>
      </w:r>
      <w:r w:rsidRPr="00685860">
        <w:t>actores</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actividad</w:t>
      </w:r>
      <w:r w:rsidRPr="00685860">
        <w:rPr>
          <w:spacing w:val="20"/>
        </w:rPr>
        <w:t xml:space="preserve"> </w:t>
      </w:r>
      <w:r w:rsidRPr="00685860">
        <w:t>económica</w:t>
      </w:r>
      <w:r w:rsidRPr="00685860">
        <w:rPr>
          <w:spacing w:val="20"/>
        </w:rPr>
        <w:t xml:space="preserve"> </w:t>
      </w:r>
      <w:r w:rsidRPr="00685860">
        <w:t>el</w:t>
      </w:r>
      <w:r w:rsidRPr="00685860">
        <w:rPr>
          <w:spacing w:val="20"/>
        </w:rPr>
        <w:t xml:space="preserve"> </w:t>
      </w:r>
      <w:r w:rsidRPr="00685860">
        <w:t>uso</w:t>
      </w:r>
      <w:r w:rsidRPr="00685860">
        <w:rPr>
          <w:spacing w:val="20"/>
        </w:rPr>
        <w:t xml:space="preserve"> </w:t>
      </w:r>
      <w:r w:rsidRPr="00685860">
        <w:t>eficiente</w:t>
      </w:r>
      <w:r w:rsidRPr="00685860">
        <w:rPr>
          <w:spacing w:val="5"/>
        </w:rPr>
        <w:t xml:space="preserve"> </w:t>
      </w:r>
      <w:r w:rsidRPr="00685860">
        <w:t>de</w:t>
      </w:r>
      <w:r w:rsidRPr="00685860">
        <w:rPr>
          <w:spacing w:val="20"/>
        </w:rPr>
        <w:t xml:space="preserve"> </w:t>
      </w:r>
      <w:r w:rsidRPr="00685860">
        <w:t>los</w:t>
      </w:r>
      <w:r w:rsidRPr="00685860">
        <w:rPr>
          <w:spacing w:val="20"/>
        </w:rPr>
        <w:t xml:space="preserve"> </w:t>
      </w:r>
      <w:r w:rsidRPr="00685860">
        <w:t>recursos productivos.</w:t>
      </w:r>
    </w:p>
    <w:p w:rsidR="00685860" w:rsidRPr="00685860" w:rsidRDefault="00685860" w:rsidP="000F77C6">
      <w:pPr>
        <w:pStyle w:val="Texto"/>
        <w:spacing w:line="238" w:lineRule="exact"/>
        <w:ind w:left="1980" w:hanging="540"/>
      </w:pPr>
      <w:r w:rsidRPr="00685860">
        <w:t xml:space="preserve">• </w:t>
      </w:r>
      <w:r w:rsidRPr="00685860">
        <w:tab/>
        <w:t>Analizar</w:t>
      </w:r>
      <w:r w:rsidRPr="00685860">
        <w:rPr>
          <w:spacing w:val="-5"/>
        </w:rPr>
        <w:t xml:space="preserve"> </w:t>
      </w:r>
      <w:r w:rsidRPr="00685860">
        <w:t>de</w:t>
      </w:r>
      <w:r w:rsidRPr="00685860">
        <w:rPr>
          <w:spacing w:val="-5"/>
        </w:rPr>
        <w:t xml:space="preserve"> </w:t>
      </w:r>
      <w:r w:rsidRPr="00685860">
        <w:t>manera</w:t>
      </w:r>
      <w:r w:rsidRPr="00685860">
        <w:rPr>
          <w:spacing w:val="-5"/>
        </w:rPr>
        <w:t xml:space="preserve"> </w:t>
      </w:r>
      <w:r w:rsidRPr="00685860">
        <w:t>integral</w:t>
      </w:r>
      <w:r w:rsidRPr="00685860">
        <w:rPr>
          <w:spacing w:val="-5"/>
        </w:rPr>
        <w:t xml:space="preserve"> </w:t>
      </w:r>
      <w:r w:rsidRPr="00685860">
        <w:t>la</w:t>
      </w:r>
      <w:r w:rsidRPr="00685860">
        <w:rPr>
          <w:spacing w:val="-5"/>
        </w:rPr>
        <w:t xml:space="preserve"> </w:t>
      </w:r>
      <w:r w:rsidRPr="00685860">
        <w:t>política</w:t>
      </w:r>
      <w:r w:rsidRPr="00685860">
        <w:rPr>
          <w:spacing w:val="-5"/>
        </w:rPr>
        <w:t xml:space="preserve"> </w:t>
      </w:r>
      <w:r w:rsidRPr="00685860">
        <w:t>de</w:t>
      </w:r>
      <w:r w:rsidRPr="00685860">
        <w:rPr>
          <w:spacing w:val="-5"/>
        </w:rPr>
        <w:t xml:space="preserve"> </w:t>
      </w:r>
      <w:r w:rsidRPr="00685860">
        <w:t>ingresos</w:t>
      </w:r>
      <w:r w:rsidRPr="00685860">
        <w:rPr>
          <w:spacing w:val="-5"/>
        </w:rPr>
        <w:t xml:space="preserve"> </w:t>
      </w:r>
      <w:r w:rsidRPr="00685860">
        <w:t>y</w:t>
      </w:r>
      <w:r w:rsidRPr="00685860">
        <w:rPr>
          <w:spacing w:val="-5"/>
        </w:rPr>
        <w:t xml:space="preserve"> </w:t>
      </w:r>
      <w:r w:rsidRPr="00685860">
        <w:t>gastos</w:t>
      </w:r>
      <w:r w:rsidRPr="00685860">
        <w:rPr>
          <w:spacing w:val="-5"/>
        </w:rPr>
        <w:t xml:space="preserve"> </w:t>
      </w:r>
      <w:r w:rsidRPr="00685860">
        <w:t>para</w:t>
      </w:r>
      <w:r w:rsidRPr="00685860">
        <w:rPr>
          <w:spacing w:val="-5"/>
        </w:rPr>
        <w:t xml:space="preserve"> </w:t>
      </w:r>
      <w:r w:rsidRPr="00685860">
        <w:t>que</w:t>
      </w:r>
      <w:r w:rsidRPr="00685860">
        <w:rPr>
          <w:spacing w:val="-5"/>
        </w:rPr>
        <w:t xml:space="preserve"> </w:t>
      </w:r>
      <w:r w:rsidRPr="00685860">
        <w:t>las</w:t>
      </w:r>
      <w:r w:rsidRPr="00685860">
        <w:rPr>
          <w:spacing w:val="-5"/>
        </w:rPr>
        <w:t xml:space="preserve"> </w:t>
      </w:r>
      <w:r w:rsidRPr="00685860">
        <w:t>estrategias</w:t>
      </w:r>
      <w:r w:rsidRPr="00685860">
        <w:rPr>
          <w:spacing w:val="-5"/>
        </w:rPr>
        <w:t xml:space="preserve"> </w:t>
      </w:r>
      <w:r w:rsidRPr="00685860">
        <w:t>y</w:t>
      </w:r>
      <w:r w:rsidRPr="00685860">
        <w:rPr>
          <w:spacing w:val="-5"/>
        </w:rPr>
        <w:t xml:space="preserve"> </w:t>
      </w:r>
      <w:r w:rsidRPr="00685860">
        <w:t xml:space="preserve">programas de gobierno induzcan la </w:t>
      </w:r>
      <w:r w:rsidRPr="00685860">
        <w:rPr>
          <w:spacing w:val="-5"/>
        </w:rPr>
        <w:t>f</w:t>
      </w:r>
      <w:r w:rsidRPr="00685860">
        <w:t>ormalidad.</w:t>
      </w:r>
    </w:p>
    <w:p w:rsidR="00685860" w:rsidRPr="00685860" w:rsidRDefault="00685860" w:rsidP="000F77C6">
      <w:pPr>
        <w:pStyle w:val="Texto"/>
        <w:pBdr>
          <w:top w:val="single" w:sz="4" w:space="1" w:color="auto"/>
        </w:pBdr>
        <w:spacing w:line="238" w:lineRule="exact"/>
        <w:rPr>
          <w:color w:val="000000"/>
          <w:szCs w:val="18"/>
        </w:rPr>
      </w:pPr>
      <w:r w:rsidRPr="00685860">
        <w:rPr>
          <w:b/>
          <w:color w:val="000000"/>
          <w:szCs w:val="18"/>
        </w:rPr>
        <w:lastRenderedPageBreak/>
        <w:t>Gobierno Cercano y Moderno</w:t>
      </w:r>
    </w:p>
    <w:p w:rsidR="00685860" w:rsidRPr="00685860" w:rsidRDefault="00685860" w:rsidP="000F77C6">
      <w:pPr>
        <w:pStyle w:val="Texto"/>
        <w:spacing w:line="238" w:lineRule="exact"/>
        <w:ind w:left="1980" w:hanging="540"/>
      </w:pPr>
      <w:r w:rsidRPr="00685860">
        <w:t xml:space="preserve">• </w:t>
      </w:r>
      <w:r w:rsidRPr="00685860">
        <w:tab/>
        <w:t>Garantizar el acceso a la in</w:t>
      </w:r>
      <w:r w:rsidRPr="00685860">
        <w:rPr>
          <w:spacing w:val="-5"/>
        </w:rPr>
        <w:t>f</w:t>
      </w:r>
      <w:r w:rsidRPr="00685860">
        <w:t xml:space="preserve">ormación y a la protección de los datos personales, </w:t>
      </w:r>
      <w:r w:rsidRPr="00685860">
        <w:rPr>
          <w:spacing w:val="-5"/>
        </w:rPr>
        <w:t>f</w:t>
      </w:r>
      <w:r w:rsidRPr="00685860">
        <w:t>omentando la rendición de cuentas.</w:t>
      </w:r>
    </w:p>
    <w:p w:rsidR="00685860" w:rsidRPr="00685860" w:rsidRDefault="00685860" w:rsidP="000F77C6">
      <w:pPr>
        <w:pStyle w:val="Texto"/>
        <w:spacing w:line="238" w:lineRule="exact"/>
        <w:ind w:left="1980" w:hanging="540"/>
      </w:pPr>
      <w:r w:rsidRPr="00685860">
        <w:t xml:space="preserve">• </w:t>
      </w:r>
      <w:r w:rsidRPr="00685860">
        <w:tab/>
        <w:t>Establecer</w:t>
      </w:r>
      <w:r w:rsidRPr="00685860">
        <w:rPr>
          <w:spacing w:val="30"/>
        </w:rPr>
        <w:t xml:space="preserve"> </w:t>
      </w:r>
      <w:r w:rsidRPr="00685860">
        <w:t>una</w:t>
      </w:r>
      <w:r w:rsidRPr="00685860">
        <w:rPr>
          <w:spacing w:val="30"/>
        </w:rPr>
        <w:t xml:space="preserve"> </w:t>
      </w:r>
      <w:r w:rsidRPr="00685860">
        <w:t>Estrategia</w:t>
      </w:r>
      <w:r w:rsidRPr="00685860">
        <w:rPr>
          <w:spacing w:val="30"/>
        </w:rPr>
        <w:t xml:space="preserve"> </w:t>
      </w:r>
      <w:r w:rsidRPr="00685860">
        <w:t>Digital</w:t>
      </w:r>
      <w:r w:rsidRPr="00685860">
        <w:rPr>
          <w:spacing w:val="30"/>
        </w:rPr>
        <w:t xml:space="preserve"> </w:t>
      </w:r>
      <w:r w:rsidRPr="00685860">
        <w:t>Nacional</w:t>
      </w:r>
      <w:r w:rsidRPr="00685860">
        <w:rPr>
          <w:spacing w:val="30"/>
        </w:rPr>
        <w:t xml:space="preserve"> </w:t>
      </w:r>
      <w:r w:rsidRPr="00685860">
        <w:t>para</w:t>
      </w:r>
      <w:r w:rsidRPr="00685860">
        <w:rPr>
          <w:spacing w:val="30"/>
        </w:rPr>
        <w:t xml:space="preserve"> </w:t>
      </w:r>
      <w:r w:rsidRPr="00685860">
        <w:rPr>
          <w:spacing w:val="-5"/>
        </w:rPr>
        <w:t>f</w:t>
      </w:r>
      <w:r w:rsidRPr="00685860">
        <w:t>omentar</w:t>
      </w:r>
      <w:r w:rsidRPr="00685860">
        <w:rPr>
          <w:spacing w:val="30"/>
        </w:rPr>
        <w:t xml:space="preserve"> </w:t>
      </w:r>
      <w:r w:rsidRPr="00685860">
        <w:t>la</w:t>
      </w:r>
      <w:r w:rsidRPr="00685860">
        <w:rPr>
          <w:spacing w:val="30"/>
        </w:rPr>
        <w:t xml:space="preserve"> </w:t>
      </w:r>
      <w:r w:rsidRPr="00685860">
        <w:t>adopción</w:t>
      </w:r>
      <w:r w:rsidRPr="00685860">
        <w:rPr>
          <w:spacing w:val="30"/>
        </w:rPr>
        <w:t xml:space="preserve"> </w:t>
      </w:r>
      <w:r w:rsidRPr="00685860">
        <w:t>y</w:t>
      </w:r>
      <w:r w:rsidRPr="00685860">
        <w:rPr>
          <w:spacing w:val="30"/>
        </w:rPr>
        <w:t xml:space="preserve"> </w:t>
      </w:r>
      <w:r w:rsidRPr="00685860">
        <w:t>el</w:t>
      </w:r>
      <w:r w:rsidRPr="00685860">
        <w:rPr>
          <w:spacing w:val="30"/>
        </w:rPr>
        <w:t xml:space="preserve"> </w:t>
      </w:r>
      <w:r w:rsidRPr="00685860">
        <w:t>desarrollo</w:t>
      </w:r>
      <w:r w:rsidRPr="00685860">
        <w:rPr>
          <w:spacing w:val="30"/>
        </w:rPr>
        <w:t xml:space="preserve"> </w:t>
      </w:r>
      <w:r w:rsidRPr="00685860">
        <w:t>de</w:t>
      </w:r>
      <w:r w:rsidRPr="00685860">
        <w:rPr>
          <w:spacing w:val="30"/>
        </w:rPr>
        <w:t xml:space="preserve"> </w:t>
      </w:r>
      <w:r w:rsidRPr="00685860">
        <w:t>las tecnologías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in</w:t>
      </w:r>
      <w:r w:rsidRPr="00685860">
        <w:rPr>
          <w:spacing w:val="-5"/>
        </w:rPr>
        <w:t>f</w:t>
      </w:r>
      <w:r w:rsidRPr="00685860">
        <w:t>ormación</w:t>
      </w:r>
      <w:r w:rsidRPr="00685860">
        <w:rPr>
          <w:spacing w:val="10"/>
        </w:rPr>
        <w:t xml:space="preserve"> </w:t>
      </w:r>
      <w:r w:rsidRPr="00685860">
        <w:t>y</w:t>
      </w:r>
      <w:r w:rsidRPr="00685860">
        <w:rPr>
          <w:spacing w:val="10"/>
        </w:rPr>
        <w:t xml:space="preserve"> </w:t>
      </w:r>
      <w:r w:rsidRPr="00685860">
        <w:t>la</w:t>
      </w:r>
      <w:r w:rsidRPr="00685860">
        <w:rPr>
          <w:spacing w:val="10"/>
        </w:rPr>
        <w:t xml:space="preserve"> </w:t>
      </w:r>
      <w:r w:rsidRPr="00685860">
        <w:t>comunicación,</w:t>
      </w:r>
      <w:r w:rsidRPr="00685860">
        <w:rPr>
          <w:spacing w:val="10"/>
        </w:rPr>
        <w:t xml:space="preserve"> </w:t>
      </w:r>
      <w:r w:rsidRPr="00685860">
        <w:t>e</w:t>
      </w:r>
      <w:r w:rsidRPr="00685860">
        <w:rPr>
          <w:spacing w:val="10"/>
        </w:rPr>
        <w:t xml:space="preserve"> </w:t>
      </w:r>
      <w:r w:rsidRPr="00685860">
        <w:t>impulsar</w:t>
      </w:r>
      <w:r w:rsidRPr="00685860">
        <w:rPr>
          <w:spacing w:val="10"/>
        </w:rPr>
        <w:t xml:space="preserve"> </w:t>
      </w:r>
      <w:r w:rsidRPr="00685860">
        <w:t>un</w:t>
      </w:r>
      <w:r w:rsidRPr="00685860">
        <w:rPr>
          <w:spacing w:val="10"/>
        </w:rPr>
        <w:t xml:space="preserve"> </w:t>
      </w:r>
      <w:r w:rsidRPr="00685860">
        <w:t>gobierno</w:t>
      </w:r>
      <w:r w:rsidRPr="00685860">
        <w:rPr>
          <w:spacing w:val="10"/>
        </w:rPr>
        <w:t xml:space="preserve"> </w:t>
      </w:r>
      <w:r w:rsidRPr="00685860">
        <w:t>eficaz que</w:t>
      </w:r>
      <w:r w:rsidRPr="00685860">
        <w:rPr>
          <w:spacing w:val="10"/>
        </w:rPr>
        <w:t xml:space="preserve"> </w:t>
      </w:r>
      <w:r w:rsidRPr="00685860">
        <w:t>inserte</w:t>
      </w:r>
      <w:r w:rsidRPr="00685860">
        <w:rPr>
          <w:spacing w:val="10"/>
        </w:rPr>
        <w:t xml:space="preserve"> </w:t>
      </w:r>
      <w:r w:rsidRPr="00685860">
        <w:t>a México en la Sociedad del Conocimiento.</w:t>
      </w:r>
    </w:p>
    <w:p w:rsidR="00685860" w:rsidRPr="00685860" w:rsidRDefault="00685860" w:rsidP="000F77C6">
      <w:pPr>
        <w:pStyle w:val="Texto"/>
        <w:spacing w:line="238" w:lineRule="exact"/>
        <w:ind w:left="1980" w:hanging="540"/>
      </w:pPr>
      <w:r w:rsidRPr="00685860">
        <w:t xml:space="preserve">• </w:t>
      </w:r>
      <w:r w:rsidRPr="00685860">
        <w:tab/>
        <w:t>Consolidar</w:t>
      </w:r>
      <w:r w:rsidRPr="00685860">
        <w:rPr>
          <w:spacing w:val="5"/>
        </w:rPr>
        <w:t xml:space="preserve"> </w:t>
      </w:r>
      <w:r w:rsidRPr="00685860">
        <w:t>un</w:t>
      </w:r>
      <w:r w:rsidRPr="00685860">
        <w:rPr>
          <w:spacing w:val="5"/>
        </w:rPr>
        <w:t xml:space="preserve"> </w:t>
      </w:r>
      <w:r w:rsidRPr="00685860">
        <w:t>gobierno</w:t>
      </w:r>
      <w:r w:rsidRPr="00685860">
        <w:rPr>
          <w:spacing w:val="5"/>
        </w:rPr>
        <w:t xml:space="preserve"> </w:t>
      </w:r>
      <w:r w:rsidRPr="00685860">
        <w:t>que</w:t>
      </w:r>
      <w:r w:rsidRPr="00685860">
        <w:rPr>
          <w:spacing w:val="5"/>
        </w:rPr>
        <w:t xml:space="preserve"> </w:t>
      </w:r>
      <w:r w:rsidRPr="00685860">
        <w:t>sea</w:t>
      </w:r>
      <w:r w:rsidRPr="00685860">
        <w:rPr>
          <w:spacing w:val="5"/>
        </w:rPr>
        <w:t xml:space="preserve"> </w:t>
      </w:r>
      <w:r w:rsidRPr="00685860">
        <w:t>productivo</w:t>
      </w:r>
      <w:r w:rsidRPr="00685860">
        <w:rPr>
          <w:spacing w:val="5"/>
        </w:rPr>
        <w:t xml:space="preserve"> </w:t>
      </w:r>
      <w:r w:rsidRPr="00685860">
        <w:t>y</w:t>
      </w:r>
      <w:r w:rsidRPr="00685860">
        <w:rPr>
          <w:spacing w:val="5"/>
        </w:rPr>
        <w:t xml:space="preserve"> </w:t>
      </w:r>
      <w:r w:rsidRPr="00685860">
        <w:t>eficaz en</w:t>
      </w:r>
      <w:r w:rsidRPr="00685860">
        <w:rPr>
          <w:spacing w:val="5"/>
        </w:rPr>
        <w:t xml:space="preserve"> </w:t>
      </w:r>
      <w:r w:rsidRPr="00685860">
        <w:t>el</w:t>
      </w:r>
      <w:r w:rsidRPr="00685860">
        <w:rPr>
          <w:spacing w:val="5"/>
        </w:rPr>
        <w:t xml:space="preserve"> </w:t>
      </w:r>
      <w:r w:rsidRPr="00685860">
        <w:t>logro</w:t>
      </w:r>
      <w:r w:rsidRPr="00685860">
        <w:rPr>
          <w:spacing w:val="5"/>
        </w:rPr>
        <w:t xml:space="preserve"> </w:t>
      </w:r>
      <w:r w:rsidRPr="00685860">
        <w:t>de</w:t>
      </w:r>
      <w:r w:rsidRPr="00685860">
        <w:rPr>
          <w:spacing w:val="5"/>
        </w:rPr>
        <w:t xml:space="preserve"> </w:t>
      </w:r>
      <w:r w:rsidRPr="00685860">
        <w:t>sus</w:t>
      </w:r>
      <w:r w:rsidRPr="00685860">
        <w:rPr>
          <w:spacing w:val="5"/>
        </w:rPr>
        <w:t xml:space="preserve"> </w:t>
      </w:r>
      <w:r w:rsidRPr="00685860">
        <w:t>objetivos,</w:t>
      </w:r>
      <w:r w:rsidRPr="00685860">
        <w:rPr>
          <w:spacing w:val="5"/>
        </w:rPr>
        <w:t xml:space="preserve"> </w:t>
      </w:r>
      <w:r w:rsidRPr="00685860">
        <w:t>mediante</w:t>
      </w:r>
      <w:r w:rsidRPr="00685860">
        <w:rPr>
          <w:spacing w:val="5"/>
        </w:rPr>
        <w:t xml:space="preserve"> </w:t>
      </w:r>
      <w:r w:rsidRPr="00685860">
        <w:t>una adecuada racionalización de recursos, el reconocimiento del mérito, la reproducción de mejores prácticas y la implementación de sistemas de administración automatizados.</w:t>
      </w:r>
    </w:p>
    <w:p w:rsidR="00685860" w:rsidRPr="00685860" w:rsidRDefault="00685860" w:rsidP="000F77C6">
      <w:pPr>
        <w:pStyle w:val="Texto"/>
        <w:pBdr>
          <w:top w:val="single" w:sz="4" w:space="1" w:color="auto"/>
        </w:pBdr>
        <w:spacing w:line="238" w:lineRule="exact"/>
        <w:rPr>
          <w:color w:val="000000"/>
          <w:szCs w:val="18"/>
        </w:rPr>
      </w:pPr>
      <w:r w:rsidRPr="00685860">
        <w:rPr>
          <w:b/>
          <w:color w:val="000000"/>
          <w:szCs w:val="18"/>
        </w:rPr>
        <w:t>Perspectiva de Género</w:t>
      </w:r>
    </w:p>
    <w:p w:rsidR="00685860" w:rsidRPr="00685860" w:rsidRDefault="00685860" w:rsidP="000F77C6">
      <w:pPr>
        <w:pStyle w:val="Texto"/>
        <w:spacing w:line="238" w:lineRule="exact"/>
        <w:ind w:left="1980" w:hanging="540"/>
      </w:pPr>
      <w:r w:rsidRPr="00685860">
        <w:t xml:space="preserve">• </w:t>
      </w:r>
      <w:r w:rsidRPr="00685860">
        <w:tab/>
        <w:t>Incorporar</w:t>
      </w:r>
      <w:r w:rsidRPr="00685860">
        <w:rPr>
          <w:spacing w:val="-5"/>
        </w:rPr>
        <w:t xml:space="preserve"> </w:t>
      </w:r>
      <w:r w:rsidRPr="00685860">
        <w:t>la</w:t>
      </w:r>
      <w:r w:rsidRPr="00685860">
        <w:rPr>
          <w:spacing w:val="-5"/>
        </w:rPr>
        <w:t xml:space="preserve"> </w:t>
      </w:r>
      <w:r w:rsidRPr="00685860">
        <w:t>perspectiva</w:t>
      </w:r>
      <w:r w:rsidRPr="00685860">
        <w:rPr>
          <w:spacing w:val="-5"/>
        </w:rPr>
        <w:t xml:space="preserve"> </w:t>
      </w:r>
      <w:r w:rsidRPr="00685860">
        <w:t>de</w:t>
      </w:r>
      <w:r w:rsidRPr="00685860">
        <w:rPr>
          <w:spacing w:val="-5"/>
        </w:rPr>
        <w:t xml:space="preserve"> </w:t>
      </w:r>
      <w:r w:rsidRPr="00685860">
        <w:t>igualdad</w:t>
      </w:r>
      <w:r w:rsidRPr="00685860">
        <w:rPr>
          <w:spacing w:val="-5"/>
        </w:rPr>
        <w:t xml:space="preserve"> </w:t>
      </w:r>
      <w:r w:rsidRPr="00685860">
        <w:t>de</w:t>
      </w:r>
      <w:r w:rsidRPr="00685860">
        <w:rPr>
          <w:spacing w:val="-5"/>
        </w:rPr>
        <w:t xml:space="preserve"> </w:t>
      </w:r>
      <w:r w:rsidRPr="00685860">
        <w:t>género</w:t>
      </w:r>
      <w:r w:rsidRPr="00685860">
        <w:rPr>
          <w:spacing w:val="-5"/>
        </w:rPr>
        <w:t xml:space="preserve"> </w:t>
      </w:r>
      <w:r w:rsidRPr="00685860">
        <w:t>en</w:t>
      </w:r>
      <w:r w:rsidRPr="00685860">
        <w:rPr>
          <w:spacing w:val="-5"/>
        </w:rPr>
        <w:t xml:space="preserve"> </w:t>
      </w:r>
      <w:r w:rsidRPr="00685860">
        <w:t>las</w:t>
      </w:r>
      <w:r w:rsidRPr="00685860">
        <w:rPr>
          <w:spacing w:val="-5"/>
        </w:rPr>
        <w:t xml:space="preserve"> </w:t>
      </w:r>
      <w:r w:rsidRPr="00685860">
        <w:t>políticas</w:t>
      </w:r>
      <w:r w:rsidRPr="00685860">
        <w:rPr>
          <w:spacing w:val="-5"/>
        </w:rPr>
        <w:t xml:space="preserve"> </w:t>
      </w:r>
      <w:r w:rsidRPr="00685860">
        <w:t>públicas,</w:t>
      </w:r>
      <w:r w:rsidRPr="00685860">
        <w:rPr>
          <w:spacing w:val="-5"/>
        </w:rPr>
        <w:t xml:space="preserve"> </w:t>
      </w:r>
      <w:r w:rsidRPr="00685860">
        <w:t>programas,</w:t>
      </w:r>
      <w:r w:rsidRPr="00685860">
        <w:rPr>
          <w:spacing w:val="-5"/>
        </w:rPr>
        <w:t xml:space="preserve"> </w:t>
      </w:r>
      <w:r w:rsidRPr="00685860">
        <w:t>proyectos</w:t>
      </w:r>
      <w:r w:rsidRPr="00685860">
        <w:rPr>
          <w:spacing w:val="-5"/>
        </w:rPr>
        <w:t xml:space="preserve"> </w:t>
      </w:r>
      <w:r w:rsidRPr="00685860">
        <w:t>e instrumentos compensatorios como acciones afirmativas</w:t>
      </w:r>
      <w:r w:rsidRPr="00685860">
        <w:rPr>
          <w:spacing w:val="-10"/>
        </w:rPr>
        <w:t xml:space="preserve"> </w:t>
      </w:r>
      <w:r w:rsidRPr="00685860">
        <w:t>de la Administración Pública Federal.</w:t>
      </w:r>
    </w:p>
    <w:p w:rsidR="00685860" w:rsidRPr="009834A4" w:rsidRDefault="00685860" w:rsidP="006146A3">
      <w:pPr>
        <w:pStyle w:val="Texto"/>
        <w:ind w:firstLine="0"/>
        <w:rPr>
          <w:b/>
          <w:color w:val="000000"/>
        </w:rPr>
      </w:pPr>
      <w:r w:rsidRPr="009834A4">
        <w:rPr>
          <w:b/>
          <w:color w:val="000000"/>
        </w:rPr>
        <w:t>VI.1. Méxi</w:t>
      </w:r>
      <w:r w:rsidRPr="009834A4">
        <w:rPr>
          <w:b/>
          <w:color w:val="000000"/>
          <w:spacing w:val="-5"/>
        </w:rPr>
        <w:t>c</w:t>
      </w:r>
      <w:r w:rsidRPr="009834A4">
        <w:rPr>
          <w:b/>
          <w:color w:val="000000"/>
        </w:rPr>
        <w:t>o en Paz</w:t>
      </w:r>
    </w:p>
    <w:tbl>
      <w:tblPr>
        <w:tblW w:w="8847" w:type="dxa"/>
        <w:tblInd w:w="90" w:type="dxa"/>
        <w:tblBorders>
          <w:top w:val="single" w:sz="6" w:space="0" w:color="auto"/>
          <w:bottom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8847"/>
      </w:tblGrid>
      <w:tr w:rsidR="00BC315A" w:rsidRPr="00DB1649">
        <w:trPr>
          <w:trHeight w:val="20"/>
        </w:trPr>
        <w:tc>
          <w:tcPr>
            <w:tcW w:w="8847" w:type="dxa"/>
            <w:tcBorders>
              <w:bottom w:val="single" w:sz="6" w:space="0" w:color="auto"/>
            </w:tcBorders>
            <w:shd w:val="clear" w:color="auto" w:fill="auto"/>
            <w:noWrap/>
          </w:tcPr>
          <w:p w:rsidR="00BC315A" w:rsidRPr="00DB1649" w:rsidRDefault="00BC315A" w:rsidP="00602CEB">
            <w:pPr>
              <w:pStyle w:val="Texto"/>
              <w:spacing w:line="238" w:lineRule="exact"/>
              <w:ind w:left="2362" w:hanging="1728"/>
              <w:rPr>
                <w:b/>
                <w:color w:val="000000"/>
                <w:szCs w:val="18"/>
              </w:rPr>
            </w:pPr>
            <w:r w:rsidRPr="00DB1649">
              <w:rPr>
                <w:b/>
                <w:color w:val="000000"/>
                <w:szCs w:val="18"/>
              </w:rPr>
              <w:t>Objetivo 1.1.</w:t>
            </w:r>
            <w:r w:rsidRPr="00DB1649">
              <w:rPr>
                <w:b/>
                <w:color w:val="000000"/>
                <w:szCs w:val="18"/>
              </w:rPr>
              <w:tab/>
              <w:t xml:space="preserve">Promover y </w:t>
            </w:r>
            <w:r w:rsidRPr="00DB1649">
              <w:rPr>
                <w:b/>
                <w:color w:val="000000"/>
                <w:spacing w:val="-5"/>
                <w:szCs w:val="18"/>
              </w:rPr>
              <w:t>f</w:t>
            </w:r>
            <w:r w:rsidRPr="00DB1649">
              <w:rPr>
                <w:b/>
                <w:color w:val="000000"/>
                <w:szCs w:val="18"/>
              </w:rPr>
              <w:t>ortalecer la gobernabilidad democrática.</w:t>
            </w:r>
          </w:p>
        </w:tc>
      </w:tr>
      <w:tr w:rsidR="00BC315A" w:rsidRPr="00DB1649">
        <w:trPr>
          <w:trHeight w:val="20"/>
        </w:trPr>
        <w:tc>
          <w:tcPr>
            <w:tcW w:w="8847" w:type="dxa"/>
            <w:tcBorders>
              <w:bottom w:val="nil"/>
            </w:tcBorders>
            <w:shd w:val="clear" w:color="auto" w:fill="auto"/>
            <w:noWrap/>
          </w:tcPr>
          <w:p w:rsidR="00BC315A" w:rsidRPr="00DB1649" w:rsidRDefault="00BC315A" w:rsidP="00602CEB">
            <w:pPr>
              <w:pStyle w:val="Texto"/>
              <w:spacing w:line="238" w:lineRule="exact"/>
              <w:ind w:left="2362" w:hanging="1728"/>
              <w:rPr>
                <w:b/>
                <w:color w:val="000000"/>
                <w:szCs w:val="18"/>
              </w:rPr>
            </w:pPr>
            <w:r w:rsidRPr="00DB1649">
              <w:rPr>
                <w:b/>
                <w:color w:val="000000"/>
                <w:szCs w:val="18"/>
              </w:rPr>
              <w:t>Estrategia 1.1.1.</w:t>
            </w:r>
            <w:r w:rsidRPr="00DB1649">
              <w:rPr>
                <w:b/>
                <w:color w:val="000000"/>
                <w:szCs w:val="18"/>
              </w:rPr>
              <w:tab/>
              <w:t>Contribuir al desarrollo de la democracia.</w:t>
            </w:r>
          </w:p>
        </w:tc>
      </w:tr>
    </w:tbl>
    <w:p w:rsidR="00685860" w:rsidRPr="00685860" w:rsidRDefault="00685860" w:rsidP="000F77C6">
      <w:pPr>
        <w:pStyle w:val="Texto"/>
        <w:spacing w:line="238" w:lineRule="exact"/>
        <w:ind w:left="2606" w:hanging="1886"/>
        <w:rPr>
          <w:color w:val="000000"/>
          <w:szCs w:val="18"/>
        </w:rPr>
      </w:pPr>
      <w:r w:rsidRPr="00685860">
        <w:rPr>
          <w:b/>
          <w:color w:val="000000"/>
          <w:position w:val="1"/>
          <w:szCs w:val="18"/>
        </w:rPr>
        <w:t>Líneas de acción</w:t>
      </w:r>
    </w:p>
    <w:p w:rsidR="00685860" w:rsidRPr="00685860" w:rsidRDefault="00685860" w:rsidP="000F77C6">
      <w:pPr>
        <w:pStyle w:val="Texto"/>
        <w:spacing w:line="238" w:lineRule="exact"/>
        <w:ind w:left="1980" w:hanging="540"/>
      </w:pPr>
      <w:r w:rsidRPr="00685860">
        <w:t>•</w:t>
      </w:r>
      <w:r w:rsidRPr="00685860">
        <w:tab/>
        <w:t>Impulsar</w:t>
      </w:r>
      <w:r w:rsidRPr="00685860">
        <w:rPr>
          <w:spacing w:val="5"/>
        </w:rPr>
        <w:t xml:space="preserve"> </w:t>
      </w:r>
      <w:r w:rsidRPr="00685860">
        <w:t>el</w:t>
      </w:r>
      <w:r w:rsidRPr="00685860">
        <w:rPr>
          <w:spacing w:val="5"/>
        </w:rPr>
        <w:t xml:space="preserve"> </w:t>
      </w:r>
      <w:r w:rsidRPr="00685860">
        <w:t>respeto</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derechos</w:t>
      </w:r>
      <w:r w:rsidRPr="00685860">
        <w:rPr>
          <w:spacing w:val="5"/>
        </w:rPr>
        <w:t xml:space="preserve"> </w:t>
      </w:r>
      <w:r w:rsidRPr="00685860">
        <w:t>políticos</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ciudadanos,</w:t>
      </w:r>
      <w:r w:rsidRPr="00685860">
        <w:rPr>
          <w:spacing w:val="5"/>
        </w:rPr>
        <w:t xml:space="preserve"> </w:t>
      </w:r>
      <w:r w:rsidRPr="00685860">
        <w:t>para</w:t>
      </w:r>
      <w:r w:rsidRPr="00685860">
        <w:rPr>
          <w:spacing w:val="5"/>
        </w:rPr>
        <w:t xml:space="preserve"> </w:t>
      </w:r>
      <w:r w:rsidRPr="00685860">
        <w:rPr>
          <w:spacing w:val="-5"/>
        </w:rPr>
        <w:t>f</w:t>
      </w:r>
      <w:r w:rsidRPr="00685860">
        <w:t>ortalecer</w:t>
      </w:r>
      <w:r w:rsidRPr="00685860">
        <w:rPr>
          <w:spacing w:val="5"/>
        </w:rPr>
        <w:t xml:space="preserve"> </w:t>
      </w:r>
      <w:r w:rsidRPr="00685860">
        <w:t>la</w:t>
      </w:r>
      <w:r w:rsidRPr="00685860">
        <w:rPr>
          <w:spacing w:val="5"/>
        </w:rPr>
        <w:t xml:space="preserve"> </w:t>
      </w:r>
      <w:r w:rsidRPr="00685860">
        <w:t>democracia</w:t>
      </w:r>
      <w:r w:rsidRPr="00685860">
        <w:rPr>
          <w:spacing w:val="5"/>
        </w:rPr>
        <w:t xml:space="preserve"> </w:t>
      </w:r>
      <w:r w:rsidRPr="00685860">
        <w:t>y contribuir a su desarrollo.</w:t>
      </w:r>
    </w:p>
    <w:p w:rsidR="00685860" w:rsidRPr="00685860" w:rsidRDefault="00685860" w:rsidP="000F77C6">
      <w:pPr>
        <w:pStyle w:val="Texto"/>
        <w:spacing w:line="238" w:lineRule="exact"/>
        <w:ind w:left="1980" w:hanging="540"/>
      </w:pPr>
      <w:r w:rsidRPr="00685860">
        <w:t>•</w:t>
      </w:r>
      <w:r w:rsidRPr="00685860">
        <w:tab/>
        <w:t>Alentar</w:t>
      </w:r>
      <w:r w:rsidRPr="00685860">
        <w:rPr>
          <w:spacing w:val="15"/>
        </w:rPr>
        <w:t xml:space="preserve"> </w:t>
      </w:r>
      <w:r w:rsidRPr="00685860">
        <w:t>acciones</w:t>
      </w:r>
      <w:r w:rsidRPr="00685860">
        <w:rPr>
          <w:spacing w:val="15"/>
        </w:rPr>
        <w:t xml:space="preserve"> </w:t>
      </w:r>
      <w:r w:rsidRPr="00685860">
        <w:t>que</w:t>
      </w:r>
      <w:r w:rsidRPr="00685860">
        <w:rPr>
          <w:spacing w:val="15"/>
        </w:rPr>
        <w:t xml:space="preserve"> </w:t>
      </w:r>
      <w:r w:rsidRPr="00685860">
        <w:t>promuevan</w:t>
      </w:r>
      <w:r w:rsidRPr="00685860">
        <w:rPr>
          <w:spacing w:val="15"/>
        </w:rPr>
        <w:t xml:space="preserve"> </w:t>
      </w:r>
      <w:r w:rsidRPr="00685860">
        <w:t>la</w:t>
      </w:r>
      <w:r w:rsidRPr="00685860">
        <w:rPr>
          <w:spacing w:val="15"/>
        </w:rPr>
        <w:t xml:space="preserve"> </w:t>
      </w:r>
      <w:r w:rsidRPr="00685860">
        <w:t>construcción</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ciudadanía</w:t>
      </w:r>
      <w:r w:rsidRPr="00685860">
        <w:rPr>
          <w:spacing w:val="15"/>
        </w:rPr>
        <w:t xml:space="preserve"> </w:t>
      </w:r>
      <w:r w:rsidRPr="00685860">
        <w:t>como</w:t>
      </w:r>
      <w:r w:rsidRPr="00685860">
        <w:rPr>
          <w:spacing w:val="15"/>
        </w:rPr>
        <w:t xml:space="preserve"> </w:t>
      </w:r>
      <w:r w:rsidRPr="00685860">
        <w:t>un</w:t>
      </w:r>
      <w:r w:rsidRPr="00685860">
        <w:rPr>
          <w:spacing w:val="15"/>
        </w:rPr>
        <w:t xml:space="preserve"> </w:t>
      </w:r>
      <w:r w:rsidRPr="00685860">
        <w:t>eje</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relación entre el Estado y la sociedad.</w:t>
      </w:r>
    </w:p>
    <w:p w:rsidR="00685860" w:rsidRPr="00685860" w:rsidRDefault="00685860" w:rsidP="000F77C6">
      <w:pPr>
        <w:pStyle w:val="Texto"/>
        <w:spacing w:line="238" w:lineRule="exact"/>
        <w:ind w:left="1980" w:hanging="540"/>
      </w:pPr>
      <w:r w:rsidRPr="00685860">
        <w:t>•</w:t>
      </w:r>
      <w:r w:rsidRPr="00685860">
        <w:tab/>
        <w:t xml:space="preserve">Difundir campañas que contribuyan al </w:t>
      </w:r>
      <w:r w:rsidRPr="00685860">
        <w:rPr>
          <w:spacing w:val="-5"/>
        </w:rPr>
        <w:t>f</w:t>
      </w:r>
      <w:r w:rsidRPr="00685860">
        <w:t>ortalecimiento de los valores y principios democráticos.</w:t>
      </w:r>
    </w:p>
    <w:p w:rsidR="00685860" w:rsidRPr="00685860" w:rsidRDefault="00685860" w:rsidP="000F77C6">
      <w:pPr>
        <w:pStyle w:val="Texto"/>
        <w:spacing w:line="238" w:lineRule="exact"/>
        <w:ind w:left="1980" w:hanging="540"/>
      </w:pPr>
      <w:r w:rsidRPr="00685860">
        <w:t>•</w:t>
      </w:r>
      <w:r w:rsidRPr="00685860">
        <w:tab/>
        <w:t>Mantener una relación de colaboración, respeto y comunicación con los Poderes de la Unión.</w:t>
      </w:r>
    </w:p>
    <w:p w:rsidR="00685860" w:rsidRPr="00685860" w:rsidRDefault="00685860" w:rsidP="000F77C6">
      <w:pPr>
        <w:pStyle w:val="Texto"/>
        <w:spacing w:line="238" w:lineRule="exact"/>
        <w:ind w:left="1980" w:hanging="540"/>
      </w:pPr>
      <w:r w:rsidRPr="00685860">
        <w:t>•</w:t>
      </w:r>
      <w:r w:rsidRPr="00685860">
        <w:tab/>
        <w:t>Coordinar</w:t>
      </w:r>
      <w:r w:rsidRPr="00685860">
        <w:rPr>
          <w:spacing w:val="25"/>
        </w:rPr>
        <w:t xml:space="preserve"> </w:t>
      </w:r>
      <w:r w:rsidRPr="00685860">
        <w:t>con</w:t>
      </w:r>
      <w:r w:rsidRPr="00685860">
        <w:rPr>
          <w:spacing w:val="25"/>
        </w:rPr>
        <w:t xml:space="preserve"> </w:t>
      </w:r>
      <w:r w:rsidRPr="00685860">
        <w:t>gobiernos</w:t>
      </w:r>
      <w:r w:rsidRPr="00685860">
        <w:rPr>
          <w:spacing w:val="25"/>
        </w:rPr>
        <w:t xml:space="preserve"> </w:t>
      </w:r>
      <w:r w:rsidRPr="00685860">
        <w:t>estatales</w:t>
      </w:r>
      <w:r w:rsidRPr="00685860">
        <w:rPr>
          <w:spacing w:val="25"/>
        </w:rPr>
        <w:t xml:space="preserve"> </w:t>
      </w:r>
      <w:r w:rsidRPr="00685860">
        <w:t>la</w:t>
      </w:r>
      <w:r w:rsidRPr="00685860">
        <w:rPr>
          <w:spacing w:val="25"/>
        </w:rPr>
        <w:t xml:space="preserve"> </w:t>
      </w:r>
      <w:r w:rsidRPr="00685860">
        <w:t>instrumentación</w:t>
      </w:r>
      <w:r w:rsidRPr="00685860">
        <w:rPr>
          <w:spacing w:val="25"/>
        </w:rPr>
        <w:t xml:space="preserve"> </w:t>
      </w:r>
      <w:r w:rsidRPr="00685860">
        <w:t>de</w:t>
      </w:r>
      <w:r w:rsidRPr="00685860">
        <w:rPr>
          <w:spacing w:val="25"/>
        </w:rPr>
        <w:t xml:space="preserve"> </w:t>
      </w:r>
      <w:r w:rsidRPr="00685860">
        <w:t>acciones</w:t>
      </w:r>
      <w:r w:rsidRPr="00685860">
        <w:rPr>
          <w:spacing w:val="25"/>
        </w:rPr>
        <w:t xml:space="preserve"> </w:t>
      </w:r>
      <w:r w:rsidRPr="00685860">
        <w:t>para</w:t>
      </w:r>
      <w:r w:rsidRPr="00685860">
        <w:rPr>
          <w:spacing w:val="25"/>
        </w:rPr>
        <w:t xml:space="preserve"> </w:t>
      </w:r>
      <w:r w:rsidRPr="00685860">
        <w:t>el</w:t>
      </w:r>
      <w:r w:rsidRPr="00685860">
        <w:rPr>
          <w:spacing w:val="25"/>
        </w:rPr>
        <w:t xml:space="preserve"> </w:t>
      </w:r>
      <w:r w:rsidRPr="00685860">
        <w:rPr>
          <w:spacing w:val="-5"/>
        </w:rPr>
        <w:t>f</w:t>
      </w:r>
      <w:r w:rsidRPr="00685860">
        <w:t>ortalecimiento</w:t>
      </w:r>
      <w:r w:rsidRPr="00685860">
        <w:rPr>
          <w:spacing w:val="25"/>
        </w:rPr>
        <w:t xml:space="preserve"> </w:t>
      </w:r>
      <w:r w:rsidRPr="00685860">
        <w:t>y promoción de los derechos humanos.</w:t>
      </w:r>
    </w:p>
    <w:p w:rsidR="00685860" w:rsidRPr="00685860" w:rsidRDefault="00685860" w:rsidP="000F77C6">
      <w:pPr>
        <w:pStyle w:val="Texto"/>
        <w:spacing w:line="238" w:lineRule="exact"/>
        <w:ind w:left="1980" w:hanging="540"/>
      </w:pPr>
      <w:r w:rsidRPr="00685860">
        <w:t>•</w:t>
      </w:r>
      <w:r w:rsidRPr="00685860">
        <w:tab/>
        <w:t>Emitir</w:t>
      </w:r>
      <w:r w:rsidRPr="00685860">
        <w:rPr>
          <w:spacing w:val="15"/>
        </w:rPr>
        <w:t xml:space="preserve"> </w:t>
      </w:r>
      <w:r w:rsidRPr="00685860">
        <w:t>lineamientos</w:t>
      </w:r>
      <w:r w:rsidRPr="00685860">
        <w:rPr>
          <w:spacing w:val="15"/>
        </w:rPr>
        <w:t xml:space="preserve"> </w:t>
      </w:r>
      <w:r w:rsidRPr="00685860">
        <w:t>para</w:t>
      </w:r>
      <w:r w:rsidRPr="00685860">
        <w:rPr>
          <w:spacing w:val="15"/>
        </w:rPr>
        <w:t xml:space="preserve"> </w:t>
      </w:r>
      <w:r w:rsidRPr="00685860">
        <w:t>el</w:t>
      </w:r>
      <w:r w:rsidRPr="00685860">
        <w:rPr>
          <w:spacing w:val="15"/>
        </w:rPr>
        <w:t xml:space="preserve"> </w:t>
      </w:r>
      <w:r w:rsidRPr="00685860">
        <w:t>impulso</w:t>
      </w:r>
      <w:r w:rsidRPr="00685860">
        <w:rPr>
          <w:spacing w:val="15"/>
        </w:rPr>
        <w:t xml:space="preserve"> </w:t>
      </w:r>
      <w:r w:rsidRPr="00685860">
        <w:t>y</w:t>
      </w:r>
      <w:r w:rsidRPr="00685860">
        <w:rPr>
          <w:spacing w:val="15"/>
        </w:rPr>
        <w:t xml:space="preserve"> </w:t>
      </w:r>
      <w:r w:rsidRPr="00685860">
        <w:t>la</w:t>
      </w:r>
      <w:r w:rsidRPr="00685860">
        <w:rPr>
          <w:spacing w:val="15"/>
        </w:rPr>
        <w:t xml:space="preserve"> </w:t>
      </w:r>
      <w:r w:rsidRPr="00685860">
        <w:t>con</w:t>
      </w:r>
      <w:r w:rsidRPr="00685860">
        <w:rPr>
          <w:spacing w:val="-5"/>
        </w:rPr>
        <w:t>f</w:t>
      </w:r>
      <w:r w:rsidRPr="00685860">
        <w:t>ormación,</w:t>
      </w:r>
      <w:r w:rsidRPr="00685860">
        <w:rPr>
          <w:spacing w:val="15"/>
        </w:rPr>
        <w:t xml:space="preserve"> </w:t>
      </w:r>
      <w:r w:rsidRPr="00685860">
        <w:t>organización</w:t>
      </w:r>
      <w:r w:rsidRPr="00685860">
        <w:rPr>
          <w:spacing w:val="15"/>
        </w:rPr>
        <w:t xml:space="preserve"> </w:t>
      </w:r>
      <w:r w:rsidRPr="00685860">
        <w:t>y</w:t>
      </w:r>
      <w:r w:rsidRPr="00685860">
        <w:rPr>
          <w:spacing w:val="15"/>
        </w:rPr>
        <w:t xml:space="preserve"> </w:t>
      </w:r>
      <w:r w:rsidRPr="00685860">
        <w:t>funcionamiento</w:t>
      </w:r>
      <w:r w:rsidRPr="00685860">
        <w:rPr>
          <w:spacing w:val="15"/>
        </w:rPr>
        <w:t xml:space="preserve"> </w:t>
      </w:r>
      <w:r w:rsidRPr="00685860">
        <w:t>de</w:t>
      </w:r>
      <w:r w:rsidRPr="00685860">
        <w:rPr>
          <w:spacing w:val="15"/>
        </w:rPr>
        <w:t xml:space="preserve"> </w:t>
      </w:r>
      <w:r w:rsidRPr="00685860">
        <w:t>los mecanismos de participación ciudadana de las dependencias y entidades de la Administración Pública Federal.</w:t>
      </w:r>
    </w:p>
    <w:p w:rsidR="00685860" w:rsidRPr="00685860" w:rsidRDefault="00685860" w:rsidP="000F77C6">
      <w:pPr>
        <w:pStyle w:val="Texto"/>
        <w:spacing w:line="238" w:lineRule="exact"/>
        <w:ind w:left="1980" w:hanging="540"/>
      </w:pPr>
      <w:r w:rsidRPr="00685860">
        <w:t>•</w:t>
      </w:r>
      <w:r w:rsidRPr="00685860">
        <w:tab/>
        <w:t xml:space="preserve">Promover convenios de colaboración para el </w:t>
      </w:r>
      <w:r w:rsidRPr="00685860">
        <w:rPr>
          <w:spacing w:val="-5"/>
        </w:rPr>
        <w:t>f</w:t>
      </w:r>
      <w:r w:rsidRPr="00685860">
        <w:t>omento y promoción de la cultura cívica entre los tres órdenes de gobierno.</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BC315A" w:rsidRPr="00DB1649">
        <w:trPr>
          <w:trHeight w:val="20"/>
        </w:trPr>
        <w:tc>
          <w:tcPr>
            <w:tcW w:w="8712" w:type="dxa"/>
            <w:shd w:val="clear" w:color="auto" w:fill="auto"/>
            <w:noWrap/>
          </w:tcPr>
          <w:p w:rsidR="00BC315A" w:rsidRPr="00DB1649" w:rsidRDefault="00BC315A" w:rsidP="00602CEB">
            <w:pPr>
              <w:pStyle w:val="Texto"/>
              <w:spacing w:line="238" w:lineRule="exact"/>
              <w:ind w:left="2362" w:hanging="1728"/>
              <w:rPr>
                <w:b/>
                <w:color w:val="000000"/>
                <w:szCs w:val="18"/>
              </w:rPr>
            </w:pPr>
            <w:r w:rsidRPr="00DB1649">
              <w:rPr>
                <w:b/>
                <w:color w:val="000000"/>
                <w:szCs w:val="18"/>
              </w:rPr>
              <w:t>Estrategia 1.1.2.</w:t>
            </w:r>
            <w:r w:rsidRPr="00DB1649">
              <w:rPr>
                <w:b/>
                <w:color w:val="000000"/>
                <w:szCs w:val="18"/>
              </w:rPr>
              <w:tab/>
              <w:t>Fortalecer</w:t>
            </w:r>
            <w:r w:rsidRPr="00DB1649">
              <w:rPr>
                <w:b/>
                <w:i/>
                <w:color w:val="000000"/>
                <w:szCs w:val="18"/>
              </w:rPr>
              <w:t xml:space="preserve"> </w:t>
            </w:r>
            <w:r w:rsidRPr="00DB1649">
              <w:rPr>
                <w:b/>
                <w:color w:val="000000"/>
                <w:szCs w:val="18"/>
              </w:rPr>
              <w:t>la</w:t>
            </w:r>
            <w:r w:rsidRPr="00DB1649">
              <w:rPr>
                <w:b/>
                <w:i/>
                <w:color w:val="000000"/>
                <w:szCs w:val="18"/>
              </w:rPr>
              <w:t xml:space="preserve"> </w:t>
            </w:r>
            <w:r w:rsidRPr="00DB1649">
              <w:rPr>
                <w:b/>
                <w:color w:val="000000"/>
                <w:szCs w:val="18"/>
              </w:rPr>
              <w:t>relación</w:t>
            </w:r>
            <w:r w:rsidRPr="00DB1649">
              <w:rPr>
                <w:b/>
                <w:i/>
                <w:color w:val="000000"/>
                <w:szCs w:val="18"/>
              </w:rPr>
              <w:t xml:space="preserve"> </w:t>
            </w:r>
            <w:r w:rsidRPr="00DB1649">
              <w:rPr>
                <w:b/>
                <w:color w:val="000000"/>
                <w:szCs w:val="18"/>
              </w:rPr>
              <w:t>con</w:t>
            </w:r>
            <w:r w:rsidRPr="00DB1649">
              <w:rPr>
                <w:b/>
                <w:i/>
                <w:color w:val="000000"/>
                <w:szCs w:val="18"/>
              </w:rPr>
              <w:t xml:space="preserve"> </w:t>
            </w:r>
            <w:r w:rsidRPr="00DB1649">
              <w:rPr>
                <w:b/>
                <w:color w:val="000000"/>
                <w:szCs w:val="18"/>
              </w:rPr>
              <w:t>el</w:t>
            </w:r>
            <w:r w:rsidRPr="00DB1649">
              <w:rPr>
                <w:b/>
                <w:i/>
                <w:color w:val="000000"/>
                <w:szCs w:val="18"/>
              </w:rPr>
              <w:t xml:space="preserve"> </w:t>
            </w:r>
            <w:r w:rsidRPr="00DB1649">
              <w:rPr>
                <w:b/>
                <w:color w:val="000000"/>
                <w:szCs w:val="18"/>
              </w:rPr>
              <w:t>Honorable</w:t>
            </w:r>
            <w:r w:rsidRPr="00DB1649">
              <w:rPr>
                <w:b/>
                <w:i/>
                <w:color w:val="000000"/>
                <w:szCs w:val="18"/>
              </w:rPr>
              <w:t xml:space="preserve"> </w:t>
            </w:r>
            <w:r w:rsidRPr="00DB1649">
              <w:rPr>
                <w:b/>
                <w:color w:val="000000"/>
                <w:szCs w:val="18"/>
              </w:rPr>
              <w:t>Congreso</w:t>
            </w:r>
            <w:r w:rsidRPr="00DB1649">
              <w:rPr>
                <w:b/>
                <w:i/>
                <w:color w:val="000000"/>
                <w:szCs w:val="18"/>
              </w:rPr>
              <w:t xml:space="preserve"> </w:t>
            </w:r>
            <w:r w:rsidRPr="00DB1649">
              <w:rPr>
                <w:b/>
                <w:color w:val="000000"/>
                <w:szCs w:val="18"/>
              </w:rPr>
              <w:t>de</w:t>
            </w:r>
            <w:r w:rsidRPr="00DB1649">
              <w:rPr>
                <w:b/>
                <w:i/>
                <w:color w:val="000000"/>
                <w:szCs w:val="18"/>
              </w:rPr>
              <w:t xml:space="preserve"> </w:t>
            </w:r>
            <w:r w:rsidRPr="00DB1649">
              <w:rPr>
                <w:b/>
                <w:color w:val="000000"/>
                <w:szCs w:val="18"/>
              </w:rPr>
              <w:t>la</w:t>
            </w:r>
            <w:r w:rsidRPr="00DB1649">
              <w:rPr>
                <w:b/>
                <w:i/>
                <w:color w:val="000000"/>
                <w:szCs w:val="18"/>
              </w:rPr>
              <w:t xml:space="preserve"> </w:t>
            </w:r>
            <w:r w:rsidRPr="00DB1649">
              <w:rPr>
                <w:b/>
                <w:color w:val="000000"/>
                <w:szCs w:val="18"/>
              </w:rPr>
              <w:t>Unión y el Poder Judicial, e impulsar la construcción de acuerdos políticos para las re</w:t>
            </w:r>
            <w:r w:rsidRPr="00DB1649">
              <w:rPr>
                <w:b/>
                <w:color w:val="000000"/>
                <w:spacing w:val="-5"/>
                <w:szCs w:val="18"/>
              </w:rPr>
              <w:t>f</w:t>
            </w:r>
            <w:r w:rsidRPr="00DB1649">
              <w:rPr>
                <w:b/>
                <w:color w:val="000000"/>
                <w:szCs w:val="18"/>
              </w:rPr>
              <w:t>ormas que el país requiere.</w:t>
            </w:r>
          </w:p>
        </w:tc>
      </w:tr>
    </w:tbl>
    <w:p w:rsidR="00685860" w:rsidRPr="00685860" w:rsidRDefault="00685860" w:rsidP="000F77C6">
      <w:pPr>
        <w:pStyle w:val="Texto"/>
        <w:spacing w:line="238" w:lineRule="exact"/>
        <w:ind w:left="2606" w:hanging="1886"/>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Establecer mecanismos de enlace y diálogo permanentes con los Poderes Legislativo y Judicial, así como con las organizaciones políticas nacionales para consolidar una relación respetuosa y eficaz.</w:t>
      </w:r>
    </w:p>
    <w:p w:rsidR="00685860" w:rsidRPr="00685860" w:rsidRDefault="00685860" w:rsidP="000F77C6">
      <w:pPr>
        <w:pStyle w:val="Texto"/>
        <w:spacing w:line="238" w:lineRule="exact"/>
        <w:ind w:left="1980" w:hanging="540"/>
      </w:pPr>
      <w:r w:rsidRPr="00685860">
        <w:t>•</w:t>
      </w:r>
      <w:r w:rsidRPr="00685860">
        <w:tab/>
        <w:t>Construir</w:t>
      </w:r>
      <w:r w:rsidRPr="00685860">
        <w:rPr>
          <w:spacing w:val="-5"/>
        </w:rPr>
        <w:t xml:space="preserve"> </w:t>
      </w:r>
      <w:r w:rsidRPr="00685860">
        <w:t>una</w:t>
      </w:r>
      <w:r w:rsidRPr="00685860">
        <w:rPr>
          <w:spacing w:val="-5"/>
        </w:rPr>
        <w:t xml:space="preserve"> </w:t>
      </w:r>
      <w:r w:rsidRPr="00685860">
        <w:t>agenda</w:t>
      </w:r>
      <w:r w:rsidRPr="00685860">
        <w:rPr>
          <w:spacing w:val="-5"/>
        </w:rPr>
        <w:t xml:space="preserve"> </w:t>
      </w:r>
      <w:r w:rsidRPr="00685860">
        <w:t>legislativa</w:t>
      </w:r>
      <w:r w:rsidRPr="00685860">
        <w:rPr>
          <w:spacing w:val="-5"/>
        </w:rPr>
        <w:t xml:space="preserve"> </w:t>
      </w:r>
      <w:r w:rsidRPr="00685860">
        <w:t>nacional</w:t>
      </w:r>
      <w:r w:rsidRPr="00685860">
        <w:rPr>
          <w:spacing w:val="-5"/>
        </w:rPr>
        <w:t xml:space="preserve"> </w:t>
      </w:r>
      <w:r w:rsidRPr="00685860">
        <w:t>incluyente</w:t>
      </w:r>
      <w:r w:rsidRPr="00685860">
        <w:rPr>
          <w:spacing w:val="-5"/>
        </w:rPr>
        <w:t xml:space="preserve"> </w:t>
      </w:r>
      <w:r w:rsidRPr="00685860">
        <w:t>que</w:t>
      </w:r>
      <w:r w:rsidRPr="00685860">
        <w:rPr>
          <w:spacing w:val="-5"/>
        </w:rPr>
        <w:t xml:space="preserve"> </w:t>
      </w:r>
      <w:r w:rsidRPr="00685860">
        <w:t>refleje</w:t>
      </w:r>
      <w:r w:rsidRPr="00685860">
        <w:rPr>
          <w:spacing w:val="-15"/>
        </w:rPr>
        <w:t xml:space="preserve"> </w:t>
      </w:r>
      <w:r w:rsidRPr="00685860">
        <w:t>los</w:t>
      </w:r>
      <w:r w:rsidRPr="00685860">
        <w:rPr>
          <w:spacing w:val="-5"/>
        </w:rPr>
        <w:t xml:space="preserve"> </w:t>
      </w:r>
      <w:r w:rsidRPr="00685860">
        <w:t>temas</w:t>
      </w:r>
      <w:r w:rsidRPr="00685860">
        <w:rPr>
          <w:spacing w:val="-5"/>
        </w:rPr>
        <w:t xml:space="preserve"> </w:t>
      </w:r>
      <w:r w:rsidRPr="00685860">
        <w:t>que</w:t>
      </w:r>
      <w:r w:rsidRPr="00685860">
        <w:rPr>
          <w:spacing w:val="-5"/>
        </w:rPr>
        <w:t xml:space="preserve"> </w:t>
      </w:r>
      <w:r w:rsidRPr="00685860">
        <w:t>son</w:t>
      </w:r>
      <w:r w:rsidRPr="00685860">
        <w:rPr>
          <w:spacing w:val="-5"/>
        </w:rPr>
        <w:t xml:space="preserve"> </w:t>
      </w:r>
      <w:r w:rsidRPr="00685860">
        <w:t>del</w:t>
      </w:r>
      <w:r w:rsidRPr="00685860">
        <w:rPr>
          <w:spacing w:val="-5"/>
        </w:rPr>
        <w:t xml:space="preserve"> </w:t>
      </w:r>
      <w:r w:rsidRPr="00685860">
        <w:t>interés</w:t>
      </w:r>
      <w:r w:rsidRPr="00685860">
        <w:rPr>
          <w:spacing w:val="-5"/>
        </w:rPr>
        <w:t xml:space="preserve"> </w:t>
      </w:r>
      <w:r w:rsidRPr="00685860">
        <w:t>de los diversos grupos y organizaciones de la sociedad.</w:t>
      </w:r>
    </w:p>
    <w:p w:rsidR="00685860" w:rsidRPr="00685860" w:rsidRDefault="00685860" w:rsidP="000F77C6">
      <w:pPr>
        <w:pStyle w:val="Texto"/>
        <w:spacing w:line="238" w:lineRule="exact"/>
        <w:ind w:left="1980" w:hanging="540"/>
      </w:pPr>
      <w:r w:rsidRPr="00685860">
        <w:t>•</w:t>
      </w:r>
      <w:r w:rsidRPr="00685860">
        <w:tab/>
        <w:t>Promover</w:t>
      </w:r>
      <w:r w:rsidRPr="00685860">
        <w:rPr>
          <w:spacing w:val="15"/>
        </w:rPr>
        <w:t xml:space="preserve"> </w:t>
      </w:r>
      <w:r w:rsidRPr="00685860">
        <w:t>consensos</w:t>
      </w:r>
      <w:r w:rsidRPr="00685860">
        <w:rPr>
          <w:spacing w:val="15"/>
        </w:rPr>
        <w:t xml:space="preserve"> </w:t>
      </w:r>
      <w:r w:rsidRPr="00685860">
        <w:t>y</w:t>
      </w:r>
      <w:r w:rsidRPr="00685860">
        <w:rPr>
          <w:spacing w:val="15"/>
        </w:rPr>
        <w:t xml:space="preserve"> </w:t>
      </w:r>
      <w:r w:rsidRPr="00685860">
        <w:t>acuerdos</w:t>
      </w:r>
      <w:r w:rsidRPr="00685860">
        <w:rPr>
          <w:spacing w:val="15"/>
        </w:rPr>
        <w:t xml:space="preserve"> </w:t>
      </w:r>
      <w:r w:rsidRPr="00685860">
        <w:t>con</w:t>
      </w:r>
      <w:r w:rsidRPr="00685860">
        <w:rPr>
          <w:spacing w:val="15"/>
        </w:rPr>
        <w:t xml:space="preserve"> </w:t>
      </w:r>
      <w:r w:rsidRPr="00685860">
        <w:t>el</w:t>
      </w:r>
      <w:r w:rsidRPr="00685860">
        <w:rPr>
          <w:spacing w:val="15"/>
        </w:rPr>
        <w:t xml:space="preserve"> </w:t>
      </w:r>
      <w:r w:rsidRPr="00685860">
        <w:t>Poder</w:t>
      </w:r>
      <w:r w:rsidRPr="00685860">
        <w:rPr>
          <w:spacing w:val="15"/>
        </w:rPr>
        <w:t xml:space="preserve"> </w:t>
      </w:r>
      <w:r w:rsidRPr="00685860">
        <w:t>Legislativo</w:t>
      </w:r>
      <w:r w:rsidRPr="00685860">
        <w:rPr>
          <w:spacing w:val="15"/>
        </w:rPr>
        <w:t xml:space="preserve"> </w:t>
      </w:r>
      <w:r w:rsidRPr="00685860">
        <w:t>Federal,</w:t>
      </w:r>
      <w:r w:rsidRPr="00685860">
        <w:rPr>
          <w:spacing w:val="15"/>
        </w:rPr>
        <w:t xml:space="preserve"> </w:t>
      </w:r>
      <w:r w:rsidRPr="00685860">
        <w:t>con</w:t>
      </w:r>
      <w:r w:rsidRPr="00685860">
        <w:rPr>
          <w:spacing w:val="15"/>
        </w:rPr>
        <w:t xml:space="preserve"> </w:t>
      </w:r>
      <w:r w:rsidRPr="00685860">
        <w:t>sus</w:t>
      </w:r>
      <w:r w:rsidRPr="00685860">
        <w:rPr>
          <w:spacing w:val="15"/>
        </w:rPr>
        <w:t xml:space="preserve"> </w:t>
      </w:r>
      <w:r w:rsidRPr="00685860">
        <w:t>Cámaras</w:t>
      </w:r>
      <w:r w:rsidRPr="00685860">
        <w:rPr>
          <w:spacing w:val="15"/>
        </w:rPr>
        <w:t xml:space="preserve"> </w:t>
      </w:r>
      <w:r w:rsidRPr="00685860">
        <w:t>y</w:t>
      </w:r>
      <w:r w:rsidRPr="00685860">
        <w:rPr>
          <w:spacing w:val="15"/>
        </w:rPr>
        <w:t xml:space="preserve"> </w:t>
      </w:r>
      <w:r w:rsidRPr="00685860">
        <w:t>con</w:t>
      </w:r>
      <w:r w:rsidRPr="00685860">
        <w:rPr>
          <w:spacing w:val="15"/>
        </w:rPr>
        <w:t xml:space="preserve"> </w:t>
      </w:r>
      <w:r w:rsidRPr="00685860">
        <w:t>los grupos parlamentarios que las integran, para impulsar la agenda legislativa.</w:t>
      </w:r>
    </w:p>
    <w:p w:rsidR="00685860" w:rsidRPr="00685860" w:rsidRDefault="00685860" w:rsidP="000F77C6">
      <w:pPr>
        <w:pStyle w:val="Texto"/>
        <w:spacing w:line="238" w:lineRule="exact"/>
        <w:ind w:left="1980" w:hanging="540"/>
      </w:pPr>
      <w:r w:rsidRPr="00685860">
        <w:lastRenderedPageBreak/>
        <w:t>•</w:t>
      </w:r>
      <w:r w:rsidRPr="00685860">
        <w:tab/>
        <w:t>Diseña</w:t>
      </w:r>
      <w:r w:rsidRPr="00685860">
        <w:rPr>
          <w:spacing w:val="-5"/>
        </w:rPr>
        <w:t>r</w:t>
      </w:r>
      <w:r w:rsidRPr="00685860">
        <w:t>,</w:t>
      </w:r>
      <w:r w:rsidRPr="00685860">
        <w:rPr>
          <w:spacing w:val="25"/>
        </w:rPr>
        <w:t xml:space="preserve"> </w:t>
      </w:r>
      <w:r w:rsidRPr="00685860">
        <w:t>promover</w:t>
      </w:r>
      <w:r w:rsidRPr="00685860">
        <w:rPr>
          <w:spacing w:val="25"/>
        </w:rPr>
        <w:t xml:space="preserve"> </w:t>
      </w:r>
      <w:r w:rsidRPr="00685860">
        <w:t>y</w:t>
      </w:r>
      <w:r w:rsidRPr="00685860">
        <w:rPr>
          <w:spacing w:val="25"/>
        </w:rPr>
        <w:t xml:space="preserve"> </w:t>
      </w:r>
      <w:r w:rsidRPr="00685860">
        <w:t>construir</w:t>
      </w:r>
      <w:r w:rsidRPr="00685860">
        <w:rPr>
          <w:spacing w:val="25"/>
        </w:rPr>
        <w:t xml:space="preserve"> </w:t>
      </w:r>
      <w:r w:rsidRPr="00685860">
        <w:t>acuerdos</w:t>
      </w:r>
      <w:r w:rsidRPr="00685860">
        <w:rPr>
          <w:spacing w:val="25"/>
        </w:rPr>
        <w:t xml:space="preserve"> </w:t>
      </w:r>
      <w:r w:rsidRPr="00685860">
        <w:t>con</w:t>
      </w:r>
      <w:r w:rsidRPr="00685860">
        <w:rPr>
          <w:spacing w:val="25"/>
        </w:rPr>
        <w:t xml:space="preserve"> </w:t>
      </w:r>
      <w:r w:rsidRPr="00685860">
        <w:t>organizaciones</w:t>
      </w:r>
      <w:r w:rsidRPr="00685860">
        <w:rPr>
          <w:spacing w:val="25"/>
        </w:rPr>
        <w:t xml:space="preserve"> </w:t>
      </w:r>
      <w:r w:rsidRPr="00685860">
        <w:t>políticas</w:t>
      </w:r>
      <w:r w:rsidRPr="00685860">
        <w:rPr>
          <w:spacing w:val="25"/>
        </w:rPr>
        <w:t xml:space="preserve"> </w:t>
      </w:r>
      <w:r w:rsidRPr="00685860">
        <w:t>que</w:t>
      </w:r>
      <w:r w:rsidRPr="00685860">
        <w:rPr>
          <w:spacing w:val="25"/>
        </w:rPr>
        <w:t xml:space="preserve"> </w:t>
      </w:r>
      <w:r w:rsidRPr="00685860">
        <w:t>puedan</w:t>
      </w:r>
      <w:r w:rsidRPr="00685860">
        <w:rPr>
          <w:spacing w:val="25"/>
        </w:rPr>
        <w:t xml:space="preserve"> </w:t>
      </w:r>
      <w:r w:rsidRPr="00685860">
        <w:t>derivar</w:t>
      </w:r>
      <w:r w:rsidRPr="00685860">
        <w:rPr>
          <w:spacing w:val="25"/>
        </w:rPr>
        <w:t xml:space="preserve"> </w:t>
      </w:r>
      <w:r w:rsidRPr="00685860">
        <w:t>en proyectos legislativos, para impulsar las re</w:t>
      </w:r>
      <w:r w:rsidRPr="00685860">
        <w:rPr>
          <w:spacing w:val="-5"/>
        </w:rPr>
        <w:t>f</w:t>
      </w:r>
      <w:r w:rsidRPr="00685860">
        <w:t>ormas que el país requiere y dar seguimiento a su cumplimiento.</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8D57E5" w:rsidRPr="00DB1649">
        <w:trPr>
          <w:trHeight w:val="20"/>
        </w:trPr>
        <w:tc>
          <w:tcPr>
            <w:tcW w:w="8712" w:type="dxa"/>
            <w:shd w:val="clear" w:color="auto" w:fill="auto"/>
            <w:noWrap/>
          </w:tcPr>
          <w:p w:rsidR="008D57E5" w:rsidRPr="00DB1649" w:rsidRDefault="008D57E5" w:rsidP="00602CEB">
            <w:pPr>
              <w:pStyle w:val="Texto"/>
              <w:spacing w:line="238" w:lineRule="exact"/>
              <w:ind w:left="2362" w:hanging="1728"/>
              <w:rPr>
                <w:b/>
                <w:color w:val="000000"/>
                <w:szCs w:val="18"/>
              </w:rPr>
            </w:pPr>
            <w:r w:rsidRPr="00DB1649">
              <w:rPr>
                <w:b/>
                <w:color w:val="000000"/>
                <w:szCs w:val="18"/>
              </w:rPr>
              <w:t>Estrategia 1.1.3.</w:t>
            </w:r>
            <w:r w:rsidRPr="00DB1649">
              <w:rPr>
                <w:b/>
                <w:color w:val="000000"/>
                <w:szCs w:val="18"/>
              </w:rPr>
              <w:tab/>
              <w:t xml:space="preserve">Impulsar un </w:t>
            </w:r>
            <w:r w:rsidRPr="00DB1649">
              <w:rPr>
                <w:b/>
                <w:color w:val="000000"/>
                <w:spacing w:val="-5"/>
                <w:szCs w:val="18"/>
              </w:rPr>
              <w:t>f</w:t>
            </w:r>
            <w:r w:rsidRPr="00DB1649">
              <w:rPr>
                <w:b/>
                <w:color w:val="000000"/>
                <w:szCs w:val="18"/>
              </w:rPr>
              <w:t>ederalismo articulado mediante una coordinación</w:t>
            </w:r>
            <w:r w:rsidRPr="00DB1649">
              <w:rPr>
                <w:b/>
                <w:color w:val="000000"/>
                <w:spacing w:val="50"/>
                <w:szCs w:val="18"/>
              </w:rPr>
              <w:t xml:space="preserve"> </w:t>
            </w:r>
            <w:r w:rsidRPr="00DB1649">
              <w:rPr>
                <w:b/>
                <w:color w:val="000000"/>
                <w:szCs w:val="18"/>
              </w:rPr>
              <w:t>eficaz</w:t>
            </w:r>
            <w:r w:rsidRPr="00DB1649">
              <w:rPr>
                <w:b/>
                <w:color w:val="000000"/>
                <w:spacing w:val="40"/>
                <w:szCs w:val="18"/>
              </w:rPr>
              <w:t xml:space="preserve"> </w:t>
            </w:r>
            <w:r w:rsidRPr="00DB1649">
              <w:rPr>
                <w:b/>
                <w:color w:val="000000"/>
                <w:szCs w:val="18"/>
              </w:rPr>
              <w:t>y</w:t>
            </w:r>
            <w:r w:rsidRPr="00DB1649">
              <w:rPr>
                <w:b/>
                <w:color w:val="000000"/>
                <w:spacing w:val="50"/>
                <w:szCs w:val="18"/>
              </w:rPr>
              <w:t xml:space="preserve"> </w:t>
            </w:r>
            <w:r w:rsidRPr="00DB1649">
              <w:rPr>
                <w:b/>
                <w:color w:val="000000"/>
                <w:szCs w:val="18"/>
              </w:rPr>
              <w:t>una</w:t>
            </w:r>
            <w:r w:rsidRPr="00DB1649">
              <w:rPr>
                <w:b/>
                <w:color w:val="000000"/>
                <w:spacing w:val="50"/>
                <w:szCs w:val="18"/>
              </w:rPr>
              <w:t xml:space="preserve"> </w:t>
            </w:r>
            <w:r w:rsidRPr="00DB1649">
              <w:rPr>
                <w:b/>
                <w:color w:val="000000"/>
                <w:szCs w:val="18"/>
              </w:rPr>
              <w:t>m</w:t>
            </w:r>
            <w:r w:rsidRPr="00DB1649">
              <w:rPr>
                <w:b/>
                <w:color w:val="000000"/>
                <w:spacing w:val="-5"/>
                <w:szCs w:val="18"/>
              </w:rPr>
              <w:t>a</w:t>
            </w:r>
            <w:r w:rsidRPr="00DB1649">
              <w:rPr>
                <w:b/>
                <w:color w:val="000000"/>
                <w:szCs w:val="18"/>
              </w:rPr>
              <w:t>yor</w:t>
            </w:r>
            <w:r w:rsidRPr="00DB1649">
              <w:rPr>
                <w:b/>
                <w:color w:val="000000"/>
                <w:spacing w:val="50"/>
                <w:szCs w:val="18"/>
              </w:rPr>
              <w:t xml:space="preserve"> </w:t>
            </w:r>
            <w:r w:rsidRPr="00DB1649">
              <w:rPr>
                <w:b/>
                <w:color w:val="000000"/>
                <w:szCs w:val="18"/>
              </w:rPr>
              <w:t>corresponsabilidad</w:t>
            </w:r>
            <w:r w:rsidRPr="00DB1649">
              <w:rPr>
                <w:b/>
                <w:i/>
                <w:color w:val="000000"/>
                <w:szCs w:val="18"/>
              </w:rPr>
              <w:t xml:space="preserve"> </w:t>
            </w:r>
            <w:r w:rsidRPr="00DB1649">
              <w:rPr>
                <w:b/>
                <w:color w:val="000000"/>
                <w:szCs w:val="18"/>
              </w:rPr>
              <w:t>de</w:t>
            </w:r>
            <w:r w:rsidRPr="00DB1649">
              <w:rPr>
                <w:b/>
                <w:i/>
                <w:color w:val="000000"/>
                <w:szCs w:val="18"/>
              </w:rPr>
              <w:t xml:space="preserve"> </w:t>
            </w:r>
            <w:r w:rsidRPr="00DB1649">
              <w:rPr>
                <w:b/>
                <w:color w:val="000000"/>
                <w:szCs w:val="18"/>
              </w:rPr>
              <w:t>los</w:t>
            </w:r>
            <w:r w:rsidRPr="00DB1649">
              <w:rPr>
                <w:b/>
                <w:i/>
                <w:color w:val="000000"/>
                <w:szCs w:val="18"/>
              </w:rPr>
              <w:t xml:space="preserve"> </w:t>
            </w:r>
            <w:r w:rsidRPr="00DB1649">
              <w:rPr>
                <w:b/>
                <w:color w:val="000000"/>
                <w:szCs w:val="18"/>
              </w:rPr>
              <w:t xml:space="preserve">tres </w:t>
            </w:r>
            <w:r w:rsidRPr="00DB1649">
              <w:rPr>
                <w:b/>
                <w:color w:val="000000"/>
                <w:position w:val="-1"/>
                <w:szCs w:val="18"/>
              </w:rPr>
              <w:t>órdenes de gobierno.</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Impulsar</w:t>
      </w:r>
      <w:r w:rsidRPr="00685860">
        <w:rPr>
          <w:spacing w:val="5"/>
        </w:rPr>
        <w:t xml:space="preserve"> </w:t>
      </w:r>
      <w:r w:rsidRPr="00685860">
        <w:t>la</w:t>
      </w:r>
      <w:r w:rsidRPr="00685860">
        <w:rPr>
          <w:spacing w:val="5"/>
        </w:rPr>
        <w:t xml:space="preserve"> </w:t>
      </w:r>
      <w:r w:rsidRPr="00685860">
        <w:t>inclusión</w:t>
      </w:r>
      <w:r w:rsidRPr="00685860">
        <w:rPr>
          <w:spacing w:val="5"/>
        </w:rPr>
        <w:t xml:space="preserve"> </w:t>
      </w:r>
      <w:r w:rsidRPr="00685860">
        <w:t>y</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e</w:t>
      </w:r>
      <w:r w:rsidRPr="00685860">
        <w:rPr>
          <w:spacing w:val="-5"/>
        </w:rPr>
        <w:t>f</w:t>
      </w:r>
      <w:r w:rsidRPr="00685860">
        <w:t>ectiva</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gobiernos</w:t>
      </w:r>
      <w:r w:rsidRPr="00685860">
        <w:rPr>
          <w:spacing w:val="5"/>
        </w:rPr>
        <w:t xml:space="preserve"> </w:t>
      </w:r>
      <w:r w:rsidRPr="00685860">
        <w:t>estatales</w:t>
      </w:r>
      <w:r w:rsidRPr="00685860">
        <w:rPr>
          <w:spacing w:val="5"/>
        </w:rPr>
        <w:t xml:space="preserve"> </w:t>
      </w:r>
      <w:r w:rsidRPr="00685860">
        <w:t>y</w:t>
      </w:r>
      <w:r w:rsidRPr="00685860">
        <w:rPr>
          <w:spacing w:val="5"/>
        </w:rPr>
        <w:t xml:space="preserve"> </w:t>
      </w:r>
      <w:r w:rsidRPr="00685860">
        <w:t>municipales</w:t>
      </w:r>
      <w:r w:rsidRPr="00685860">
        <w:rPr>
          <w:spacing w:val="5"/>
        </w:rPr>
        <w:t xml:space="preserve"> </w:t>
      </w:r>
      <w:r w:rsidRPr="00685860">
        <w:t>en</w:t>
      </w:r>
      <w:r w:rsidRPr="00685860">
        <w:rPr>
          <w:spacing w:val="5"/>
        </w:rPr>
        <w:t xml:space="preserve"> </w:t>
      </w:r>
      <w:r w:rsidRPr="00685860">
        <w:t>las distintas instancias de acuerdo y toma de decisiones de las políticas públicas nacionales, como el Sistema Nacional de Coordinación Fiscal, el Sistema Nacional de Salud y el Sistema Nacional de Desarrollo Social, entre otros.</w:t>
      </w:r>
    </w:p>
    <w:p w:rsidR="00685860" w:rsidRPr="00685860" w:rsidRDefault="00685860" w:rsidP="000F77C6">
      <w:pPr>
        <w:pStyle w:val="Texto"/>
        <w:spacing w:line="238" w:lineRule="exact"/>
        <w:ind w:left="1980" w:hanging="540"/>
      </w:pPr>
      <w:r w:rsidRPr="00685860">
        <w:t>•</w:t>
      </w:r>
      <w:r w:rsidRPr="00685860">
        <w:tab/>
        <w:t>Promover</w:t>
      </w:r>
      <w:r w:rsidRPr="00685860">
        <w:rPr>
          <w:spacing w:val="20"/>
        </w:rPr>
        <w:t xml:space="preserve"> </w:t>
      </w:r>
      <w:r w:rsidRPr="00685860">
        <w:t>la</w:t>
      </w:r>
      <w:r w:rsidRPr="00685860">
        <w:rPr>
          <w:spacing w:val="20"/>
        </w:rPr>
        <w:t xml:space="preserve"> </w:t>
      </w:r>
      <w:r w:rsidRPr="00685860">
        <w:t>firma</w:t>
      </w:r>
      <w:r w:rsidRPr="00685860">
        <w:rPr>
          <w:spacing w:val="10"/>
        </w:rPr>
        <w:t xml:space="preserve"> </w:t>
      </w:r>
      <w:r w:rsidRPr="00685860">
        <w:t>de</w:t>
      </w:r>
      <w:r w:rsidRPr="00685860">
        <w:rPr>
          <w:spacing w:val="20"/>
        </w:rPr>
        <w:t xml:space="preserve"> </w:t>
      </w:r>
      <w:r w:rsidRPr="00685860">
        <w:t>Convenios</w:t>
      </w:r>
      <w:r w:rsidRPr="00685860">
        <w:rPr>
          <w:spacing w:val="20"/>
        </w:rPr>
        <w:t xml:space="preserve"> </w:t>
      </w:r>
      <w:r w:rsidRPr="00685860">
        <w:t>Únicos</w:t>
      </w:r>
      <w:r w:rsidRPr="00685860">
        <w:rPr>
          <w:spacing w:val="20"/>
        </w:rPr>
        <w:t xml:space="preserve"> </w:t>
      </w:r>
      <w:r w:rsidRPr="00685860">
        <w:t>de</w:t>
      </w:r>
      <w:r w:rsidRPr="00685860">
        <w:rPr>
          <w:spacing w:val="20"/>
        </w:rPr>
        <w:t xml:space="preserve"> </w:t>
      </w:r>
      <w:r w:rsidRPr="00685860">
        <w:t>Coordinación</w:t>
      </w:r>
      <w:r w:rsidRPr="00685860">
        <w:rPr>
          <w:spacing w:val="20"/>
        </w:rPr>
        <w:t xml:space="preserve"> </w:t>
      </w:r>
      <w:r w:rsidRPr="00685860">
        <w:t>para</w:t>
      </w:r>
      <w:r w:rsidRPr="00685860">
        <w:rPr>
          <w:spacing w:val="20"/>
        </w:rPr>
        <w:t xml:space="preserve"> </w:t>
      </w:r>
      <w:r w:rsidRPr="00685860">
        <w:t>el</w:t>
      </w:r>
      <w:r w:rsidRPr="00685860">
        <w:rPr>
          <w:spacing w:val="20"/>
        </w:rPr>
        <w:t xml:space="preserve"> </w:t>
      </w:r>
      <w:r w:rsidRPr="00685860">
        <w:t>Desarrollo,</w:t>
      </w:r>
      <w:r w:rsidRPr="00685860">
        <w:rPr>
          <w:spacing w:val="20"/>
        </w:rPr>
        <w:t xml:space="preserve"> </w:t>
      </w:r>
      <w:r w:rsidRPr="00685860">
        <w:t>que</w:t>
      </w:r>
      <w:r w:rsidRPr="00685860">
        <w:rPr>
          <w:spacing w:val="20"/>
        </w:rPr>
        <w:t xml:space="preserve"> </w:t>
      </w:r>
      <w:r w:rsidRPr="00685860">
        <w:t>definan</w:t>
      </w:r>
      <w:r w:rsidRPr="00685860">
        <w:rPr>
          <w:spacing w:val="10"/>
        </w:rPr>
        <w:t xml:space="preserve"> </w:t>
      </w:r>
      <w:r w:rsidRPr="00685860">
        <w:t>con claridad la articulación de esfuerzos entre los distintos órdenes</w:t>
      </w:r>
      <w:r w:rsidR="00124F2F">
        <w:t xml:space="preserve"> </w:t>
      </w:r>
      <w:r w:rsidRPr="00685860">
        <w:t>de gobierno.</w:t>
      </w:r>
    </w:p>
    <w:p w:rsidR="00685860" w:rsidRPr="00685860" w:rsidRDefault="00685860" w:rsidP="000F77C6">
      <w:pPr>
        <w:pStyle w:val="Texto"/>
        <w:spacing w:line="240" w:lineRule="exact"/>
        <w:ind w:left="1980" w:hanging="540"/>
      </w:pPr>
      <w:r w:rsidRPr="00685860">
        <w:t>•</w:t>
      </w:r>
      <w:r w:rsidRPr="00685860">
        <w:tab/>
        <w:t>Diseñar</w:t>
      </w:r>
      <w:r w:rsidRPr="00685860">
        <w:rPr>
          <w:spacing w:val="5"/>
        </w:rPr>
        <w:t xml:space="preserve"> </w:t>
      </w:r>
      <w:r w:rsidRPr="00685860">
        <w:t>e</w:t>
      </w:r>
      <w:r w:rsidRPr="00685860">
        <w:rPr>
          <w:spacing w:val="5"/>
        </w:rPr>
        <w:t xml:space="preserve"> </w:t>
      </w:r>
      <w:r w:rsidRPr="00685860">
        <w:t>implementar</w:t>
      </w:r>
      <w:r w:rsidRPr="00685860">
        <w:rPr>
          <w:spacing w:val="5"/>
        </w:rPr>
        <w:t xml:space="preserve"> </w:t>
      </w:r>
      <w:r w:rsidRPr="00685860">
        <w:t>un</w:t>
      </w:r>
      <w:r w:rsidRPr="00685860">
        <w:rPr>
          <w:spacing w:val="5"/>
        </w:rPr>
        <w:t xml:space="preserve"> </w:t>
      </w:r>
      <w:r w:rsidRPr="00685860">
        <w:t>programa</w:t>
      </w:r>
      <w:r w:rsidRPr="00685860">
        <w:rPr>
          <w:spacing w:val="5"/>
        </w:rPr>
        <w:t xml:space="preserve"> </w:t>
      </w:r>
      <w:r w:rsidRPr="00685860">
        <w:t>que</w:t>
      </w:r>
      <w:r w:rsidRPr="00685860">
        <w:rPr>
          <w:spacing w:val="5"/>
        </w:rPr>
        <w:t xml:space="preserve"> </w:t>
      </w:r>
      <w:r w:rsidRPr="00685860">
        <w:t>dirija</w:t>
      </w:r>
      <w:r w:rsidRPr="00685860">
        <w:rPr>
          <w:spacing w:val="5"/>
        </w:rPr>
        <w:t xml:space="preserve"> </w:t>
      </w:r>
      <w:r w:rsidRPr="00685860">
        <w:t>las</w:t>
      </w:r>
      <w:r w:rsidRPr="00685860">
        <w:rPr>
          <w:spacing w:val="5"/>
        </w:rPr>
        <w:t xml:space="preserve"> </w:t>
      </w:r>
      <w:r w:rsidRPr="00685860">
        <w:t>acciones</w:t>
      </w:r>
      <w:r w:rsidRPr="00685860">
        <w:rPr>
          <w:spacing w:val="5"/>
        </w:rPr>
        <w:t xml:space="preserve"> </w:t>
      </w:r>
      <w:r w:rsidRPr="00685860">
        <w:t>a</w:t>
      </w:r>
      <w:r w:rsidRPr="00685860">
        <w:rPr>
          <w:spacing w:val="5"/>
        </w:rPr>
        <w:t xml:space="preserve"> </w:t>
      </w:r>
      <w:r w:rsidRPr="00685860">
        <w:t>f</w:t>
      </w:r>
      <w:r w:rsidRPr="00685860">
        <w:rPr>
          <w:spacing w:val="-5"/>
        </w:rPr>
        <w:t>a</w:t>
      </w:r>
      <w:r w:rsidRPr="00685860">
        <w:t>vor</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descentralización</w:t>
      </w:r>
      <w:r w:rsidRPr="00685860">
        <w:rPr>
          <w:spacing w:val="5"/>
        </w:rPr>
        <w:t xml:space="preserve"> </w:t>
      </w:r>
      <w:r w:rsidRPr="00685860">
        <w:t>y</w:t>
      </w:r>
      <w:r w:rsidRPr="00685860">
        <w:rPr>
          <w:spacing w:val="5"/>
        </w:rPr>
        <w:t xml:space="preserve"> </w:t>
      </w:r>
      <w:r w:rsidRPr="00685860">
        <w:t xml:space="preserve">el </w:t>
      </w:r>
      <w:r w:rsidRPr="00685860">
        <w:rPr>
          <w:spacing w:val="-5"/>
        </w:rPr>
        <w:t>f</w:t>
      </w:r>
      <w:r w:rsidRPr="00685860">
        <w:t>ortalecimiento institucional de los gobiernos estatales</w:t>
      </w:r>
      <w:r w:rsidR="00124F2F">
        <w:t xml:space="preserve"> </w:t>
      </w:r>
      <w:r w:rsidRPr="00685860">
        <w:t>y municipales.</w:t>
      </w:r>
    </w:p>
    <w:p w:rsidR="00685860" w:rsidRPr="00685860" w:rsidRDefault="00685860" w:rsidP="000F77C6">
      <w:pPr>
        <w:pStyle w:val="Texto"/>
        <w:spacing w:line="282" w:lineRule="exact"/>
        <w:ind w:left="1980" w:hanging="540"/>
      </w:pPr>
      <w:r w:rsidRPr="00685860">
        <w:t>•</w:t>
      </w:r>
      <w:r w:rsidRPr="00685860">
        <w:tab/>
        <w:t>Impulsa</w:t>
      </w:r>
      <w:r w:rsidRPr="00685860">
        <w:rPr>
          <w:spacing w:val="-5"/>
        </w:rPr>
        <w:t>r</w:t>
      </w:r>
      <w:r w:rsidRPr="00685860">
        <w:t>,</w:t>
      </w:r>
      <w:r w:rsidRPr="00685860">
        <w:rPr>
          <w:spacing w:val="20"/>
        </w:rPr>
        <w:t xml:space="preserve"> </w:t>
      </w:r>
      <w:r w:rsidRPr="00685860">
        <w:t>mediante</w:t>
      </w:r>
      <w:r w:rsidRPr="00685860">
        <w:rPr>
          <w:spacing w:val="20"/>
        </w:rPr>
        <w:t xml:space="preserve"> </w:t>
      </w:r>
      <w:r w:rsidRPr="00685860">
        <w:t>estudios</w:t>
      </w:r>
      <w:r w:rsidRPr="00685860">
        <w:rPr>
          <w:spacing w:val="20"/>
        </w:rPr>
        <w:t xml:space="preserve"> </w:t>
      </w:r>
      <w:r w:rsidRPr="00685860">
        <w:t>e</w:t>
      </w:r>
      <w:r w:rsidRPr="00685860">
        <w:rPr>
          <w:spacing w:val="20"/>
        </w:rPr>
        <w:t xml:space="preserve"> </w:t>
      </w:r>
      <w:r w:rsidRPr="00685860">
        <w:t>investigaciones,</w:t>
      </w:r>
      <w:r w:rsidRPr="00685860">
        <w:rPr>
          <w:spacing w:val="20"/>
        </w:rPr>
        <w:t xml:space="preserve"> </w:t>
      </w:r>
      <w:r w:rsidRPr="00685860">
        <w:t>estrategias</w:t>
      </w:r>
      <w:r w:rsidRPr="00685860">
        <w:rPr>
          <w:spacing w:val="20"/>
        </w:rPr>
        <w:t xml:space="preserve"> </w:t>
      </w:r>
      <w:r w:rsidRPr="00685860">
        <w:t>e</w:t>
      </w:r>
      <w:r w:rsidRPr="00685860">
        <w:rPr>
          <w:spacing w:val="20"/>
        </w:rPr>
        <w:t xml:space="preserve"> </w:t>
      </w:r>
      <w:r w:rsidRPr="00685860">
        <w:t>iniciativas</w:t>
      </w:r>
      <w:r w:rsidRPr="00685860">
        <w:rPr>
          <w:spacing w:val="20"/>
        </w:rPr>
        <w:t xml:space="preserve"> </w:t>
      </w:r>
      <w:r w:rsidRPr="00685860">
        <w:t>de</w:t>
      </w:r>
      <w:r w:rsidRPr="00685860">
        <w:rPr>
          <w:spacing w:val="20"/>
        </w:rPr>
        <w:t xml:space="preserve"> </w:t>
      </w:r>
      <w:r w:rsidRPr="00685860">
        <w:t>ley</w:t>
      </w:r>
      <w:r w:rsidRPr="00685860">
        <w:rPr>
          <w:spacing w:val="20"/>
        </w:rPr>
        <w:t xml:space="preserve"> </w:t>
      </w:r>
      <w:r w:rsidRPr="00685860">
        <w:t>que</w:t>
      </w:r>
      <w:r w:rsidRPr="00685860">
        <w:rPr>
          <w:spacing w:val="20"/>
        </w:rPr>
        <w:t xml:space="preserve"> </w:t>
      </w:r>
      <w:r w:rsidRPr="00685860">
        <w:t>clarifiquen los ámbitos competenciales y de responsabilidad de cada orden de gobierno y sustenten la redistribución</w:t>
      </w:r>
      <w:r w:rsidRPr="00685860">
        <w:rPr>
          <w:spacing w:val="-10"/>
        </w:rPr>
        <w:t xml:space="preserve"> </w:t>
      </w:r>
      <w:r w:rsidRPr="00685860">
        <w:t>de</w:t>
      </w:r>
      <w:r w:rsidRPr="00685860">
        <w:rPr>
          <w:spacing w:val="-10"/>
        </w:rPr>
        <w:t xml:space="preserve"> </w:t>
      </w:r>
      <w:r w:rsidRPr="00685860">
        <w:t>competencias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Federación</w:t>
      </w:r>
      <w:r w:rsidRPr="00685860">
        <w:rPr>
          <w:spacing w:val="-10"/>
        </w:rPr>
        <w:t xml:space="preserve"> </w:t>
      </w:r>
      <w:r w:rsidRPr="00685860">
        <w:t>hacia</w:t>
      </w:r>
      <w:r w:rsidRPr="00685860">
        <w:rPr>
          <w:spacing w:val="-10"/>
        </w:rPr>
        <w:t xml:space="preserve"> </w:t>
      </w:r>
      <w:r w:rsidRPr="00685860">
        <w:t>las</w:t>
      </w:r>
      <w:r w:rsidRPr="00685860">
        <w:rPr>
          <w:spacing w:val="-10"/>
        </w:rPr>
        <w:t xml:space="preserve"> </w:t>
      </w:r>
      <w:r w:rsidRPr="00685860">
        <w:t>entidades</w:t>
      </w:r>
      <w:r w:rsidRPr="00685860">
        <w:rPr>
          <w:spacing w:val="-10"/>
        </w:rPr>
        <w:t xml:space="preserve"> </w:t>
      </w:r>
      <w:r w:rsidRPr="00685860">
        <w:rPr>
          <w:spacing w:val="-5"/>
        </w:rPr>
        <w:t>f</w:t>
      </w:r>
      <w:r w:rsidRPr="00685860">
        <w:t>ederativas</w:t>
      </w:r>
      <w:r w:rsidRPr="00685860">
        <w:rPr>
          <w:spacing w:val="-10"/>
        </w:rPr>
        <w:t xml:space="preserve"> </w:t>
      </w:r>
      <w:r w:rsidRPr="00685860">
        <w:t>y</w:t>
      </w:r>
      <w:r w:rsidRPr="00685860">
        <w:rPr>
          <w:spacing w:val="-10"/>
        </w:rPr>
        <w:t xml:space="preserve"> </w:t>
      </w:r>
      <w:r w:rsidRPr="00685860">
        <w:t>los</w:t>
      </w:r>
      <w:r w:rsidRPr="00685860">
        <w:rPr>
          <w:spacing w:val="-10"/>
        </w:rPr>
        <w:t xml:space="preserve"> </w:t>
      </w:r>
      <w:r w:rsidRPr="00685860">
        <w:t>municipios.</w:t>
      </w:r>
    </w:p>
    <w:p w:rsidR="00685860" w:rsidRPr="00685860" w:rsidRDefault="00685860" w:rsidP="000F77C6">
      <w:pPr>
        <w:pStyle w:val="Texto"/>
        <w:spacing w:line="282"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desarrollo</w:t>
      </w:r>
      <w:r w:rsidRPr="00685860">
        <w:rPr>
          <w:i/>
        </w:rPr>
        <w:t xml:space="preserve"> </w:t>
      </w:r>
      <w:r w:rsidRPr="00685860">
        <w:t>de</w:t>
      </w:r>
      <w:r w:rsidRPr="00685860">
        <w:rPr>
          <w:i/>
        </w:rPr>
        <w:t xml:space="preserve"> </w:t>
      </w:r>
      <w:r w:rsidRPr="00685860">
        <w:t>capacidades</w:t>
      </w:r>
      <w:r w:rsidRPr="00685860">
        <w:rPr>
          <w:i/>
        </w:rPr>
        <w:t xml:space="preserve"> </w:t>
      </w:r>
      <w:r w:rsidRPr="00685860">
        <w:t>institucionales</w:t>
      </w:r>
      <w:r w:rsidRPr="00685860">
        <w:rPr>
          <w:i/>
        </w:rPr>
        <w:t xml:space="preserve"> </w:t>
      </w:r>
      <w:r w:rsidRPr="00685860">
        <w:t>y</w:t>
      </w:r>
      <w:r w:rsidRPr="00685860">
        <w:rPr>
          <w:i/>
        </w:rPr>
        <w:t xml:space="preserve"> </w:t>
      </w:r>
      <w:r w:rsidRPr="00685860">
        <w:t>modelos</w:t>
      </w:r>
      <w:r w:rsidRPr="00685860">
        <w:rPr>
          <w:i/>
        </w:rPr>
        <w:t xml:space="preserve"> </w:t>
      </w:r>
      <w:r w:rsidRPr="00685860">
        <w:t>de</w:t>
      </w:r>
      <w:r w:rsidRPr="00685860">
        <w:rPr>
          <w:i/>
        </w:rPr>
        <w:t xml:space="preserve"> </w:t>
      </w:r>
      <w:r w:rsidRPr="00685860">
        <w:t>gestión</w:t>
      </w:r>
      <w:r w:rsidRPr="00685860">
        <w:rPr>
          <w:i/>
        </w:rPr>
        <w:t xml:space="preserve"> </w:t>
      </w:r>
      <w:r w:rsidRPr="00685860">
        <w:t>para</w:t>
      </w:r>
      <w:r w:rsidRPr="00685860">
        <w:rPr>
          <w:i/>
        </w:rPr>
        <w:t xml:space="preserve"> </w:t>
      </w:r>
      <w:r w:rsidRPr="00685860">
        <w:t>lograr administraciones públicas estatales y municipales e</w:t>
      </w:r>
      <w:r w:rsidRPr="00685860">
        <w:rPr>
          <w:spacing w:val="-5"/>
        </w:rPr>
        <w:t>f</w:t>
      </w:r>
      <w:r w:rsidRPr="00685860">
        <w:t>ectivas.</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8D57E5" w:rsidRPr="00DB1649">
        <w:trPr>
          <w:trHeight w:val="20"/>
        </w:trPr>
        <w:tc>
          <w:tcPr>
            <w:tcW w:w="8712" w:type="dxa"/>
            <w:shd w:val="clear" w:color="auto" w:fill="auto"/>
            <w:noWrap/>
          </w:tcPr>
          <w:p w:rsidR="008D57E5" w:rsidRPr="00DB1649" w:rsidRDefault="008D57E5" w:rsidP="00602CEB">
            <w:pPr>
              <w:pStyle w:val="Texto"/>
              <w:spacing w:line="282" w:lineRule="exact"/>
              <w:ind w:left="2362" w:hanging="1728"/>
              <w:rPr>
                <w:b/>
                <w:color w:val="000000"/>
                <w:szCs w:val="18"/>
              </w:rPr>
            </w:pPr>
            <w:r w:rsidRPr="00DB1649">
              <w:rPr>
                <w:b/>
                <w:color w:val="000000"/>
                <w:szCs w:val="18"/>
              </w:rPr>
              <w:t>Estrategia 1.1.4.</w:t>
            </w:r>
            <w:r w:rsidRPr="00DB1649">
              <w:rPr>
                <w:b/>
                <w:color w:val="000000"/>
                <w:szCs w:val="18"/>
              </w:rPr>
              <w:tab/>
              <w:t>Prevenir</w:t>
            </w:r>
            <w:r w:rsidRPr="00DB1649">
              <w:rPr>
                <w:b/>
                <w:i/>
                <w:color w:val="000000"/>
                <w:szCs w:val="18"/>
              </w:rPr>
              <w:t xml:space="preserve"> </w:t>
            </w:r>
            <w:r w:rsidRPr="00DB1649">
              <w:rPr>
                <w:b/>
                <w:color w:val="000000"/>
                <w:szCs w:val="18"/>
              </w:rPr>
              <w:t>y</w:t>
            </w:r>
            <w:r w:rsidRPr="00DB1649">
              <w:rPr>
                <w:b/>
                <w:i/>
                <w:color w:val="000000"/>
                <w:szCs w:val="18"/>
              </w:rPr>
              <w:t xml:space="preserve"> </w:t>
            </w:r>
            <w:r w:rsidRPr="00DB1649">
              <w:rPr>
                <w:b/>
                <w:color w:val="000000"/>
                <w:szCs w:val="18"/>
              </w:rPr>
              <w:t>gestionar</w:t>
            </w:r>
            <w:r w:rsidRPr="00DB1649">
              <w:rPr>
                <w:b/>
                <w:i/>
                <w:color w:val="000000"/>
                <w:szCs w:val="18"/>
              </w:rPr>
              <w:t xml:space="preserve"> </w:t>
            </w:r>
            <w:r w:rsidRPr="00DB1649">
              <w:rPr>
                <w:b/>
                <w:color w:val="000000"/>
                <w:szCs w:val="18"/>
              </w:rPr>
              <w:t>conflictos</w:t>
            </w:r>
            <w:r w:rsidRPr="00DB1649">
              <w:rPr>
                <w:b/>
                <w:i/>
                <w:color w:val="000000"/>
                <w:szCs w:val="18"/>
              </w:rPr>
              <w:t xml:space="preserve"> </w:t>
            </w:r>
            <w:r w:rsidRPr="00DB1649">
              <w:rPr>
                <w:b/>
                <w:color w:val="000000"/>
                <w:szCs w:val="18"/>
              </w:rPr>
              <w:t>sociales</w:t>
            </w:r>
            <w:r w:rsidRPr="00DB1649">
              <w:rPr>
                <w:b/>
                <w:i/>
                <w:color w:val="000000"/>
                <w:szCs w:val="18"/>
              </w:rPr>
              <w:t xml:space="preserve"> </w:t>
            </w:r>
            <w:r w:rsidRPr="00DB1649">
              <w:rPr>
                <w:b/>
                <w:color w:val="000000"/>
                <w:szCs w:val="18"/>
              </w:rPr>
              <w:t>a</w:t>
            </w:r>
            <w:r w:rsidRPr="00DB1649">
              <w:rPr>
                <w:b/>
                <w:i/>
                <w:color w:val="000000"/>
                <w:szCs w:val="18"/>
              </w:rPr>
              <w:t xml:space="preserve"> </w:t>
            </w:r>
            <w:r w:rsidRPr="00DB1649">
              <w:rPr>
                <w:b/>
                <w:color w:val="000000"/>
                <w:szCs w:val="18"/>
              </w:rPr>
              <w:t>tr</w:t>
            </w:r>
            <w:r w:rsidRPr="00DB1649">
              <w:rPr>
                <w:b/>
                <w:color w:val="000000"/>
                <w:spacing w:val="-5"/>
                <w:szCs w:val="18"/>
              </w:rPr>
              <w:t>a</w:t>
            </w:r>
            <w:r w:rsidRPr="00DB1649">
              <w:rPr>
                <w:b/>
                <w:color w:val="000000"/>
                <w:szCs w:val="18"/>
              </w:rPr>
              <w:t>vés</w:t>
            </w:r>
            <w:r w:rsidRPr="00DB1649">
              <w:rPr>
                <w:b/>
                <w:i/>
                <w:color w:val="000000"/>
                <w:szCs w:val="18"/>
              </w:rPr>
              <w:t xml:space="preserve"> </w:t>
            </w:r>
            <w:r w:rsidRPr="00DB1649">
              <w:rPr>
                <w:b/>
                <w:color w:val="000000"/>
                <w:szCs w:val="18"/>
              </w:rPr>
              <w:t>del</w:t>
            </w:r>
            <w:r w:rsidRPr="00DB1649">
              <w:rPr>
                <w:b/>
                <w:i/>
                <w:color w:val="000000"/>
                <w:szCs w:val="18"/>
              </w:rPr>
              <w:t xml:space="preserve"> </w:t>
            </w:r>
            <w:r w:rsidRPr="00DB1649">
              <w:rPr>
                <w:b/>
                <w:color w:val="000000"/>
                <w:szCs w:val="18"/>
              </w:rPr>
              <w:t>diálogo</w:t>
            </w:r>
            <w:r w:rsidR="00124F2F">
              <w:rPr>
                <w:b/>
                <w:color w:val="000000"/>
                <w:szCs w:val="18"/>
              </w:rPr>
              <w:t xml:space="preserve"> </w:t>
            </w:r>
            <w:r w:rsidRPr="00DB1649">
              <w:rPr>
                <w:b/>
                <w:color w:val="000000"/>
                <w:szCs w:val="18"/>
              </w:rPr>
              <w:t>constructivo.</w:t>
            </w:r>
          </w:p>
        </w:tc>
      </w:tr>
    </w:tbl>
    <w:p w:rsidR="00685860" w:rsidRPr="00685860" w:rsidRDefault="00685860" w:rsidP="000F77C6">
      <w:pPr>
        <w:pStyle w:val="Texto"/>
        <w:spacing w:line="28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2" w:lineRule="exact"/>
        <w:ind w:left="1980" w:hanging="540"/>
      </w:pPr>
      <w:r w:rsidRPr="00685860">
        <w:t>•</w:t>
      </w:r>
      <w:r w:rsidRPr="00685860">
        <w:tab/>
        <w:t>Establecer</w:t>
      </w:r>
      <w:r w:rsidRPr="00685860">
        <w:rPr>
          <w:i/>
        </w:rPr>
        <w:t xml:space="preserve"> </w:t>
      </w:r>
      <w:r w:rsidRPr="00685860">
        <w:t>acciones</w:t>
      </w:r>
      <w:r w:rsidRPr="00685860">
        <w:rPr>
          <w:i/>
        </w:rPr>
        <w:t xml:space="preserve"> </w:t>
      </w:r>
      <w:r w:rsidRPr="00685860">
        <w:t>coordinadas</w:t>
      </w:r>
      <w:r w:rsidRPr="00685860">
        <w:rPr>
          <w:i/>
        </w:rPr>
        <w:t xml:space="preserve"> </w:t>
      </w:r>
      <w:r w:rsidRPr="00685860">
        <w:t>para</w:t>
      </w:r>
      <w:r w:rsidRPr="00685860">
        <w:rPr>
          <w:i/>
        </w:rPr>
        <w:t xml:space="preserve"> </w:t>
      </w:r>
      <w:r w:rsidRPr="00685860">
        <w:t>la</w:t>
      </w:r>
      <w:r w:rsidRPr="00685860">
        <w:rPr>
          <w:i/>
        </w:rPr>
        <w:t xml:space="preserve"> </w:t>
      </w:r>
      <w:r w:rsidRPr="00685860">
        <w:t>identificación</w:t>
      </w:r>
      <w:r w:rsidRPr="00685860">
        <w:rPr>
          <w:spacing w:val="35"/>
        </w:rPr>
        <w:t xml:space="preserve"> </w:t>
      </w:r>
      <w:r w:rsidRPr="00685860">
        <w:t>y</w:t>
      </w:r>
      <w:r w:rsidRPr="00685860">
        <w:rPr>
          <w:i/>
        </w:rPr>
        <w:t xml:space="preserve"> </w:t>
      </w:r>
      <w:r w:rsidRPr="00685860">
        <w:t>monitoreo</w:t>
      </w:r>
      <w:r w:rsidRPr="00685860">
        <w:rPr>
          <w:i/>
        </w:rPr>
        <w:t xml:space="preserve"> </w:t>
      </w:r>
      <w:r w:rsidRPr="00685860">
        <w:t>de</w:t>
      </w:r>
      <w:r w:rsidRPr="00685860">
        <w:rPr>
          <w:i/>
        </w:rPr>
        <w:t xml:space="preserve"> </w:t>
      </w:r>
      <w:r w:rsidRPr="00685860">
        <w:t>posibles</w:t>
      </w:r>
      <w:r w:rsidRPr="00685860">
        <w:rPr>
          <w:i/>
        </w:rPr>
        <w:t xml:space="preserve"> </w:t>
      </w:r>
      <w:r w:rsidRPr="00685860">
        <w:t>conflictos sociales, fijando</w:t>
      </w:r>
      <w:r w:rsidRPr="00685860">
        <w:rPr>
          <w:spacing w:val="-10"/>
        </w:rPr>
        <w:t xml:space="preserve"> </w:t>
      </w:r>
      <w:r w:rsidRPr="00685860">
        <w:t>criterios y mecanismos para el seguimiento de variables y el mapeo de actores y conflictos.</w:t>
      </w:r>
    </w:p>
    <w:p w:rsidR="00685860" w:rsidRPr="00685860" w:rsidRDefault="00685860" w:rsidP="000F77C6">
      <w:pPr>
        <w:pStyle w:val="Texto"/>
        <w:spacing w:line="282" w:lineRule="exact"/>
        <w:ind w:left="1980" w:hanging="540"/>
      </w:pPr>
      <w:r w:rsidRPr="00685860">
        <w:t>•</w:t>
      </w:r>
      <w:r w:rsidRPr="00685860">
        <w:tab/>
        <w:t>Promover</w:t>
      </w:r>
      <w:r w:rsidRPr="00685860">
        <w:rPr>
          <w:spacing w:val="35"/>
        </w:rPr>
        <w:t xml:space="preserve"> </w:t>
      </w:r>
      <w:r w:rsidRPr="00685860">
        <w:t>la</w:t>
      </w:r>
      <w:r w:rsidRPr="00685860">
        <w:rPr>
          <w:spacing w:val="35"/>
        </w:rPr>
        <w:t xml:space="preserve"> </w:t>
      </w:r>
      <w:r w:rsidRPr="00685860">
        <w:t>resolución</w:t>
      </w:r>
      <w:r w:rsidRPr="00685860">
        <w:rPr>
          <w:spacing w:val="35"/>
        </w:rPr>
        <w:t xml:space="preserve"> </w:t>
      </w:r>
      <w:r w:rsidRPr="00685860">
        <w:t>de</w:t>
      </w:r>
      <w:r w:rsidRPr="00685860">
        <w:rPr>
          <w:spacing w:val="35"/>
        </w:rPr>
        <w:t xml:space="preserve"> </w:t>
      </w:r>
      <w:r w:rsidRPr="00685860">
        <w:t>conflictos</w:t>
      </w:r>
      <w:r w:rsidRPr="00685860">
        <w:rPr>
          <w:spacing w:val="30"/>
        </w:rPr>
        <w:t xml:space="preserve"> </w:t>
      </w:r>
      <w:r w:rsidRPr="00685860">
        <w:t>mediante</w:t>
      </w:r>
      <w:r w:rsidRPr="00685860">
        <w:rPr>
          <w:spacing w:val="35"/>
        </w:rPr>
        <w:t xml:space="preserve"> </w:t>
      </w:r>
      <w:r w:rsidRPr="00685860">
        <w:t>el</w:t>
      </w:r>
      <w:r w:rsidRPr="00685860">
        <w:rPr>
          <w:spacing w:val="35"/>
        </w:rPr>
        <w:t xml:space="preserve"> </w:t>
      </w:r>
      <w:r w:rsidRPr="00685860">
        <w:t>diálogo</w:t>
      </w:r>
      <w:r w:rsidRPr="00685860">
        <w:rPr>
          <w:spacing w:val="35"/>
        </w:rPr>
        <w:t xml:space="preserve"> </w:t>
      </w:r>
      <w:r w:rsidRPr="00685860">
        <w:t>abierto</w:t>
      </w:r>
      <w:r w:rsidRPr="00685860">
        <w:rPr>
          <w:spacing w:val="35"/>
        </w:rPr>
        <w:t xml:space="preserve"> </w:t>
      </w:r>
      <w:r w:rsidRPr="00685860">
        <w:t>y</w:t>
      </w:r>
      <w:r w:rsidRPr="00685860">
        <w:rPr>
          <w:spacing w:val="35"/>
        </w:rPr>
        <w:t xml:space="preserve"> </w:t>
      </w:r>
      <w:r w:rsidRPr="00685860">
        <w:t>constructivo,</w:t>
      </w:r>
      <w:r w:rsidR="00124F2F">
        <w:t xml:space="preserve"> </w:t>
      </w:r>
      <w:r w:rsidRPr="00685860">
        <w:t>y</w:t>
      </w:r>
      <w:r w:rsidRPr="00685860">
        <w:rPr>
          <w:spacing w:val="35"/>
        </w:rPr>
        <w:t xml:space="preserve"> </w:t>
      </w:r>
      <w:r w:rsidRPr="00685860">
        <w:t>atender oportunamente las demandas legítimas de la sociedad.</w:t>
      </w:r>
    </w:p>
    <w:p w:rsidR="00685860" w:rsidRPr="00685860" w:rsidRDefault="00685860" w:rsidP="000F77C6">
      <w:pPr>
        <w:pStyle w:val="Texto"/>
        <w:spacing w:line="282" w:lineRule="exact"/>
        <w:ind w:left="1980" w:hanging="540"/>
      </w:pPr>
      <w:r w:rsidRPr="00685860">
        <w:t>•</w:t>
      </w:r>
      <w:r w:rsidRPr="00685860">
        <w:tab/>
        <w:t>Garantizar a los ciudadanos mexicanos el ejercicio de su libertad de creencia, como parte de la paz social.</w:t>
      </w:r>
    </w:p>
    <w:p w:rsidR="00685860" w:rsidRPr="00685860" w:rsidRDefault="00685860" w:rsidP="000F77C6">
      <w:pPr>
        <w:pStyle w:val="Texto"/>
        <w:spacing w:line="282" w:lineRule="exact"/>
        <w:ind w:left="1980" w:hanging="540"/>
      </w:pPr>
      <w:r w:rsidRPr="00685860">
        <w:t>•</w:t>
      </w:r>
      <w:r w:rsidRPr="00685860">
        <w:tab/>
        <w:t>Garantizar</w:t>
      </w:r>
      <w:r w:rsidRPr="00685860">
        <w:rPr>
          <w:i/>
        </w:rPr>
        <w:t xml:space="preserve"> </w:t>
      </w:r>
      <w:r w:rsidRPr="00685860">
        <w:t>y</w:t>
      </w:r>
      <w:r w:rsidRPr="00685860">
        <w:rPr>
          <w:i/>
        </w:rPr>
        <w:t xml:space="preserve"> </w:t>
      </w:r>
      <w:r w:rsidRPr="00685860">
        <w:t>promover</w:t>
      </w:r>
      <w:r w:rsidRPr="00685860">
        <w:rPr>
          <w:i/>
        </w:rPr>
        <w:t xml:space="preserve"> </w:t>
      </w:r>
      <w:r w:rsidRPr="00685860">
        <w:t>el</w:t>
      </w:r>
      <w:r w:rsidRPr="00685860">
        <w:rPr>
          <w:i/>
        </w:rPr>
        <w:t xml:space="preserve"> </w:t>
      </w:r>
      <w:r w:rsidRPr="00685860">
        <w:t>respeto</w:t>
      </w:r>
      <w:r w:rsidRPr="00685860">
        <w:rPr>
          <w:i/>
        </w:rPr>
        <w:t xml:space="preserve"> </w:t>
      </w:r>
      <w:r w:rsidRPr="00685860">
        <w:t>a</w:t>
      </w:r>
      <w:r w:rsidRPr="00685860">
        <w:rPr>
          <w:i/>
        </w:rPr>
        <w:t xml:space="preserve"> </w:t>
      </w:r>
      <w:r w:rsidRPr="00685860">
        <w:t>los</w:t>
      </w:r>
      <w:r w:rsidRPr="00685860">
        <w:rPr>
          <w:i/>
        </w:rPr>
        <w:t xml:space="preserve"> </w:t>
      </w:r>
      <w:r w:rsidRPr="00685860">
        <w:t>principios</w:t>
      </w:r>
      <w:r w:rsidRPr="00685860">
        <w:rPr>
          <w:i/>
        </w:rPr>
        <w:t xml:space="preserve"> </w:t>
      </w:r>
      <w:r w:rsidRPr="00685860">
        <w:t>y</w:t>
      </w:r>
      <w:r w:rsidRPr="00685860">
        <w:rPr>
          <w:i/>
        </w:rPr>
        <w:t xml:space="preserve"> </w:t>
      </w:r>
      <w:r w:rsidRPr="00685860">
        <w:t>prácticas</w:t>
      </w:r>
      <w:r w:rsidRPr="00685860">
        <w:rPr>
          <w:i/>
        </w:rPr>
        <w:t xml:space="preserve"> </w:t>
      </w:r>
      <w:r w:rsidRPr="00685860">
        <w:t>de</w:t>
      </w:r>
      <w:r w:rsidRPr="00685860">
        <w:rPr>
          <w:i/>
        </w:rPr>
        <w:t xml:space="preserve"> </w:t>
      </w:r>
      <w:r w:rsidRPr="00685860">
        <w:t>la</w:t>
      </w:r>
      <w:r w:rsidRPr="00685860">
        <w:rPr>
          <w:i/>
        </w:rPr>
        <w:t xml:space="preserve"> </w:t>
      </w:r>
      <w:r w:rsidRPr="00685860">
        <w:t>laicidad</w:t>
      </w:r>
      <w:r w:rsidRPr="00685860">
        <w:rPr>
          <w:i/>
        </w:rPr>
        <w:t xml:space="preserve"> </w:t>
      </w:r>
      <w:r w:rsidRPr="00685860">
        <w:t>del</w:t>
      </w:r>
      <w:r w:rsidRPr="00685860">
        <w:rPr>
          <w:i/>
        </w:rPr>
        <w:t xml:space="preserve"> </w:t>
      </w:r>
      <w:r w:rsidRPr="00685860">
        <w:t>Estado, reconociendo la pluralidad religiosa para alcanzar la paz social.</w:t>
      </w:r>
    </w:p>
    <w:p w:rsidR="00685860" w:rsidRPr="00685860" w:rsidRDefault="00685860" w:rsidP="000F77C6">
      <w:pPr>
        <w:pStyle w:val="Texto"/>
        <w:spacing w:line="282" w:lineRule="exact"/>
        <w:ind w:left="1980" w:hanging="540"/>
      </w:pPr>
      <w:r w:rsidRPr="00685860">
        <w:t>•</w:t>
      </w:r>
      <w:r w:rsidRPr="00685860">
        <w:tab/>
        <w:t>Impulsar</w:t>
      </w:r>
      <w:r w:rsidRPr="00685860">
        <w:rPr>
          <w:spacing w:val="40"/>
        </w:rPr>
        <w:t xml:space="preserve"> </w:t>
      </w:r>
      <w:r w:rsidRPr="00685860">
        <w:t>un</w:t>
      </w:r>
      <w:r w:rsidRPr="00685860">
        <w:rPr>
          <w:spacing w:val="40"/>
        </w:rPr>
        <w:t xml:space="preserve"> </w:t>
      </w:r>
      <w:r w:rsidRPr="00685860">
        <w:rPr>
          <w:spacing w:val="-10"/>
        </w:rPr>
        <w:t>“</w:t>
      </w:r>
      <w:r w:rsidRPr="00685860">
        <w:t>Acuerdo</w:t>
      </w:r>
      <w:r w:rsidRPr="00685860">
        <w:rPr>
          <w:spacing w:val="40"/>
        </w:rPr>
        <w:t xml:space="preserve"> </w:t>
      </w:r>
      <w:r w:rsidRPr="00685860">
        <w:t>Nacional</w:t>
      </w:r>
      <w:r w:rsidRPr="00685860">
        <w:rPr>
          <w:spacing w:val="40"/>
        </w:rPr>
        <w:t xml:space="preserve"> </w:t>
      </w:r>
      <w:r w:rsidRPr="00685860">
        <w:t>para</w:t>
      </w:r>
      <w:r w:rsidRPr="00685860">
        <w:rPr>
          <w:spacing w:val="40"/>
        </w:rPr>
        <w:t xml:space="preserve"> </w:t>
      </w:r>
      <w:r w:rsidRPr="00685860">
        <w:t>el</w:t>
      </w:r>
      <w:r w:rsidRPr="00685860">
        <w:rPr>
          <w:spacing w:val="40"/>
        </w:rPr>
        <w:t xml:space="preserve"> </w:t>
      </w:r>
      <w:r w:rsidRPr="00685860">
        <w:t>Bienesta</w:t>
      </w:r>
      <w:r w:rsidRPr="00685860">
        <w:rPr>
          <w:spacing w:val="-5"/>
        </w:rPr>
        <w:t>r</w:t>
      </w:r>
      <w:r w:rsidRPr="00685860">
        <w:t>,</w:t>
      </w:r>
      <w:r w:rsidRPr="00685860">
        <w:rPr>
          <w:spacing w:val="40"/>
        </w:rPr>
        <w:t xml:space="preserve"> </w:t>
      </w:r>
      <w:r w:rsidRPr="00685860">
        <w:t>el</w:t>
      </w:r>
      <w:r w:rsidRPr="00685860">
        <w:rPr>
          <w:spacing w:val="40"/>
        </w:rPr>
        <w:t xml:space="preserve"> </w:t>
      </w:r>
      <w:r w:rsidRPr="00685860">
        <w:t>Respeto</w:t>
      </w:r>
      <w:r w:rsidRPr="00685860">
        <w:rPr>
          <w:spacing w:val="40"/>
        </w:rPr>
        <w:t xml:space="preserve"> </w:t>
      </w:r>
      <w:r w:rsidRPr="00685860">
        <w:t>y</w:t>
      </w:r>
      <w:r w:rsidRPr="00685860">
        <w:rPr>
          <w:spacing w:val="40"/>
        </w:rPr>
        <w:t xml:space="preserve"> </w:t>
      </w:r>
      <w:r w:rsidRPr="00685860">
        <w:t>el</w:t>
      </w:r>
      <w:r w:rsidRPr="00685860">
        <w:rPr>
          <w:spacing w:val="40"/>
        </w:rPr>
        <w:t xml:space="preserve"> </w:t>
      </w:r>
      <w:r w:rsidRPr="00685860">
        <w:t>Progreso</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Pueblos Indígenas de México</w:t>
      </w:r>
      <w:r w:rsidRPr="00685860">
        <w:rPr>
          <w:spacing w:val="-10"/>
        </w:rPr>
        <w:t>”</w:t>
      </w:r>
      <w:r w:rsidRPr="00685860">
        <w:t>, que contemple los instrumentos necesarios para su implementación.</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8D57E5" w:rsidRPr="00DB1649">
        <w:trPr>
          <w:trHeight w:val="20"/>
        </w:trPr>
        <w:tc>
          <w:tcPr>
            <w:tcW w:w="8712" w:type="dxa"/>
            <w:shd w:val="clear" w:color="auto" w:fill="auto"/>
            <w:noWrap/>
          </w:tcPr>
          <w:p w:rsidR="008D57E5" w:rsidRPr="00DB1649" w:rsidRDefault="008D57E5" w:rsidP="00602CEB">
            <w:pPr>
              <w:pStyle w:val="Texto"/>
              <w:spacing w:line="282" w:lineRule="exact"/>
              <w:ind w:left="2362" w:hanging="1728"/>
              <w:rPr>
                <w:b/>
                <w:color w:val="000000"/>
                <w:szCs w:val="18"/>
              </w:rPr>
            </w:pPr>
            <w:r w:rsidRPr="00DB1649">
              <w:rPr>
                <w:b/>
                <w:color w:val="000000"/>
                <w:szCs w:val="18"/>
              </w:rPr>
              <w:t>Estrategia 1.1.5.</w:t>
            </w:r>
            <w:r w:rsidRPr="00DB1649">
              <w:rPr>
                <w:b/>
                <w:color w:val="000000"/>
                <w:szCs w:val="18"/>
              </w:rPr>
              <w:tab/>
              <w:t>Promover una nueva política de medios para la equidad, la libertad y su desarrollo ordenado.</w:t>
            </w:r>
          </w:p>
        </w:tc>
      </w:tr>
    </w:tbl>
    <w:p w:rsidR="00685860" w:rsidRPr="00685860" w:rsidRDefault="00685860" w:rsidP="000F77C6">
      <w:pPr>
        <w:pStyle w:val="Texto"/>
        <w:spacing w:line="28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2" w:lineRule="exact"/>
        <w:ind w:left="1980" w:hanging="540"/>
      </w:pPr>
      <w:r w:rsidRPr="00685860">
        <w:t>•</w:t>
      </w:r>
      <w:r w:rsidRPr="00685860">
        <w:tab/>
        <w:t>Promover una regulación de los contenidos de campañas publicitarias públicas y privadas, a fin de propiciar el pleno respeto de las libertades y derechos de las personas.</w:t>
      </w:r>
    </w:p>
    <w:p w:rsidR="00685860" w:rsidRPr="00685860" w:rsidRDefault="00685860" w:rsidP="000F77C6">
      <w:pPr>
        <w:pStyle w:val="Texto"/>
        <w:spacing w:line="282" w:lineRule="exact"/>
        <w:ind w:left="1980" w:hanging="540"/>
      </w:pPr>
      <w:r w:rsidRPr="00685860">
        <w:lastRenderedPageBreak/>
        <w:t>•</w:t>
      </w:r>
      <w:r w:rsidRPr="00685860">
        <w:tab/>
        <w:t>Establecer</w:t>
      </w:r>
      <w:r w:rsidRPr="00685860">
        <w:rPr>
          <w:spacing w:val="20"/>
        </w:rPr>
        <w:t xml:space="preserve"> </w:t>
      </w:r>
      <w:r w:rsidRPr="00685860">
        <w:t>una</w:t>
      </w:r>
      <w:r w:rsidRPr="00685860">
        <w:rPr>
          <w:spacing w:val="20"/>
        </w:rPr>
        <w:t xml:space="preserve"> </w:t>
      </w:r>
      <w:r w:rsidRPr="00685860">
        <w:t>estrategia</w:t>
      </w:r>
      <w:r w:rsidRPr="00685860">
        <w:rPr>
          <w:spacing w:val="20"/>
        </w:rPr>
        <w:t xml:space="preserve"> </w:t>
      </w:r>
      <w:r w:rsidRPr="00685860">
        <w:t>de</w:t>
      </w:r>
      <w:r w:rsidRPr="00685860">
        <w:rPr>
          <w:spacing w:val="20"/>
        </w:rPr>
        <w:t xml:space="preserve"> </w:t>
      </w:r>
      <w:r w:rsidRPr="00685860">
        <w:t>comunicación</w:t>
      </w:r>
      <w:r w:rsidRPr="00685860">
        <w:rPr>
          <w:spacing w:val="20"/>
        </w:rPr>
        <w:t xml:space="preserve"> </w:t>
      </w:r>
      <w:r w:rsidRPr="00685860">
        <w:t>coordinada</w:t>
      </w:r>
      <w:r w:rsidRPr="00685860">
        <w:rPr>
          <w:spacing w:val="20"/>
        </w:rPr>
        <w:t xml:space="preserve"> </w:t>
      </w:r>
      <w:r w:rsidRPr="00685860">
        <w:t>en</w:t>
      </w:r>
      <w:r w:rsidRPr="00685860">
        <w:rPr>
          <w:spacing w:val="20"/>
        </w:rPr>
        <w:t xml:space="preserve"> </w:t>
      </w:r>
      <w:r w:rsidRPr="00685860">
        <w:t>materia</w:t>
      </w:r>
      <w:r w:rsidRPr="00685860">
        <w:rPr>
          <w:spacing w:val="20"/>
        </w:rPr>
        <w:t xml:space="preserve"> </w:t>
      </w:r>
      <w:r w:rsidRPr="00685860">
        <w:t>de</w:t>
      </w:r>
      <w:r w:rsidRPr="00685860">
        <w:rPr>
          <w:spacing w:val="20"/>
        </w:rPr>
        <w:t xml:space="preserve"> </w:t>
      </w:r>
      <w:r w:rsidRPr="00685860">
        <w:t>seguridad</w:t>
      </w:r>
      <w:r w:rsidRPr="00685860">
        <w:rPr>
          <w:spacing w:val="20"/>
        </w:rPr>
        <w:t xml:space="preserve"> </w:t>
      </w:r>
      <w:r w:rsidRPr="00685860">
        <w:t>pública,</w:t>
      </w:r>
      <w:r w:rsidRPr="00685860">
        <w:rPr>
          <w:spacing w:val="20"/>
        </w:rPr>
        <w:t xml:space="preserve"> </w:t>
      </w:r>
      <w:r w:rsidRPr="00685860">
        <w:t>que refleje</w:t>
      </w:r>
      <w:r w:rsidRPr="00685860">
        <w:rPr>
          <w:spacing w:val="-5"/>
        </w:rPr>
        <w:t xml:space="preserve"> </w:t>
      </w:r>
      <w:r w:rsidRPr="00685860">
        <w:t>la pro</w:t>
      </w:r>
      <w:r w:rsidRPr="00685860">
        <w:rPr>
          <w:spacing w:val="-5"/>
        </w:rPr>
        <w:t>f</w:t>
      </w:r>
      <w:r w:rsidRPr="00685860">
        <w:t>esionalidad de los cuerpos de seguridad, así como un mensaje claro y consistente en la materia.</w:t>
      </w:r>
    </w:p>
    <w:p w:rsidR="00685860" w:rsidRPr="00685860" w:rsidRDefault="00685860" w:rsidP="000F77C6">
      <w:pPr>
        <w:pStyle w:val="Texto"/>
        <w:spacing w:line="282" w:lineRule="exact"/>
        <w:ind w:left="1980" w:hanging="540"/>
      </w:pPr>
      <w:r w:rsidRPr="00685860">
        <w:t>•</w:t>
      </w:r>
      <w:r w:rsidRPr="00685860">
        <w:tab/>
        <w:t xml:space="preserve">Utilizar los medios de comunicación como agentes que contribuyan a eliminar la discriminación y confrontación social, por medio de campañas que transmitan contenidos que </w:t>
      </w:r>
      <w:r w:rsidRPr="00685860">
        <w:rPr>
          <w:spacing w:val="-5"/>
        </w:rPr>
        <w:t>f</w:t>
      </w:r>
      <w:r w:rsidRPr="00685860">
        <w:t>omenten la inclusión social y laboral, de manera que enaltezcan los valores de las comunidades indígenas y el derecho e igualdad de las personas con discapacidad en la sociedad.</w:t>
      </w:r>
    </w:p>
    <w:p w:rsidR="00685860" w:rsidRPr="00685860" w:rsidRDefault="00685860" w:rsidP="000F77C6">
      <w:pPr>
        <w:pStyle w:val="Texto"/>
        <w:spacing w:line="282" w:lineRule="exact"/>
        <w:ind w:left="1980" w:hanging="540"/>
      </w:pPr>
      <w:r w:rsidRPr="00685860">
        <w:t>•</w:t>
      </w:r>
      <w:r w:rsidRPr="00685860">
        <w:tab/>
        <w:t>Vigilar</w:t>
      </w:r>
      <w:r w:rsidRPr="00685860">
        <w:rPr>
          <w:spacing w:val="40"/>
        </w:rPr>
        <w:t xml:space="preserve"> </w:t>
      </w:r>
      <w:r w:rsidRPr="00685860">
        <w:t>que</w:t>
      </w:r>
      <w:r w:rsidRPr="00685860">
        <w:rPr>
          <w:spacing w:val="40"/>
        </w:rPr>
        <w:t xml:space="preserve"> </w:t>
      </w:r>
      <w:r w:rsidRPr="00685860">
        <w:t>las</w:t>
      </w:r>
      <w:r w:rsidRPr="00685860">
        <w:rPr>
          <w:spacing w:val="40"/>
        </w:rPr>
        <w:t xml:space="preserve"> </w:t>
      </w:r>
      <w:r w:rsidRPr="00685860">
        <w:t>transmisiones</w:t>
      </w:r>
      <w:r w:rsidRPr="00685860">
        <w:rPr>
          <w:spacing w:val="40"/>
        </w:rPr>
        <w:t xml:space="preserve"> </w:t>
      </w:r>
      <w:r w:rsidRPr="00685860">
        <w:t>cumplan</w:t>
      </w:r>
      <w:r w:rsidRPr="00685860">
        <w:rPr>
          <w:spacing w:val="40"/>
        </w:rPr>
        <w:t xml:space="preserve"> </w:t>
      </w:r>
      <w:r w:rsidRPr="00685860">
        <w:t>con</w:t>
      </w:r>
      <w:r w:rsidRPr="00685860">
        <w:rPr>
          <w:spacing w:val="40"/>
        </w:rPr>
        <w:t xml:space="preserve"> </w:t>
      </w:r>
      <w:r w:rsidRPr="00685860">
        <w:t>las</w:t>
      </w:r>
      <w:r w:rsidRPr="00685860">
        <w:rPr>
          <w:spacing w:val="40"/>
        </w:rPr>
        <w:t xml:space="preserve"> </w:t>
      </w:r>
      <w:r w:rsidRPr="00685860">
        <w:t>disposiciones</w:t>
      </w:r>
      <w:r w:rsidRPr="00685860">
        <w:rPr>
          <w:spacing w:val="40"/>
        </w:rPr>
        <w:t xml:space="preserve"> </w:t>
      </w:r>
      <w:r w:rsidRPr="00685860">
        <w:t>de</w:t>
      </w:r>
      <w:r w:rsidRPr="00685860">
        <w:rPr>
          <w:spacing w:val="40"/>
        </w:rPr>
        <w:t xml:space="preserve"> </w:t>
      </w:r>
      <w:r w:rsidRPr="00685860">
        <w:t>la</w:t>
      </w:r>
      <w:r w:rsidRPr="00685860">
        <w:rPr>
          <w:spacing w:val="40"/>
        </w:rPr>
        <w:t xml:space="preserve"> </w:t>
      </w:r>
      <w:r w:rsidRPr="00685860">
        <w:t>Ley</w:t>
      </w:r>
      <w:r w:rsidRPr="00685860">
        <w:rPr>
          <w:spacing w:val="40"/>
        </w:rPr>
        <w:t xml:space="preserve"> </w:t>
      </w:r>
      <w:r w:rsidRPr="00685860">
        <w:t>Federal</w:t>
      </w:r>
      <w:r w:rsidRPr="00685860">
        <w:rPr>
          <w:spacing w:val="40"/>
        </w:rPr>
        <w:t xml:space="preserve"> </w:t>
      </w:r>
      <w:r w:rsidRPr="00685860">
        <w:t>de</w:t>
      </w:r>
      <w:r w:rsidRPr="00685860">
        <w:rPr>
          <w:spacing w:val="40"/>
        </w:rPr>
        <w:t xml:space="preserve"> </w:t>
      </w:r>
      <w:r w:rsidRPr="00685860">
        <w:t>Radio</w:t>
      </w:r>
      <w:r w:rsidRPr="00685860">
        <w:rPr>
          <w:spacing w:val="40"/>
        </w:rPr>
        <w:t xml:space="preserve"> </w:t>
      </w:r>
      <w:r w:rsidRPr="00685860">
        <w:t xml:space="preserve">y </w:t>
      </w:r>
      <w:r w:rsidRPr="00685860">
        <w:rPr>
          <w:spacing w:val="-15"/>
        </w:rPr>
        <w:t>T</w:t>
      </w:r>
      <w:r w:rsidRPr="00685860">
        <w:t>elevisión, sus respectivos reglamentos y títulos de concesión, e imponer las sanciones que correspondan por su incumplimiento.</w:t>
      </w:r>
    </w:p>
    <w:p w:rsidR="00685860" w:rsidRPr="00685860" w:rsidRDefault="00685860" w:rsidP="000F77C6">
      <w:pPr>
        <w:pStyle w:val="Texto"/>
        <w:spacing w:line="282" w:lineRule="exact"/>
        <w:ind w:left="1980" w:hanging="540"/>
      </w:pPr>
      <w:r w:rsidRPr="00685860">
        <w:t>•</w:t>
      </w:r>
      <w:r w:rsidRPr="00685860">
        <w:tab/>
        <w:t>Generar</w:t>
      </w:r>
      <w:r w:rsidRPr="00685860">
        <w:rPr>
          <w:spacing w:val="5"/>
        </w:rPr>
        <w:t xml:space="preserve"> </w:t>
      </w:r>
      <w:r w:rsidRPr="00685860">
        <w:t>políticas</w:t>
      </w:r>
      <w:r w:rsidRPr="00685860">
        <w:rPr>
          <w:spacing w:val="5"/>
        </w:rPr>
        <w:t xml:space="preserve"> </w:t>
      </w:r>
      <w:r w:rsidRPr="00685860">
        <w:t>públicas</w:t>
      </w:r>
      <w:r w:rsidRPr="00685860">
        <w:rPr>
          <w:spacing w:val="5"/>
        </w:rPr>
        <w:t xml:space="preserve"> </w:t>
      </w:r>
      <w:r w:rsidRPr="00685860">
        <w:t>que</w:t>
      </w:r>
      <w:r w:rsidRPr="00685860">
        <w:rPr>
          <w:spacing w:val="5"/>
        </w:rPr>
        <w:t xml:space="preserve"> </w:t>
      </w:r>
      <w:r w:rsidRPr="00685860">
        <w:t>permitan</w:t>
      </w:r>
      <w:r w:rsidRPr="00685860">
        <w:rPr>
          <w:spacing w:val="5"/>
        </w:rPr>
        <w:t xml:space="preserve"> </w:t>
      </w:r>
      <w:r w:rsidRPr="00685860">
        <w:t>la</w:t>
      </w:r>
      <w:r w:rsidRPr="00685860">
        <w:rPr>
          <w:spacing w:val="5"/>
        </w:rPr>
        <w:t xml:space="preserve"> </w:t>
      </w:r>
      <w:r w:rsidRPr="00685860">
        <w:t>inclusión</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pueblos</w:t>
      </w:r>
      <w:r w:rsidRPr="00685860">
        <w:rPr>
          <w:spacing w:val="5"/>
        </w:rPr>
        <w:t xml:space="preserve"> </w:t>
      </w:r>
      <w:r w:rsidRPr="00685860">
        <w:t>indígenas</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medios</w:t>
      </w:r>
      <w:r w:rsidRPr="00685860">
        <w:rPr>
          <w:spacing w:val="5"/>
        </w:rPr>
        <w:t xml:space="preserve"> </w:t>
      </w:r>
      <w:r w:rsidRPr="00685860">
        <w:t>de comunicación,</w:t>
      </w:r>
      <w:r w:rsidRPr="00685860">
        <w:rPr>
          <w:spacing w:val="-10"/>
        </w:rPr>
        <w:t xml:space="preserve"> </w:t>
      </w:r>
      <w:r w:rsidRPr="00685860">
        <w:t>y</w:t>
      </w:r>
      <w:r w:rsidRPr="00685860">
        <w:rPr>
          <w:spacing w:val="-10"/>
        </w:rPr>
        <w:t xml:space="preserve"> </w:t>
      </w:r>
      <w:r w:rsidRPr="00685860">
        <w:t>considerarlos</w:t>
      </w:r>
      <w:r w:rsidRPr="00685860">
        <w:rPr>
          <w:spacing w:val="-10"/>
        </w:rPr>
        <w:t xml:space="preserve"> </w:t>
      </w:r>
      <w:r w:rsidRPr="00685860">
        <w:t>en</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Lineamientos</w:t>
      </w:r>
      <w:r w:rsidRPr="00685860">
        <w:rPr>
          <w:spacing w:val="-10"/>
        </w:rPr>
        <w:t xml:space="preserve"> </w:t>
      </w:r>
      <w:r w:rsidRPr="00685860">
        <w:t>Generales</w:t>
      </w:r>
      <w:r w:rsidRPr="00685860">
        <w:rPr>
          <w:spacing w:val="-10"/>
        </w:rPr>
        <w:t xml:space="preserve"> </w:t>
      </w:r>
      <w:r w:rsidRPr="00685860">
        <w:t>para</w:t>
      </w:r>
      <w:r w:rsidRPr="00685860">
        <w:rPr>
          <w:spacing w:val="-10"/>
        </w:rPr>
        <w:t xml:space="preserve"> </w:t>
      </w:r>
      <w:r w:rsidRPr="00685860">
        <w:t>las</w:t>
      </w:r>
      <w:r w:rsidRPr="00685860">
        <w:rPr>
          <w:spacing w:val="-10"/>
        </w:rPr>
        <w:t xml:space="preserve"> </w:t>
      </w:r>
      <w:r w:rsidRPr="00685860">
        <w:t>Campañas de Comunicación Social de las dependencias y entidades de la Administración Pública Federal.</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8D57E5" w:rsidP="00602CEB">
            <w:pPr>
              <w:pStyle w:val="Texto"/>
              <w:spacing w:line="282" w:lineRule="exact"/>
              <w:ind w:left="2362" w:hanging="1728"/>
              <w:rPr>
                <w:b/>
                <w:color w:val="000000"/>
                <w:szCs w:val="18"/>
              </w:rPr>
            </w:pPr>
            <w:r w:rsidRPr="00DB1649">
              <w:rPr>
                <w:b/>
                <w:color w:val="000000"/>
                <w:szCs w:val="18"/>
              </w:rPr>
              <w:t>Objetivo 1.2.</w:t>
            </w:r>
            <w:r w:rsidRPr="00DB1649">
              <w:rPr>
                <w:b/>
                <w:color w:val="000000"/>
                <w:szCs w:val="18"/>
              </w:rPr>
              <w:tab/>
              <w:t>Garantizar la Seguridad Nacional.</w:t>
            </w:r>
          </w:p>
        </w:tc>
      </w:tr>
    </w:tbl>
    <w:p w:rsidR="00685860" w:rsidRPr="00685860" w:rsidRDefault="00685860" w:rsidP="000F77C6">
      <w:pPr>
        <w:pStyle w:val="Texto"/>
        <w:spacing w:line="249" w:lineRule="exact"/>
        <w:ind w:left="2448" w:hanging="1728"/>
        <w:rPr>
          <w:color w:val="000000"/>
          <w:szCs w:val="18"/>
        </w:rPr>
      </w:pPr>
      <w:r w:rsidRPr="00685860">
        <w:rPr>
          <w:b/>
          <w:color w:val="000000"/>
          <w:szCs w:val="18"/>
        </w:rPr>
        <w:t>Estrategia 1.2.1.</w:t>
      </w:r>
      <w:r w:rsidRPr="00685860">
        <w:rPr>
          <w:b/>
          <w:color w:val="000000"/>
          <w:szCs w:val="18"/>
        </w:rPr>
        <w:tab/>
      </w:r>
      <w:r w:rsidRPr="00685860">
        <w:rPr>
          <w:b/>
          <w:color w:val="000000"/>
          <w:spacing w:val="5"/>
          <w:szCs w:val="18"/>
        </w:rPr>
        <w:t>Preserva</w:t>
      </w:r>
      <w:r w:rsidRPr="00685860">
        <w:rPr>
          <w:b/>
          <w:color w:val="000000"/>
          <w:szCs w:val="18"/>
        </w:rPr>
        <w:t>r</w:t>
      </w:r>
      <w:r w:rsidRPr="00685860">
        <w:rPr>
          <w:b/>
          <w:color w:val="000000"/>
          <w:spacing w:val="15"/>
          <w:szCs w:val="18"/>
        </w:rPr>
        <w:t xml:space="preserve"> </w:t>
      </w:r>
      <w:r w:rsidRPr="00685860">
        <w:rPr>
          <w:b/>
          <w:color w:val="000000"/>
          <w:spacing w:val="5"/>
          <w:szCs w:val="18"/>
        </w:rPr>
        <w:t>l</w:t>
      </w:r>
      <w:r w:rsidRPr="00685860">
        <w:rPr>
          <w:b/>
          <w:color w:val="000000"/>
          <w:szCs w:val="18"/>
        </w:rPr>
        <w:t>a</w:t>
      </w:r>
      <w:r w:rsidRPr="00685860">
        <w:rPr>
          <w:b/>
          <w:color w:val="000000"/>
          <w:spacing w:val="15"/>
          <w:szCs w:val="18"/>
        </w:rPr>
        <w:t xml:space="preserve"> </w:t>
      </w:r>
      <w:r w:rsidRPr="00685860">
        <w:rPr>
          <w:b/>
          <w:color w:val="000000"/>
          <w:spacing w:val="5"/>
          <w:szCs w:val="18"/>
        </w:rPr>
        <w:t>integridad</w:t>
      </w:r>
      <w:r w:rsidRPr="00685860">
        <w:rPr>
          <w:b/>
          <w:color w:val="000000"/>
          <w:szCs w:val="18"/>
        </w:rPr>
        <w:t>,</w:t>
      </w:r>
      <w:r w:rsidRPr="00685860">
        <w:rPr>
          <w:b/>
          <w:color w:val="000000"/>
          <w:spacing w:val="15"/>
          <w:szCs w:val="18"/>
        </w:rPr>
        <w:t xml:space="preserve"> </w:t>
      </w:r>
      <w:r w:rsidRPr="00685860">
        <w:rPr>
          <w:b/>
          <w:color w:val="000000"/>
          <w:spacing w:val="5"/>
          <w:szCs w:val="18"/>
        </w:rPr>
        <w:t>estabilida</w:t>
      </w:r>
      <w:r w:rsidRPr="00685860">
        <w:rPr>
          <w:b/>
          <w:color w:val="000000"/>
          <w:szCs w:val="18"/>
        </w:rPr>
        <w:t>d</w:t>
      </w:r>
      <w:r w:rsidRPr="00685860">
        <w:rPr>
          <w:b/>
          <w:color w:val="000000"/>
          <w:spacing w:val="15"/>
          <w:szCs w:val="18"/>
        </w:rPr>
        <w:t xml:space="preserve"> </w:t>
      </w:r>
      <w:r w:rsidRPr="00685860">
        <w:rPr>
          <w:b/>
          <w:color w:val="000000"/>
          <w:szCs w:val="18"/>
        </w:rPr>
        <w:t>y</w:t>
      </w:r>
      <w:r w:rsidRPr="00685860">
        <w:rPr>
          <w:b/>
          <w:color w:val="000000"/>
          <w:spacing w:val="15"/>
          <w:szCs w:val="18"/>
        </w:rPr>
        <w:t xml:space="preserve"> </w:t>
      </w:r>
      <w:r w:rsidRPr="00685860">
        <w:rPr>
          <w:b/>
          <w:color w:val="000000"/>
          <w:spacing w:val="5"/>
          <w:szCs w:val="18"/>
        </w:rPr>
        <w:t>permanenci</w:t>
      </w:r>
      <w:r w:rsidRPr="00685860">
        <w:rPr>
          <w:b/>
          <w:color w:val="000000"/>
          <w:szCs w:val="18"/>
        </w:rPr>
        <w:t>a</w:t>
      </w:r>
      <w:r w:rsidRPr="00685860">
        <w:rPr>
          <w:b/>
          <w:color w:val="000000"/>
          <w:spacing w:val="15"/>
          <w:szCs w:val="18"/>
        </w:rPr>
        <w:t xml:space="preserve"> </w:t>
      </w:r>
      <w:r w:rsidRPr="00685860">
        <w:rPr>
          <w:b/>
          <w:color w:val="000000"/>
          <w:spacing w:val="5"/>
          <w:szCs w:val="18"/>
        </w:rPr>
        <w:t>de</w:t>
      </w:r>
      <w:r w:rsidRPr="00685860">
        <w:rPr>
          <w:b/>
          <w:color w:val="000000"/>
          <w:szCs w:val="18"/>
        </w:rPr>
        <w:t>l</w:t>
      </w:r>
      <w:r w:rsidRPr="00685860">
        <w:rPr>
          <w:b/>
          <w:color w:val="000000"/>
          <w:spacing w:val="15"/>
          <w:szCs w:val="18"/>
        </w:rPr>
        <w:t xml:space="preserve"> </w:t>
      </w:r>
      <w:r w:rsidRPr="00685860">
        <w:rPr>
          <w:b/>
          <w:color w:val="000000"/>
          <w:spacing w:val="5"/>
          <w:szCs w:val="18"/>
        </w:rPr>
        <w:t xml:space="preserve">Estado </w:t>
      </w:r>
      <w:r w:rsidRPr="00685860">
        <w:rPr>
          <w:b/>
          <w:color w:val="000000"/>
          <w:position w:val="-1"/>
          <w:szCs w:val="18"/>
        </w:rPr>
        <w:t>Mexicano.</w:t>
      </w:r>
    </w:p>
    <w:p w:rsidR="00685860" w:rsidRPr="00685860" w:rsidRDefault="00685860" w:rsidP="000F77C6">
      <w:pPr>
        <w:pStyle w:val="Texto"/>
        <w:spacing w:line="249" w:lineRule="exact"/>
        <w:ind w:left="2606" w:hanging="1886"/>
        <w:rPr>
          <w:color w:val="000000"/>
          <w:szCs w:val="18"/>
        </w:rPr>
      </w:pPr>
      <w:r w:rsidRPr="00685860">
        <w:rPr>
          <w:b/>
          <w:color w:val="000000"/>
          <w:szCs w:val="18"/>
        </w:rPr>
        <w:t>Líneas de acción</w:t>
      </w:r>
    </w:p>
    <w:p w:rsidR="00685860" w:rsidRPr="00685860" w:rsidRDefault="00685860" w:rsidP="000F77C6">
      <w:pPr>
        <w:pStyle w:val="Texto"/>
        <w:spacing w:line="249" w:lineRule="exact"/>
        <w:ind w:left="1980" w:hanging="540"/>
      </w:pPr>
      <w:r w:rsidRPr="00685860">
        <w:t>•</w:t>
      </w:r>
      <w:r w:rsidRPr="00685860">
        <w:tab/>
        <w:t>Impulsar</w:t>
      </w:r>
      <w:r w:rsidRPr="00685860">
        <w:rPr>
          <w:spacing w:val="40"/>
        </w:rPr>
        <w:t xml:space="preserve"> </w:t>
      </w:r>
      <w:r w:rsidRPr="00685860">
        <w:t>la</w:t>
      </w:r>
      <w:r w:rsidRPr="00685860">
        <w:rPr>
          <w:spacing w:val="40"/>
        </w:rPr>
        <w:t xml:space="preserve"> </w:t>
      </w:r>
      <w:r w:rsidRPr="00685860">
        <w:t>creación</w:t>
      </w:r>
      <w:r w:rsidRPr="00685860">
        <w:rPr>
          <w:spacing w:val="40"/>
        </w:rPr>
        <w:t xml:space="preserve"> </w:t>
      </w:r>
      <w:r w:rsidRPr="00685860">
        <w:t>de</w:t>
      </w:r>
      <w:r w:rsidRPr="00685860">
        <w:rPr>
          <w:spacing w:val="40"/>
        </w:rPr>
        <w:t xml:space="preserve"> </w:t>
      </w:r>
      <w:r w:rsidRPr="00685860">
        <w:t>instancias</w:t>
      </w:r>
      <w:r w:rsidRPr="00685860">
        <w:rPr>
          <w:spacing w:val="40"/>
        </w:rPr>
        <w:t xml:space="preserve"> </w:t>
      </w:r>
      <w:r w:rsidRPr="00685860">
        <w:t>de</w:t>
      </w:r>
      <w:r w:rsidRPr="00685860">
        <w:rPr>
          <w:spacing w:val="40"/>
        </w:rPr>
        <w:t xml:space="preserve"> </w:t>
      </w:r>
      <w:r w:rsidRPr="00685860">
        <w:t>coordinación</w:t>
      </w:r>
      <w:r w:rsidRPr="00685860">
        <w:rPr>
          <w:spacing w:val="40"/>
        </w:rPr>
        <w:t xml:space="preserve"> </w:t>
      </w:r>
      <w:r w:rsidRPr="00685860">
        <w:t>interinstitucional</w:t>
      </w:r>
      <w:r w:rsidR="00124F2F">
        <w:t xml:space="preserve"> </w:t>
      </w:r>
      <w:r w:rsidRPr="00685860">
        <w:t>para</w:t>
      </w:r>
      <w:r w:rsidRPr="00685860">
        <w:rPr>
          <w:spacing w:val="40"/>
        </w:rPr>
        <w:t xml:space="preserve"> </w:t>
      </w:r>
      <w:r w:rsidRPr="00685860">
        <w:t>la</w:t>
      </w:r>
      <w:r w:rsidRPr="00685860">
        <w:rPr>
          <w:spacing w:val="40"/>
        </w:rPr>
        <w:t xml:space="preserve"> </w:t>
      </w:r>
      <w:r w:rsidRPr="00685860">
        <w:t>generación</w:t>
      </w:r>
      <w:r w:rsidRPr="00685860">
        <w:rPr>
          <w:spacing w:val="40"/>
        </w:rPr>
        <w:t xml:space="preserve"> </w:t>
      </w:r>
      <w:r w:rsidRPr="00685860">
        <w:t>de estudios,</w:t>
      </w:r>
      <w:r w:rsidRPr="00685860">
        <w:rPr>
          <w:spacing w:val="20"/>
        </w:rPr>
        <w:t xml:space="preserve"> </w:t>
      </w:r>
      <w:r w:rsidRPr="00685860">
        <w:t>investigaciones</w:t>
      </w:r>
      <w:r w:rsidRPr="00685860">
        <w:rPr>
          <w:spacing w:val="20"/>
        </w:rPr>
        <w:t xml:space="preserve"> </w:t>
      </w:r>
      <w:r w:rsidRPr="00685860">
        <w:t>y</w:t>
      </w:r>
      <w:r w:rsidRPr="00685860">
        <w:rPr>
          <w:spacing w:val="20"/>
        </w:rPr>
        <w:t xml:space="preserve"> </w:t>
      </w:r>
      <w:r w:rsidRPr="00685860">
        <w:t>proyectos,</w:t>
      </w:r>
      <w:r w:rsidRPr="00685860">
        <w:rPr>
          <w:spacing w:val="20"/>
        </w:rPr>
        <w:t xml:space="preserve"> </w:t>
      </w:r>
      <w:r w:rsidRPr="00685860">
        <w:t>que</w:t>
      </w:r>
      <w:r w:rsidRPr="00685860">
        <w:rPr>
          <w:spacing w:val="20"/>
        </w:rPr>
        <w:t xml:space="preserve"> </w:t>
      </w:r>
      <w:r w:rsidRPr="00685860">
        <w:t>den</w:t>
      </w:r>
      <w:r w:rsidRPr="00685860">
        <w:rPr>
          <w:spacing w:val="20"/>
        </w:rPr>
        <w:t xml:space="preserve"> </w:t>
      </w:r>
      <w:r w:rsidRPr="00685860">
        <w:t>sustento</w:t>
      </w:r>
      <w:r w:rsidRPr="00685860">
        <w:rPr>
          <w:spacing w:val="20"/>
        </w:rPr>
        <w:t xml:space="preserve"> </w:t>
      </w:r>
      <w:r w:rsidRPr="00685860">
        <w:t>a</w:t>
      </w:r>
      <w:r w:rsidRPr="00685860">
        <w:rPr>
          <w:spacing w:val="20"/>
        </w:rPr>
        <w:t xml:space="preserve"> </w:t>
      </w:r>
      <w:r w:rsidRPr="00685860">
        <w:t>la</w:t>
      </w:r>
      <w:r w:rsidRPr="00685860">
        <w:rPr>
          <w:spacing w:val="20"/>
        </w:rPr>
        <w:t xml:space="preserve"> </w:t>
      </w:r>
      <w:r w:rsidRPr="00685860">
        <w:t>definición de</w:t>
      </w:r>
      <w:r w:rsidRPr="00685860">
        <w:rPr>
          <w:spacing w:val="20"/>
        </w:rPr>
        <w:t xml:space="preserve"> </w:t>
      </w:r>
      <w:r w:rsidRPr="00685860">
        <w:t>la</w:t>
      </w:r>
      <w:r w:rsidRPr="00685860">
        <w:rPr>
          <w:spacing w:val="20"/>
        </w:rPr>
        <w:t xml:space="preserve"> </w:t>
      </w:r>
      <w:r w:rsidRPr="00685860">
        <w:t>Política</w:t>
      </w:r>
      <w:r w:rsidRPr="00685860">
        <w:rPr>
          <w:spacing w:val="20"/>
        </w:rPr>
        <w:t xml:space="preserve"> </w:t>
      </w:r>
      <w:r w:rsidRPr="00685860">
        <w:t>General de</w:t>
      </w:r>
      <w:r w:rsidRPr="00685860">
        <w:rPr>
          <w:spacing w:val="5"/>
        </w:rPr>
        <w:t xml:space="preserve"> </w:t>
      </w:r>
      <w:r w:rsidRPr="00685860">
        <w:t>Seguridad</w:t>
      </w:r>
      <w:r w:rsidRPr="00685860">
        <w:rPr>
          <w:spacing w:val="5"/>
        </w:rPr>
        <w:t xml:space="preserve"> </w:t>
      </w:r>
      <w:r w:rsidRPr="00685860">
        <w:t>Nacional</w:t>
      </w:r>
      <w:r w:rsidRPr="00685860">
        <w:rPr>
          <w:spacing w:val="5"/>
        </w:rPr>
        <w:t xml:space="preserve"> </w:t>
      </w:r>
      <w:r w:rsidRPr="00685860">
        <w:t>que</w:t>
      </w:r>
      <w:r w:rsidRPr="00685860">
        <w:rPr>
          <w:spacing w:val="5"/>
        </w:rPr>
        <w:t xml:space="preserve"> </w:t>
      </w:r>
      <w:r w:rsidRPr="00685860">
        <w:t>identifique las</w:t>
      </w:r>
      <w:r w:rsidRPr="00685860">
        <w:rPr>
          <w:spacing w:val="5"/>
        </w:rPr>
        <w:t xml:space="preserve"> </w:t>
      </w:r>
      <w:r w:rsidRPr="00685860">
        <w:t>vocaciones</w:t>
      </w:r>
      <w:r w:rsidRPr="00685860">
        <w:rPr>
          <w:spacing w:val="5"/>
        </w:rPr>
        <w:t xml:space="preserve"> </w:t>
      </w:r>
      <w:r w:rsidRPr="00685860">
        <w:t>y</w:t>
      </w:r>
      <w:r w:rsidRPr="00685860">
        <w:rPr>
          <w:spacing w:val="5"/>
        </w:rPr>
        <w:t xml:space="preserve"> </w:t>
      </w:r>
      <w:r w:rsidRPr="00685860">
        <w:rPr>
          <w:spacing w:val="-5"/>
        </w:rPr>
        <w:t>f</w:t>
      </w:r>
      <w:r w:rsidRPr="00685860">
        <w:t>ortalezas</w:t>
      </w:r>
      <w:r w:rsidRPr="00685860">
        <w:rPr>
          <w:spacing w:val="5"/>
        </w:rPr>
        <w:t xml:space="preserve"> </w:t>
      </w:r>
      <w:r w:rsidRPr="00685860">
        <w:t>nacionales,</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los intereses estratégicos de México en el entorno global.</w:t>
      </w:r>
    </w:p>
    <w:p w:rsidR="00685860" w:rsidRPr="00685860" w:rsidRDefault="00685860" w:rsidP="000F77C6">
      <w:pPr>
        <w:pStyle w:val="Texto"/>
        <w:spacing w:line="249" w:lineRule="exact"/>
        <w:ind w:left="1980" w:hanging="540"/>
      </w:pPr>
      <w:r w:rsidRPr="00685860">
        <w:t>•</w:t>
      </w:r>
      <w:r w:rsidRPr="00685860">
        <w:tab/>
        <w:t>Impulsar</w:t>
      </w:r>
      <w:r w:rsidRPr="00685860">
        <w:rPr>
          <w:spacing w:val="10"/>
        </w:rPr>
        <w:t xml:space="preserve"> </w:t>
      </w:r>
      <w:r w:rsidRPr="00685860">
        <w:t>mecanismos</w:t>
      </w:r>
      <w:r w:rsidRPr="00685860">
        <w:rPr>
          <w:spacing w:val="10"/>
        </w:rPr>
        <w:t xml:space="preserve"> </w:t>
      </w:r>
      <w:r w:rsidRPr="00685860">
        <w:t>de</w:t>
      </w:r>
      <w:r w:rsidRPr="00685860">
        <w:rPr>
          <w:spacing w:val="10"/>
        </w:rPr>
        <w:t xml:space="preserve"> </w:t>
      </w:r>
      <w:r w:rsidRPr="00685860">
        <w:t>concertación</w:t>
      </w:r>
      <w:r w:rsidRPr="00685860">
        <w:rPr>
          <w:spacing w:val="10"/>
        </w:rPr>
        <w:t xml:space="preserve"> </w:t>
      </w:r>
      <w:r w:rsidRPr="00685860">
        <w:t>de</w:t>
      </w:r>
      <w:r w:rsidRPr="00685860">
        <w:rPr>
          <w:spacing w:val="10"/>
        </w:rPr>
        <w:t xml:space="preserve"> </w:t>
      </w:r>
      <w:r w:rsidRPr="00685860">
        <w:t>acciones</w:t>
      </w:r>
      <w:r w:rsidRPr="00685860">
        <w:rPr>
          <w:spacing w:val="10"/>
        </w:rPr>
        <w:t xml:space="preserve"> </w:t>
      </w:r>
      <w:r w:rsidRPr="00685860">
        <w:t>nacionales</w:t>
      </w:r>
      <w:r w:rsidRPr="00685860">
        <w:rPr>
          <w:spacing w:val="10"/>
        </w:rPr>
        <w:t xml:space="preserve"> </w:t>
      </w:r>
      <w:r w:rsidRPr="00685860">
        <w:t>que</w:t>
      </w:r>
      <w:r w:rsidRPr="00685860">
        <w:rPr>
          <w:spacing w:val="10"/>
        </w:rPr>
        <w:t xml:space="preserve"> </w:t>
      </w:r>
      <w:r w:rsidRPr="00685860">
        <w:t>permitan</w:t>
      </w:r>
      <w:r w:rsidRPr="00685860">
        <w:rPr>
          <w:spacing w:val="10"/>
        </w:rPr>
        <w:t xml:space="preserve"> </w:t>
      </w:r>
      <w:r w:rsidRPr="00685860">
        <w:t>la</w:t>
      </w:r>
      <w:r w:rsidRPr="00685860">
        <w:rPr>
          <w:spacing w:val="10"/>
        </w:rPr>
        <w:t xml:space="preserve"> </w:t>
      </w:r>
      <w:r w:rsidRPr="00685860">
        <w:t>construcción</w:t>
      </w:r>
      <w:r w:rsidRPr="00685860">
        <w:rPr>
          <w:spacing w:val="10"/>
        </w:rPr>
        <w:t xml:space="preserve"> </w:t>
      </w:r>
      <w:r w:rsidRPr="00685860">
        <w:t>y desarrollo de las condiciones que mantengan vigente el proyecto nacional, a fin</w:t>
      </w:r>
      <w:r w:rsidRPr="00685860">
        <w:rPr>
          <w:spacing w:val="-5"/>
        </w:rPr>
        <w:t xml:space="preserve"> </w:t>
      </w:r>
      <w:r w:rsidRPr="00685860">
        <w:t>de generar una posición estratégica del país en el ámbito global.</w:t>
      </w:r>
    </w:p>
    <w:p w:rsidR="00685860" w:rsidRPr="00685860" w:rsidRDefault="00685860" w:rsidP="000F77C6">
      <w:pPr>
        <w:pStyle w:val="Texto"/>
        <w:spacing w:line="249" w:lineRule="exact"/>
        <w:ind w:left="1980" w:hanging="540"/>
      </w:pPr>
      <w:r w:rsidRPr="00685860">
        <w:t>•</w:t>
      </w:r>
      <w:r w:rsidRPr="00685860">
        <w:tab/>
        <w:t>Promover</w:t>
      </w:r>
      <w:r w:rsidRPr="00685860">
        <w:rPr>
          <w:spacing w:val="15"/>
        </w:rPr>
        <w:t xml:space="preserve"> </w:t>
      </w:r>
      <w:r w:rsidRPr="00685860">
        <w:t>esquemas</w:t>
      </w:r>
      <w:r w:rsidRPr="00685860">
        <w:rPr>
          <w:spacing w:val="15"/>
        </w:rPr>
        <w:t xml:space="preserve"> </w:t>
      </w:r>
      <w:r w:rsidRPr="00685860">
        <w:t>de</w:t>
      </w:r>
      <w:r w:rsidRPr="00685860">
        <w:rPr>
          <w:spacing w:val="15"/>
        </w:rPr>
        <w:t xml:space="preserve"> </w:t>
      </w:r>
      <w:r w:rsidRPr="00685860">
        <w:t>coordinación</w:t>
      </w:r>
      <w:r w:rsidRPr="00685860">
        <w:rPr>
          <w:spacing w:val="15"/>
        </w:rPr>
        <w:t xml:space="preserve"> </w:t>
      </w:r>
      <w:r w:rsidRPr="00685860">
        <w:t>y</w:t>
      </w:r>
      <w:r w:rsidRPr="00685860">
        <w:rPr>
          <w:spacing w:val="15"/>
        </w:rPr>
        <w:t xml:space="preserve"> </w:t>
      </w:r>
      <w:r w:rsidRPr="00685860">
        <w:t>cooperación</w:t>
      </w:r>
      <w:r w:rsidRPr="00685860">
        <w:rPr>
          <w:spacing w:val="15"/>
        </w:rPr>
        <w:t xml:space="preserve"> </w:t>
      </w:r>
      <w:r w:rsidRPr="00685860">
        <w:t>nacional</w:t>
      </w:r>
      <w:r w:rsidRPr="00685860">
        <w:rPr>
          <w:spacing w:val="15"/>
        </w:rPr>
        <w:t xml:space="preserve"> </w:t>
      </w:r>
      <w:r w:rsidRPr="00685860">
        <w:t>e</w:t>
      </w:r>
      <w:r w:rsidRPr="00685860">
        <w:rPr>
          <w:spacing w:val="15"/>
        </w:rPr>
        <w:t xml:space="preserve"> </w:t>
      </w:r>
      <w:r w:rsidRPr="00685860">
        <w:t>internacional</w:t>
      </w:r>
      <w:r w:rsidRPr="00685860">
        <w:rPr>
          <w:spacing w:val="15"/>
        </w:rPr>
        <w:t xml:space="preserve"> </w:t>
      </w:r>
      <w:r w:rsidRPr="00685860">
        <w:t>que</w:t>
      </w:r>
      <w:r w:rsidRPr="00685860">
        <w:rPr>
          <w:spacing w:val="15"/>
        </w:rPr>
        <w:t xml:space="preserve"> </w:t>
      </w:r>
      <w:r w:rsidRPr="00685860">
        <w:t>permitan</w:t>
      </w:r>
      <w:r w:rsidRPr="00685860">
        <w:rPr>
          <w:spacing w:val="15"/>
        </w:rPr>
        <w:t xml:space="preserve"> </w:t>
      </w:r>
      <w:r w:rsidRPr="00685860">
        <w:t>un cumplimiento</w:t>
      </w:r>
      <w:r w:rsidRPr="00685860">
        <w:rPr>
          <w:spacing w:val="25"/>
        </w:rPr>
        <w:t xml:space="preserve"> </w:t>
      </w:r>
      <w:r w:rsidRPr="00685860">
        <w:t>eficiente</w:t>
      </w:r>
      <w:r w:rsidRPr="00685860">
        <w:rPr>
          <w:spacing w:val="10"/>
        </w:rPr>
        <w:t xml:space="preserve"> </w:t>
      </w:r>
      <w:r w:rsidRPr="00685860">
        <w:t>y</w:t>
      </w:r>
      <w:r w:rsidRPr="00685860">
        <w:rPr>
          <w:spacing w:val="25"/>
        </w:rPr>
        <w:t xml:space="preserve"> </w:t>
      </w:r>
      <w:r w:rsidRPr="00685860">
        <w:t>eficaz</w:t>
      </w:r>
      <w:r w:rsidRPr="00685860">
        <w:rPr>
          <w:spacing w:val="15"/>
        </w:rPr>
        <w:t xml:space="preserve"> </w:t>
      </w:r>
      <w:r w:rsidRPr="00685860">
        <w:t>de</w:t>
      </w:r>
      <w:r w:rsidRPr="00685860">
        <w:rPr>
          <w:spacing w:val="25"/>
        </w:rPr>
        <w:t xml:space="preserve"> </w:t>
      </w:r>
      <w:r w:rsidRPr="00685860">
        <w:t>las</w:t>
      </w:r>
      <w:r w:rsidRPr="00685860">
        <w:rPr>
          <w:spacing w:val="25"/>
        </w:rPr>
        <w:t xml:space="preserve"> </w:t>
      </w:r>
      <w:r w:rsidRPr="00685860">
        <w:t>tareas</w:t>
      </w:r>
      <w:r w:rsidRPr="00685860">
        <w:rPr>
          <w:spacing w:val="25"/>
        </w:rPr>
        <w:t xml:space="preserve"> </w:t>
      </w:r>
      <w:r w:rsidRPr="00685860">
        <w:t>de</w:t>
      </w:r>
      <w:r w:rsidRPr="00685860">
        <w:rPr>
          <w:spacing w:val="25"/>
        </w:rPr>
        <w:t xml:space="preserve"> </w:t>
      </w:r>
      <w:r w:rsidRPr="00685860">
        <w:t>Seguridad</w:t>
      </w:r>
      <w:r w:rsidRPr="00685860">
        <w:rPr>
          <w:spacing w:val="25"/>
        </w:rPr>
        <w:t xml:space="preserve"> </w:t>
      </w:r>
      <w:r w:rsidRPr="00685860">
        <w:t>Nacional,</w:t>
      </w:r>
      <w:r w:rsidRPr="00685860">
        <w:rPr>
          <w:spacing w:val="25"/>
        </w:rPr>
        <w:t xml:space="preserve"> </w:t>
      </w:r>
      <w:r w:rsidRPr="00685860">
        <w:t>con</w:t>
      </w:r>
      <w:r w:rsidRPr="00685860">
        <w:rPr>
          <w:spacing w:val="25"/>
        </w:rPr>
        <w:t xml:space="preserve"> </w:t>
      </w:r>
      <w:r w:rsidRPr="00685860">
        <w:t>pleno</w:t>
      </w:r>
      <w:r w:rsidRPr="00685860">
        <w:rPr>
          <w:spacing w:val="25"/>
        </w:rPr>
        <w:t xml:space="preserve"> </w:t>
      </w:r>
      <w:r w:rsidRPr="00685860">
        <w:t>respeto</w:t>
      </w:r>
      <w:r w:rsidRPr="00685860">
        <w:rPr>
          <w:spacing w:val="25"/>
        </w:rPr>
        <w:t xml:space="preserve"> </w:t>
      </w:r>
      <w:r w:rsidRPr="00685860">
        <w:t>a</w:t>
      </w:r>
      <w:r w:rsidRPr="00685860">
        <w:rPr>
          <w:spacing w:val="25"/>
        </w:rPr>
        <w:t xml:space="preserve"> </w:t>
      </w:r>
      <w:r w:rsidRPr="00685860">
        <w:t>la soberanía nacional, al Pacto Federal, así como a los derechos humanos.</w:t>
      </w:r>
    </w:p>
    <w:p w:rsidR="00685860" w:rsidRPr="00685860" w:rsidRDefault="00685860" w:rsidP="00602CEB">
      <w:pPr>
        <w:pStyle w:val="Texto"/>
        <w:spacing w:line="249" w:lineRule="exact"/>
        <w:ind w:left="1987" w:hanging="547"/>
      </w:pPr>
      <w:r w:rsidRPr="00685860">
        <w:t>•</w:t>
      </w:r>
      <w:r w:rsidRPr="00685860">
        <w:tab/>
        <w:t>Impulsar</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del</w:t>
      </w:r>
      <w:r w:rsidRPr="00685860">
        <w:rPr>
          <w:spacing w:val="10"/>
        </w:rPr>
        <w:t xml:space="preserve"> </w:t>
      </w:r>
      <w:r w:rsidRPr="00685860">
        <w:t>marco</w:t>
      </w:r>
      <w:r w:rsidRPr="00685860">
        <w:rPr>
          <w:spacing w:val="10"/>
        </w:rPr>
        <w:t xml:space="preserve"> </w:t>
      </w:r>
      <w:r w:rsidRPr="00685860">
        <w:t>jurídico</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Seguridad</w:t>
      </w:r>
      <w:r w:rsidRPr="00685860">
        <w:rPr>
          <w:spacing w:val="10"/>
        </w:rPr>
        <w:t xml:space="preserve"> </w:t>
      </w:r>
      <w:r w:rsidRPr="00685860">
        <w:t>Nacional,</w:t>
      </w:r>
      <w:r w:rsidRPr="00685860">
        <w:rPr>
          <w:spacing w:val="10"/>
        </w:rPr>
        <w:t xml:space="preserve"> </w:t>
      </w:r>
      <w:r w:rsidRPr="00685860">
        <w:t>que</w:t>
      </w:r>
      <w:r w:rsidRPr="00685860">
        <w:rPr>
          <w:spacing w:val="10"/>
        </w:rPr>
        <w:t xml:space="preserve"> </w:t>
      </w:r>
      <w:r w:rsidRPr="00685860">
        <w:rPr>
          <w:spacing w:val="-5"/>
        </w:rPr>
        <w:t>f</w:t>
      </w:r>
      <w:r w:rsidRPr="00685860">
        <w:t>ortalezca</w:t>
      </w:r>
      <w:r w:rsidRPr="00685860">
        <w:rPr>
          <w:spacing w:val="10"/>
        </w:rPr>
        <w:t xml:space="preserve"> </w:t>
      </w:r>
      <w:r w:rsidRPr="00685860">
        <w:t>las capacidades de las instituciones del Estado y de su personal con funciones relacionadas con la preservación de la integridad, estabilidad y permanencia del Estado Mexicano, en el marco de un Estado democrático y de Derecho.</w:t>
      </w:r>
    </w:p>
    <w:p w:rsidR="00685860" w:rsidRPr="00685860" w:rsidRDefault="00685860" w:rsidP="00602CEB">
      <w:pPr>
        <w:pStyle w:val="Texto"/>
        <w:spacing w:line="250" w:lineRule="exact"/>
        <w:ind w:left="1980" w:hanging="540"/>
      </w:pPr>
      <w:r w:rsidRPr="00685860">
        <w:t>•</w:t>
      </w:r>
      <w:r w:rsidRPr="00685860">
        <w:tab/>
        <w:t>Establecer</w:t>
      </w:r>
      <w:r w:rsidRPr="00685860">
        <w:rPr>
          <w:spacing w:val="-5"/>
        </w:rPr>
        <w:t xml:space="preserve"> </w:t>
      </w:r>
      <w:r w:rsidRPr="00685860">
        <w:t>canales</w:t>
      </w:r>
      <w:r w:rsidRPr="00685860">
        <w:rPr>
          <w:spacing w:val="-5"/>
        </w:rPr>
        <w:t xml:space="preserve"> </w:t>
      </w:r>
      <w:r w:rsidRPr="00685860">
        <w:t>adecuados</w:t>
      </w:r>
      <w:r w:rsidRPr="00685860">
        <w:rPr>
          <w:spacing w:val="-5"/>
        </w:rPr>
        <w:t xml:space="preserve"> </w:t>
      </w:r>
      <w:r w:rsidRPr="00685860">
        <w:t>de</w:t>
      </w:r>
      <w:r w:rsidRPr="00685860">
        <w:rPr>
          <w:spacing w:val="-5"/>
        </w:rPr>
        <w:t xml:space="preserve"> </w:t>
      </w:r>
      <w:r w:rsidRPr="00685860">
        <w:t>comunicación</w:t>
      </w:r>
      <w:r w:rsidRPr="00685860">
        <w:rPr>
          <w:spacing w:val="-5"/>
        </w:rPr>
        <w:t xml:space="preserve"> </w:t>
      </w:r>
      <w:r w:rsidRPr="00685860">
        <w:t>con</w:t>
      </w:r>
      <w:r w:rsidRPr="00685860">
        <w:rPr>
          <w:spacing w:val="-5"/>
        </w:rPr>
        <w:t xml:space="preserve"> </w:t>
      </w:r>
      <w:r w:rsidRPr="00685860">
        <w:t>la</w:t>
      </w:r>
      <w:r w:rsidRPr="00685860">
        <w:rPr>
          <w:spacing w:val="-5"/>
        </w:rPr>
        <w:t xml:space="preserve"> </w:t>
      </w:r>
      <w:r w:rsidRPr="00685860">
        <w:t>ciudadanía</w:t>
      </w:r>
      <w:r w:rsidRPr="00685860">
        <w:rPr>
          <w:spacing w:val="-5"/>
        </w:rPr>
        <w:t xml:space="preserve"> </w:t>
      </w:r>
      <w:r w:rsidRPr="00685860">
        <w:t>que</w:t>
      </w:r>
      <w:r w:rsidRPr="00685860">
        <w:rPr>
          <w:spacing w:val="-5"/>
        </w:rPr>
        <w:t xml:space="preserve"> </w:t>
      </w:r>
      <w:r w:rsidRPr="00685860">
        <w:t>permitan</w:t>
      </w:r>
      <w:r w:rsidRPr="00685860">
        <w:rPr>
          <w:spacing w:val="-5"/>
        </w:rPr>
        <w:t xml:space="preserve"> </w:t>
      </w:r>
      <w:r w:rsidRPr="00685860">
        <w:t>su</w:t>
      </w:r>
      <w:r w:rsidRPr="00685860">
        <w:rPr>
          <w:spacing w:val="-5"/>
        </w:rPr>
        <w:t xml:space="preserve"> </w:t>
      </w:r>
      <w:r w:rsidRPr="00685860">
        <w:t>participación corresponsable en la preservación de la Seguridad Nacional, así como promover la difusión de una Cultura de Seguridad Nacional.</w:t>
      </w:r>
    </w:p>
    <w:p w:rsidR="00685860" w:rsidRPr="00685860" w:rsidRDefault="00685860" w:rsidP="00602CEB">
      <w:pPr>
        <w:pStyle w:val="Texto"/>
        <w:spacing w:line="250" w:lineRule="exact"/>
        <w:ind w:left="1987" w:hanging="547"/>
      </w:pPr>
      <w:r w:rsidRPr="00685860">
        <w:t>•</w:t>
      </w:r>
      <w:r w:rsidRPr="00685860">
        <w:tab/>
        <w:t>Fortalecer a la inteligencia civil como un órgano de fusión de las inteligencias especializadas del Estado Mexicano.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9D0B87" w:rsidRDefault="008D57E5" w:rsidP="00602CEB">
            <w:pPr>
              <w:pStyle w:val="Texto"/>
              <w:spacing w:line="250" w:lineRule="exact"/>
              <w:ind w:left="2362" w:hanging="1728"/>
              <w:rPr>
                <w:b/>
                <w:color w:val="000000"/>
                <w:szCs w:val="18"/>
              </w:rPr>
            </w:pPr>
            <w:r w:rsidRPr="00DB1649">
              <w:rPr>
                <w:b/>
                <w:color w:val="000000"/>
                <w:szCs w:val="18"/>
              </w:rPr>
              <w:t>Estrategia 1.2.2.</w:t>
            </w:r>
            <w:r w:rsidRPr="00DB1649">
              <w:rPr>
                <w:b/>
                <w:color w:val="000000"/>
                <w:szCs w:val="18"/>
              </w:rPr>
              <w:tab/>
              <w:t>Preservar la paz, la independencia y soberanía de la nación.</w:t>
            </w:r>
          </w:p>
          <w:p w:rsidR="008D57E5" w:rsidRPr="00DB1649" w:rsidRDefault="008D57E5" w:rsidP="00602CEB">
            <w:pPr>
              <w:pStyle w:val="Texto"/>
              <w:spacing w:line="250" w:lineRule="exact"/>
              <w:ind w:left="2362" w:hanging="1728"/>
              <w:rPr>
                <w:b/>
                <w:color w:val="000000"/>
                <w:szCs w:val="18"/>
              </w:rPr>
            </w:pPr>
            <w:r w:rsidRPr="00DB1649">
              <w:rPr>
                <w:b/>
                <w:color w:val="000000"/>
                <w:szCs w:val="18"/>
              </w:rPr>
              <w:t>Líneas de acción</w:t>
            </w:r>
          </w:p>
        </w:tc>
      </w:tr>
    </w:tbl>
    <w:p w:rsidR="00685860" w:rsidRPr="00685860" w:rsidRDefault="00685860" w:rsidP="00602CEB">
      <w:pPr>
        <w:pStyle w:val="Texto"/>
        <w:spacing w:line="250" w:lineRule="exact"/>
        <w:ind w:left="1987" w:hanging="547"/>
      </w:pPr>
      <w:r w:rsidRPr="00685860">
        <w:lastRenderedPageBreak/>
        <w:t>•</w:t>
      </w:r>
      <w:r w:rsidRPr="00685860">
        <w:tab/>
        <w:t>Impulsar</w:t>
      </w:r>
      <w:r w:rsidRPr="00685860">
        <w:rPr>
          <w:spacing w:val="5"/>
        </w:rPr>
        <w:t xml:space="preserve"> </w:t>
      </w:r>
      <w:r w:rsidRPr="00685860">
        <w:t>la</w:t>
      </w:r>
      <w:r w:rsidRPr="00685860">
        <w:rPr>
          <w:spacing w:val="5"/>
        </w:rPr>
        <w:t xml:space="preserve"> </w:t>
      </w:r>
      <w:r w:rsidRPr="00685860">
        <w:t>creación</w:t>
      </w:r>
      <w:r w:rsidRPr="00685860">
        <w:rPr>
          <w:spacing w:val="5"/>
        </w:rPr>
        <w:t xml:space="preserve"> </w:t>
      </w:r>
      <w:r w:rsidRPr="00685860">
        <w:t>de</w:t>
      </w:r>
      <w:r w:rsidRPr="00685860">
        <w:rPr>
          <w:spacing w:val="5"/>
        </w:rPr>
        <w:t xml:space="preserve"> </w:t>
      </w:r>
      <w:r w:rsidRPr="00685860">
        <w:t>instrumentos</w:t>
      </w:r>
      <w:r w:rsidRPr="00685860">
        <w:rPr>
          <w:spacing w:val="5"/>
        </w:rPr>
        <w:t xml:space="preserve"> </w:t>
      </w:r>
      <w:r w:rsidRPr="00685860">
        <w:t>jurídicos</w:t>
      </w:r>
      <w:r w:rsidRPr="00685860">
        <w:rPr>
          <w:spacing w:val="5"/>
        </w:rPr>
        <w:t xml:space="preserve"> </w:t>
      </w:r>
      <w:r w:rsidRPr="00685860">
        <w:t>que</w:t>
      </w:r>
      <w:r w:rsidRPr="00685860">
        <w:rPr>
          <w:spacing w:val="5"/>
        </w:rPr>
        <w:t xml:space="preserve"> </w:t>
      </w:r>
      <w:r w:rsidRPr="00685860">
        <w:rPr>
          <w:spacing w:val="-5"/>
        </w:rPr>
        <w:t>f</w:t>
      </w:r>
      <w:r w:rsidRPr="00685860">
        <w:t>ortalezcan</w:t>
      </w:r>
      <w:r w:rsidRPr="00685860">
        <w:rPr>
          <w:spacing w:val="5"/>
        </w:rPr>
        <w:t xml:space="preserve"> </w:t>
      </w:r>
      <w:r w:rsidRPr="00685860">
        <w:t>el</w:t>
      </w:r>
      <w:r w:rsidRPr="00685860">
        <w:rPr>
          <w:spacing w:val="5"/>
        </w:rPr>
        <w:t xml:space="preserve"> </w:t>
      </w:r>
      <w:r w:rsidRPr="00685860">
        <w:t>sustento</w:t>
      </w:r>
      <w:r w:rsidRPr="00685860">
        <w:rPr>
          <w:spacing w:val="5"/>
        </w:rPr>
        <w:t xml:space="preserve"> </w:t>
      </w:r>
      <w:r w:rsidRPr="00685860">
        <w:t>legal</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actuación de las Fuerzas Armadas en actividades de de</w:t>
      </w:r>
      <w:r w:rsidRPr="00685860">
        <w:rPr>
          <w:spacing w:val="-5"/>
        </w:rPr>
        <w:t>f</w:t>
      </w:r>
      <w:r w:rsidRPr="00685860">
        <w:t>ensa exterior y seguridad interio</w:t>
      </w:r>
      <w:r w:rsidRPr="00685860">
        <w:rPr>
          <w:spacing w:val="-5"/>
        </w:rPr>
        <w:t>r</w:t>
      </w:r>
      <w:r w:rsidRPr="00685860">
        <w:t>.</w:t>
      </w:r>
    </w:p>
    <w:p w:rsidR="00685860" w:rsidRPr="00685860" w:rsidRDefault="00685860" w:rsidP="009D0B87">
      <w:pPr>
        <w:pStyle w:val="Texto"/>
        <w:spacing w:line="240" w:lineRule="exact"/>
        <w:ind w:left="1987" w:hanging="547"/>
      </w:pPr>
      <w:r w:rsidRPr="00685860">
        <w:t>•</w:t>
      </w:r>
      <w:r w:rsidRPr="00685860">
        <w:tab/>
        <w:t>Adecuar</w:t>
      </w:r>
      <w:r w:rsidRPr="00685860">
        <w:rPr>
          <w:spacing w:val="5"/>
        </w:rPr>
        <w:t xml:space="preserve"> </w:t>
      </w:r>
      <w:r w:rsidRPr="00685860">
        <w:t>la</w:t>
      </w:r>
      <w:r w:rsidRPr="00685860">
        <w:rPr>
          <w:spacing w:val="5"/>
        </w:rPr>
        <w:t xml:space="preserve"> </w:t>
      </w:r>
      <w:r w:rsidRPr="00685860">
        <w:t>División</w:t>
      </w:r>
      <w:r w:rsidRPr="00685860">
        <w:rPr>
          <w:spacing w:val="5"/>
        </w:rPr>
        <w:t xml:space="preserve"> </w:t>
      </w:r>
      <w:r w:rsidRPr="00685860">
        <w:rPr>
          <w:spacing w:val="-15"/>
        </w:rPr>
        <w:t>T</w:t>
      </w:r>
      <w:r w:rsidRPr="00685860">
        <w:t>erritorial</w:t>
      </w:r>
      <w:r w:rsidRPr="00685860">
        <w:rPr>
          <w:spacing w:val="5"/>
        </w:rPr>
        <w:t xml:space="preserve"> </w:t>
      </w:r>
      <w:r w:rsidRPr="00685860">
        <w:t>Milita</w:t>
      </w:r>
      <w:r w:rsidRPr="00685860">
        <w:rPr>
          <w:spacing w:val="-5"/>
        </w:rPr>
        <w:t>r</w:t>
      </w:r>
      <w:r w:rsidRPr="00685860">
        <w:t>,</w:t>
      </w:r>
      <w:r w:rsidRPr="00685860">
        <w:rPr>
          <w:spacing w:val="5"/>
        </w:rPr>
        <w:t xml:space="preserve"> </w:t>
      </w:r>
      <w:r w:rsidRPr="00685860">
        <w:t>N</w:t>
      </w:r>
      <w:r w:rsidRPr="00685860">
        <w:rPr>
          <w:spacing w:val="-5"/>
        </w:rPr>
        <w:t>a</w:t>
      </w:r>
      <w:r w:rsidRPr="00685860">
        <w:t>val</w:t>
      </w:r>
      <w:r w:rsidRPr="00685860">
        <w:rPr>
          <w:spacing w:val="5"/>
        </w:rPr>
        <w:t xml:space="preserve"> </w:t>
      </w:r>
      <w:r w:rsidRPr="00685860">
        <w:t>y</w:t>
      </w:r>
      <w:r w:rsidRPr="00685860">
        <w:rPr>
          <w:spacing w:val="5"/>
        </w:rPr>
        <w:t xml:space="preserve"> </w:t>
      </w:r>
      <w:r w:rsidRPr="00685860">
        <w:t>Aérea</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situación</w:t>
      </w:r>
      <w:r w:rsidRPr="00685860">
        <w:rPr>
          <w:spacing w:val="5"/>
        </w:rPr>
        <w:t xml:space="preserve"> </w:t>
      </w:r>
      <w:r w:rsidRPr="00685860">
        <w:t>política,</w:t>
      </w:r>
      <w:r w:rsidRPr="00685860">
        <w:rPr>
          <w:spacing w:val="5"/>
        </w:rPr>
        <w:t xml:space="preserve"> </w:t>
      </w:r>
      <w:r w:rsidRPr="00685860">
        <w:t>económica,</w:t>
      </w:r>
      <w:r w:rsidRPr="00685860">
        <w:rPr>
          <w:spacing w:val="5"/>
        </w:rPr>
        <w:t xml:space="preserve"> </w:t>
      </w:r>
      <w:r w:rsidRPr="00685860">
        <w:t>social</w:t>
      </w:r>
      <w:r w:rsidRPr="00685860">
        <w:rPr>
          <w:spacing w:val="5"/>
        </w:rPr>
        <w:t xml:space="preserve"> </w:t>
      </w:r>
      <w:r w:rsidRPr="00685860">
        <w:t>y militar que prevalezca en el país, para mantener presencia en todo el territorio nacional.</w:t>
      </w:r>
    </w:p>
    <w:p w:rsidR="00685860" w:rsidRPr="00685860" w:rsidRDefault="00685860" w:rsidP="009D0B87">
      <w:pPr>
        <w:pStyle w:val="Texto"/>
        <w:spacing w:line="240" w:lineRule="exact"/>
        <w:ind w:left="1987" w:hanging="547"/>
      </w:pPr>
      <w:r w:rsidRPr="00685860">
        <w:t>•</w:t>
      </w:r>
      <w:r w:rsidRPr="00685860">
        <w:tab/>
        <w:t>Fortalecer las actividades</w:t>
      </w:r>
      <w:r w:rsidRPr="00685860">
        <w:rPr>
          <w:spacing w:val="5"/>
        </w:rPr>
        <w:t xml:space="preserve"> </w:t>
      </w:r>
      <w:r w:rsidRPr="00685860">
        <w:t>militares en</w:t>
      </w:r>
      <w:r w:rsidRPr="00685860">
        <w:rPr>
          <w:spacing w:val="5"/>
        </w:rPr>
        <w:t xml:space="preserve"> </w:t>
      </w:r>
      <w:r w:rsidRPr="00685860">
        <w:t>los ámbitos terrestre, aéreo y marítimo en el</w:t>
      </w:r>
      <w:r w:rsidRPr="00685860">
        <w:rPr>
          <w:spacing w:val="5"/>
        </w:rPr>
        <w:t xml:space="preserve"> </w:t>
      </w:r>
      <w:r w:rsidRPr="00685860">
        <w:t>territorio</w:t>
      </w:r>
      <w:r w:rsidRPr="00685860">
        <w:rPr>
          <w:spacing w:val="5"/>
        </w:rPr>
        <w:t xml:space="preserve"> </w:t>
      </w:r>
      <w:r w:rsidRPr="00685860">
        <w:t>y Zonas Marinas Mexicanas, para garantizar la integridad, estabilidad y permanencia del Estado Mexicano.</w:t>
      </w:r>
    </w:p>
    <w:p w:rsidR="00685860" w:rsidRPr="00685860" w:rsidRDefault="00685860" w:rsidP="009D0B87">
      <w:pPr>
        <w:pStyle w:val="Texto"/>
        <w:spacing w:line="240" w:lineRule="exact"/>
        <w:ind w:left="1987" w:hanging="547"/>
      </w:pPr>
      <w:r w:rsidRPr="00685860">
        <w:t>•</w:t>
      </w:r>
      <w:r w:rsidRPr="00685860">
        <w:tab/>
        <w:t>Desarrollar</w:t>
      </w:r>
      <w:r w:rsidRPr="00685860">
        <w:rPr>
          <w:spacing w:val="-5"/>
        </w:rPr>
        <w:t xml:space="preserve"> </w:t>
      </w:r>
      <w:r w:rsidRPr="00685860">
        <w:t>operaciones</w:t>
      </w:r>
      <w:r w:rsidRPr="00685860">
        <w:rPr>
          <w:spacing w:val="-5"/>
        </w:rPr>
        <w:t xml:space="preserve"> </w:t>
      </w:r>
      <w:r w:rsidRPr="00685860">
        <w:t>coordinadas</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puntos</w:t>
      </w:r>
      <w:r w:rsidRPr="00685860">
        <w:rPr>
          <w:spacing w:val="-5"/>
        </w:rPr>
        <w:t xml:space="preserve"> </w:t>
      </w:r>
      <w:r w:rsidRPr="00685860">
        <w:t>neurálgicos</w:t>
      </w:r>
      <w:r w:rsidRPr="00685860">
        <w:rPr>
          <w:spacing w:val="-5"/>
        </w:rPr>
        <w:t xml:space="preserve"> </w:t>
      </w:r>
      <w:r w:rsidRPr="00685860">
        <w:t>del</w:t>
      </w:r>
      <w:r w:rsidRPr="00685860">
        <w:rPr>
          <w:spacing w:val="-5"/>
        </w:rPr>
        <w:t xml:space="preserve"> </w:t>
      </w:r>
      <w:r w:rsidRPr="00685860">
        <w:t>país,</w:t>
      </w:r>
      <w:r w:rsidRPr="00685860">
        <w:rPr>
          <w:spacing w:val="-5"/>
        </w:rPr>
        <w:t xml:space="preserve"> </w:t>
      </w:r>
      <w:r w:rsidRPr="00685860">
        <w:t>en</w:t>
      </w:r>
      <w:r w:rsidRPr="00685860">
        <w:rPr>
          <w:spacing w:val="-5"/>
        </w:rPr>
        <w:t xml:space="preserve"> </w:t>
      </w:r>
      <w:r w:rsidRPr="00685860">
        <w:t>coadyuvancia</w:t>
      </w:r>
      <w:r w:rsidRPr="00685860">
        <w:rPr>
          <w:spacing w:val="-5"/>
        </w:rPr>
        <w:t xml:space="preserve"> </w:t>
      </w:r>
      <w:r w:rsidRPr="00685860">
        <w:t>con</w:t>
      </w:r>
      <w:r w:rsidRPr="00685860">
        <w:rPr>
          <w:spacing w:val="-5"/>
        </w:rPr>
        <w:t xml:space="preserve"> </w:t>
      </w:r>
      <w:r w:rsidRPr="00685860">
        <w:t>las fuerzas policiacas, cuando el mando supremo lo ordene.</w:t>
      </w:r>
    </w:p>
    <w:p w:rsidR="00685860" w:rsidRPr="00685860" w:rsidRDefault="00685860" w:rsidP="009D0B87">
      <w:pPr>
        <w:pStyle w:val="Texto"/>
        <w:spacing w:line="240" w:lineRule="exact"/>
        <w:ind w:left="1987" w:hanging="547"/>
      </w:pPr>
      <w:r w:rsidRPr="00685860">
        <w:t>•</w:t>
      </w:r>
      <w:r w:rsidRPr="00685860">
        <w:tab/>
        <w:t>Impulsar</w:t>
      </w:r>
      <w:r w:rsidRPr="00685860">
        <w:rPr>
          <w:spacing w:val="-10"/>
        </w:rPr>
        <w:t xml:space="preserve"> </w:t>
      </w:r>
      <w:r w:rsidRPr="00685860">
        <w:t>la</w:t>
      </w:r>
      <w:r w:rsidRPr="00685860">
        <w:rPr>
          <w:spacing w:val="-10"/>
        </w:rPr>
        <w:t xml:space="preserve"> </w:t>
      </w:r>
      <w:r w:rsidRPr="00685860">
        <w:t>coordinación</w:t>
      </w:r>
      <w:r w:rsidRPr="00685860">
        <w:rPr>
          <w:spacing w:val="-10"/>
        </w:rPr>
        <w:t xml:space="preserve"> </w:t>
      </w:r>
      <w:r w:rsidRPr="00685860">
        <w:t>con</w:t>
      </w:r>
      <w:r w:rsidRPr="00685860">
        <w:rPr>
          <w:spacing w:val="-10"/>
        </w:rPr>
        <w:t xml:space="preserve"> </w:t>
      </w:r>
      <w:r w:rsidRPr="00685860">
        <w:t>entidades</w:t>
      </w:r>
      <w:r w:rsidRPr="00685860">
        <w:rPr>
          <w:spacing w:val="-10"/>
        </w:rPr>
        <w:t xml:space="preserve"> </w:t>
      </w:r>
      <w:r w:rsidRPr="00685860">
        <w:t>paraestatales</w:t>
      </w:r>
      <w:r w:rsidRPr="00685860">
        <w:rPr>
          <w:spacing w:val="-10"/>
        </w:rPr>
        <w:t xml:space="preserve"> </w:t>
      </w:r>
      <w:r w:rsidRPr="00685860">
        <w:t>responsables</w:t>
      </w:r>
      <w:r w:rsidRPr="00685860">
        <w:rPr>
          <w:spacing w:val="-10"/>
        </w:rPr>
        <w:t xml:space="preserve"> </w:t>
      </w:r>
      <w:r w:rsidRPr="00685860">
        <w:t>de</w:t>
      </w:r>
      <w:r w:rsidRPr="00685860">
        <w:rPr>
          <w:spacing w:val="-10"/>
        </w:rPr>
        <w:t xml:space="preserve"> </w:t>
      </w:r>
      <w:r w:rsidRPr="00685860">
        <w:t>instalaciones</w:t>
      </w:r>
      <w:r w:rsidRPr="00685860">
        <w:rPr>
          <w:spacing w:val="-10"/>
        </w:rPr>
        <w:t xml:space="preserve"> </w:t>
      </w:r>
      <w:r w:rsidRPr="00685860">
        <w:t>estratégicas nacionales, para determinar prioridades y situación particular de cada instalación.</w:t>
      </w:r>
    </w:p>
    <w:p w:rsidR="00685860" w:rsidRPr="00685860" w:rsidRDefault="00685860" w:rsidP="009D0B87">
      <w:pPr>
        <w:pStyle w:val="Texto"/>
        <w:spacing w:line="240" w:lineRule="exact"/>
        <w:ind w:left="1987" w:hanging="547"/>
      </w:pPr>
      <w:r w:rsidRPr="00685860">
        <w:t>•</w:t>
      </w:r>
      <w:r w:rsidRPr="00685860">
        <w:tab/>
        <w:t>Coadyuvar con las instancias de seguridad pública de los tres ámbitos de gobierno para reducir la violencia hasta la total consolidación y reestructuración de las policías.</w:t>
      </w:r>
    </w:p>
    <w:p w:rsidR="00685860" w:rsidRPr="00685860" w:rsidRDefault="00685860" w:rsidP="000F77C6">
      <w:pPr>
        <w:pStyle w:val="Texto"/>
        <w:spacing w:line="249" w:lineRule="exact"/>
        <w:ind w:left="1980" w:hanging="540"/>
      </w:pPr>
      <w:r w:rsidRPr="00685860">
        <w:t>•</w:t>
      </w:r>
      <w:r w:rsidRPr="00685860">
        <w:tab/>
        <w:t>Impulsar</w:t>
      </w:r>
      <w:r w:rsidRPr="00685860">
        <w:rPr>
          <w:spacing w:val="5"/>
        </w:rPr>
        <w:t xml:space="preserve"> </w:t>
      </w:r>
      <w:r w:rsidRPr="00685860">
        <w:t>y</w:t>
      </w:r>
      <w:r w:rsidRPr="00685860">
        <w:rPr>
          <w:spacing w:val="5"/>
        </w:rPr>
        <w:t xml:space="preserve"> </w:t>
      </w:r>
      <w:r w:rsidRPr="00685860">
        <w:t>participar</w:t>
      </w:r>
      <w:r w:rsidRPr="00685860">
        <w:rPr>
          <w:spacing w:val="5"/>
        </w:rPr>
        <w:t xml:space="preserve"> </w:t>
      </w:r>
      <w:r w:rsidRPr="00685860">
        <w:t>en</w:t>
      </w:r>
      <w:r w:rsidRPr="00685860">
        <w:rPr>
          <w:spacing w:val="5"/>
        </w:rPr>
        <w:t xml:space="preserve"> </w:t>
      </w:r>
      <w:r w:rsidRPr="00685860">
        <w:t>mecanismos</w:t>
      </w:r>
      <w:r w:rsidRPr="00685860">
        <w:rPr>
          <w:spacing w:val="5"/>
        </w:rPr>
        <w:t xml:space="preserve"> </w:t>
      </w:r>
      <w:r w:rsidRPr="00685860">
        <w:t>o</w:t>
      </w:r>
      <w:r w:rsidRPr="00685860">
        <w:rPr>
          <w:spacing w:val="5"/>
        </w:rPr>
        <w:t xml:space="preserve"> </w:t>
      </w:r>
      <w:r w:rsidRPr="00685860">
        <w:t>iniciativas</w:t>
      </w:r>
      <w:r w:rsidRPr="00685860">
        <w:rPr>
          <w:spacing w:val="5"/>
        </w:rPr>
        <w:t xml:space="preserve"> </w:t>
      </w:r>
      <w:r w:rsidRPr="00685860">
        <w:t>de</w:t>
      </w:r>
      <w:r w:rsidRPr="00685860">
        <w:rPr>
          <w:spacing w:val="5"/>
        </w:rPr>
        <w:t xml:space="preserve"> </w:t>
      </w:r>
      <w:r w:rsidRPr="00685860">
        <w:t>Seguridad</w:t>
      </w:r>
      <w:r w:rsidRPr="00685860">
        <w:rPr>
          <w:spacing w:val="5"/>
        </w:rPr>
        <w:t xml:space="preserve"> </w:t>
      </w:r>
      <w:r w:rsidRPr="00685860">
        <w:t>Nacional</w:t>
      </w:r>
      <w:r w:rsidRPr="00685860">
        <w:rPr>
          <w:spacing w:val="5"/>
        </w:rPr>
        <w:t xml:space="preserve"> </w:t>
      </w:r>
      <w:r w:rsidRPr="00685860">
        <w:t>e</w:t>
      </w:r>
      <w:r w:rsidRPr="00685860">
        <w:rPr>
          <w:spacing w:val="5"/>
        </w:rPr>
        <w:t xml:space="preserve"> </w:t>
      </w:r>
      <w:r w:rsidRPr="00685860">
        <w:t>Internacional</w:t>
      </w:r>
      <w:r w:rsidRPr="00685860">
        <w:rPr>
          <w:spacing w:val="5"/>
        </w:rPr>
        <w:t xml:space="preserve"> </w:t>
      </w:r>
      <w:r w:rsidRPr="00685860">
        <w:t>en</w:t>
      </w:r>
      <w:r w:rsidRPr="00685860">
        <w:rPr>
          <w:spacing w:val="5"/>
        </w:rPr>
        <w:t xml:space="preserve"> </w:t>
      </w:r>
      <w:r w:rsidRPr="00685860">
        <w:t xml:space="preserve">los principales </w:t>
      </w:r>
      <w:r w:rsidRPr="00685860">
        <w:rPr>
          <w:spacing w:val="-5"/>
        </w:rPr>
        <w:t>f</w:t>
      </w:r>
      <w:r w:rsidRPr="00685860">
        <w:t>oros regionales y globales, para contribuir</w:t>
      </w:r>
      <w:r w:rsidR="00124F2F">
        <w:t xml:space="preserve"> </w:t>
      </w:r>
      <w:r w:rsidRPr="00685860">
        <w:t>a garantizar la paz y la seguridad en México.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8D57E5" w:rsidP="00602CEB">
            <w:pPr>
              <w:pStyle w:val="Texto"/>
              <w:spacing w:line="260" w:lineRule="exact"/>
              <w:ind w:left="2362" w:hanging="1728"/>
              <w:rPr>
                <w:b/>
                <w:color w:val="000000"/>
                <w:szCs w:val="18"/>
              </w:rPr>
            </w:pPr>
            <w:r w:rsidRPr="00DB1649">
              <w:rPr>
                <w:b/>
                <w:color w:val="000000"/>
                <w:szCs w:val="18"/>
              </w:rPr>
              <w:t>Estrategia 1.2.3.</w:t>
            </w:r>
            <w:r w:rsidRPr="00DB1649">
              <w:rPr>
                <w:b/>
                <w:color w:val="000000"/>
                <w:szCs w:val="18"/>
              </w:rPr>
              <w:tab/>
              <w:t>Fortalecer</w:t>
            </w:r>
            <w:r w:rsidRPr="00DB1649">
              <w:rPr>
                <w:b/>
                <w:i/>
                <w:color w:val="000000"/>
                <w:szCs w:val="18"/>
              </w:rPr>
              <w:t xml:space="preserve"> </w:t>
            </w:r>
            <w:r w:rsidRPr="00DB1649">
              <w:rPr>
                <w:b/>
                <w:color w:val="000000"/>
                <w:szCs w:val="18"/>
              </w:rPr>
              <w:t>la</w:t>
            </w:r>
            <w:r w:rsidRPr="00DB1649">
              <w:rPr>
                <w:b/>
                <w:i/>
                <w:color w:val="000000"/>
                <w:szCs w:val="18"/>
              </w:rPr>
              <w:t xml:space="preserve"> </w:t>
            </w:r>
            <w:r w:rsidRPr="00DB1649">
              <w:rPr>
                <w:b/>
                <w:color w:val="000000"/>
                <w:szCs w:val="18"/>
              </w:rPr>
              <w:t>inteligencia</w:t>
            </w:r>
            <w:r w:rsidRPr="00DB1649">
              <w:rPr>
                <w:b/>
                <w:i/>
                <w:color w:val="000000"/>
                <w:szCs w:val="18"/>
              </w:rPr>
              <w:t xml:space="preserve"> </w:t>
            </w:r>
            <w:r w:rsidRPr="00DB1649">
              <w:rPr>
                <w:b/>
                <w:color w:val="000000"/>
                <w:szCs w:val="18"/>
              </w:rPr>
              <w:t>del</w:t>
            </w:r>
            <w:r w:rsidRPr="00DB1649">
              <w:rPr>
                <w:b/>
                <w:i/>
                <w:color w:val="000000"/>
                <w:szCs w:val="18"/>
              </w:rPr>
              <w:t xml:space="preserve"> </w:t>
            </w:r>
            <w:r w:rsidRPr="00DB1649">
              <w:rPr>
                <w:b/>
                <w:color w:val="000000"/>
                <w:szCs w:val="18"/>
              </w:rPr>
              <w:t>Estado</w:t>
            </w:r>
            <w:r w:rsidRPr="00DB1649">
              <w:rPr>
                <w:b/>
                <w:i/>
                <w:color w:val="000000"/>
                <w:szCs w:val="18"/>
              </w:rPr>
              <w:t xml:space="preserve"> </w:t>
            </w:r>
            <w:r w:rsidRPr="00DB1649">
              <w:rPr>
                <w:b/>
                <w:color w:val="000000"/>
                <w:szCs w:val="18"/>
              </w:rPr>
              <w:t>Mexicano</w:t>
            </w:r>
            <w:r w:rsidRPr="00DB1649">
              <w:rPr>
                <w:b/>
                <w:i/>
                <w:color w:val="000000"/>
                <w:szCs w:val="18"/>
              </w:rPr>
              <w:t xml:space="preserve"> </w:t>
            </w:r>
            <w:r w:rsidRPr="00DB1649">
              <w:rPr>
                <w:b/>
                <w:color w:val="000000"/>
                <w:szCs w:val="18"/>
              </w:rPr>
              <w:t>para</w:t>
            </w:r>
            <w:r w:rsidRPr="00DB1649">
              <w:rPr>
                <w:b/>
                <w:i/>
                <w:color w:val="000000"/>
                <w:szCs w:val="18"/>
              </w:rPr>
              <w:t xml:space="preserve"> </w:t>
            </w:r>
            <w:r w:rsidRPr="00DB1649">
              <w:rPr>
                <w:b/>
                <w:color w:val="000000"/>
                <w:szCs w:val="18"/>
              </w:rPr>
              <w:t>identifica</w:t>
            </w:r>
            <w:r w:rsidRPr="00DB1649">
              <w:rPr>
                <w:b/>
                <w:color w:val="000000"/>
                <w:spacing w:val="-10"/>
                <w:szCs w:val="18"/>
              </w:rPr>
              <w:t>r</w:t>
            </w:r>
            <w:r w:rsidRPr="00DB1649">
              <w:rPr>
                <w:b/>
                <w:color w:val="000000"/>
                <w:szCs w:val="18"/>
              </w:rPr>
              <w:t>, prevenir</w:t>
            </w:r>
            <w:r w:rsidRPr="00DB1649">
              <w:rPr>
                <w:b/>
                <w:color w:val="000000"/>
                <w:spacing w:val="-20"/>
                <w:szCs w:val="18"/>
              </w:rPr>
              <w:t xml:space="preserve"> </w:t>
            </w:r>
            <w:r w:rsidRPr="00DB1649">
              <w:rPr>
                <w:b/>
                <w:color w:val="000000"/>
                <w:szCs w:val="18"/>
              </w:rPr>
              <w:t>y</w:t>
            </w:r>
            <w:r w:rsidRPr="00DB1649">
              <w:rPr>
                <w:b/>
                <w:color w:val="000000"/>
                <w:spacing w:val="-20"/>
                <w:szCs w:val="18"/>
              </w:rPr>
              <w:t xml:space="preserve"> </w:t>
            </w:r>
            <w:r w:rsidRPr="00DB1649">
              <w:rPr>
                <w:b/>
                <w:color w:val="000000"/>
                <w:szCs w:val="18"/>
              </w:rPr>
              <w:t>contrarrestar</w:t>
            </w:r>
            <w:r w:rsidRPr="00DB1649">
              <w:rPr>
                <w:b/>
                <w:color w:val="000000"/>
                <w:spacing w:val="-20"/>
                <w:szCs w:val="18"/>
              </w:rPr>
              <w:t xml:space="preserve"> </w:t>
            </w:r>
            <w:r w:rsidRPr="00DB1649">
              <w:rPr>
                <w:b/>
                <w:color w:val="000000"/>
                <w:szCs w:val="18"/>
              </w:rPr>
              <w:t>riesgos</w:t>
            </w:r>
            <w:r w:rsidRPr="00DB1649">
              <w:rPr>
                <w:b/>
                <w:color w:val="000000"/>
                <w:spacing w:val="-20"/>
                <w:szCs w:val="18"/>
              </w:rPr>
              <w:t xml:space="preserve"> </w:t>
            </w:r>
            <w:r w:rsidRPr="00DB1649">
              <w:rPr>
                <w:b/>
                <w:color w:val="000000"/>
                <w:szCs w:val="18"/>
              </w:rPr>
              <w:t>y</w:t>
            </w:r>
            <w:r w:rsidRPr="00DB1649">
              <w:rPr>
                <w:b/>
                <w:color w:val="000000"/>
                <w:spacing w:val="-20"/>
                <w:szCs w:val="18"/>
              </w:rPr>
              <w:t xml:space="preserve"> </w:t>
            </w:r>
            <w:r w:rsidRPr="00DB1649">
              <w:rPr>
                <w:b/>
                <w:color w:val="000000"/>
                <w:szCs w:val="18"/>
              </w:rPr>
              <w:t>amenazas</w:t>
            </w:r>
            <w:r w:rsidRPr="00DB1649">
              <w:rPr>
                <w:b/>
                <w:color w:val="000000"/>
                <w:spacing w:val="-20"/>
                <w:szCs w:val="18"/>
              </w:rPr>
              <w:t xml:space="preserve"> </w:t>
            </w:r>
            <w:r w:rsidRPr="00DB1649">
              <w:rPr>
                <w:b/>
                <w:color w:val="000000"/>
                <w:szCs w:val="18"/>
              </w:rPr>
              <w:t>a</w:t>
            </w:r>
            <w:r w:rsidRPr="00DB1649">
              <w:rPr>
                <w:b/>
                <w:color w:val="000000"/>
                <w:spacing w:val="-20"/>
                <w:szCs w:val="18"/>
              </w:rPr>
              <w:t xml:space="preserve"> </w:t>
            </w:r>
            <w:r w:rsidRPr="00DB1649">
              <w:rPr>
                <w:b/>
                <w:color w:val="000000"/>
                <w:szCs w:val="18"/>
              </w:rPr>
              <w:t>la</w:t>
            </w:r>
            <w:r w:rsidRPr="00DB1649">
              <w:rPr>
                <w:b/>
                <w:color w:val="000000"/>
                <w:spacing w:val="-20"/>
                <w:szCs w:val="18"/>
              </w:rPr>
              <w:t xml:space="preserve"> </w:t>
            </w:r>
            <w:r w:rsidRPr="00DB1649">
              <w:rPr>
                <w:b/>
                <w:color w:val="000000"/>
                <w:szCs w:val="18"/>
              </w:rPr>
              <w:t>Seguridad</w:t>
            </w:r>
            <w:r w:rsidRPr="00DB1649">
              <w:rPr>
                <w:b/>
                <w:color w:val="000000"/>
                <w:spacing w:val="-20"/>
                <w:szCs w:val="18"/>
              </w:rPr>
              <w:t xml:space="preserve"> </w:t>
            </w:r>
            <w:r w:rsidRPr="00DB1649">
              <w:rPr>
                <w:b/>
                <w:color w:val="000000"/>
                <w:szCs w:val="18"/>
              </w:rPr>
              <w:t>Nacional.</w:t>
            </w:r>
          </w:p>
        </w:tc>
      </w:tr>
    </w:tbl>
    <w:p w:rsidR="00685860" w:rsidRPr="00685860" w:rsidRDefault="00685860" w:rsidP="000F77C6">
      <w:pPr>
        <w:pStyle w:val="Texto"/>
        <w:spacing w:line="26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60" w:lineRule="exact"/>
        <w:ind w:left="1980" w:hanging="540"/>
      </w:pPr>
      <w:r w:rsidRPr="00685860">
        <w:t>•</w:t>
      </w:r>
      <w:r w:rsidRPr="00685860">
        <w:tab/>
        <w:t>Integrar una</w:t>
      </w:r>
      <w:r w:rsidRPr="00685860">
        <w:rPr>
          <w:spacing w:val="5"/>
        </w:rPr>
        <w:t xml:space="preserve"> </w:t>
      </w:r>
      <w:r w:rsidRPr="00685860">
        <w:t>agenda</w:t>
      </w:r>
      <w:r w:rsidRPr="00685860">
        <w:rPr>
          <w:spacing w:val="5"/>
        </w:rPr>
        <w:t xml:space="preserve"> </w:t>
      </w:r>
      <w:r w:rsidRPr="00685860">
        <w:t>de Seguridad Nacional</w:t>
      </w:r>
      <w:r w:rsidRPr="00685860">
        <w:rPr>
          <w:spacing w:val="5"/>
        </w:rPr>
        <w:t xml:space="preserve"> </w:t>
      </w:r>
      <w:r w:rsidRPr="00685860">
        <w:t>que identifique</w:t>
      </w:r>
      <w:r w:rsidRPr="00685860">
        <w:rPr>
          <w:spacing w:val="-5"/>
        </w:rPr>
        <w:t xml:space="preserve"> </w:t>
      </w:r>
      <w:r w:rsidRPr="00685860">
        <w:t>las</w:t>
      </w:r>
      <w:r w:rsidRPr="00685860">
        <w:rPr>
          <w:spacing w:val="5"/>
        </w:rPr>
        <w:t xml:space="preserve"> </w:t>
      </w:r>
      <w:r w:rsidRPr="00685860">
        <w:t>amenazas</w:t>
      </w:r>
      <w:r w:rsidRPr="00685860">
        <w:rPr>
          <w:spacing w:val="5"/>
        </w:rPr>
        <w:t xml:space="preserve"> </w:t>
      </w:r>
      <w:r w:rsidRPr="00685860">
        <w:t>y</w:t>
      </w:r>
      <w:r w:rsidRPr="00685860">
        <w:rPr>
          <w:spacing w:val="5"/>
        </w:rPr>
        <w:t xml:space="preserve"> </w:t>
      </w:r>
      <w:r w:rsidRPr="00685860">
        <w:t>riesgos</w:t>
      </w:r>
      <w:r w:rsidRPr="00685860">
        <w:rPr>
          <w:spacing w:val="5"/>
        </w:rPr>
        <w:t xml:space="preserve"> </w:t>
      </w:r>
      <w:r w:rsidRPr="00685860">
        <w:t>de</w:t>
      </w:r>
      <w:r w:rsidRPr="00685860">
        <w:rPr>
          <w:spacing w:val="5"/>
        </w:rPr>
        <w:t xml:space="preserve"> </w:t>
      </w:r>
      <w:r w:rsidRPr="00685860">
        <w:t>carácter nacional</w:t>
      </w:r>
      <w:r w:rsidRPr="00685860">
        <w:rPr>
          <w:spacing w:val="-5"/>
        </w:rPr>
        <w:t xml:space="preserve"> </w:t>
      </w:r>
      <w:r w:rsidRPr="00685860">
        <w:t>e</w:t>
      </w:r>
      <w:r w:rsidRPr="00685860">
        <w:rPr>
          <w:spacing w:val="-5"/>
        </w:rPr>
        <w:t xml:space="preserve"> </w:t>
      </w:r>
      <w:r w:rsidRPr="00685860">
        <w:t>internacional,</w:t>
      </w:r>
      <w:r w:rsidRPr="00685860">
        <w:rPr>
          <w:spacing w:val="-5"/>
        </w:rPr>
        <w:t xml:space="preserve"> </w:t>
      </w:r>
      <w:r w:rsidRPr="00685860">
        <w:t>que</w:t>
      </w:r>
      <w:r w:rsidRPr="00685860">
        <w:rPr>
          <w:spacing w:val="-5"/>
        </w:rPr>
        <w:t xml:space="preserve"> </w:t>
      </w:r>
      <w:r w:rsidRPr="00685860">
        <w:t>pretendan</w:t>
      </w:r>
      <w:r w:rsidRPr="00685860">
        <w:rPr>
          <w:spacing w:val="-5"/>
        </w:rPr>
        <w:t xml:space="preserve"> </w:t>
      </w:r>
      <w:r w:rsidRPr="00685860">
        <w:t>atentar</w:t>
      </w:r>
      <w:r w:rsidRPr="00685860">
        <w:rPr>
          <w:spacing w:val="-5"/>
        </w:rPr>
        <w:t xml:space="preserve"> </w:t>
      </w:r>
      <w:r w:rsidRPr="00685860">
        <w:t>en</w:t>
      </w:r>
      <w:r w:rsidRPr="00685860">
        <w:rPr>
          <w:spacing w:val="-5"/>
        </w:rPr>
        <w:t xml:space="preserve"> </w:t>
      </w:r>
      <w:r w:rsidRPr="00685860">
        <w:t>contra</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objetivos</w:t>
      </w:r>
      <w:r w:rsidRPr="00685860">
        <w:rPr>
          <w:spacing w:val="-5"/>
        </w:rPr>
        <w:t xml:space="preserve"> </w:t>
      </w:r>
      <w:r w:rsidRPr="00685860">
        <w:t>e</w:t>
      </w:r>
      <w:r w:rsidRPr="00685860">
        <w:rPr>
          <w:spacing w:val="-5"/>
        </w:rPr>
        <w:t xml:space="preserve"> </w:t>
      </w:r>
      <w:r w:rsidRPr="00685860">
        <w:t>intereses</w:t>
      </w:r>
      <w:r w:rsidRPr="00685860">
        <w:rPr>
          <w:spacing w:val="-5"/>
        </w:rPr>
        <w:t xml:space="preserve"> </w:t>
      </w:r>
      <w:r w:rsidRPr="00685860">
        <w:t>nacionales estratégicos, así como generar los esquemas estratégicos de prevención y de reacción, con base en sus causas estructurales.</w:t>
      </w:r>
    </w:p>
    <w:p w:rsidR="00685860" w:rsidRPr="00685860" w:rsidRDefault="00685860" w:rsidP="000F77C6">
      <w:pPr>
        <w:pStyle w:val="Texto"/>
        <w:spacing w:line="260" w:lineRule="exact"/>
        <w:ind w:left="1980" w:hanging="540"/>
      </w:pPr>
      <w:r w:rsidRPr="00685860">
        <w:t>•</w:t>
      </w:r>
      <w:r w:rsidRPr="00685860">
        <w:tab/>
        <w:t>Impulsar</w:t>
      </w:r>
      <w:r w:rsidRPr="00685860">
        <w:rPr>
          <w:spacing w:val="35"/>
        </w:rPr>
        <w:t xml:space="preserve"> </w:t>
      </w:r>
      <w:r w:rsidRPr="00685860">
        <w:t>la</w:t>
      </w:r>
      <w:r w:rsidRPr="00685860">
        <w:rPr>
          <w:spacing w:val="35"/>
        </w:rPr>
        <w:t xml:space="preserve"> </w:t>
      </w:r>
      <w:r w:rsidRPr="00685860">
        <w:t>creación</w:t>
      </w:r>
      <w:r w:rsidRPr="00685860">
        <w:rPr>
          <w:spacing w:val="35"/>
        </w:rPr>
        <w:t xml:space="preserve"> </w:t>
      </w:r>
      <w:r w:rsidRPr="00685860">
        <w:t>de</w:t>
      </w:r>
      <w:r w:rsidRPr="00685860">
        <w:rPr>
          <w:spacing w:val="35"/>
        </w:rPr>
        <w:t xml:space="preserve"> </w:t>
      </w:r>
      <w:r w:rsidRPr="00685860">
        <w:t>instrumentos</w:t>
      </w:r>
      <w:r w:rsidRPr="00685860">
        <w:rPr>
          <w:spacing w:val="35"/>
        </w:rPr>
        <w:t xml:space="preserve"> </w:t>
      </w:r>
      <w:r w:rsidRPr="00685860">
        <w:t>jurídicos</w:t>
      </w:r>
      <w:r w:rsidRPr="00685860">
        <w:rPr>
          <w:spacing w:val="35"/>
        </w:rPr>
        <w:t xml:space="preserve"> </w:t>
      </w:r>
      <w:r w:rsidRPr="00685860">
        <w:t>que</w:t>
      </w:r>
      <w:r w:rsidRPr="00685860">
        <w:rPr>
          <w:spacing w:val="35"/>
        </w:rPr>
        <w:t xml:space="preserve"> </w:t>
      </w:r>
      <w:r w:rsidRPr="00685860">
        <w:rPr>
          <w:spacing w:val="-5"/>
        </w:rPr>
        <w:t>f</w:t>
      </w:r>
      <w:r w:rsidRPr="00685860">
        <w:t>ortalezcan</w:t>
      </w:r>
      <w:r w:rsidRPr="00685860">
        <w:rPr>
          <w:spacing w:val="35"/>
        </w:rPr>
        <w:t xml:space="preserve"> </w:t>
      </w:r>
      <w:r w:rsidRPr="00685860">
        <w:t>el</w:t>
      </w:r>
      <w:r w:rsidRPr="00685860">
        <w:rPr>
          <w:spacing w:val="35"/>
        </w:rPr>
        <w:t xml:space="preserve"> </w:t>
      </w:r>
      <w:r w:rsidRPr="00685860">
        <w:t>sustento</w:t>
      </w:r>
      <w:r w:rsidRPr="00685860">
        <w:rPr>
          <w:spacing w:val="35"/>
        </w:rPr>
        <w:t xml:space="preserve"> </w:t>
      </w:r>
      <w:r w:rsidRPr="00685860">
        <w:t>legal,</w:t>
      </w:r>
      <w:r w:rsidRPr="00685860">
        <w:rPr>
          <w:spacing w:val="35"/>
        </w:rPr>
        <w:t xml:space="preserve"> </w:t>
      </w:r>
      <w:r w:rsidRPr="00685860">
        <w:t>así</w:t>
      </w:r>
      <w:r w:rsidRPr="00685860">
        <w:rPr>
          <w:spacing w:val="35"/>
        </w:rPr>
        <w:t xml:space="preserve"> </w:t>
      </w:r>
      <w:r w:rsidRPr="00685860">
        <w:t xml:space="preserve">como las capacidades legítimas de las autoridades </w:t>
      </w:r>
      <w:r w:rsidRPr="00685860">
        <w:rPr>
          <w:spacing w:val="-5"/>
        </w:rPr>
        <w:t>f</w:t>
      </w:r>
      <w:r w:rsidRPr="00685860">
        <w:t>ederales civiles y militares en actividades de inteligencia.</w:t>
      </w:r>
    </w:p>
    <w:p w:rsidR="00685860" w:rsidRPr="00685860" w:rsidRDefault="00685860" w:rsidP="000F77C6">
      <w:pPr>
        <w:pStyle w:val="Texto"/>
        <w:spacing w:line="260" w:lineRule="exact"/>
        <w:ind w:left="1980" w:hanging="540"/>
      </w:pPr>
      <w:r w:rsidRPr="00685860">
        <w:t>•</w:t>
      </w:r>
      <w:r w:rsidRPr="00685860">
        <w:tab/>
        <w:t>Impulsa</w:t>
      </w:r>
      <w:r w:rsidRPr="00685860">
        <w:rPr>
          <w:spacing w:val="-5"/>
        </w:rPr>
        <w:t>r</w:t>
      </w:r>
      <w:r w:rsidRPr="00685860">
        <w:t>,</w:t>
      </w:r>
      <w:r w:rsidRPr="00685860">
        <w:rPr>
          <w:spacing w:val="40"/>
        </w:rPr>
        <w:t xml:space="preserve"> </w:t>
      </w:r>
      <w:r w:rsidRPr="00685860">
        <w:t>mediante</w:t>
      </w:r>
      <w:r w:rsidRPr="00685860">
        <w:rPr>
          <w:spacing w:val="40"/>
        </w:rPr>
        <w:t xml:space="preserve"> </w:t>
      </w:r>
      <w:r w:rsidRPr="00685860">
        <w:t>la</w:t>
      </w:r>
      <w:r w:rsidRPr="00685860">
        <w:rPr>
          <w:spacing w:val="40"/>
        </w:rPr>
        <w:t xml:space="preserve"> </w:t>
      </w:r>
      <w:r w:rsidRPr="00685860">
        <w:t>realización</w:t>
      </w:r>
      <w:r w:rsidRPr="00685860">
        <w:rPr>
          <w:spacing w:val="40"/>
        </w:rPr>
        <w:t xml:space="preserve"> </w:t>
      </w:r>
      <w:r w:rsidRPr="00685860">
        <w:t>de</w:t>
      </w:r>
      <w:r w:rsidRPr="00685860">
        <w:rPr>
          <w:spacing w:val="40"/>
        </w:rPr>
        <w:t xml:space="preserve"> </w:t>
      </w:r>
      <w:r w:rsidRPr="00685860">
        <w:t>estudios</w:t>
      </w:r>
      <w:r w:rsidRPr="00685860">
        <w:rPr>
          <w:spacing w:val="40"/>
        </w:rPr>
        <w:t xml:space="preserve"> </w:t>
      </w:r>
      <w:r w:rsidRPr="00685860">
        <w:t>e</w:t>
      </w:r>
      <w:r w:rsidRPr="00685860">
        <w:rPr>
          <w:spacing w:val="40"/>
        </w:rPr>
        <w:t xml:space="preserve"> </w:t>
      </w:r>
      <w:r w:rsidRPr="00685860">
        <w:t>investigaciones,</w:t>
      </w:r>
      <w:r w:rsidRPr="00685860">
        <w:rPr>
          <w:spacing w:val="40"/>
        </w:rPr>
        <w:t xml:space="preserve"> </w:t>
      </w:r>
      <w:r w:rsidRPr="00685860">
        <w:t>iniciativas</w:t>
      </w:r>
      <w:r w:rsidRPr="00685860">
        <w:rPr>
          <w:spacing w:val="40"/>
        </w:rPr>
        <w:t xml:space="preserve"> </w:t>
      </w:r>
      <w:r w:rsidRPr="00685860">
        <w:t>de</w:t>
      </w:r>
      <w:r w:rsidRPr="00685860">
        <w:rPr>
          <w:spacing w:val="40"/>
        </w:rPr>
        <w:t xml:space="preserve"> </w:t>
      </w:r>
      <w:r w:rsidRPr="00685860">
        <w:t>ley</w:t>
      </w:r>
      <w:r w:rsidRPr="00685860">
        <w:rPr>
          <w:spacing w:val="40"/>
        </w:rPr>
        <w:t xml:space="preserve"> </w:t>
      </w:r>
      <w:r w:rsidRPr="00685860">
        <w:t>que</w:t>
      </w:r>
      <w:r w:rsidRPr="00685860">
        <w:rPr>
          <w:spacing w:val="40"/>
        </w:rPr>
        <w:t xml:space="preserve"> </w:t>
      </w:r>
      <w:r w:rsidRPr="00685860">
        <w:t>den sustento</w:t>
      </w:r>
      <w:r w:rsidRPr="00685860">
        <w:rPr>
          <w:spacing w:val="-5"/>
        </w:rPr>
        <w:t xml:space="preserve"> </w:t>
      </w:r>
      <w:r w:rsidRPr="00685860">
        <w:t>a</w:t>
      </w:r>
      <w:r w:rsidRPr="00685860">
        <w:rPr>
          <w:spacing w:val="-5"/>
        </w:rPr>
        <w:t xml:space="preserve"> </w:t>
      </w:r>
      <w:r w:rsidRPr="00685860">
        <w:t>las</w:t>
      </w:r>
      <w:r w:rsidRPr="00685860">
        <w:rPr>
          <w:spacing w:val="-5"/>
        </w:rPr>
        <w:t xml:space="preserve"> </w:t>
      </w:r>
      <w:r w:rsidRPr="00685860">
        <w:t>actividades</w:t>
      </w:r>
      <w:r w:rsidRPr="00685860">
        <w:rPr>
          <w:spacing w:val="-5"/>
        </w:rPr>
        <w:t xml:space="preserve"> </w:t>
      </w:r>
      <w:r w:rsidRPr="00685860">
        <w:t>de</w:t>
      </w:r>
      <w:r w:rsidRPr="00685860">
        <w:rPr>
          <w:spacing w:val="-5"/>
        </w:rPr>
        <w:t xml:space="preserve"> </w:t>
      </w:r>
      <w:r w:rsidRPr="00685860">
        <w:t>inteligencia</w:t>
      </w:r>
      <w:r w:rsidRPr="00685860">
        <w:rPr>
          <w:spacing w:val="-5"/>
        </w:rPr>
        <w:t xml:space="preserve"> </w:t>
      </w:r>
      <w:r w:rsidRPr="00685860">
        <w:t>civil,</w:t>
      </w:r>
      <w:r w:rsidRPr="00685860">
        <w:rPr>
          <w:spacing w:val="-5"/>
        </w:rPr>
        <w:t xml:space="preserve"> </w:t>
      </w:r>
      <w:r w:rsidRPr="00685860">
        <w:t>militar</w:t>
      </w:r>
      <w:r w:rsidRPr="00685860">
        <w:rPr>
          <w:spacing w:val="-5"/>
        </w:rPr>
        <w:t xml:space="preserve"> </w:t>
      </w:r>
      <w:r w:rsidRPr="00685860">
        <w:t>y</w:t>
      </w:r>
      <w:r w:rsidRPr="00685860">
        <w:rPr>
          <w:spacing w:val="-5"/>
        </w:rPr>
        <w:t xml:space="preserve"> </w:t>
      </w:r>
      <w:r w:rsidRPr="00685860">
        <w:t>n</w:t>
      </w:r>
      <w:r w:rsidRPr="00685860">
        <w:rPr>
          <w:spacing w:val="-5"/>
        </w:rPr>
        <w:t>a</w:t>
      </w:r>
      <w:r w:rsidRPr="00685860">
        <w:t>val,</w:t>
      </w:r>
      <w:r w:rsidRPr="00685860">
        <w:rPr>
          <w:spacing w:val="-5"/>
        </w:rPr>
        <w:t xml:space="preserve"> </w:t>
      </w:r>
      <w:r w:rsidRPr="00685860">
        <w:t>para</w:t>
      </w:r>
      <w:r w:rsidRPr="00685860">
        <w:rPr>
          <w:spacing w:val="-5"/>
        </w:rPr>
        <w:t xml:space="preserve"> f</w:t>
      </w:r>
      <w:r w:rsidRPr="00685860">
        <w:t>ortalecer</w:t>
      </w:r>
      <w:r w:rsidRPr="00685860">
        <w:rPr>
          <w:spacing w:val="-5"/>
        </w:rPr>
        <w:t xml:space="preserve"> </w:t>
      </w:r>
      <w:r w:rsidRPr="00685860">
        <w:t>la</w:t>
      </w:r>
      <w:r w:rsidRPr="00685860">
        <w:rPr>
          <w:spacing w:val="-5"/>
        </w:rPr>
        <w:t xml:space="preserve"> </w:t>
      </w:r>
      <w:r w:rsidRPr="00685860">
        <w:t>cuarta</w:t>
      </w:r>
      <w:r w:rsidRPr="00685860">
        <w:rPr>
          <w:spacing w:val="-5"/>
        </w:rPr>
        <w:t xml:space="preserve"> </w:t>
      </w:r>
      <w:r w:rsidRPr="00685860">
        <w:t xml:space="preserve">dimensión de operaciones de seguridad: ciberespacio y </w:t>
      </w:r>
      <w:proofErr w:type="spellStart"/>
      <w:r w:rsidRPr="00685860">
        <w:t>ciberseguridad</w:t>
      </w:r>
      <w:proofErr w:type="spellEnd"/>
      <w:r w:rsidRPr="00685860">
        <w:t>.</w:t>
      </w:r>
    </w:p>
    <w:p w:rsidR="00685860" w:rsidRPr="00685860" w:rsidRDefault="00685860" w:rsidP="000F77C6">
      <w:pPr>
        <w:pStyle w:val="Texto"/>
        <w:spacing w:line="260" w:lineRule="exact"/>
        <w:ind w:left="1980" w:hanging="540"/>
      </w:pPr>
      <w:r w:rsidRPr="00685860">
        <w:t>•</w:t>
      </w:r>
      <w:r w:rsidRPr="00685860">
        <w:tab/>
        <w:t>Diseñar</w:t>
      </w:r>
      <w:r w:rsidRPr="00685860">
        <w:rPr>
          <w:spacing w:val="5"/>
        </w:rPr>
        <w:t xml:space="preserve"> </w:t>
      </w:r>
      <w:r w:rsidRPr="00685860">
        <w:t>y</w:t>
      </w:r>
      <w:r w:rsidRPr="00685860">
        <w:rPr>
          <w:spacing w:val="5"/>
        </w:rPr>
        <w:t xml:space="preserve"> </w:t>
      </w:r>
      <w:r w:rsidRPr="00685860">
        <w:t>operar</w:t>
      </w:r>
      <w:r w:rsidRPr="00685860">
        <w:rPr>
          <w:spacing w:val="5"/>
        </w:rPr>
        <w:t xml:space="preserve"> </w:t>
      </w:r>
      <w:r w:rsidRPr="00685860">
        <w:t>un</w:t>
      </w:r>
      <w:r w:rsidRPr="00685860">
        <w:rPr>
          <w:spacing w:val="5"/>
        </w:rPr>
        <w:t xml:space="preserve"> </w:t>
      </w:r>
      <w:r w:rsidRPr="00685860">
        <w:t>Sistema</w:t>
      </w:r>
      <w:r w:rsidRPr="00685860">
        <w:rPr>
          <w:spacing w:val="5"/>
        </w:rPr>
        <w:t xml:space="preserve"> </w:t>
      </w:r>
      <w:r w:rsidRPr="00685860">
        <w:t>Nacional</w:t>
      </w:r>
      <w:r w:rsidRPr="00685860">
        <w:rPr>
          <w:spacing w:val="5"/>
        </w:rPr>
        <w:t xml:space="preserve"> </w:t>
      </w:r>
      <w:r w:rsidRPr="00685860">
        <w:t>de</w:t>
      </w:r>
      <w:r w:rsidRPr="00685860">
        <w:rPr>
          <w:spacing w:val="5"/>
        </w:rPr>
        <w:t xml:space="preserve"> </w:t>
      </w:r>
      <w:r w:rsidRPr="00685860">
        <w:t>Inteligencia</w:t>
      </w:r>
      <w:r w:rsidRPr="00685860">
        <w:rPr>
          <w:spacing w:val="5"/>
        </w:rPr>
        <w:t xml:space="preserve"> </w:t>
      </w:r>
      <w:r w:rsidRPr="00685860">
        <w:t>Civil,</w:t>
      </w:r>
      <w:r w:rsidRPr="00685860">
        <w:rPr>
          <w:spacing w:val="5"/>
        </w:rPr>
        <w:t xml:space="preserve"> </w:t>
      </w:r>
      <w:r w:rsidRPr="00685860">
        <w:t>que</w:t>
      </w:r>
      <w:r w:rsidRPr="00685860">
        <w:rPr>
          <w:spacing w:val="5"/>
        </w:rPr>
        <w:t xml:space="preserve"> </w:t>
      </w:r>
      <w:r w:rsidRPr="00685860">
        <w:t>permita</w:t>
      </w:r>
      <w:r w:rsidRPr="00685860">
        <w:rPr>
          <w:spacing w:val="5"/>
        </w:rPr>
        <w:t xml:space="preserve"> </w:t>
      </w:r>
      <w:r w:rsidRPr="00685860">
        <w:t>contar</w:t>
      </w:r>
      <w:r w:rsidRPr="00685860">
        <w:rPr>
          <w:spacing w:val="5"/>
        </w:rPr>
        <w:t xml:space="preserve"> </w:t>
      </w:r>
      <w:r w:rsidRPr="00685860">
        <w:t>oportunamente con</w:t>
      </w:r>
      <w:r w:rsidRPr="00685860">
        <w:rPr>
          <w:spacing w:val="30"/>
        </w:rPr>
        <w:t xml:space="preserve"> </w:t>
      </w:r>
      <w:r w:rsidRPr="00685860">
        <w:t>in</w:t>
      </w:r>
      <w:r w:rsidRPr="00685860">
        <w:rPr>
          <w:spacing w:val="-5"/>
        </w:rPr>
        <w:t>f</w:t>
      </w:r>
      <w:r w:rsidRPr="00685860">
        <w:t>ormación</w:t>
      </w:r>
      <w:r w:rsidRPr="00685860">
        <w:rPr>
          <w:spacing w:val="30"/>
        </w:rPr>
        <w:t xml:space="preserve"> </w:t>
      </w:r>
      <w:r w:rsidRPr="00685860">
        <w:t>para</w:t>
      </w:r>
      <w:r w:rsidRPr="00685860">
        <w:rPr>
          <w:spacing w:val="30"/>
        </w:rPr>
        <w:t xml:space="preserve"> </w:t>
      </w:r>
      <w:r w:rsidRPr="00685860">
        <w:t>la</w:t>
      </w:r>
      <w:r w:rsidRPr="00685860">
        <w:rPr>
          <w:spacing w:val="30"/>
        </w:rPr>
        <w:t xml:space="preserve"> </w:t>
      </w:r>
      <w:r w:rsidRPr="00685860">
        <w:t>producción</w:t>
      </w:r>
      <w:r w:rsidRPr="00685860">
        <w:rPr>
          <w:spacing w:val="30"/>
        </w:rPr>
        <w:t xml:space="preserve"> </w:t>
      </w:r>
      <w:r w:rsidRPr="00685860">
        <w:t>eficiente</w:t>
      </w:r>
      <w:r w:rsidRPr="00685860">
        <w:rPr>
          <w:spacing w:val="20"/>
        </w:rPr>
        <w:t xml:space="preserve"> </w:t>
      </w:r>
      <w:r w:rsidRPr="00685860">
        <w:t>y</w:t>
      </w:r>
      <w:r w:rsidRPr="00685860">
        <w:rPr>
          <w:spacing w:val="30"/>
        </w:rPr>
        <w:t xml:space="preserve"> </w:t>
      </w:r>
      <w:r w:rsidRPr="00685860">
        <w:t>oportuna</w:t>
      </w:r>
      <w:r w:rsidRPr="00685860">
        <w:rPr>
          <w:spacing w:val="30"/>
        </w:rPr>
        <w:t xml:space="preserve"> </w:t>
      </w:r>
      <w:r w:rsidRPr="00685860">
        <w:t>de</w:t>
      </w:r>
      <w:r w:rsidRPr="00685860">
        <w:rPr>
          <w:spacing w:val="30"/>
        </w:rPr>
        <w:t xml:space="preserve"> </w:t>
      </w:r>
      <w:r w:rsidRPr="00685860">
        <w:t>inteligencia</w:t>
      </w:r>
      <w:r w:rsidRPr="00685860">
        <w:rPr>
          <w:spacing w:val="30"/>
        </w:rPr>
        <w:t xml:space="preserve"> </w:t>
      </w:r>
      <w:r w:rsidRPr="00685860">
        <w:t>estratégica</w:t>
      </w:r>
      <w:r w:rsidRPr="00685860">
        <w:rPr>
          <w:spacing w:val="30"/>
        </w:rPr>
        <w:t xml:space="preserve"> </w:t>
      </w:r>
      <w:r w:rsidRPr="00685860">
        <w:t>para</w:t>
      </w:r>
      <w:r w:rsidRPr="00685860">
        <w:rPr>
          <w:spacing w:val="30"/>
        </w:rPr>
        <w:t xml:space="preserve"> </w:t>
      </w:r>
      <w:r w:rsidRPr="00685860">
        <w:t>la Seguridad Nacional; así como, en su caso, diseñar e implementar sistemas de interconexión de bases de datos nacionales para el acceso legítimo a in</w:t>
      </w:r>
      <w:r w:rsidRPr="00685860">
        <w:rPr>
          <w:spacing w:val="-5"/>
        </w:rPr>
        <w:t>f</w:t>
      </w:r>
      <w:r w:rsidRPr="00685860">
        <w:t>ormación útil que eficiente</w:t>
      </w:r>
      <w:r w:rsidRPr="00685860">
        <w:rPr>
          <w:spacing w:val="-15"/>
        </w:rPr>
        <w:t xml:space="preserve"> </w:t>
      </w:r>
      <w:r w:rsidRPr="00685860">
        <w:t>el ejercicio de las atribuciones de las autoridades del país.</w:t>
      </w:r>
    </w:p>
    <w:p w:rsidR="00685860" w:rsidRPr="00685860" w:rsidRDefault="00685860" w:rsidP="000F77C6">
      <w:pPr>
        <w:pStyle w:val="Texto"/>
        <w:spacing w:line="260" w:lineRule="exact"/>
        <w:ind w:left="1980" w:hanging="540"/>
      </w:pPr>
      <w:r w:rsidRPr="00685860">
        <w:t>•</w:t>
      </w:r>
      <w:r w:rsidRPr="00685860">
        <w:tab/>
        <w:t>Fortalecer</w:t>
      </w:r>
      <w:r w:rsidRPr="00685860">
        <w:rPr>
          <w:spacing w:val="5"/>
        </w:rPr>
        <w:t xml:space="preserve"> </w:t>
      </w:r>
      <w:r w:rsidRPr="00685860">
        <w:t>el</w:t>
      </w:r>
      <w:r w:rsidRPr="00685860">
        <w:rPr>
          <w:spacing w:val="5"/>
        </w:rPr>
        <w:t xml:space="preserve"> </w:t>
      </w:r>
      <w:r w:rsidRPr="00685860">
        <w:t>Sistema</w:t>
      </w:r>
      <w:r w:rsidRPr="00685860">
        <w:rPr>
          <w:spacing w:val="5"/>
        </w:rPr>
        <w:t xml:space="preserve"> </w:t>
      </w:r>
      <w:r w:rsidRPr="00685860">
        <w:t>de</w:t>
      </w:r>
      <w:r w:rsidRPr="00685860">
        <w:rPr>
          <w:spacing w:val="5"/>
        </w:rPr>
        <w:t xml:space="preserve"> </w:t>
      </w:r>
      <w:r w:rsidRPr="00685860">
        <w:t>Inteligencia</w:t>
      </w:r>
      <w:r w:rsidRPr="00685860">
        <w:rPr>
          <w:spacing w:val="5"/>
        </w:rPr>
        <w:t xml:space="preserve"> </w:t>
      </w:r>
      <w:r w:rsidRPr="00685860">
        <w:t>Militar</w:t>
      </w:r>
      <w:r w:rsidRPr="00685860">
        <w:rPr>
          <w:spacing w:val="5"/>
        </w:rPr>
        <w:t xml:space="preserve"> </w:t>
      </w:r>
      <w:r w:rsidRPr="00685860">
        <w:t>y</w:t>
      </w:r>
      <w:r w:rsidRPr="00685860">
        <w:rPr>
          <w:spacing w:val="5"/>
        </w:rPr>
        <w:t xml:space="preserve"> </w:t>
      </w:r>
      <w:r w:rsidRPr="00685860">
        <w:t>el</w:t>
      </w:r>
      <w:r w:rsidRPr="00685860">
        <w:rPr>
          <w:spacing w:val="5"/>
        </w:rPr>
        <w:t xml:space="preserve"> </w:t>
      </w:r>
      <w:r w:rsidRPr="00685860">
        <w:t>Sistema</w:t>
      </w:r>
      <w:r w:rsidRPr="00685860">
        <w:rPr>
          <w:spacing w:val="5"/>
        </w:rPr>
        <w:t xml:space="preserve"> </w:t>
      </w:r>
      <w:r w:rsidRPr="00685860">
        <w:t>de</w:t>
      </w:r>
      <w:r w:rsidRPr="00685860">
        <w:rPr>
          <w:spacing w:val="5"/>
        </w:rPr>
        <w:t xml:space="preserve"> </w:t>
      </w:r>
      <w:r w:rsidRPr="00685860">
        <w:t>Inteligencia</w:t>
      </w:r>
      <w:r w:rsidRPr="00685860">
        <w:rPr>
          <w:spacing w:val="5"/>
        </w:rPr>
        <w:t xml:space="preserve"> </w:t>
      </w:r>
      <w:r w:rsidRPr="00685860">
        <w:t>N</w:t>
      </w:r>
      <w:r w:rsidRPr="00685860">
        <w:rPr>
          <w:spacing w:val="-5"/>
        </w:rPr>
        <w:t>a</w:t>
      </w:r>
      <w:r w:rsidRPr="00685860">
        <w:t>val,</w:t>
      </w:r>
      <w:r w:rsidRPr="00685860">
        <w:rPr>
          <w:spacing w:val="5"/>
        </w:rPr>
        <w:t xml:space="preserve"> </w:t>
      </w:r>
      <w:r w:rsidRPr="00685860">
        <w:t>para</w:t>
      </w:r>
      <w:r w:rsidRPr="00685860">
        <w:rPr>
          <w:spacing w:val="5"/>
        </w:rPr>
        <w:t xml:space="preserve"> </w:t>
      </w:r>
      <w:r w:rsidRPr="00685860">
        <w:t>integrarlos con diversas dependencias de la Administración Pública Federal.</w:t>
      </w:r>
    </w:p>
    <w:p w:rsidR="00685860" w:rsidRPr="00685860" w:rsidRDefault="00685860" w:rsidP="000F77C6">
      <w:pPr>
        <w:pStyle w:val="Texto"/>
        <w:spacing w:line="260" w:lineRule="exact"/>
        <w:ind w:left="1980" w:hanging="540"/>
      </w:pPr>
      <w:r w:rsidRPr="00685860">
        <w:t>•</w:t>
      </w:r>
      <w:r w:rsidRPr="00685860">
        <w:tab/>
        <w:t>Promove</w:t>
      </w:r>
      <w:r w:rsidRPr="00685860">
        <w:rPr>
          <w:spacing w:val="-5"/>
        </w:rPr>
        <w:t>r</w:t>
      </w:r>
      <w:r w:rsidRPr="00685860">
        <w:t>,</w:t>
      </w:r>
      <w:r w:rsidRPr="00685860">
        <w:rPr>
          <w:spacing w:val="15"/>
        </w:rPr>
        <w:t xml:space="preserve"> </w:t>
      </w:r>
      <w:r w:rsidRPr="00685860">
        <w:t>con</w:t>
      </w:r>
      <w:r w:rsidRPr="00685860">
        <w:rPr>
          <w:spacing w:val="15"/>
        </w:rPr>
        <w:t xml:space="preserve"> </w:t>
      </w:r>
      <w:r w:rsidRPr="00685860">
        <w:t>las</w:t>
      </w:r>
      <w:r w:rsidRPr="00685860">
        <w:rPr>
          <w:spacing w:val="15"/>
        </w:rPr>
        <w:t xml:space="preserve"> </w:t>
      </w:r>
      <w:r w:rsidRPr="00685860">
        <w:t>instancias</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Administración</w:t>
      </w:r>
      <w:r w:rsidRPr="00685860">
        <w:rPr>
          <w:spacing w:val="15"/>
        </w:rPr>
        <w:t xml:space="preserve"> </w:t>
      </w:r>
      <w:r w:rsidRPr="00685860">
        <w:t>Pública</w:t>
      </w:r>
      <w:r w:rsidRPr="00685860">
        <w:rPr>
          <w:spacing w:val="15"/>
        </w:rPr>
        <w:t xml:space="preserve"> </w:t>
      </w:r>
      <w:r w:rsidRPr="00685860">
        <w:t>Federal</w:t>
      </w:r>
      <w:r w:rsidRPr="00685860">
        <w:rPr>
          <w:spacing w:val="15"/>
        </w:rPr>
        <w:t xml:space="preserve"> </w:t>
      </w:r>
      <w:r w:rsidRPr="00685860">
        <w:t>y</w:t>
      </w:r>
      <w:r w:rsidRPr="00685860">
        <w:rPr>
          <w:spacing w:val="15"/>
        </w:rPr>
        <w:t xml:space="preserve"> </w:t>
      </w:r>
      <w:r w:rsidRPr="00685860">
        <w:t>las</w:t>
      </w:r>
      <w:r w:rsidRPr="00685860">
        <w:rPr>
          <w:spacing w:val="15"/>
        </w:rPr>
        <w:t xml:space="preserve"> </w:t>
      </w:r>
      <w:r w:rsidRPr="00685860">
        <w:t>Fuerzas</w:t>
      </w:r>
      <w:r w:rsidRPr="00685860">
        <w:rPr>
          <w:spacing w:val="15"/>
        </w:rPr>
        <w:t xml:space="preserve"> </w:t>
      </w:r>
      <w:r w:rsidRPr="00685860">
        <w:t>Armadas,</w:t>
      </w:r>
      <w:r w:rsidRPr="00685860">
        <w:rPr>
          <w:spacing w:val="15"/>
        </w:rPr>
        <w:t xml:space="preserve"> </w:t>
      </w:r>
      <w:r w:rsidRPr="00685860">
        <w:t>una doctrina</w:t>
      </w:r>
      <w:r w:rsidRPr="00685860">
        <w:rPr>
          <w:spacing w:val="25"/>
        </w:rPr>
        <w:t xml:space="preserve"> </w:t>
      </w:r>
      <w:r w:rsidRPr="00685860">
        <w:t>de</w:t>
      </w:r>
      <w:r w:rsidRPr="00685860">
        <w:rPr>
          <w:spacing w:val="25"/>
        </w:rPr>
        <w:t xml:space="preserve"> </w:t>
      </w:r>
      <w:r w:rsidRPr="00685860">
        <w:t>inteligencia</w:t>
      </w:r>
      <w:r w:rsidRPr="00685860">
        <w:rPr>
          <w:spacing w:val="25"/>
        </w:rPr>
        <w:t xml:space="preserve"> </w:t>
      </w:r>
      <w:r w:rsidRPr="00685860">
        <w:t>que</w:t>
      </w:r>
      <w:r w:rsidRPr="00685860">
        <w:rPr>
          <w:spacing w:val="25"/>
        </w:rPr>
        <w:t xml:space="preserve"> </w:t>
      </w:r>
      <w:r w:rsidRPr="00685860">
        <w:t>unifique</w:t>
      </w:r>
      <w:r w:rsidRPr="00685860">
        <w:rPr>
          <w:spacing w:val="15"/>
        </w:rPr>
        <w:t xml:space="preserve"> </w:t>
      </w:r>
      <w:r w:rsidRPr="00685860">
        <w:t>los</w:t>
      </w:r>
      <w:r w:rsidRPr="00685860">
        <w:rPr>
          <w:spacing w:val="25"/>
        </w:rPr>
        <w:t xml:space="preserve"> </w:t>
      </w:r>
      <w:r w:rsidRPr="00685860">
        <w:t>procedimientos</w:t>
      </w:r>
      <w:r w:rsidRPr="00685860">
        <w:rPr>
          <w:spacing w:val="25"/>
        </w:rPr>
        <w:t xml:space="preserve"> </w:t>
      </w:r>
      <w:r w:rsidRPr="00685860">
        <w:t>de</w:t>
      </w:r>
      <w:r w:rsidRPr="00685860">
        <w:rPr>
          <w:spacing w:val="25"/>
        </w:rPr>
        <w:t xml:space="preserve"> </w:t>
      </w:r>
      <w:r w:rsidRPr="00685860">
        <w:t>inteligencia</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instancias</w:t>
      </w:r>
      <w:r w:rsidRPr="00685860">
        <w:rPr>
          <w:spacing w:val="25"/>
        </w:rPr>
        <w:t xml:space="preserve"> </w:t>
      </w:r>
      <w:r w:rsidRPr="00685860">
        <w:t>de Seguridad Nacional del Estado Mexicano.</w:t>
      </w:r>
    </w:p>
    <w:p w:rsidR="00685860" w:rsidRPr="00685860" w:rsidRDefault="00685860" w:rsidP="000F77C6">
      <w:pPr>
        <w:pStyle w:val="Texto"/>
        <w:spacing w:line="260" w:lineRule="exact"/>
        <w:ind w:left="1980" w:hanging="540"/>
      </w:pPr>
      <w:r w:rsidRPr="00685860">
        <w:t>•</w:t>
      </w:r>
      <w:r w:rsidRPr="00685860">
        <w:tab/>
        <w:t>Coadyuvar</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identificación,</w:t>
      </w:r>
      <w:r w:rsidRPr="00685860">
        <w:rPr>
          <w:spacing w:val="-5"/>
        </w:rPr>
        <w:t xml:space="preserve"> </w:t>
      </w:r>
      <w:r w:rsidRPr="00685860">
        <w:t>prevención,</w:t>
      </w:r>
      <w:r w:rsidRPr="00685860">
        <w:rPr>
          <w:spacing w:val="5"/>
        </w:rPr>
        <w:t xml:space="preserve"> </w:t>
      </w:r>
      <w:r w:rsidRPr="00685860">
        <w:t>desactivación</w:t>
      </w:r>
      <w:r w:rsidRPr="00685860">
        <w:rPr>
          <w:spacing w:val="5"/>
        </w:rPr>
        <w:t xml:space="preserve"> </w:t>
      </w:r>
      <w:r w:rsidRPr="00685860">
        <w:t>y</w:t>
      </w:r>
      <w:r w:rsidRPr="00685860">
        <w:rPr>
          <w:spacing w:val="5"/>
        </w:rPr>
        <w:t xml:space="preserve"> </w:t>
      </w:r>
      <w:r w:rsidRPr="00685860">
        <w:t>contención</w:t>
      </w:r>
      <w:r w:rsidRPr="00685860">
        <w:rPr>
          <w:spacing w:val="5"/>
        </w:rPr>
        <w:t xml:space="preserve"> </w:t>
      </w:r>
      <w:r w:rsidRPr="00685860">
        <w:t>de</w:t>
      </w:r>
      <w:r w:rsidRPr="00685860">
        <w:rPr>
          <w:spacing w:val="5"/>
        </w:rPr>
        <w:t xml:space="preserve"> </w:t>
      </w:r>
      <w:r w:rsidRPr="00685860">
        <w:t>riesgos</w:t>
      </w:r>
      <w:r w:rsidRPr="00685860">
        <w:rPr>
          <w:spacing w:val="5"/>
        </w:rPr>
        <w:t xml:space="preserve"> </w:t>
      </w:r>
      <w:r w:rsidRPr="00685860">
        <w:t>y</w:t>
      </w:r>
      <w:r w:rsidRPr="00685860">
        <w:rPr>
          <w:spacing w:val="5"/>
        </w:rPr>
        <w:t xml:space="preserve"> </w:t>
      </w:r>
      <w:r w:rsidRPr="00685860">
        <w:t>amenazas a la Seguridad Nacional.</w:t>
      </w:r>
    </w:p>
    <w:p w:rsidR="00685860" w:rsidRPr="00685860" w:rsidRDefault="00685860" w:rsidP="000F77C6">
      <w:pPr>
        <w:pStyle w:val="Texto"/>
        <w:spacing w:line="260" w:lineRule="exact"/>
        <w:ind w:left="1980" w:hanging="540"/>
      </w:pPr>
      <w:r w:rsidRPr="00685860">
        <w:lastRenderedPageBreak/>
        <w:t>•</w:t>
      </w:r>
      <w:r w:rsidRPr="00685860">
        <w:tab/>
        <w:t>Diseñar</w:t>
      </w:r>
      <w:r w:rsidRPr="00685860">
        <w:rPr>
          <w:spacing w:val="25"/>
        </w:rPr>
        <w:t xml:space="preserve"> </w:t>
      </w:r>
      <w:r w:rsidRPr="00685860">
        <w:t>e</w:t>
      </w:r>
      <w:r w:rsidRPr="00685860">
        <w:rPr>
          <w:spacing w:val="25"/>
        </w:rPr>
        <w:t xml:space="preserve"> </w:t>
      </w:r>
      <w:r w:rsidRPr="00685860">
        <w:t>impulsar</w:t>
      </w:r>
      <w:r w:rsidRPr="00685860">
        <w:rPr>
          <w:spacing w:val="25"/>
        </w:rPr>
        <w:t xml:space="preserve"> </w:t>
      </w:r>
      <w:r w:rsidRPr="00685860">
        <w:t>una</w:t>
      </w:r>
      <w:r w:rsidRPr="00685860">
        <w:rPr>
          <w:spacing w:val="25"/>
        </w:rPr>
        <w:t xml:space="preserve"> </w:t>
      </w:r>
      <w:r w:rsidRPr="00685860">
        <w:t>estrategia</w:t>
      </w:r>
      <w:r w:rsidRPr="00685860">
        <w:rPr>
          <w:spacing w:val="25"/>
        </w:rPr>
        <w:t xml:space="preserve"> </w:t>
      </w:r>
      <w:r w:rsidRPr="00685860">
        <w:t>de</w:t>
      </w:r>
      <w:r w:rsidRPr="00685860">
        <w:rPr>
          <w:spacing w:val="25"/>
        </w:rPr>
        <w:t xml:space="preserve"> </w:t>
      </w:r>
      <w:r w:rsidRPr="00685860">
        <w:t>seguridad</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in</w:t>
      </w:r>
      <w:r w:rsidRPr="00685860">
        <w:rPr>
          <w:spacing w:val="-5"/>
        </w:rPr>
        <w:t>f</w:t>
      </w:r>
      <w:r w:rsidRPr="00685860">
        <w:t>ormación,</w:t>
      </w:r>
      <w:r w:rsidRPr="00685860">
        <w:rPr>
          <w:spacing w:val="25"/>
        </w:rPr>
        <w:t xml:space="preserve"> </w:t>
      </w:r>
      <w:r w:rsidRPr="00685860">
        <w:t>a</w:t>
      </w:r>
      <w:r w:rsidRPr="00685860">
        <w:rPr>
          <w:spacing w:val="25"/>
        </w:rPr>
        <w:t xml:space="preserve"> </w:t>
      </w:r>
      <w:r w:rsidRPr="00685860">
        <w:t>e</w:t>
      </w:r>
      <w:r w:rsidRPr="00685860">
        <w:rPr>
          <w:spacing w:val="-5"/>
        </w:rPr>
        <w:t>f</w:t>
      </w:r>
      <w:r w:rsidRPr="00685860">
        <w:t>ecto</w:t>
      </w:r>
      <w:r w:rsidRPr="00685860">
        <w:rPr>
          <w:spacing w:val="25"/>
        </w:rPr>
        <w:t xml:space="preserve"> </w:t>
      </w:r>
      <w:r w:rsidRPr="00685860">
        <w:t>de</w:t>
      </w:r>
      <w:r w:rsidRPr="00685860">
        <w:rPr>
          <w:spacing w:val="25"/>
        </w:rPr>
        <w:t xml:space="preserve"> </w:t>
      </w:r>
      <w:r w:rsidRPr="00685860">
        <w:t>garantizar</w:t>
      </w:r>
      <w:r w:rsidRPr="00685860">
        <w:rPr>
          <w:spacing w:val="25"/>
        </w:rPr>
        <w:t xml:space="preserve"> </w:t>
      </w:r>
      <w:r w:rsidRPr="00685860">
        <w:t>la integridad,</w:t>
      </w:r>
      <w:r w:rsidRPr="00685860">
        <w:rPr>
          <w:spacing w:val="10"/>
        </w:rPr>
        <w:t xml:space="preserve"> </w:t>
      </w:r>
      <w:r w:rsidRPr="00685860">
        <w:t>confidencialidad y</w:t>
      </w:r>
      <w:r w:rsidRPr="00685860">
        <w:rPr>
          <w:spacing w:val="10"/>
        </w:rPr>
        <w:t xml:space="preserve"> </w:t>
      </w:r>
      <w:r w:rsidRPr="00685860">
        <w:t>disponibilidad</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in</w:t>
      </w:r>
      <w:r w:rsidRPr="00685860">
        <w:rPr>
          <w:spacing w:val="-5"/>
        </w:rPr>
        <w:t>f</w:t>
      </w:r>
      <w:r w:rsidRPr="00685860">
        <w:t>ormación</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personas</w:t>
      </w:r>
      <w:r w:rsidRPr="00685860">
        <w:rPr>
          <w:spacing w:val="10"/>
        </w:rPr>
        <w:t xml:space="preserve"> </w:t>
      </w:r>
      <w:r w:rsidRPr="00685860">
        <w:t>e</w:t>
      </w:r>
      <w:r w:rsidRPr="00685860">
        <w:rPr>
          <w:spacing w:val="10"/>
        </w:rPr>
        <w:t xml:space="preserve"> </w:t>
      </w:r>
      <w:r w:rsidRPr="00685860">
        <w:t>instituciones públicas y privadas en México.</w:t>
      </w:r>
    </w:p>
    <w:p w:rsidR="00685860" w:rsidRPr="00685860" w:rsidRDefault="00685860" w:rsidP="00111AD5">
      <w:pPr>
        <w:pStyle w:val="Texto"/>
        <w:spacing w:line="260" w:lineRule="exact"/>
        <w:ind w:left="1987" w:hanging="547"/>
      </w:pPr>
      <w:r w:rsidRPr="00685860">
        <w:t>•</w:t>
      </w:r>
      <w:r w:rsidRPr="00685860">
        <w:tab/>
        <w:t>Establecer</w:t>
      </w:r>
      <w:r w:rsidRPr="00685860">
        <w:rPr>
          <w:spacing w:val="-10"/>
        </w:rPr>
        <w:t xml:space="preserve"> </w:t>
      </w:r>
      <w:r w:rsidRPr="00685860">
        <w:t>un</w:t>
      </w:r>
      <w:r w:rsidRPr="00685860">
        <w:rPr>
          <w:spacing w:val="-10"/>
        </w:rPr>
        <w:t xml:space="preserve"> </w:t>
      </w:r>
      <w:r w:rsidRPr="00685860">
        <w:t>Sistema</w:t>
      </w:r>
      <w:r w:rsidRPr="00685860">
        <w:rPr>
          <w:spacing w:val="-10"/>
        </w:rPr>
        <w:t xml:space="preserve"> </w:t>
      </w:r>
      <w:r w:rsidRPr="00685860">
        <w:t>de</w:t>
      </w:r>
      <w:r w:rsidRPr="00685860">
        <w:rPr>
          <w:spacing w:val="-10"/>
        </w:rPr>
        <w:t xml:space="preserve"> </w:t>
      </w:r>
      <w:r w:rsidRPr="00685860">
        <w:t>Vigilancia</w:t>
      </w:r>
      <w:r w:rsidRPr="00685860">
        <w:rPr>
          <w:spacing w:val="-10"/>
        </w:rPr>
        <w:t xml:space="preserve"> </w:t>
      </w:r>
      <w:r w:rsidRPr="00685860">
        <w:t>Aérea,</w:t>
      </w:r>
      <w:r w:rsidRPr="00685860">
        <w:rPr>
          <w:spacing w:val="-10"/>
        </w:rPr>
        <w:t xml:space="preserve"> </w:t>
      </w:r>
      <w:r w:rsidRPr="00685860">
        <w:t>Marítima</w:t>
      </w:r>
      <w:r w:rsidRPr="00685860">
        <w:rPr>
          <w:spacing w:val="-10"/>
        </w:rPr>
        <w:t xml:space="preserve"> </w:t>
      </w:r>
      <w:r w:rsidRPr="00685860">
        <w:t>y</w:t>
      </w:r>
      <w:r w:rsidRPr="00685860">
        <w:rPr>
          <w:spacing w:val="-10"/>
        </w:rPr>
        <w:t xml:space="preserve"> </w:t>
      </w:r>
      <w:r w:rsidRPr="00685860">
        <w:rPr>
          <w:spacing w:val="-15"/>
        </w:rPr>
        <w:t>T</w:t>
      </w:r>
      <w:r w:rsidRPr="00685860">
        <w:t>errestre</w:t>
      </w:r>
      <w:r w:rsidRPr="00685860">
        <w:rPr>
          <w:spacing w:val="-10"/>
        </w:rPr>
        <w:t xml:space="preserve"> </w:t>
      </w:r>
      <w:r w:rsidRPr="00685860">
        <w:t>que</w:t>
      </w:r>
      <w:r w:rsidRPr="00685860">
        <w:rPr>
          <w:spacing w:val="-10"/>
        </w:rPr>
        <w:t xml:space="preserve"> </w:t>
      </w:r>
      <w:r w:rsidRPr="00685860">
        <w:t>contemple</w:t>
      </w:r>
      <w:r w:rsidRPr="00685860">
        <w:rPr>
          <w:spacing w:val="-10"/>
        </w:rPr>
        <w:t xml:space="preserve"> </w:t>
      </w:r>
      <w:r w:rsidRPr="00685860">
        <w:t>el</w:t>
      </w:r>
      <w:r w:rsidRPr="00685860">
        <w:rPr>
          <w:spacing w:val="-10"/>
        </w:rPr>
        <w:t xml:space="preserve"> </w:t>
      </w:r>
      <w:r w:rsidRPr="00685860">
        <w:t>uso</w:t>
      </w:r>
      <w:r w:rsidRPr="00685860">
        <w:rPr>
          <w:spacing w:val="-10"/>
        </w:rPr>
        <w:t xml:space="preserve"> </w:t>
      </w:r>
      <w:r w:rsidRPr="00685860">
        <w:t>de</w:t>
      </w:r>
      <w:r w:rsidRPr="00685860">
        <w:rPr>
          <w:spacing w:val="-10"/>
        </w:rPr>
        <w:t xml:space="preserve"> </w:t>
      </w:r>
      <w:r w:rsidRPr="00685860">
        <w:t>medios electrónicos en áreas estratégicas.</w:t>
      </w:r>
    </w:p>
    <w:p w:rsidR="00685860" w:rsidRPr="00685860" w:rsidRDefault="00602F9E" w:rsidP="00111AD5">
      <w:pPr>
        <w:pStyle w:val="Texto"/>
        <w:spacing w:line="260" w:lineRule="exact"/>
        <w:ind w:left="1987" w:hanging="547"/>
      </w:pPr>
      <w:r w:rsidRPr="00685860">
        <w:t>•</w:t>
      </w:r>
      <w:r w:rsidRPr="00685860">
        <w:tab/>
      </w:r>
      <w:r w:rsidR="00685860" w:rsidRPr="00685860">
        <w:t>Fortalecer la seguridad de nuestras fronteras.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8D57E5" w:rsidP="00602CEB">
            <w:pPr>
              <w:pStyle w:val="Texto"/>
              <w:spacing w:line="260" w:lineRule="exact"/>
              <w:ind w:left="2362" w:hanging="1728"/>
              <w:rPr>
                <w:b/>
                <w:color w:val="000000"/>
                <w:szCs w:val="18"/>
              </w:rPr>
            </w:pPr>
            <w:r w:rsidRPr="00DB1649">
              <w:rPr>
                <w:b/>
                <w:color w:val="000000"/>
                <w:szCs w:val="18"/>
              </w:rPr>
              <w:t>Estrategia 1.2.4.</w:t>
            </w:r>
            <w:r w:rsidRPr="00DB1649">
              <w:rPr>
                <w:b/>
                <w:color w:val="000000"/>
                <w:szCs w:val="18"/>
              </w:rPr>
              <w:tab/>
              <w:t>Fortalecer</w:t>
            </w:r>
            <w:r w:rsidRPr="00DB1649">
              <w:rPr>
                <w:b/>
                <w:color w:val="000000"/>
                <w:spacing w:val="25"/>
                <w:szCs w:val="18"/>
              </w:rPr>
              <w:t xml:space="preserve"> </w:t>
            </w:r>
            <w:r w:rsidRPr="00DB1649">
              <w:rPr>
                <w:b/>
                <w:color w:val="000000"/>
                <w:szCs w:val="18"/>
              </w:rPr>
              <w:t>las</w:t>
            </w:r>
            <w:r w:rsidRPr="00DB1649">
              <w:rPr>
                <w:b/>
                <w:color w:val="000000"/>
                <w:spacing w:val="25"/>
                <w:szCs w:val="18"/>
              </w:rPr>
              <w:t xml:space="preserve"> </w:t>
            </w:r>
            <w:r w:rsidRPr="00DB1649">
              <w:rPr>
                <w:b/>
                <w:color w:val="000000"/>
                <w:szCs w:val="18"/>
              </w:rPr>
              <w:t>capacidades</w:t>
            </w:r>
            <w:r w:rsidRPr="00DB1649">
              <w:rPr>
                <w:b/>
                <w:color w:val="000000"/>
                <w:spacing w:val="25"/>
                <w:szCs w:val="18"/>
              </w:rPr>
              <w:t xml:space="preserve"> </w:t>
            </w:r>
            <w:r w:rsidRPr="00DB1649">
              <w:rPr>
                <w:b/>
                <w:color w:val="000000"/>
                <w:szCs w:val="18"/>
              </w:rPr>
              <w:t>de</w:t>
            </w:r>
            <w:r w:rsidRPr="00DB1649">
              <w:rPr>
                <w:b/>
                <w:color w:val="000000"/>
                <w:spacing w:val="25"/>
                <w:szCs w:val="18"/>
              </w:rPr>
              <w:t xml:space="preserve"> </w:t>
            </w:r>
            <w:r w:rsidRPr="00DB1649">
              <w:rPr>
                <w:b/>
                <w:color w:val="000000"/>
                <w:szCs w:val="18"/>
              </w:rPr>
              <w:t>respuesta</w:t>
            </w:r>
            <w:r w:rsidRPr="00DB1649">
              <w:rPr>
                <w:b/>
                <w:color w:val="000000"/>
                <w:spacing w:val="25"/>
                <w:szCs w:val="18"/>
              </w:rPr>
              <w:t xml:space="preserve"> </w:t>
            </w:r>
            <w:r w:rsidRPr="00DB1649">
              <w:rPr>
                <w:b/>
                <w:color w:val="000000"/>
                <w:szCs w:val="18"/>
              </w:rPr>
              <w:t>operativa</w:t>
            </w:r>
            <w:r w:rsidRPr="00DB1649">
              <w:rPr>
                <w:b/>
                <w:color w:val="000000"/>
                <w:spacing w:val="25"/>
                <w:szCs w:val="18"/>
              </w:rPr>
              <w:t xml:space="preserve"> </w:t>
            </w:r>
            <w:r w:rsidRPr="00DB1649">
              <w:rPr>
                <w:b/>
                <w:color w:val="000000"/>
                <w:szCs w:val="18"/>
              </w:rPr>
              <w:t>de</w:t>
            </w:r>
            <w:r w:rsidRPr="00DB1649">
              <w:rPr>
                <w:b/>
                <w:color w:val="000000"/>
                <w:spacing w:val="25"/>
                <w:szCs w:val="18"/>
              </w:rPr>
              <w:t xml:space="preserve"> </w:t>
            </w:r>
            <w:r w:rsidRPr="00DB1649">
              <w:rPr>
                <w:b/>
                <w:color w:val="000000"/>
                <w:szCs w:val="18"/>
              </w:rPr>
              <w:t>las</w:t>
            </w:r>
            <w:r w:rsidRPr="00DB1649">
              <w:rPr>
                <w:b/>
                <w:color w:val="000000"/>
                <w:spacing w:val="25"/>
                <w:szCs w:val="18"/>
              </w:rPr>
              <w:t xml:space="preserve"> </w:t>
            </w:r>
            <w:r w:rsidRPr="00DB1649">
              <w:rPr>
                <w:b/>
                <w:color w:val="000000"/>
                <w:szCs w:val="18"/>
              </w:rPr>
              <w:t xml:space="preserve">Fuerzas </w:t>
            </w:r>
            <w:r w:rsidRPr="00DB1649">
              <w:rPr>
                <w:b/>
                <w:color w:val="000000"/>
                <w:position w:val="-1"/>
                <w:szCs w:val="18"/>
              </w:rPr>
              <w:t>Armadas.</w:t>
            </w:r>
          </w:p>
        </w:tc>
      </w:tr>
    </w:tbl>
    <w:p w:rsidR="00685860" w:rsidRPr="00685860" w:rsidRDefault="00685860" w:rsidP="000F77C6">
      <w:pPr>
        <w:pStyle w:val="Texto"/>
        <w:spacing w:line="26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60" w:lineRule="exact"/>
        <w:ind w:left="1980" w:hanging="540"/>
      </w:pPr>
      <w:r w:rsidRPr="00685860">
        <w:t>•</w:t>
      </w:r>
      <w:r w:rsidRPr="00685860">
        <w:tab/>
        <w:t>Fortalecer</w:t>
      </w:r>
      <w:r w:rsidRPr="00685860">
        <w:rPr>
          <w:spacing w:val="10"/>
        </w:rPr>
        <w:t xml:space="preserve"> </w:t>
      </w:r>
      <w:r w:rsidRPr="00685860">
        <w:t>las</w:t>
      </w:r>
      <w:r w:rsidRPr="00685860">
        <w:rPr>
          <w:spacing w:val="10"/>
        </w:rPr>
        <w:t xml:space="preserve"> </w:t>
      </w:r>
      <w:r w:rsidRPr="00685860">
        <w:t>capacidades</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Fuerzas</w:t>
      </w:r>
      <w:r w:rsidRPr="00685860">
        <w:rPr>
          <w:spacing w:val="10"/>
        </w:rPr>
        <w:t xml:space="preserve"> </w:t>
      </w:r>
      <w:r w:rsidRPr="00685860">
        <w:t>Armadas</w:t>
      </w:r>
      <w:r w:rsidRPr="00685860">
        <w:rPr>
          <w:spacing w:val="10"/>
        </w:rPr>
        <w:t xml:space="preserve"> </w:t>
      </w:r>
      <w:r w:rsidRPr="00685860">
        <w:t>con</w:t>
      </w:r>
      <w:r w:rsidRPr="00685860">
        <w:rPr>
          <w:spacing w:val="10"/>
        </w:rPr>
        <w:t xml:space="preserve"> </w:t>
      </w:r>
      <w:r w:rsidRPr="00685860">
        <w:t>infraestructura,</w:t>
      </w:r>
      <w:r w:rsidRPr="00685860">
        <w:rPr>
          <w:spacing w:val="10"/>
        </w:rPr>
        <w:t xml:space="preserve"> </w:t>
      </w:r>
      <w:r w:rsidRPr="00685860">
        <w:t>tecnología</w:t>
      </w:r>
      <w:r w:rsidRPr="00685860">
        <w:rPr>
          <w:spacing w:val="10"/>
        </w:rPr>
        <w:t xml:space="preserve"> </w:t>
      </w:r>
      <w:r w:rsidRPr="00685860">
        <w:t>de</w:t>
      </w:r>
      <w:r w:rsidRPr="00685860">
        <w:rPr>
          <w:spacing w:val="10"/>
        </w:rPr>
        <w:t xml:space="preserve"> </w:t>
      </w:r>
      <w:r w:rsidRPr="00685860">
        <w:t>punta</w:t>
      </w:r>
      <w:r w:rsidRPr="00685860">
        <w:rPr>
          <w:spacing w:val="10"/>
        </w:rPr>
        <w:t xml:space="preserve"> </w:t>
      </w:r>
      <w:r w:rsidRPr="00685860">
        <w:t>y modernización de los pertrechos castrenses.</w:t>
      </w:r>
    </w:p>
    <w:p w:rsidR="00685860" w:rsidRPr="00685860" w:rsidRDefault="00685860" w:rsidP="000F77C6">
      <w:pPr>
        <w:pStyle w:val="Texto"/>
        <w:spacing w:line="260" w:lineRule="exact"/>
        <w:ind w:left="1980" w:hanging="540"/>
      </w:pPr>
      <w:r w:rsidRPr="00685860">
        <w:t>•</w:t>
      </w:r>
      <w:r w:rsidRPr="00685860">
        <w:tab/>
        <w:t>Contribuir</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atención</w:t>
      </w:r>
      <w:r w:rsidRPr="00685860">
        <w:rPr>
          <w:spacing w:val="-5"/>
        </w:rPr>
        <w:t xml:space="preserve"> </w:t>
      </w:r>
      <w:r w:rsidRPr="00685860">
        <w:t>de</w:t>
      </w:r>
      <w:r w:rsidRPr="00685860">
        <w:rPr>
          <w:spacing w:val="-5"/>
        </w:rPr>
        <w:t xml:space="preserve"> </w:t>
      </w:r>
      <w:r w:rsidRPr="00685860">
        <w:t>necesidades</w:t>
      </w:r>
      <w:r w:rsidRPr="00685860">
        <w:rPr>
          <w:spacing w:val="-5"/>
        </w:rPr>
        <w:t xml:space="preserve"> </w:t>
      </w:r>
      <w:r w:rsidRPr="00685860">
        <w:t>sociales</w:t>
      </w:r>
      <w:r w:rsidRPr="00685860">
        <w:rPr>
          <w:spacing w:val="-5"/>
        </w:rPr>
        <w:t xml:space="preserve"> </w:t>
      </w:r>
      <w:r w:rsidRPr="00685860">
        <w:t>prioritarias,</w:t>
      </w:r>
      <w:r w:rsidRPr="00685860">
        <w:rPr>
          <w:spacing w:val="-5"/>
        </w:rPr>
        <w:t xml:space="preserve"> </w:t>
      </w:r>
      <w:r w:rsidRPr="00685860">
        <w:t>obras</w:t>
      </w:r>
      <w:r w:rsidRPr="00685860">
        <w:rPr>
          <w:spacing w:val="-5"/>
        </w:rPr>
        <w:t xml:space="preserve"> </w:t>
      </w:r>
      <w:r w:rsidRPr="00685860">
        <w:t>de</w:t>
      </w:r>
      <w:r w:rsidRPr="00685860">
        <w:rPr>
          <w:spacing w:val="-5"/>
        </w:rPr>
        <w:t xml:space="preserve"> </w:t>
      </w:r>
      <w:r w:rsidRPr="00685860">
        <w:t>infraestructura,</w:t>
      </w:r>
      <w:r w:rsidRPr="00685860">
        <w:rPr>
          <w:spacing w:val="-5"/>
        </w:rPr>
        <w:t xml:space="preserve"> </w:t>
      </w:r>
      <w:r w:rsidRPr="00685860">
        <w:t xml:space="preserve">procesos sustentables y el </w:t>
      </w:r>
      <w:r w:rsidRPr="00685860">
        <w:rPr>
          <w:spacing w:val="-5"/>
        </w:rPr>
        <w:t>f</w:t>
      </w:r>
      <w:r w:rsidRPr="00685860">
        <w:t>ortalecimiento de la identidad nacional.</w:t>
      </w:r>
    </w:p>
    <w:p w:rsidR="00685860" w:rsidRPr="00685860" w:rsidRDefault="00685860" w:rsidP="000F77C6">
      <w:pPr>
        <w:pStyle w:val="Texto"/>
        <w:spacing w:line="260" w:lineRule="exact"/>
        <w:ind w:left="1980" w:hanging="540"/>
      </w:pPr>
      <w:r w:rsidRPr="00685860">
        <w:t>•</w:t>
      </w:r>
      <w:r w:rsidRPr="00685860">
        <w:tab/>
        <w:t>Fortalecer el Sistema de Búsqueda y Rescate Marítimo.</w:t>
      </w:r>
    </w:p>
    <w:p w:rsidR="00685860" w:rsidRPr="00685860" w:rsidRDefault="00685860" w:rsidP="000F77C6">
      <w:pPr>
        <w:pStyle w:val="Texto"/>
        <w:spacing w:line="260" w:lineRule="exact"/>
        <w:ind w:left="1980" w:hanging="540"/>
      </w:pPr>
      <w:r w:rsidRPr="00685860">
        <w:t>•</w:t>
      </w:r>
      <w:r w:rsidRPr="00685860">
        <w:tab/>
        <w:t>Fortalecer el Sistema de Mando y Control de la Armada de México.</w:t>
      </w:r>
    </w:p>
    <w:p w:rsidR="00685860" w:rsidRPr="00685860" w:rsidRDefault="00685860" w:rsidP="000F77C6">
      <w:pPr>
        <w:pStyle w:val="Texto"/>
        <w:spacing w:line="260" w:lineRule="exact"/>
        <w:ind w:left="1980" w:hanging="540"/>
      </w:pPr>
      <w:r w:rsidRPr="00685860">
        <w:t>•</w:t>
      </w:r>
      <w:r w:rsidRPr="00685860">
        <w:tab/>
        <w:t>Continuar con el programa de sustitución de buques y construcción de unidades de superficie.</w:t>
      </w:r>
    </w:p>
    <w:p w:rsidR="00685860" w:rsidRPr="00685860" w:rsidRDefault="00685860" w:rsidP="000F77C6">
      <w:pPr>
        <w:pStyle w:val="Texto"/>
        <w:spacing w:line="260" w:lineRule="exact"/>
        <w:ind w:left="1980" w:hanging="540"/>
      </w:pPr>
      <w:r w:rsidRPr="00685860">
        <w:t>•</w:t>
      </w:r>
      <w:r w:rsidRPr="00685860">
        <w:tab/>
        <w:t>Fortalecer la capacidad de apoyo aéreo a las operaciones de la Armada de México.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8D57E5" w:rsidP="00602CEB">
            <w:pPr>
              <w:pStyle w:val="Texto"/>
              <w:spacing w:line="260" w:lineRule="exact"/>
              <w:ind w:left="2362" w:hanging="1728"/>
              <w:rPr>
                <w:b/>
                <w:color w:val="000000"/>
                <w:szCs w:val="18"/>
              </w:rPr>
            </w:pPr>
            <w:r w:rsidRPr="00DB1649">
              <w:rPr>
                <w:b/>
                <w:color w:val="000000"/>
                <w:szCs w:val="18"/>
              </w:rPr>
              <w:t>Estrategia 1.2.5.</w:t>
            </w:r>
            <w:r w:rsidRPr="00DB1649">
              <w:rPr>
                <w:b/>
                <w:color w:val="000000"/>
                <w:szCs w:val="18"/>
              </w:rPr>
              <w:tab/>
              <w:t>Modernizar los procesos, sistemas y la infraestructura institucional</w:t>
            </w:r>
            <w:r w:rsidRPr="00DB1649">
              <w:rPr>
                <w:b/>
                <w:i/>
                <w:color w:val="000000"/>
                <w:szCs w:val="18"/>
              </w:rPr>
              <w:t xml:space="preserve"> </w:t>
            </w:r>
            <w:r w:rsidRPr="00DB1649">
              <w:rPr>
                <w:b/>
                <w:color w:val="000000"/>
                <w:szCs w:val="18"/>
              </w:rPr>
              <w:t>de</w:t>
            </w:r>
            <w:r w:rsidRPr="00DB1649">
              <w:rPr>
                <w:b/>
                <w:i/>
                <w:color w:val="000000"/>
                <w:szCs w:val="18"/>
              </w:rPr>
              <w:t xml:space="preserve"> </w:t>
            </w:r>
            <w:r w:rsidRPr="00DB1649">
              <w:rPr>
                <w:b/>
                <w:color w:val="000000"/>
                <w:szCs w:val="18"/>
              </w:rPr>
              <w:t>las</w:t>
            </w:r>
            <w:r w:rsidRPr="00DB1649">
              <w:rPr>
                <w:b/>
                <w:i/>
                <w:color w:val="000000"/>
                <w:szCs w:val="18"/>
              </w:rPr>
              <w:t xml:space="preserve"> </w:t>
            </w:r>
            <w:r w:rsidRPr="00DB1649">
              <w:rPr>
                <w:b/>
                <w:color w:val="000000"/>
                <w:szCs w:val="18"/>
              </w:rPr>
              <w:t>Fuerzas</w:t>
            </w:r>
            <w:r w:rsidRPr="00DB1649">
              <w:rPr>
                <w:b/>
                <w:i/>
                <w:color w:val="000000"/>
                <w:szCs w:val="18"/>
              </w:rPr>
              <w:t xml:space="preserve"> </w:t>
            </w:r>
            <w:r w:rsidRPr="00DB1649">
              <w:rPr>
                <w:b/>
                <w:color w:val="000000"/>
                <w:szCs w:val="18"/>
              </w:rPr>
              <w:t>Armadas.</w:t>
            </w:r>
          </w:p>
        </w:tc>
      </w:tr>
    </w:tbl>
    <w:p w:rsidR="00685860" w:rsidRPr="00685860" w:rsidRDefault="00685860" w:rsidP="000F77C6">
      <w:pPr>
        <w:pStyle w:val="Texto"/>
        <w:spacing w:line="285"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5" w:lineRule="exact"/>
        <w:ind w:left="1980" w:hanging="540"/>
      </w:pPr>
      <w:r w:rsidRPr="00685860">
        <w:t>•</w:t>
      </w:r>
      <w:r w:rsidRPr="00685860">
        <w:tab/>
        <w:t>Realizar</w:t>
      </w:r>
      <w:r w:rsidRPr="00685860">
        <w:rPr>
          <w:i/>
        </w:rPr>
        <w:t xml:space="preserve"> </w:t>
      </w:r>
      <w:r w:rsidRPr="00685860">
        <w:t>cambios</w:t>
      </w:r>
      <w:r w:rsidRPr="00685860">
        <w:rPr>
          <w:i/>
        </w:rPr>
        <w:t xml:space="preserve"> </w:t>
      </w:r>
      <w:r w:rsidRPr="00685860">
        <w:t>sustantivos</w:t>
      </w:r>
      <w:r w:rsidRPr="00685860">
        <w:rPr>
          <w:i/>
        </w:rPr>
        <w:t xml:space="preserve"> </w:t>
      </w:r>
      <w:r w:rsidRPr="00685860">
        <w:t>en</w:t>
      </w:r>
      <w:r w:rsidRPr="00685860">
        <w:rPr>
          <w:i/>
        </w:rPr>
        <w:t xml:space="preserve"> </w:t>
      </w:r>
      <w:r w:rsidRPr="00685860">
        <w:t>el</w:t>
      </w:r>
      <w:r w:rsidRPr="00685860">
        <w:rPr>
          <w:i/>
        </w:rPr>
        <w:t xml:space="preserve"> </w:t>
      </w:r>
      <w:r w:rsidRPr="00685860">
        <w:t>Sistema</w:t>
      </w:r>
      <w:r w:rsidRPr="00685860">
        <w:rPr>
          <w:i/>
        </w:rPr>
        <w:t xml:space="preserve"> </w:t>
      </w:r>
      <w:r w:rsidRPr="00685860">
        <w:t>Educativo</w:t>
      </w:r>
      <w:r w:rsidRPr="00685860">
        <w:rPr>
          <w:i/>
        </w:rPr>
        <w:t xml:space="preserve"> </w:t>
      </w:r>
      <w:r w:rsidRPr="00685860">
        <w:t>Militar</w:t>
      </w:r>
      <w:r w:rsidRPr="00685860">
        <w:rPr>
          <w:i/>
        </w:rPr>
        <w:t xml:space="preserve"> </w:t>
      </w:r>
      <w:r w:rsidRPr="00685860">
        <w:t>y</w:t>
      </w:r>
      <w:r w:rsidRPr="00685860">
        <w:rPr>
          <w:i/>
        </w:rPr>
        <w:t xml:space="preserve"> </w:t>
      </w:r>
      <w:r w:rsidRPr="00685860">
        <w:t>Sistema</w:t>
      </w:r>
      <w:r w:rsidRPr="00685860">
        <w:rPr>
          <w:i/>
        </w:rPr>
        <w:t xml:space="preserve"> </w:t>
      </w:r>
      <w:r w:rsidRPr="00685860">
        <w:t>Educativo</w:t>
      </w:r>
      <w:r w:rsidRPr="00685860">
        <w:rPr>
          <w:i/>
        </w:rPr>
        <w:t xml:space="preserve"> </w:t>
      </w:r>
      <w:r w:rsidRPr="00685860">
        <w:t>N</w:t>
      </w:r>
      <w:r w:rsidRPr="00685860">
        <w:rPr>
          <w:spacing w:val="-5"/>
        </w:rPr>
        <w:t>a</w:t>
      </w:r>
      <w:r w:rsidRPr="00685860">
        <w:t xml:space="preserve">val, para alcanzar la excelencia académica y </w:t>
      </w:r>
      <w:r w:rsidRPr="00685860">
        <w:rPr>
          <w:spacing w:val="-5"/>
        </w:rPr>
        <w:t>f</w:t>
      </w:r>
      <w:r w:rsidRPr="00685860">
        <w:t>ortalecer el adiestramiento, la doctrina milita</w:t>
      </w:r>
      <w:r w:rsidRPr="00685860">
        <w:rPr>
          <w:spacing w:val="-5"/>
        </w:rPr>
        <w:t>r</w:t>
      </w:r>
      <w:r w:rsidRPr="00685860">
        <w:t>, la investigación científica</w:t>
      </w:r>
      <w:r w:rsidRPr="00685860">
        <w:rPr>
          <w:spacing w:val="-15"/>
        </w:rPr>
        <w:t xml:space="preserve"> </w:t>
      </w:r>
      <w:r w:rsidRPr="00685860">
        <w:t>y el desarrollo tecnológico.</w:t>
      </w:r>
    </w:p>
    <w:p w:rsidR="00685860" w:rsidRPr="00685860" w:rsidRDefault="00685860" w:rsidP="000F77C6">
      <w:pPr>
        <w:pStyle w:val="Texto"/>
        <w:spacing w:line="285" w:lineRule="exact"/>
        <w:ind w:left="1980" w:hanging="540"/>
      </w:pPr>
      <w:r w:rsidRPr="00685860">
        <w:t>•</w:t>
      </w:r>
      <w:r w:rsidRPr="00685860">
        <w:tab/>
        <w:t>Construir</w:t>
      </w:r>
      <w:r w:rsidRPr="00685860">
        <w:rPr>
          <w:i/>
        </w:rPr>
        <w:t xml:space="preserve"> </w:t>
      </w:r>
      <w:r w:rsidRPr="00685860">
        <w:t>y</w:t>
      </w:r>
      <w:r w:rsidRPr="00685860">
        <w:rPr>
          <w:i/>
        </w:rPr>
        <w:t xml:space="preserve"> </w:t>
      </w:r>
      <w:r w:rsidRPr="00685860">
        <w:t>adecuar</w:t>
      </w:r>
      <w:r w:rsidRPr="00685860">
        <w:rPr>
          <w:i/>
        </w:rPr>
        <w:t xml:space="preserve"> </w:t>
      </w:r>
      <w:r w:rsidRPr="00685860">
        <w:t>la</w:t>
      </w:r>
      <w:r w:rsidRPr="00685860">
        <w:rPr>
          <w:i/>
        </w:rPr>
        <w:t xml:space="preserve"> </w:t>
      </w:r>
      <w:r w:rsidRPr="00685860">
        <w:t>infraestructura,</w:t>
      </w:r>
      <w:r w:rsidRPr="00685860">
        <w:rPr>
          <w:i/>
        </w:rPr>
        <w:t xml:space="preserve"> </w:t>
      </w:r>
      <w:r w:rsidRPr="00685860">
        <w:t>instalaciones</w:t>
      </w:r>
      <w:r w:rsidRPr="00685860">
        <w:rPr>
          <w:i/>
        </w:rPr>
        <w:t xml:space="preserve"> </w:t>
      </w:r>
      <w:r w:rsidRPr="00685860">
        <w:t>y</w:t>
      </w:r>
      <w:r w:rsidRPr="00685860">
        <w:rPr>
          <w:i/>
        </w:rPr>
        <w:t xml:space="preserve"> </w:t>
      </w:r>
      <w:r w:rsidRPr="00685860">
        <w:t>equipamiento</w:t>
      </w:r>
      <w:r w:rsidRPr="00685860">
        <w:rPr>
          <w:i/>
        </w:rPr>
        <w:t xml:space="preserve"> </w:t>
      </w:r>
      <w:r w:rsidRPr="00685860">
        <w:t>militares</w:t>
      </w:r>
      <w:r w:rsidRPr="00685860">
        <w:rPr>
          <w:i/>
        </w:rPr>
        <w:t xml:space="preserve"> </w:t>
      </w:r>
      <w:r w:rsidRPr="00685860">
        <w:t>y</w:t>
      </w:r>
      <w:r w:rsidRPr="00685860">
        <w:rPr>
          <w:i/>
        </w:rPr>
        <w:t xml:space="preserve"> </w:t>
      </w:r>
      <w:r w:rsidRPr="00685860">
        <w:t>n</w:t>
      </w:r>
      <w:r w:rsidRPr="00685860">
        <w:rPr>
          <w:spacing w:val="-5"/>
        </w:rPr>
        <w:t>a</w:t>
      </w:r>
      <w:r w:rsidRPr="00685860">
        <w:t>vales, procurando que, en su caso, se promueva el desarrollo de la industria nacional (por ejemplo, la industria n</w:t>
      </w:r>
      <w:r w:rsidRPr="00685860">
        <w:rPr>
          <w:spacing w:val="-5"/>
        </w:rPr>
        <w:t>a</w:t>
      </w:r>
      <w:r w:rsidRPr="00685860">
        <w:t>val).</w:t>
      </w:r>
    </w:p>
    <w:p w:rsidR="00685860" w:rsidRPr="00685860" w:rsidRDefault="00685860" w:rsidP="000F77C6">
      <w:pPr>
        <w:pStyle w:val="Texto"/>
        <w:spacing w:line="285" w:lineRule="exact"/>
        <w:ind w:left="1980" w:hanging="540"/>
      </w:pPr>
      <w:r w:rsidRPr="00685860">
        <w:t>•</w:t>
      </w:r>
      <w:r w:rsidRPr="00685860">
        <w:tab/>
        <w:t>Fortalecer el marco legal en materia de protección marítima y portuaria.</w:t>
      </w:r>
    </w:p>
    <w:p w:rsidR="00685860" w:rsidRPr="00685860" w:rsidRDefault="00685860" w:rsidP="000F77C6">
      <w:pPr>
        <w:pStyle w:val="Texto"/>
        <w:spacing w:line="285" w:lineRule="exact"/>
        <w:ind w:left="1980" w:hanging="540"/>
      </w:pPr>
      <w:r w:rsidRPr="00685860">
        <w:t>•</w:t>
      </w:r>
      <w:r w:rsidRPr="00685860">
        <w:tab/>
        <w:t>Mejorar la seguridad social de los integrantes de las Fuerzas Armadas, a tr</w:t>
      </w:r>
      <w:r w:rsidRPr="00685860">
        <w:rPr>
          <w:spacing w:val="-5"/>
        </w:rPr>
        <w:t>a</w:t>
      </w:r>
      <w:r w:rsidRPr="00685860">
        <w:t>vés de acciones que eleven la moral y la calidad de vida del personal militar y n</w:t>
      </w:r>
      <w:r w:rsidRPr="00685860">
        <w:rPr>
          <w:spacing w:val="-5"/>
        </w:rPr>
        <w:t>a</w:t>
      </w:r>
      <w:r w:rsidRPr="00685860">
        <w:t>val.</w:t>
      </w:r>
    </w:p>
    <w:p w:rsidR="00685860" w:rsidRPr="00685860" w:rsidRDefault="00685860" w:rsidP="000F77C6">
      <w:pPr>
        <w:pStyle w:val="Texto"/>
        <w:spacing w:line="285" w:lineRule="exact"/>
        <w:ind w:left="1980" w:hanging="540"/>
      </w:pPr>
      <w:r w:rsidRPr="00685860">
        <w:t>•</w:t>
      </w:r>
      <w:r w:rsidRPr="00685860">
        <w:tab/>
        <w:t>Impulsar</w:t>
      </w:r>
      <w:r w:rsidRPr="00685860">
        <w:rPr>
          <w:i/>
        </w:rPr>
        <w:t xml:space="preserve"> </w:t>
      </w:r>
      <w:r w:rsidRPr="00685860">
        <w:t>re</w:t>
      </w:r>
      <w:r w:rsidRPr="00685860">
        <w:rPr>
          <w:spacing w:val="-5"/>
        </w:rPr>
        <w:t>f</w:t>
      </w:r>
      <w:r w:rsidRPr="00685860">
        <w:t>ormas</w:t>
      </w:r>
      <w:r w:rsidRPr="00685860">
        <w:rPr>
          <w:i/>
        </w:rPr>
        <w:t xml:space="preserve"> </w:t>
      </w:r>
      <w:r w:rsidRPr="00685860">
        <w:t>legales</w:t>
      </w:r>
      <w:r w:rsidRPr="00685860">
        <w:rPr>
          <w:i/>
        </w:rPr>
        <w:t xml:space="preserve"> </w:t>
      </w:r>
      <w:r w:rsidRPr="00685860">
        <w:t>que</w:t>
      </w:r>
      <w:r w:rsidRPr="00685860">
        <w:rPr>
          <w:i/>
        </w:rPr>
        <w:t xml:space="preserve"> </w:t>
      </w:r>
      <w:r w:rsidRPr="00685860">
        <w:rPr>
          <w:spacing w:val="-5"/>
        </w:rPr>
        <w:t>f</w:t>
      </w:r>
      <w:r w:rsidRPr="00685860">
        <w:t>ortalezcan</w:t>
      </w:r>
      <w:r w:rsidRPr="00685860">
        <w:rPr>
          <w:i/>
        </w:rPr>
        <w:t xml:space="preserve"> </w:t>
      </w:r>
      <w:r w:rsidRPr="00685860">
        <w:t>el</w:t>
      </w:r>
      <w:r w:rsidRPr="00685860">
        <w:rPr>
          <w:i/>
        </w:rPr>
        <w:t xml:space="preserve"> </w:t>
      </w:r>
      <w:r w:rsidRPr="00685860">
        <w:t>desarrollo</w:t>
      </w:r>
      <w:r w:rsidRPr="00685860">
        <w:rPr>
          <w:i/>
        </w:rPr>
        <w:t xml:space="preserve"> </w:t>
      </w:r>
      <w:r w:rsidRPr="00685860">
        <w:t>y</w:t>
      </w:r>
      <w:r w:rsidRPr="00685860">
        <w:rPr>
          <w:i/>
        </w:rPr>
        <w:t xml:space="preserve"> </w:t>
      </w:r>
      <w:r w:rsidRPr="00685860">
        <w:t>bienestar</w:t>
      </w:r>
      <w:r w:rsidRPr="00685860">
        <w:rPr>
          <w:i/>
        </w:rPr>
        <w:t xml:space="preserve"> </w:t>
      </w:r>
      <w:r w:rsidRPr="00685860">
        <w:t>social</w:t>
      </w:r>
      <w:r w:rsidRPr="00685860">
        <w:rPr>
          <w:i/>
        </w:rPr>
        <w:t xml:space="preserve"> </w:t>
      </w:r>
      <w:r w:rsidRPr="00685860">
        <w:t>de</w:t>
      </w:r>
      <w:r w:rsidRPr="00685860">
        <w:rPr>
          <w:i/>
        </w:rPr>
        <w:t xml:space="preserve"> </w:t>
      </w:r>
      <w:r w:rsidRPr="00685860">
        <w:t>las</w:t>
      </w:r>
      <w:r w:rsidRPr="00685860">
        <w:rPr>
          <w:i/>
        </w:rPr>
        <w:t xml:space="preserve"> </w:t>
      </w:r>
      <w:r w:rsidRPr="00685860">
        <w:t>Fuerzas Armadas.</w:t>
      </w:r>
    </w:p>
    <w:p w:rsidR="00685860" w:rsidRPr="00685860" w:rsidRDefault="00685860" w:rsidP="000F77C6">
      <w:pPr>
        <w:pStyle w:val="Texto"/>
        <w:spacing w:line="285" w:lineRule="exact"/>
        <w:ind w:left="1980" w:hanging="540"/>
      </w:pPr>
      <w:r w:rsidRPr="00685860">
        <w:t>•</w:t>
      </w:r>
      <w:r w:rsidRPr="00685860">
        <w:tab/>
        <w:t>Fortalecer y modernizar el Servicio de Policía N</w:t>
      </w:r>
      <w:r w:rsidRPr="00685860">
        <w:rPr>
          <w:spacing w:val="-5"/>
        </w:rPr>
        <w:t>a</w:t>
      </w:r>
      <w:r w:rsidRPr="00685860">
        <w:t>val.</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B0408B" w:rsidP="00602CEB">
            <w:pPr>
              <w:pStyle w:val="Texto"/>
              <w:spacing w:line="260" w:lineRule="exact"/>
              <w:ind w:left="2362" w:hanging="1728"/>
              <w:rPr>
                <w:b/>
                <w:color w:val="000000"/>
                <w:szCs w:val="18"/>
              </w:rPr>
            </w:pPr>
            <w:r w:rsidRPr="00DB1649">
              <w:rPr>
                <w:b/>
                <w:color w:val="000000"/>
                <w:szCs w:val="18"/>
              </w:rPr>
              <w:t>Objetivo 1.3.</w:t>
            </w:r>
            <w:r w:rsidRPr="00DB1649">
              <w:rPr>
                <w:b/>
                <w:color w:val="000000"/>
                <w:szCs w:val="18"/>
              </w:rPr>
              <w:tab/>
              <w:t>Mejorar las condiciones de seguridad pública.</w:t>
            </w:r>
          </w:p>
        </w:tc>
      </w:tr>
    </w:tbl>
    <w:p w:rsidR="00685860" w:rsidRPr="00685860" w:rsidRDefault="00685860" w:rsidP="000F77C6">
      <w:pPr>
        <w:pStyle w:val="Texto"/>
        <w:spacing w:line="285" w:lineRule="exact"/>
        <w:ind w:left="2448" w:hanging="1728"/>
        <w:rPr>
          <w:color w:val="000000"/>
          <w:szCs w:val="18"/>
        </w:rPr>
      </w:pPr>
      <w:r w:rsidRPr="00685860">
        <w:rPr>
          <w:b/>
          <w:color w:val="000000"/>
          <w:szCs w:val="18"/>
        </w:rPr>
        <w:t>Estrategia 1.3.1.</w:t>
      </w:r>
      <w:r w:rsidRPr="00685860">
        <w:rPr>
          <w:b/>
          <w:color w:val="000000"/>
          <w:szCs w:val="18"/>
        </w:rPr>
        <w:tab/>
        <w:t>Aplica</w:t>
      </w:r>
      <w:r w:rsidRPr="00685860">
        <w:rPr>
          <w:b/>
          <w:color w:val="000000"/>
          <w:spacing w:val="-5"/>
          <w:szCs w:val="18"/>
        </w:rPr>
        <w:t>r</w:t>
      </w:r>
      <w:r w:rsidRPr="00685860">
        <w:rPr>
          <w:b/>
          <w:color w:val="000000"/>
          <w:szCs w:val="18"/>
        </w:rPr>
        <w:t xml:space="preserve">, evaluar y dar seguimiento del Programa Nacional para la </w:t>
      </w:r>
      <w:r w:rsidRPr="00685860">
        <w:rPr>
          <w:b/>
          <w:color w:val="000000"/>
          <w:position w:val="-1"/>
          <w:szCs w:val="18"/>
        </w:rPr>
        <w:t>Prevención Social de la Violencia y la Delincuencia.</w:t>
      </w:r>
    </w:p>
    <w:p w:rsidR="00685860" w:rsidRPr="00685860" w:rsidRDefault="00685860" w:rsidP="000F77C6">
      <w:pPr>
        <w:pStyle w:val="Texto"/>
        <w:spacing w:line="285"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5" w:lineRule="exact"/>
        <w:ind w:left="1980" w:hanging="540"/>
      </w:pPr>
      <w:r w:rsidRPr="00685860">
        <w:t>•</w:t>
      </w:r>
      <w:r w:rsidRPr="00685860">
        <w:tab/>
        <w:t>Coordinar</w:t>
      </w:r>
      <w:r w:rsidRPr="00685860">
        <w:rPr>
          <w:spacing w:val="25"/>
        </w:rPr>
        <w:t xml:space="preserve"> </w:t>
      </w:r>
      <w:r w:rsidRPr="00685860">
        <w:t>la</w:t>
      </w:r>
      <w:r w:rsidRPr="00685860">
        <w:rPr>
          <w:spacing w:val="25"/>
        </w:rPr>
        <w:t xml:space="preserve"> </w:t>
      </w:r>
      <w:r w:rsidRPr="00685860">
        <w:t>estrategia</w:t>
      </w:r>
      <w:r w:rsidRPr="00685860">
        <w:rPr>
          <w:spacing w:val="25"/>
        </w:rPr>
        <w:t xml:space="preserve"> </w:t>
      </w:r>
      <w:r w:rsidRPr="00685860">
        <w:t>nacional</w:t>
      </w:r>
      <w:r w:rsidRPr="00685860">
        <w:rPr>
          <w:spacing w:val="25"/>
        </w:rPr>
        <w:t xml:space="preserve"> </w:t>
      </w:r>
      <w:r w:rsidRPr="00685860">
        <w:t>para</w:t>
      </w:r>
      <w:r w:rsidRPr="00685860">
        <w:rPr>
          <w:spacing w:val="25"/>
        </w:rPr>
        <w:t xml:space="preserve"> </w:t>
      </w:r>
      <w:r w:rsidRPr="00685860">
        <w:t>reducir</w:t>
      </w:r>
      <w:r w:rsidRPr="00685860">
        <w:rPr>
          <w:spacing w:val="25"/>
        </w:rPr>
        <w:t xml:space="preserve"> </w:t>
      </w:r>
      <w:r w:rsidRPr="00685860">
        <w:t>los</w:t>
      </w:r>
      <w:r w:rsidRPr="00685860">
        <w:rPr>
          <w:spacing w:val="25"/>
        </w:rPr>
        <w:t xml:space="preserve"> </w:t>
      </w:r>
      <w:r w:rsidRPr="00685860">
        <w:t>índices</w:t>
      </w:r>
      <w:r w:rsidRPr="00685860">
        <w:rPr>
          <w:spacing w:val="25"/>
        </w:rPr>
        <w:t xml:space="preserve"> </w:t>
      </w:r>
      <w:r w:rsidRPr="00685860">
        <w:t>de</w:t>
      </w:r>
      <w:r w:rsidRPr="00685860">
        <w:rPr>
          <w:spacing w:val="25"/>
        </w:rPr>
        <w:t xml:space="preserve"> </w:t>
      </w:r>
      <w:r w:rsidRPr="00685860">
        <w:t>violencia,</w:t>
      </w:r>
      <w:r w:rsidRPr="00685860">
        <w:rPr>
          <w:spacing w:val="25"/>
        </w:rPr>
        <w:t xml:space="preserve"> </w:t>
      </w:r>
      <w:r w:rsidRPr="00685860">
        <w:t>a</w:t>
      </w:r>
      <w:r w:rsidRPr="00685860">
        <w:rPr>
          <w:spacing w:val="25"/>
        </w:rPr>
        <w:t xml:space="preserve"> </w:t>
      </w:r>
      <w:r w:rsidRPr="00685860">
        <w:t>partir</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causas y</w:t>
      </w:r>
      <w:r w:rsidRPr="00685860">
        <w:rPr>
          <w:spacing w:val="20"/>
        </w:rPr>
        <w:t xml:space="preserve"> </w:t>
      </w:r>
      <w:r w:rsidRPr="00685860">
        <w:t>en</w:t>
      </w:r>
      <w:r w:rsidRPr="00685860">
        <w:rPr>
          <w:spacing w:val="20"/>
        </w:rPr>
        <w:t xml:space="preserve"> </w:t>
      </w:r>
      <w:r w:rsidRPr="00685860">
        <w:t>función</w:t>
      </w:r>
      <w:r w:rsidRPr="00685860">
        <w:rPr>
          <w:spacing w:val="20"/>
        </w:rPr>
        <w:t xml:space="preserve"> </w:t>
      </w:r>
      <w:r w:rsidRPr="00685860">
        <w:t>de</w:t>
      </w:r>
      <w:r w:rsidRPr="00685860">
        <w:rPr>
          <w:spacing w:val="20"/>
        </w:rPr>
        <w:t xml:space="preserve"> </w:t>
      </w:r>
      <w:r w:rsidRPr="00685860">
        <w:t>las</w:t>
      </w:r>
      <w:r w:rsidRPr="00685860">
        <w:rPr>
          <w:spacing w:val="20"/>
        </w:rPr>
        <w:t xml:space="preserve"> </w:t>
      </w:r>
      <w:r w:rsidRPr="00685860">
        <w:t>variables</w:t>
      </w:r>
      <w:r w:rsidRPr="00685860">
        <w:rPr>
          <w:spacing w:val="20"/>
        </w:rPr>
        <w:t xml:space="preserve"> </w:t>
      </w:r>
      <w:r w:rsidRPr="00685860">
        <w:t>que</w:t>
      </w:r>
      <w:r w:rsidRPr="00685860">
        <w:rPr>
          <w:spacing w:val="20"/>
        </w:rPr>
        <w:t xml:space="preserve"> </w:t>
      </w:r>
      <w:r w:rsidRPr="00685860">
        <w:t>propician</w:t>
      </w:r>
      <w:r w:rsidRPr="00685860">
        <w:rPr>
          <w:spacing w:val="20"/>
        </w:rPr>
        <w:t xml:space="preserve"> </w:t>
      </w:r>
      <w:r w:rsidRPr="00685860">
        <w:t>las</w:t>
      </w:r>
      <w:r w:rsidRPr="00685860">
        <w:rPr>
          <w:spacing w:val="20"/>
        </w:rPr>
        <w:t xml:space="preserve"> </w:t>
      </w:r>
      <w:r w:rsidRPr="00685860">
        <w:t>conductas</w:t>
      </w:r>
      <w:r w:rsidRPr="00685860">
        <w:rPr>
          <w:spacing w:val="20"/>
        </w:rPr>
        <w:t xml:space="preserve"> </w:t>
      </w:r>
      <w:r w:rsidRPr="00685860">
        <w:t>antisociales,</w:t>
      </w:r>
      <w:r w:rsidRPr="00685860">
        <w:rPr>
          <w:spacing w:val="20"/>
        </w:rPr>
        <w:t xml:space="preserve"> </w:t>
      </w:r>
      <w:r w:rsidRPr="00685860">
        <w:lastRenderedPageBreak/>
        <w:t>así</w:t>
      </w:r>
      <w:r w:rsidRPr="00685860">
        <w:rPr>
          <w:spacing w:val="20"/>
        </w:rPr>
        <w:t xml:space="preserve"> </w:t>
      </w:r>
      <w:r w:rsidRPr="00685860">
        <w:t>como</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suma de los esfuerzos de organizaciones sociales, participación ciudadana, sector académico y de especialistas.</w:t>
      </w:r>
    </w:p>
    <w:p w:rsidR="00685860" w:rsidRPr="00685860" w:rsidRDefault="00685860" w:rsidP="000F77C6">
      <w:pPr>
        <w:pStyle w:val="Texto"/>
        <w:spacing w:line="285" w:lineRule="exact"/>
        <w:ind w:left="1980" w:hanging="540"/>
      </w:pPr>
      <w:r w:rsidRPr="00685860">
        <w:t>•</w:t>
      </w:r>
      <w:r w:rsidRPr="00685860">
        <w:tab/>
        <w:t>Aplicar</w:t>
      </w:r>
      <w:r w:rsidRPr="00685860">
        <w:rPr>
          <w:spacing w:val="30"/>
        </w:rPr>
        <w:t xml:space="preserve"> </w:t>
      </w:r>
      <w:r w:rsidRPr="00685860">
        <w:t>una</w:t>
      </w:r>
      <w:r w:rsidRPr="00685860">
        <w:rPr>
          <w:spacing w:val="30"/>
        </w:rPr>
        <w:t xml:space="preserve"> </w:t>
      </w:r>
      <w:r w:rsidRPr="00685860">
        <w:t>campaña</w:t>
      </w:r>
      <w:r w:rsidRPr="00685860">
        <w:rPr>
          <w:spacing w:val="30"/>
        </w:rPr>
        <w:t xml:space="preserve"> </w:t>
      </w:r>
      <w:r w:rsidRPr="00685860">
        <w:t>de</w:t>
      </w:r>
      <w:r w:rsidRPr="00685860">
        <w:rPr>
          <w:spacing w:val="30"/>
        </w:rPr>
        <w:t xml:space="preserve"> </w:t>
      </w:r>
      <w:r w:rsidRPr="00685860">
        <w:t>comunicación</w:t>
      </w:r>
      <w:r w:rsidRPr="00685860">
        <w:rPr>
          <w:spacing w:val="30"/>
        </w:rPr>
        <w:t xml:space="preserve"> </w:t>
      </w:r>
      <w:r w:rsidRPr="00685860">
        <w:t>en</w:t>
      </w:r>
      <w:r w:rsidRPr="00685860">
        <w:rPr>
          <w:spacing w:val="30"/>
        </w:rPr>
        <w:t xml:space="preserve"> </w:t>
      </w:r>
      <w:r w:rsidRPr="00685860">
        <w:t>materia</w:t>
      </w:r>
      <w:r w:rsidRPr="00685860">
        <w:rPr>
          <w:spacing w:val="30"/>
        </w:rPr>
        <w:t xml:space="preserve"> </w:t>
      </w:r>
      <w:r w:rsidRPr="00685860">
        <w:t>de</w:t>
      </w:r>
      <w:r w:rsidRPr="00685860">
        <w:rPr>
          <w:spacing w:val="30"/>
        </w:rPr>
        <w:t xml:space="preserve"> </w:t>
      </w:r>
      <w:r w:rsidRPr="00685860">
        <w:t>prevención</w:t>
      </w:r>
      <w:r w:rsidRPr="00685860">
        <w:rPr>
          <w:spacing w:val="30"/>
        </w:rPr>
        <w:t xml:space="preserve"> </w:t>
      </w:r>
      <w:r w:rsidRPr="00685860">
        <w:t>del</w:t>
      </w:r>
      <w:r w:rsidRPr="00685860">
        <w:rPr>
          <w:spacing w:val="30"/>
        </w:rPr>
        <w:t xml:space="preserve"> </w:t>
      </w:r>
      <w:r w:rsidRPr="00685860">
        <w:t>delito</w:t>
      </w:r>
      <w:r w:rsidRPr="00685860">
        <w:rPr>
          <w:spacing w:val="30"/>
        </w:rPr>
        <w:t xml:space="preserve"> </w:t>
      </w:r>
      <w:r w:rsidRPr="00685860">
        <w:t>y</w:t>
      </w:r>
      <w:r w:rsidRPr="00685860">
        <w:rPr>
          <w:spacing w:val="30"/>
        </w:rPr>
        <w:t xml:space="preserve"> </w:t>
      </w:r>
      <w:r w:rsidRPr="00685860">
        <w:t>combate</w:t>
      </w:r>
      <w:r w:rsidRPr="00685860">
        <w:rPr>
          <w:spacing w:val="30"/>
        </w:rPr>
        <w:t xml:space="preserve"> </w:t>
      </w:r>
      <w:r w:rsidRPr="00685860">
        <w:t>a</w:t>
      </w:r>
      <w:r w:rsidRPr="00685860">
        <w:rPr>
          <w:spacing w:val="30"/>
        </w:rPr>
        <w:t xml:space="preserve"> </w:t>
      </w:r>
      <w:r w:rsidRPr="00685860">
        <w:t>la inseguridad.</w:t>
      </w:r>
    </w:p>
    <w:p w:rsidR="00685860" w:rsidRPr="00685860" w:rsidRDefault="00685860" w:rsidP="00602CEB">
      <w:pPr>
        <w:pStyle w:val="Texto"/>
        <w:spacing w:line="290" w:lineRule="exact"/>
        <w:ind w:left="1987" w:hanging="547"/>
      </w:pPr>
      <w:r w:rsidRPr="00685860">
        <w:t>•</w:t>
      </w:r>
      <w:r w:rsidRPr="00685860">
        <w:tab/>
        <w:t>Dar seguimiento y evaluación de las acciones de la Comisión Intersecretarial para la Prevención Social de la Violencia y la Delincuencia.</w:t>
      </w:r>
    </w:p>
    <w:p w:rsidR="00685860" w:rsidRPr="00685860" w:rsidRDefault="00685860" w:rsidP="00602CEB">
      <w:pPr>
        <w:pStyle w:val="Texto"/>
        <w:spacing w:line="290" w:lineRule="exact"/>
        <w:ind w:left="1987" w:hanging="547"/>
      </w:pPr>
      <w:r w:rsidRPr="00685860">
        <w:t>•</w:t>
      </w:r>
      <w:r w:rsidRPr="00685860">
        <w:tab/>
        <w:t>Crear y desarrollar instrumentos validados y de procedimientos para la prevención y detección temprana de actos y condiciones que puedan auspiciar la comisión de delitos que a</w:t>
      </w:r>
      <w:r w:rsidRPr="00685860">
        <w:rPr>
          <w:spacing w:val="-5"/>
        </w:rPr>
        <w:t>f</w:t>
      </w:r>
      <w:r w:rsidRPr="00685860">
        <w:t>ecten el funcionamiento del sistema social.</w:t>
      </w:r>
    </w:p>
    <w:p w:rsidR="00685860" w:rsidRPr="00685860" w:rsidRDefault="00685860" w:rsidP="00602CEB">
      <w:pPr>
        <w:pStyle w:val="Texto"/>
        <w:spacing w:line="290" w:lineRule="exact"/>
        <w:ind w:left="1987" w:hanging="547"/>
      </w:pPr>
      <w:r w:rsidRPr="00685860">
        <w:t>•</w:t>
      </w:r>
      <w:r w:rsidRPr="00685860">
        <w:tab/>
        <w:t>Implementar</w:t>
      </w:r>
      <w:r w:rsidRPr="00685860">
        <w:rPr>
          <w:spacing w:val="5"/>
        </w:rPr>
        <w:t xml:space="preserve"> </w:t>
      </w:r>
      <w:r w:rsidRPr="00685860">
        <w:t>y</w:t>
      </w:r>
      <w:r w:rsidRPr="00685860">
        <w:rPr>
          <w:spacing w:val="5"/>
        </w:rPr>
        <w:t xml:space="preserve"> </w:t>
      </w:r>
      <w:r w:rsidRPr="00685860">
        <w:t>dar</w:t>
      </w:r>
      <w:r w:rsidRPr="00685860">
        <w:rPr>
          <w:spacing w:val="5"/>
        </w:rPr>
        <w:t xml:space="preserve"> </w:t>
      </w:r>
      <w:r w:rsidRPr="00685860">
        <w:t>seguimiento</w:t>
      </w:r>
      <w:r w:rsidRPr="00685860">
        <w:rPr>
          <w:spacing w:val="5"/>
        </w:rPr>
        <w:t xml:space="preserve"> </w:t>
      </w:r>
      <w:r w:rsidRPr="00685860">
        <w:t>a</w:t>
      </w:r>
      <w:r w:rsidRPr="00685860">
        <w:rPr>
          <w:spacing w:val="5"/>
        </w:rPr>
        <w:t xml:space="preserve"> </w:t>
      </w:r>
      <w:r w:rsidRPr="00685860">
        <w:t>mecanismos</w:t>
      </w:r>
      <w:r w:rsidRPr="00685860">
        <w:rPr>
          <w:spacing w:val="5"/>
        </w:rPr>
        <w:t xml:space="preserve"> </w:t>
      </w:r>
      <w:r w:rsidRPr="00685860">
        <w:t>de</w:t>
      </w:r>
      <w:r w:rsidRPr="00685860">
        <w:rPr>
          <w:spacing w:val="5"/>
        </w:rPr>
        <w:t xml:space="preserve"> </w:t>
      </w:r>
      <w:r w:rsidRPr="00685860">
        <w:t>prevención</w:t>
      </w:r>
      <w:r w:rsidRPr="00685860">
        <w:rPr>
          <w:spacing w:val="5"/>
        </w:rPr>
        <w:t xml:space="preserve"> </w:t>
      </w:r>
      <w:r w:rsidRPr="00685860">
        <w:t>y</w:t>
      </w:r>
      <w:r w:rsidRPr="00685860">
        <w:rPr>
          <w:spacing w:val="5"/>
        </w:rPr>
        <w:t xml:space="preserve"> </w:t>
      </w:r>
      <w:r w:rsidRPr="00685860">
        <w:t>detección</w:t>
      </w:r>
      <w:r w:rsidRPr="00685860">
        <w:rPr>
          <w:spacing w:val="5"/>
        </w:rPr>
        <w:t xml:space="preserve"> </w:t>
      </w:r>
      <w:r w:rsidRPr="00685860">
        <w:t>de</w:t>
      </w:r>
      <w:r w:rsidRPr="00685860">
        <w:rPr>
          <w:spacing w:val="5"/>
        </w:rPr>
        <w:t xml:space="preserve"> </w:t>
      </w:r>
      <w:r w:rsidRPr="00685860">
        <w:t>actos,</w:t>
      </w:r>
      <w:r w:rsidRPr="00685860">
        <w:rPr>
          <w:spacing w:val="5"/>
        </w:rPr>
        <w:t xml:space="preserve"> </w:t>
      </w:r>
      <w:r w:rsidRPr="00685860">
        <w:t>omisiones y operaciones que pudieran f</w:t>
      </w:r>
      <w:r w:rsidRPr="00685860">
        <w:rPr>
          <w:spacing w:val="-5"/>
        </w:rPr>
        <w:t>a</w:t>
      </w:r>
      <w:r w:rsidRPr="00685860">
        <w:t>vorecer la comisión de los delitos de l</w:t>
      </w:r>
      <w:r w:rsidRPr="00685860">
        <w:rPr>
          <w:spacing w:val="-5"/>
        </w:rPr>
        <w:t>a</w:t>
      </w:r>
      <w:r w:rsidRPr="00685860">
        <w:t>vado de dinero y financiamiento</w:t>
      </w:r>
      <w:r w:rsidRPr="00685860">
        <w:rPr>
          <w:spacing w:val="-10"/>
        </w:rPr>
        <w:t xml:space="preserve"> </w:t>
      </w:r>
      <w:r w:rsidRPr="00685860">
        <w:t>al terrorismo, a tr</w:t>
      </w:r>
      <w:r w:rsidRPr="00685860">
        <w:rPr>
          <w:spacing w:val="-5"/>
        </w:rPr>
        <w:t>a</w:t>
      </w:r>
      <w:r w:rsidRPr="00685860">
        <w:t>vés de la recepción, análisis y diseminación de los reportes de operaciones que emitan las instituciones financieras</w:t>
      </w:r>
      <w:r w:rsidRPr="00685860">
        <w:rPr>
          <w:spacing w:val="-10"/>
        </w:rPr>
        <w:t xml:space="preserve"> </w:t>
      </w:r>
      <w:r w:rsidRPr="00685860">
        <w:t>y demás personas obligadas a ello.</w:t>
      </w:r>
    </w:p>
    <w:p w:rsidR="00685860" w:rsidRPr="00685860" w:rsidRDefault="00685860" w:rsidP="00602CEB">
      <w:pPr>
        <w:pStyle w:val="Texto"/>
        <w:spacing w:line="290" w:lineRule="exact"/>
        <w:ind w:left="1987" w:hanging="547"/>
      </w:pPr>
      <w:r w:rsidRPr="00685860">
        <w:t>•</w:t>
      </w:r>
      <w:r w:rsidRPr="00685860">
        <w:tab/>
        <w:t>Garantizar</w:t>
      </w:r>
      <w:r w:rsidRPr="00685860">
        <w:rPr>
          <w:i/>
        </w:rPr>
        <w:t xml:space="preserve"> </w:t>
      </w:r>
      <w:r w:rsidRPr="00685860">
        <w:t>condiciones</w:t>
      </w:r>
      <w:r w:rsidRPr="00685860">
        <w:rPr>
          <w:i/>
        </w:rPr>
        <w:t xml:space="preserve"> </w:t>
      </w:r>
      <w:r w:rsidRPr="00685860">
        <w:t>para</w:t>
      </w:r>
      <w:r w:rsidRPr="00685860">
        <w:rPr>
          <w:i/>
        </w:rPr>
        <w:t xml:space="preserve"> </w:t>
      </w:r>
      <w:r w:rsidRPr="00685860">
        <w:t>la</w:t>
      </w:r>
      <w:r w:rsidRPr="00685860">
        <w:rPr>
          <w:i/>
        </w:rPr>
        <w:t xml:space="preserve"> </w:t>
      </w:r>
      <w:r w:rsidRPr="00685860">
        <w:t>existencia</w:t>
      </w:r>
      <w:r w:rsidRPr="00685860">
        <w:rPr>
          <w:i/>
        </w:rPr>
        <w:t xml:space="preserve"> </w:t>
      </w:r>
      <w:r w:rsidRPr="00685860">
        <w:t>de</w:t>
      </w:r>
      <w:r w:rsidRPr="00685860">
        <w:rPr>
          <w:i/>
        </w:rPr>
        <w:t xml:space="preserve"> </w:t>
      </w:r>
      <w:r w:rsidRPr="00685860">
        <w:t>m</w:t>
      </w:r>
      <w:r w:rsidRPr="00685860">
        <w:rPr>
          <w:spacing w:val="-5"/>
        </w:rPr>
        <w:t>a</w:t>
      </w:r>
      <w:r w:rsidRPr="00685860">
        <w:t>yor</w:t>
      </w:r>
      <w:r w:rsidRPr="00685860">
        <w:rPr>
          <w:i/>
        </w:rPr>
        <w:t xml:space="preserve"> </w:t>
      </w:r>
      <w:r w:rsidRPr="00685860">
        <w:t>seguridad</w:t>
      </w:r>
      <w:r w:rsidRPr="00685860">
        <w:rPr>
          <w:spacing w:val="45"/>
        </w:rPr>
        <w:t xml:space="preserve"> </w:t>
      </w:r>
      <w:r w:rsidRPr="00685860">
        <w:t>y</w:t>
      </w:r>
      <w:r w:rsidRPr="00685860">
        <w:rPr>
          <w:spacing w:val="45"/>
        </w:rPr>
        <w:t xml:space="preserve"> </w:t>
      </w:r>
      <w:r w:rsidRPr="00685860">
        <w:t>justicia</w:t>
      </w:r>
      <w:r w:rsidRPr="00685860">
        <w:rPr>
          <w:spacing w:val="45"/>
        </w:rPr>
        <w:t xml:space="preserve"> </w:t>
      </w:r>
      <w:r w:rsidRPr="00685860">
        <w:t>para</w:t>
      </w:r>
      <w:r w:rsidRPr="00685860">
        <w:rPr>
          <w:spacing w:val="45"/>
        </w:rPr>
        <w:t xml:space="preserve"> </w:t>
      </w:r>
      <w:r w:rsidRPr="00685860">
        <w:t>los</w:t>
      </w:r>
      <w:r w:rsidRPr="00685860">
        <w:rPr>
          <w:spacing w:val="45"/>
        </w:rPr>
        <w:t xml:space="preserve"> </w:t>
      </w:r>
      <w:r w:rsidRPr="00685860">
        <w:t>pueblos indígenas, mediante el diseño de una estrategia integral que contemple la seguridad de los habitantes de las zonas en que existe delincuencia organizada; el servicio de traductores y de</w:t>
      </w:r>
      <w:r w:rsidRPr="00685860">
        <w:rPr>
          <w:spacing w:val="-5"/>
        </w:rPr>
        <w:t>f</w:t>
      </w:r>
      <w:r w:rsidRPr="00685860">
        <w:t>ensores</w:t>
      </w:r>
      <w:r w:rsidRPr="00685860">
        <w:rPr>
          <w:spacing w:val="25"/>
        </w:rPr>
        <w:t xml:space="preserve"> </w:t>
      </w:r>
      <w:r w:rsidRPr="00685860">
        <w:t>de</w:t>
      </w:r>
      <w:r w:rsidRPr="00685860">
        <w:rPr>
          <w:spacing w:val="25"/>
        </w:rPr>
        <w:t xml:space="preserve"> </w:t>
      </w:r>
      <w:r w:rsidRPr="00685860">
        <w:t>oficio</w:t>
      </w:r>
      <w:r w:rsidRPr="00685860">
        <w:rPr>
          <w:spacing w:val="15"/>
        </w:rPr>
        <w:t xml:space="preserve"> </w:t>
      </w:r>
      <w:r w:rsidRPr="00685860">
        <w:t>que</w:t>
      </w:r>
      <w:r w:rsidRPr="00685860">
        <w:rPr>
          <w:spacing w:val="25"/>
        </w:rPr>
        <w:t xml:space="preserve"> </w:t>
      </w:r>
      <w:r w:rsidRPr="00685860">
        <w:t>hablen</w:t>
      </w:r>
      <w:r w:rsidRPr="00685860">
        <w:rPr>
          <w:spacing w:val="25"/>
        </w:rPr>
        <w:t xml:space="preserve"> </w:t>
      </w:r>
      <w:r w:rsidRPr="00685860">
        <w:t>lenguas</w:t>
      </w:r>
      <w:r w:rsidRPr="00685860">
        <w:rPr>
          <w:spacing w:val="25"/>
        </w:rPr>
        <w:t xml:space="preserve"> </w:t>
      </w:r>
      <w:r w:rsidRPr="00685860">
        <w:t>autóctonas,</w:t>
      </w:r>
      <w:r w:rsidRPr="00685860">
        <w:rPr>
          <w:spacing w:val="25"/>
        </w:rPr>
        <w:t xml:space="preserve"> </w:t>
      </w:r>
      <w:r w:rsidRPr="00685860">
        <w:t>que</w:t>
      </w:r>
      <w:r w:rsidRPr="00685860">
        <w:rPr>
          <w:spacing w:val="25"/>
        </w:rPr>
        <w:t xml:space="preserve"> </w:t>
      </w:r>
      <w:r w:rsidRPr="00685860">
        <w:t>estén</w:t>
      </w:r>
      <w:r w:rsidRPr="00685860">
        <w:rPr>
          <w:spacing w:val="25"/>
        </w:rPr>
        <w:t xml:space="preserve"> </w:t>
      </w:r>
      <w:r w:rsidRPr="00685860">
        <w:t>capacitados</w:t>
      </w:r>
      <w:r w:rsidRPr="00685860">
        <w:rPr>
          <w:spacing w:val="25"/>
        </w:rPr>
        <w:t xml:space="preserve"> </w:t>
      </w:r>
      <w:r w:rsidRPr="00685860">
        <w:t>en</w:t>
      </w:r>
      <w:r w:rsidRPr="00685860">
        <w:rPr>
          <w:spacing w:val="25"/>
        </w:rPr>
        <w:t xml:space="preserve"> </w:t>
      </w:r>
      <w:r w:rsidRPr="00685860">
        <w:t>los</w:t>
      </w:r>
      <w:r w:rsidRPr="00685860">
        <w:rPr>
          <w:spacing w:val="25"/>
        </w:rPr>
        <w:t xml:space="preserve"> </w:t>
      </w:r>
      <w:r w:rsidRPr="00685860">
        <w:t>ámbitos de administración y procuración de justicia, y que garanticen a los procesados el respeto a los derechos humanos.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36" w:lineRule="exact"/>
              <w:ind w:left="2362" w:hanging="1728"/>
              <w:rPr>
                <w:b/>
                <w:color w:val="000000"/>
                <w:szCs w:val="18"/>
              </w:rPr>
            </w:pPr>
            <w:r w:rsidRPr="00DB1649">
              <w:rPr>
                <w:b/>
                <w:color w:val="000000"/>
                <w:szCs w:val="18"/>
              </w:rPr>
              <w:t>Estrategia 1.3.2.</w:t>
            </w:r>
            <w:r w:rsidRPr="00DB1649">
              <w:rPr>
                <w:b/>
                <w:color w:val="000000"/>
                <w:szCs w:val="18"/>
              </w:rPr>
              <w:tab/>
              <w:t>Promover la transformación institucional y fortalecer las capacidades de las fuerzas de seguridad.</w:t>
            </w:r>
          </w:p>
        </w:tc>
      </w:tr>
    </w:tbl>
    <w:p w:rsidR="00685860" w:rsidRPr="00685860" w:rsidRDefault="00685860" w:rsidP="00111AD5">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line="236" w:lineRule="exact"/>
        <w:ind w:left="1980" w:hanging="540"/>
      </w:pPr>
      <w:r w:rsidRPr="00685860">
        <w:t>•</w:t>
      </w:r>
      <w:r w:rsidRPr="00685860">
        <w:tab/>
        <w:t>Reorganizar la Policía Federal hacia un esquema de proximidad y cercanía.</w:t>
      </w:r>
    </w:p>
    <w:p w:rsidR="00685860" w:rsidRPr="00685860" w:rsidRDefault="00685860" w:rsidP="00111AD5">
      <w:pPr>
        <w:pStyle w:val="Texto"/>
        <w:spacing w:line="236" w:lineRule="exact"/>
        <w:ind w:left="1980" w:hanging="540"/>
      </w:pPr>
      <w:r w:rsidRPr="00685860">
        <w:t>•</w:t>
      </w:r>
      <w:r w:rsidRPr="00685860">
        <w:tab/>
        <w:t>Establecer</w:t>
      </w:r>
      <w:r w:rsidRPr="00685860">
        <w:rPr>
          <w:spacing w:val="30"/>
        </w:rPr>
        <w:t xml:space="preserve"> </w:t>
      </w:r>
      <w:r w:rsidRPr="00685860">
        <w:t>una</w:t>
      </w:r>
      <w:r w:rsidRPr="00685860">
        <w:rPr>
          <w:spacing w:val="30"/>
        </w:rPr>
        <w:t xml:space="preserve"> </w:t>
      </w:r>
      <w:r w:rsidRPr="00685860">
        <w:t>coordinación</w:t>
      </w:r>
      <w:r w:rsidRPr="00685860">
        <w:rPr>
          <w:spacing w:val="30"/>
        </w:rPr>
        <w:t xml:space="preserve"> </w:t>
      </w:r>
      <w:r w:rsidRPr="00685860">
        <w:t>e</w:t>
      </w:r>
      <w:r w:rsidRPr="00685860">
        <w:rPr>
          <w:spacing w:val="-5"/>
        </w:rPr>
        <w:t>f</w:t>
      </w:r>
      <w:r w:rsidRPr="00685860">
        <w:t>ectiva</w:t>
      </w:r>
      <w:r w:rsidRPr="00685860">
        <w:rPr>
          <w:spacing w:val="30"/>
        </w:rPr>
        <w:t xml:space="preserve"> </w:t>
      </w:r>
      <w:r w:rsidRPr="00685860">
        <w:t>entre</w:t>
      </w:r>
      <w:r w:rsidRPr="00685860">
        <w:rPr>
          <w:spacing w:val="30"/>
        </w:rPr>
        <w:t xml:space="preserve"> </w:t>
      </w:r>
      <w:r w:rsidRPr="00685860">
        <w:t>instancias</w:t>
      </w:r>
      <w:r w:rsidRPr="00685860">
        <w:rPr>
          <w:spacing w:val="30"/>
        </w:rPr>
        <w:t xml:space="preserve"> </w:t>
      </w:r>
      <w:r w:rsidRPr="00685860">
        <w:t>y</w:t>
      </w:r>
      <w:r w:rsidRPr="00685860">
        <w:rPr>
          <w:spacing w:val="30"/>
        </w:rPr>
        <w:t xml:space="preserve"> </w:t>
      </w:r>
      <w:r w:rsidRPr="00685860">
        <w:t>órdenes</w:t>
      </w:r>
      <w:r w:rsidRPr="00685860">
        <w:rPr>
          <w:spacing w:val="30"/>
        </w:rPr>
        <w:t xml:space="preserve"> </w:t>
      </w:r>
      <w:r w:rsidRPr="00685860">
        <w:t>de</w:t>
      </w:r>
      <w:r w:rsidRPr="00685860">
        <w:rPr>
          <w:spacing w:val="30"/>
        </w:rPr>
        <w:t xml:space="preserve"> </w:t>
      </w:r>
      <w:r w:rsidRPr="00685860">
        <w:t>gobierno</w:t>
      </w:r>
      <w:r w:rsidRPr="00685860">
        <w:rPr>
          <w:spacing w:val="30"/>
        </w:rPr>
        <w:t xml:space="preserve"> </w:t>
      </w:r>
      <w:r w:rsidRPr="00685860">
        <w:t>en</w:t>
      </w:r>
      <w:r w:rsidRPr="00685860">
        <w:rPr>
          <w:spacing w:val="30"/>
        </w:rPr>
        <w:t xml:space="preserve"> </w:t>
      </w:r>
      <w:r w:rsidRPr="00685860">
        <w:t>materia</w:t>
      </w:r>
      <w:r w:rsidRPr="00685860">
        <w:rPr>
          <w:spacing w:val="30"/>
        </w:rPr>
        <w:t xml:space="preserve"> </w:t>
      </w:r>
      <w:r w:rsidRPr="00685860">
        <w:t>de seguridad.</w:t>
      </w:r>
    </w:p>
    <w:p w:rsidR="00685860" w:rsidRPr="00685860" w:rsidRDefault="00685860" w:rsidP="00111AD5">
      <w:pPr>
        <w:pStyle w:val="Texto"/>
        <w:spacing w:line="236" w:lineRule="exact"/>
        <w:ind w:left="1980" w:hanging="540"/>
      </w:pPr>
      <w:r w:rsidRPr="00685860">
        <w:t>•</w:t>
      </w:r>
      <w:r w:rsidRPr="00685860">
        <w:tab/>
        <w:t>Generar in</w:t>
      </w:r>
      <w:r w:rsidRPr="00685860">
        <w:rPr>
          <w:spacing w:val="-5"/>
        </w:rPr>
        <w:t>f</w:t>
      </w:r>
      <w:r w:rsidRPr="00685860">
        <w:t>ormación y comunicaciones oportunas y de calidad para mejorar la seguridad.</w:t>
      </w:r>
    </w:p>
    <w:p w:rsidR="00685860" w:rsidRPr="00685860" w:rsidRDefault="00685860" w:rsidP="00111AD5">
      <w:pPr>
        <w:pStyle w:val="Texto"/>
        <w:spacing w:line="236" w:lineRule="exact"/>
        <w:ind w:left="1980" w:hanging="540"/>
      </w:pPr>
      <w:r w:rsidRPr="00685860">
        <w:t>•</w:t>
      </w:r>
      <w:r w:rsidRPr="00685860">
        <w:tab/>
        <w:t>Orientar la planeación en seguridad hacia un en</w:t>
      </w:r>
      <w:r w:rsidRPr="00685860">
        <w:rPr>
          <w:spacing w:val="-5"/>
        </w:rPr>
        <w:t>f</w:t>
      </w:r>
      <w:r w:rsidRPr="00685860">
        <w:t>oque de resultados, transparente y sujeto a la rendición de cuentas.</w:t>
      </w:r>
    </w:p>
    <w:p w:rsidR="00685860" w:rsidRPr="00685860" w:rsidRDefault="00685860" w:rsidP="00111AD5">
      <w:pPr>
        <w:pStyle w:val="Texto"/>
        <w:spacing w:line="236" w:lineRule="exact"/>
        <w:ind w:left="1980" w:hanging="540"/>
      </w:pPr>
      <w:r w:rsidRPr="00685860">
        <w:t>•</w:t>
      </w:r>
      <w:r w:rsidRPr="00685860">
        <w:tab/>
        <w:t>Promover en el Sistema Penitenciario Nacional la reinserción social e</w:t>
      </w:r>
      <w:r w:rsidRPr="00685860">
        <w:rPr>
          <w:spacing w:val="-5"/>
        </w:rPr>
        <w:t>f</w:t>
      </w:r>
      <w:r w:rsidRPr="00685860">
        <w:t>ectiva.</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36" w:lineRule="exact"/>
              <w:ind w:left="2362" w:hanging="1728"/>
              <w:rPr>
                <w:b/>
                <w:color w:val="000000"/>
                <w:szCs w:val="18"/>
              </w:rPr>
            </w:pPr>
            <w:r w:rsidRPr="00DB1649">
              <w:rPr>
                <w:b/>
                <w:color w:val="000000"/>
                <w:szCs w:val="18"/>
              </w:rPr>
              <w:t>Objetivo 1.4.</w:t>
            </w:r>
            <w:r w:rsidRPr="00DB1649">
              <w:rPr>
                <w:b/>
                <w:color w:val="000000"/>
                <w:szCs w:val="18"/>
              </w:rPr>
              <w:tab/>
              <w:t>Garantizar un Sistema de Justicia Penal eficaz,</w:t>
            </w:r>
            <w:r w:rsidRPr="00DB1649">
              <w:rPr>
                <w:b/>
                <w:color w:val="000000"/>
                <w:spacing w:val="-10"/>
                <w:szCs w:val="18"/>
              </w:rPr>
              <w:t xml:space="preserve"> </w:t>
            </w:r>
            <w:r w:rsidRPr="00DB1649">
              <w:rPr>
                <w:b/>
                <w:color w:val="000000"/>
                <w:szCs w:val="18"/>
              </w:rPr>
              <w:t>expedito, imparcial y transparente.</w:t>
            </w:r>
          </w:p>
        </w:tc>
      </w:tr>
    </w:tbl>
    <w:p w:rsidR="00685860" w:rsidRPr="00685860" w:rsidRDefault="00685860" w:rsidP="00111AD5">
      <w:pPr>
        <w:pStyle w:val="Texto"/>
        <w:spacing w:line="236" w:lineRule="exact"/>
        <w:ind w:left="2448" w:hanging="1728"/>
        <w:rPr>
          <w:b/>
          <w:color w:val="000000"/>
          <w:szCs w:val="18"/>
        </w:rPr>
      </w:pPr>
      <w:r w:rsidRPr="00685860">
        <w:rPr>
          <w:b/>
          <w:color w:val="000000"/>
          <w:szCs w:val="18"/>
        </w:rPr>
        <w:t>Estrategia 1.4.1.</w:t>
      </w:r>
      <w:r w:rsidR="00602CEB">
        <w:rPr>
          <w:b/>
          <w:color w:val="000000"/>
          <w:szCs w:val="18"/>
        </w:rPr>
        <w:tab/>
      </w:r>
      <w:r w:rsidRPr="00685860">
        <w:rPr>
          <w:b/>
          <w:color w:val="000000"/>
          <w:szCs w:val="18"/>
        </w:rPr>
        <w:t>Abatir la impunidad.</w:t>
      </w:r>
    </w:p>
    <w:p w:rsidR="00685860" w:rsidRPr="00685860" w:rsidRDefault="00685860" w:rsidP="00111AD5">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line="236" w:lineRule="exact"/>
        <w:ind w:left="1980" w:hanging="540"/>
      </w:pPr>
      <w:r w:rsidRPr="00685860">
        <w:t>•</w:t>
      </w:r>
      <w:r w:rsidRPr="00685860">
        <w:tab/>
        <w:t>Proponer</w:t>
      </w:r>
      <w:r w:rsidRPr="00685860">
        <w:rPr>
          <w:spacing w:val="15"/>
        </w:rPr>
        <w:t xml:space="preserve"> </w:t>
      </w:r>
      <w:r w:rsidRPr="00685860">
        <w:t>las</w:t>
      </w:r>
      <w:r w:rsidRPr="00685860">
        <w:rPr>
          <w:spacing w:val="15"/>
        </w:rPr>
        <w:t xml:space="preserve"> </w:t>
      </w:r>
      <w:r w:rsidRPr="00685860">
        <w:t>re</w:t>
      </w:r>
      <w:r w:rsidRPr="00685860">
        <w:rPr>
          <w:spacing w:val="-5"/>
        </w:rPr>
        <w:t>f</w:t>
      </w:r>
      <w:r w:rsidRPr="00685860">
        <w:t>ormas</w:t>
      </w:r>
      <w:r w:rsidRPr="00685860">
        <w:rPr>
          <w:spacing w:val="15"/>
        </w:rPr>
        <w:t xml:space="preserve"> </w:t>
      </w:r>
      <w:r w:rsidRPr="00685860">
        <w:t>legales</w:t>
      </w:r>
      <w:r w:rsidRPr="00685860">
        <w:rPr>
          <w:spacing w:val="15"/>
        </w:rPr>
        <w:t xml:space="preserve"> </w:t>
      </w:r>
      <w:r w:rsidRPr="00685860">
        <w:t>en</w:t>
      </w:r>
      <w:r w:rsidRPr="00685860">
        <w:rPr>
          <w:spacing w:val="15"/>
        </w:rPr>
        <w:t xml:space="preserve"> </w:t>
      </w:r>
      <w:r w:rsidRPr="00685860">
        <w:t>las</w:t>
      </w:r>
      <w:r w:rsidRPr="00685860">
        <w:rPr>
          <w:spacing w:val="15"/>
        </w:rPr>
        <w:t xml:space="preserve"> </w:t>
      </w:r>
      <w:r w:rsidRPr="00685860">
        <w:t>áreas</w:t>
      </w:r>
      <w:r w:rsidRPr="00685860">
        <w:rPr>
          <w:spacing w:val="15"/>
        </w:rPr>
        <w:t xml:space="preserve"> </w:t>
      </w:r>
      <w:r w:rsidRPr="00685860">
        <w:t>que</w:t>
      </w:r>
      <w:r w:rsidRPr="00685860">
        <w:rPr>
          <w:spacing w:val="15"/>
        </w:rPr>
        <w:t xml:space="preserve"> </w:t>
      </w:r>
      <w:r w:rsidRPr="00685860">
        <w:t>contribuyan</w:t>
      </w:r>
      <w:r w:rsidRPr="00685860">
        <w:rPr>
          <w:spacing w:val="15"/>
        </w:rPr>
        <w:t xml:space="preserve"> </w:t>
      </w:r>
      <w:r w:rsidRPr="00685860">
        <w:t>a</w:t>
      </w:r>
      <w:r w:rsidRPr="00685860">
        <w:rPr>
          <w:spacing w:val="15"/>
        </w:rPr>
        <w:t xml:space="preserve"> </w:t>
      </w:r>
      <w:r w:rsidRPr="00685860">
        <w:t>la</w:t>
      </w:r>
      <w:r w:rsidRPr="00685860">
        <w:rPr>
          <w:spacing w:val="15"/>
        </w:rPr>
        <w:t xml:space="preserve"> </w:t>
      </w:r>
      <w:r w:rsidRPr="00685860">
        <w:t>e</w:t>
      </w:r>
      <w:r w:rsidRPr="00685860">
        <w:rPr>
          <w:spacing w:val="-5"/>
        </w:rPr>
        <w:t>f</w:t>
      </w:r>
      <w:r w:rsidRPr="00685860">
        <w:t>ectiva</w:t>
      </w:r>
      <w:r w:rsidRPr="00685860">
        <w:rPr>
          <w:spacing w:val="15"/>
        </w:rPr>
        <w:t xml:space="preserve"> </w:t>
      </w:r>
      <w:r w:rsidRPr="00685860">
        <w:t>implementación</w:t>
      </w:r>
      <w:r w:rsidRPr="00685860">
        <w:rPr>
          <w:spacing w:val="15"/>
        </w:rPr>
        <w:t xml:space="preserve"> </w:t>
      </w:r>
      <w:r w:rsidRPr="00685860">
        <w:t>del Sistema de Justicia Penal Acusatorio.</w:t>
      </w:r>
    </w:p>
    <w:p w:rsidR="00685860" w:rsidRPr="00685860" w:rsidRDefault="00685860" w:rsidP="00111AD5">
      <w:pPr>
        <w:pStyle w:val="Texto"/>
        <w:spacing w:line="236" w:lineRule="exact"/>
        <w:ind w:left="1980" w:hanging="540"/>
      </w:pPr>
      <w:r w:rsidRPr="00685860">
        <w:t>•</w:t>
      </w:r>
      <w:r w:rsidRPr="00685860">
        <w:tab/>
        <w:t>Diseñar</w:t>
      </w:r>
      <w:r w:rsidRPr="00685860">
        <w:rPr>
          <w:spacing w:val="15"/>
        </w:rPr>
        <w:t xml:space="preserve"> </w:t>
      </w:r>
      <w:r w:rsidRPr="00685860">
        <w:t>y</w:t>
      </w:r>
      <w:r w:rsidRPr="00685860">
        <w:rPr>
          <w:spacing w:val="15"/>
        </w:rPr>
        <w:t xml:space="preserve"> </w:t>
      </w:r>
      <w:r w:rsidRPr="00685860">
        <w:t>ejecutar</w:t>
      </w:r>
      <w:r w:rsidRPr="00685860">
        <w:rPr>
          <w:spacing w:val="15"/>
        </w:rPr>
        <w:t xml:space="preserve"> </w:t>
      </w:r>
      <w:r w:rsidRPr="00685860">
        <w:t>las</w:t>
      </w:r>
      <w:r w:rsidRPr="00685860">
        <w:rPr>
          <w:spacing w:val="15"/>
        </w:rPr>
        <w:t xml:space="preserve"> </w:t>
      </w:r>
      <w:r w:rsidRPr="00685860">
        <w:t>adecuaciones</w:t>
      </w:r>
      <w:r w:rsidRPr="00685860">
        <w:rPr>
          <w:spacing w:val="15"/>
        </w:rPr>
        <w:t xml:space="preserve"> </w:t>
      </w:r>
      <w:r w:rsidRPr="00685860">
        <w:t>normativas</w:t>
      </w:r>
      <w:r w:rsidRPr="00685860">
        <w:rPr>
          <w:spacing w:val="15"/>
        </w:rPr>
        <w:t xml:space="preserve"> </w:t>
      </w:r>
      <w:r w:rsidRPr="00685860">
        <w:t>y</w:t>
      </w:r>
      <w:r w:rsidRPr="00685860">
        <w:rPr>
          <w:spacing w:val="15"/>
        </w:rPr>
        <w:t xml:space="preserve"> </w:t>
      </w:r>
      <w:r w:rsidRPr="00685860">
        <w:t>orgánicas</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área</w:t>
      </w:r>
      <w:r w:rsidRPr="00685860">
        <w:rPr>
          <w:spacing w:val="15"/>
        </w:rPr>
        <w:t xml:space="preserve"> </w:t>
      </w:r>
      <w:r w:rsidRPr="00685860">
        <w:t>de</w:t>
      </w:r>
      <w:r w:rsidRPr="00685860">
        <w:rPr>
          <w:spacing w:val="15"/>
        </w:rPr>
        <w:t xml:space="preserve"> </w:t>
      </w:r>
      <w:r w:rsidRPr="00685860">
        <w:t>competencia</w:t>
      </w:r>
      <w:r w:rsidRPr="00685860">
        <w:rPr>
          <w:spacing w:val="15"/>
        </w:rPr>
        <w:t xml:space="preserve"> </w:t>
      </w:r>
      <w:r w:rsidRPr="00685860">
        <w:t>de</w:t>
      </w:r>
      <w:r w:rsidRPr="00685860">
        <w:rPr>
          <w:spacing w:val="15"/>
        </w:rPr>
        <w:t xml:space="preserve"> </w:t>
      </w:r>
      <w:r w:rsidRPr="00685860">
        <w:t>la Procuraduría General de la República, para investigar y perseguir el delito con m</w:t>
      </w:r>
      <w:r w:rsidRPr="00685860">
        <w:rPr>
          <w:spacing w:val="-5"/>
        </w:rPr>
        <w:t>a</w:t>
      </w:r>
      <w:r w:rsidRPr="00685860">
        <w:t>yor eficacia.</w:t>
      </w:r>
    </w:p>
    <w:p w:rsidR="00685860" w:rsidRPr="00685860" w:rsidRDefault="00685860" w:rsidP="00111AD5">
      <w:pPr>
        <w:pStyle w:val="Texto"/>
        <w:spacing w:line="236" w:lineRule="exact"/>
        <w:ind w:left="1980" w:hanging="540"/>
      </w:pPr>
      <w:r w:rsidRPr="00685860">
        <w:t>•</w:t>
      </w:r>
      <w:r w:rsidRPr="00685860">
        <w:tab/>
        <w:t>Consolidar</w:t>
      </w:r>
      <w:r w:rsidRPr="00685860">
        <w:rPr>
          <w:spacing w:val="5"/>
        </w:rPr>
        <w:t xml:space="preserve"> </w:t>
      </w:r>
      <w:r w:rsidRPr="00685860">
        <w:t>los</w:t>
      </w:r>
      <w:r w:rsidRPr="00685860">
        <w:rPr>
          <w:spacing w:val="5"/>
        </w:rPr>
        <w:t xml:space="preserve"> </w:t>
      </w:r>
      <w:r w:rsidRPr="00685860">
        <w:t>procesos</w:t>
      </w:r>
      <w:r w:rsidRPr="00685860">
        <w:rPr>
          <w:spacing w:val="5"/>
        </w:rPr>
        <w:t xml:space="preserve"> </w:t>
      </w:r>
      <w:r w:rsidRPr="00685860">
        <w:t>de</w:t>
      </w:r>
      <w:r w:rsidRPr="00685860">
        <w:rPr>
          <w:spacing w:val="5"/>
        </w:rPr>
        <w:t xml:space="preserve"> </w:t>
      </w:r>
      <w:r w:rsidRPr="00685860">
        <w:rPr>
          <w:spacing w:val="-5"/>
        </w:rPr>
        <w:t>f</w:t>
      </w:r>
      <w:r w:rsidRPr="00685860">
        <w:t>ormación,</w:t>
      </w:r>
      <w:r w:rsidRPr="00685860">
        <w:rPr>
          <w:spacing w:val="5"/>
        </w:rPr>
        <w:t xml:space="preserve"> </w:t>
      </w:r>
      <w:r w:rsidRPr="00685860">
        <w:t>capacitación,</w:t>
      </w:r>
      <w:r w:rsidRPr="00685860">
        <w:rPr>
          <w:spacing w:val="5"/>
        </w:rPr>
        <w:t xml:space="preserve"> </w:t>
      </w:r>
      <w:r w:rsidRPr="00685860">
        <w:t>actualización,</w:t>
      </w:r>
      <w:r w:rsidRPr="00685860">
        <w:rPr>
          <w:spacing w:val="5"/>
        </w:rPr>
        <w:t xml:space="preserve"> </w:t>
      </w:r>
      <w:r w:rsidRPr="00685860">
        <w:t>especialización</w:t>
      </w:r>
      <w:r w:rsidR="00124F2F">
        <w:t xml:space="preserve"> </w:t>
      </w:r>
      <w:r w:rsidRPr="00685860">
        <w:t>y</w:t>
      </w:r>
      <w:r w:rsidRPr="00685860">
        <w:rPr>
          <w:spacing w:val="5"/>
        </w:rPr>
        <w:t xml:space="preserve"> </w:t>
      </w:r>
      <w:r w:rsidRPr="00685860">
        <w:t>desarrollo de</w:t>
      </w:r>
      <w:r w:rsidRPr="00685860">
        <w:rPr>
          <w:spacing w:val="-5"/>
        </w:rPr>
        <w:t xml:space="preserve"> </w:t>
      </w:r>
      <w:r w:rsidRPr="00685860">
        <w:t>los</w:t>
      </w:r>
      <w:r w:rsidRPr="00685860">
        <w:rPr>
          <w:spacing w:val="-5"/>
        </w:rPr>
        <w:t xml:space="preserve"> </w:t>
      </w:r>
      <w:r w:rsidRPr="00685860">
        <w:t>agentes</w:t>
      </w:r>
      <w:r w:rsidRPr="00685860">
        <w:rPr>
          <w:spacing w:val="-5"/>
        </w:rPr>
        <w:t xml:space="preserve"> </w:t>
      </w:r>
      <w:r w:rsidRPr="00685860">
        <w:t>del</w:t>
      </w:r>
      <w:r w:rsidRPr="00685860">
        <w:rPr>
          <w:spacing w:val="-5"/>
        </w:rPr>
        <w:t xml:space="preserve"> </w:t>
      </w:r>
      <w:r w:rsidRPr="00685860">
        <w:t>Ministerio</w:t>
      </w:r>
      <w:r w:rsidRPr="00685860">
        <w:rPr>
          <w:spacing w:val="-5"/>
        </w:rPr>
        <w:t xml:space="preserve"> </w:t>
      </w:r>
      <w:r w:rsidRPr="00685860">
        <w:t>Público</w:t>
      </w:r>
      <w:r w:rsidRPr="00685860">
        <w:rPr>
          <w:spacing w:val="-5"/>
        </w:rPr>
        <w:t xml:space="preserve"> </w:t>
      </w:r>
      <w:r w:rsidRPr="00685860">
        <w:t>Federal,</w:t>
      </w:r>
      <w:r w:rsidRPr="00685860">
        <w:rPr>
          <w:spacing w:val="-5"/>
        </w:rPr>
        <w:t xml:space="preserve"> </w:t>
      </w:r>
      <w:r w:rsidRPr="00685860">
        <w:t>peritos</w:t>
      </w:r>
      <w:r w:rsidRPr="00685860">
        <w:rPr>
          <w:spacing w:val="-5"/>
        </w:rPr>
        <w:t xml:space="preserve"> </w:t>
      </w:r>
      <w:r w:rsidRPr="00685860">
        <w:t>pro</w:t>
      </w:r>
      <w:r w:rsidRPr="00685860">
        <w:rPr>
          <w:spacing w:val="-5"/>
        </w:rPr>
        <w:t>f</w:t>
      </w:r>
      <w:r w:rsidRPr="00685860">
        <w:t>esionales</w:t>
      </w:r>
      <w:r w:rsidRPr="00685860">
        <w:rPr>
          <w:spacing w:val="-5"/>
        </w:rPr>
        <w:t xml:space="preserve"> </w:t>
      </w:r>
      <w:r w:rsidRPr="00685860">
        <w:t>y</w:t>
      </w:r>
      <w:r w:rsidRPr="00685860">
        <w:rPr>
          <w:spacing w:val="-5"/>
        </w:rPr>
        <w:t xml:space="preserve"> </w:t>
      </w:r>
      <w:r w:rsidRPr="00685860">
        <w:t>técnicos,</w:t>
      </w:r>
      <w:r w:rsidRPr="00685860">
        <w:rPr>
          <w:spacing w:val="-5"/>
        </w:rPr>
        <w:t xml:space="preserve"> </w:t>
      </w:r>
      <w:r w:rsidRPr="00685860">
        <w:t>policías</w:t>
      </w:r>
      <w:r w:rsidRPr="00685860">
        <w:rPr>
          <w:spacing w:val="-5"/>
        </w:rPr>
        <w:t xml:space="preserve"> f</w:t>
      </w:r>
      <w:r w:rsidRPr="00685860">
        <w:t>ederales, intérpretes, traductores, especialistas en justicia restaurativa y demás operadores del sistema.</w:t>
      </w:r>
    </w:p>
    <w:p w:rsidR="00685860" w:rsidRPr="00685860" w:rsidRDefault="00685860" w:rsidP="00111AD5">
      <w:pPr>
        <w:pStyle w:val="Texto"/>
        <w:spacing w:line="236" w:lineRule="exact"/>
        <w:ind w:left="1980" w:hanging="540"/>
      </w:pPr>
      <w:r w:rsidRPr="00685860">
        <w:lastRenderedPageBreak/>
        <w:t>•</w:t>
      </w:r>
      <w:r w:rsidRPr="00685860">
        <w:tab/>
        <w:t>Rediseñar y actualizar los protocolos de actuación para el personal sustantivo.</w:t>
      </w:r>
    </w:p>
    <w:p w:rsidR="00685860" w:rsidRPr="00685860" w:rsidRDefault="00685860" w:rsidP="00111AD5">
      <w:pPr>
        <w:pStyle w:val="Texto"/>
        <w:spacing w:line="236" w:lineRule="exact"/>
        <w:ind w:left="1980" w:hanging="540"/>
      </w:pPr>
      <w:r w:rsidRPr="00685860">
        <w:t>•</w:t>
      </w:r>
      <w:r w:rsidRPr="00685860">
        <w:tab/>
        <w:t>Capacitar a los operadores del Sistema de Justicia Penal en materia de derechos humanos.</w:t>
      </w:r>
    </w:p>
    <w:p w:rsidR="00685860" w:rsidRPr="00685860" w:rsidRDefault="00685860" w:rsidP="00111AD5">
      <w:pPr>
        <w:pStyle w:val="Texto"/>
        <w:spacing w:line="236" w:lineRule="exact"/>
        <w:ind w:left="1980" w:hanging="540"/>
      </w:pPr>
      <w:r w:rsidRPr="00685860">
        <w:t>•</w:t>
      </w:r>
      <w:r w:rsidRPr="00685860">
        <w:tab/>
        <w:t>Implantar</w:t>
      </w:r>
      <w:r w:rsidRPr="00685860">
        <w:rPr>
          <w:spacing w:val="10"/>
        </w:rPr>
        <w:t xml:space="preserve"> </w:t>
      </w:r>
      <w:r w:rsidRPr="00685860">
        <w:t>un</w:t>
      </w:r>
      <w:r w:rsidRPr="00685860">
        <w:rPr>
          <w:spacing w:val="10"/>
        </w:rPr>
        <w:t xml:space="preserve"> </w:t>
      </w:r>
      <w:r w:rsidRPr="00685860">
        <w:t>Nuevo</w:t>
      </w:r>
      <w:r w:rsidRPr="00685860">
        <w:rPr>
          <w:spacing w:val="10"/>
        </w:rPr>
        <w:t xml:space="preserve"> </w:t>
      </w:r>
      <w:r w:rsidRPr="00685860">
        <w:t>Modelo</w:t>
      </w:r>
      <w:r w:rsidRPr="00685860">
        <w:rPr>
          <w:spacing w:val="10"/>
        </w:rPr>
        <w:t xml:space="preserve"> </w:t>
      </w:r>
      <w:r w:rsidRPr="00685860">
        <w:t>de</w:t>
      </w:r>
      <w:r w:rsidRPr="00685860">
        <w:rPr>
          <w:spacing w:val="10"/>
        </w:rPr>
        <w:t xml:space="preserve"> </w:t>
      </w:r>
      <w:r w:rsidRPr="00685860">
        <w:t>Operación</w:t>
      </w:r>
      <w:r w:rsidRPr="00685860">
        <w:rPr>
          <w:spacing w:val="10"/>
        </w:rPr>
        <w:t xml:space="preserve"> </w:t>
      </w:r>
      <w:r w:rsidRPr="00685860">
        <w:t>Institucional</w:t>
      </w:r>
      <w:r w:rsidRPr="00685860">
        <w:rPr>
          <w:spacing w:val="10"/>
        </w:rPr>
        <w:t xml:space="preserve"> </w:t>
      </w:r>
      <w:r w:rsidRPr="00685860">
        <w:t>en</w:t>
      </w:r>
      <w:r w:rsidRPr="00685860">
        <w:rPr>
          <w:spacing w:val="10"/>
        </w:rPr>
        <w:t xml:space="preserve"> </w:t>
      </w:r>
      <w:r w:rsidRPr="00685860">
        <w:t>seguridad</w:t>
      </w:r>
      <w:r w:rsidRPr="00685860">
        <w:rPr>
          <w:spacing w:val="10"/>
        </w:rPr>
        <w:t xml:space="preserve"> </w:t>
      </w:r>
      <w:r w:rsidRPr="00685860">
        <w:t>pública</w:t>
      </w:r>
      <w:r w:rsidRPr="00685860">
        <w:rPr>
          <w:spacing w:val="10"/>
        </w:rPr>
        <w:t xml:space="preserve"> </w:t>
      </w:r>
      <w:r w:rsidRPr="00685860">
        <w:t>y</w:t>
      </w:r>
      <w:r w:rsidRPr="00685860">
        <w:rPr>
          <w:spacing w:val="10"/>
        </w:rPr>
        <w:t xml:space="preserve"> </w:t>
      </w:r>
      <w:r w:rsidRPr="00685860">
        <w:t>procuración</w:t>
      </w:r>
      <w:r w:rsidRPr="00685860">
        <w:rPr>
          <w:spacing w:val="10"/>
        </w:rPr>
        <w:t xml:space="preserve"> </w:t>
      </w:r>
      <w:r w:rsidRPr="00685860">
        <w:t>de justicia, que genere m</w:t>
      </w:r>
      <w:r w:rsidRPr="00685860">
        <w:rPr>
          <w:spacing w:val="-5"/>
        </w:rPr>
        <w:t>a</w:t>
      </w:r>
      <w:r w:rsidRPr="00685860">
        <w:t>yor capacidad de probar los delitos.</w:t>
      </w:r>
    </w:p>
    <w:p w:rsidR="00685860" w:rsidRPr="00685860" w:rsidRDefault="00685860" w:rsidP="00111AD5">
      <w:pPr>
        <w:pStyle w:val="Texto"/>
        <w:spacing w:line="236" w:lineRule="exact"/>
        <w:ind w:left="1980" w:hanging="540"/>
      </w:pPr>
      <w:r w:rsidRPr="00685860">
        <w:t>•</w:t>
      </w:r>
      <w:r w:rsidRPr="00685860">
        <w:tab/>
        <w:t>Implementar</w:t>
      </w:r>
      <w:r w:rsidRPr="00685860">
        <w:rPr>
          <w:spacing w:val="15"/>
        </w:rPr>
        <w:t xml:space="preserve"> </w:t>
      </w:r>
      <w:r w:rsidRPr="00685860">
        <w:t>un</w:t>
      </w:r>
      <w:r w:rsidRPr="00685860">
        <w:rPr>
          <w:spacing w:val="15"/>
        </w:rPr>
        <w:t xml:space="preserve"> </w:t>
      </w:r>
      <w:r w:rsidRPr="00685860">
        <w:t>sistema</w:t>
      </w:r>
      <w:r w:rsidRPr="00685860">
        <w:rPr>
          <w:spacing w:val="15"/>
        </w:rPr>
        <w:t xml:space="preserve"> </w:t>
      </w:r>
      <w:r w:rsidRPr="00685860">
        <w:t>de</w:t>
      </w:r>
      <w:r w:rsidRPr="00685860">
        <w:rPr>
          <w:spacing w:val="15"/>
        </w:rPr>
        <w:t xml:space="preserve"> </w:t>
      </w:r>
      <w:r w:rsidRPr="00685860">
        <w:t>in</w:t>
      </w:r>
      <w:r w:rsidRPr="00685860">
        <w:rPr>
          <w:spacing w:val="-5"/>
        </w:rPr>
        <w:t>f</w:t>
      </w:r>
      <w:r w:rsidRPr="00685860">
        <w:t>ormación</w:t>
      </w:r>
      <w:r w:rsidRPr="00685860">
        <w:rPr>
          <w:spacing w:val="15"/>
        </w:rPr>
        <w:t xml:space="preserve"> </w:t>
      </w:r>
      <w:r w:rsidRPr="00685860">
        <w:t>institucional</w:t>
      </w:r>
      <w:r w:rsidRPr="00685860">
        <w:rPr>
          <w:spacing w:val="15"/>
        </w:rPr>
        <w:t xml:space="preserve"> </w:t>
      </w:r>
      <w:r w:rsidRPr="00685860">
        <w:t>único,</w:t>
      </w:r>
      <w:r w:rsidRPr="00685860">
        <w:rPr>
          <w:spacing w:val="15"/>
        </w:rPr>
        <w:t xml:space="preserve"> </w:t>
      </w:r>
      <w:r w:rsidRPr="00685860">
        <w:t>que</w:t>
      </w:r>
      <w:r w:rsidRPr="00685860">
        <w:rPr>
          <w:spacing w:val="15"/>
        </w:rPr>
        <w:t xml:space="preserve"> </w:t>
      </w:r>
      <w:r w:rsidRPr="00685860">
        <w:t>permita</w:t>
      </w:r>
      <w:r w:rsidRPr="00685860">
        <w:rPr>
          <w:spacing w:val="15"/>
        </w:rPr>
        <w:t xml:space="preserve"> </w:t>
      </w:r>
      <w:r w:rsidRPr="00685860">
        <w:t>la</w:t>
      </w:r>
      <w:r w:rsidRPr="00685860">
        <w:rPr>
          <w:spacing w:val="15"/>
        </w:rPr>
        <w:t xml:space="preserve"> </w:t>
      </w:r>
      <w:r w:rsidRPr="00685860">
        <w:t>integración</w:t>
      </w:r>
      <w:r w:rsidRPr="00685860">
        <w:rPr>
          <w:spacing w:val="15"/>
        </w:rPr>
        <w:t xml:space="preserve"> </w:t>
      </w:r>
      <w:r w:rsidRPr="00685860">
        <w:t>de</w:t>
      </w:r>
      <w:r w:rsidRPr="00685860">
        <w:rPr>
          <w:spacing w:val="15"/>
        </w:rPr>
        <w:t xml:space="preserve"> </w:t>
      </w:r>
      <w:r w:rsidRPr="00685860">
        <w:t>las di</w:t>
      </w:r>
      <w:r w:rsidRPr="00685860">
        <w:rPr>
          <w:spacing w:val="-5"/>
        </w:rPr>
        <w:t>f</w:t>
      </w:r>
      <w:r w:rsidRPr="00685860">
        <w:t>erentes bases de datos existentes.</w:t>
      </w:r>
    </w:p>
    <w:p w:rsidR="00685860" w:rsidRPr="00685860" w:rsidRDefault="00685860" w:rsidP="00111AD5">
      <w:pPr>
        <w:pStyle w:val="Texto"/>
        <w:spacing w:line="236" w:lineRule="exact"/>
        <w:ind w:left="1980" w:hanging="540"/>
      </w:pPr>
      <w:r w:rsidRPr="00685860">
        <w:t>•</w:t>
      </w:r>
      <w:r w:rsidRPr="00685860">
        <w:tab/>
        <w:t>Rediseñar el servicio de carrera de los operadores del Sistema de Justicia Penal, promoviendo la ética y el pro</w:t>
      </w:r>
      <w:r w:rsidRPr="00685860">
        <w:rPr>
          <w:spacing w:val="-5"/>
        </w:rPr>
        <w:t>f</w:t>
      </w:r>
      <w:r w:rsidRPr="00685860">
        <w:t>esionalismo de sus servidores públicos.</w:t>
      </w:r>
    </w:p>
    <w:p w:rsidR="00685860" w:rsidRPr="00685860" w:rsidRDefault="00685860" w:rsidP="00111AD5">
      <w:pPr>
        <w:pStyle w:val="Texto"/>
        <w:spacing w:line="236" w:lineRule="exact"/>
        <w:ind w:left="1980" w:hanging="540"/>
      </w:pPr>
      <w:r w:rsidRPr="00685860">
        <w:t>•</w:t>
      </w:r>
      <w:r w:rsidRPr="00685860">
        <w:tab/>
        <w:t>Proporcionar</w:t>
      </w:r>
      <w:r w:rsidRPr="00685860">
        <w:rPr>
          <w:spacing w:val="30"/>
        </w:rPr>
        <w:t xml:space="preserve"> </w:t>
      </w:r>
      <w:r w:rsidRPr="00685860">
        <w:t>asistencia</w:t>
      </w:r>
      <w:r w:rsidRPr="00685860">
        <w:rPr>
          <w:spacing w:val="30"/>
        </w:rPr>
        <w:t xml:space="preserve"> </w:t>
      </w:r>
      <w:r w:rsidRPr="00685860">
        <w:t>y</w:t>
      </w:r>
      <w:r w:rsidRPr="00685860">
        <w:rPr>
          <w:spacing w:val="30"/>
        </w:rPr>
        <w:t xml:space="preserve"> </w:t>
      </w:r>
      <w:r w:rsidRPr="00685860">
        <w:t>representación</w:t>
      </w:r>
      <w:r w:rsidRPr="00685860">
        <w:rPr>
          <w:spacing w:val="30"/>
        </w:rPr>
        <w:t xml:space="preserve"> </w:t>
      </w:r>
      <w:r w:rsidRPr="00685860">
        <w:t>eficaz</w:t>
      </w:r>
      <w:r w:rsidRPr="00685860">
        <w:rPr>
          <w:spacing w:val="20"/>
        </w:rPr>
        <w:t xml:space="preserve"> </w:t>
      </w:r>
      <w:r w:rsidRPr="00685860">
        <w:t>a</w:t>
      </w:r>
      <w:r w:rsidRPr="00685860">
        <w:rPr>
          <w:spacing w:val="30"/>
        </w:rPr>
        <w:t xml:space="preserve"> </w:t>
      </w:r>
      <w:r w:rsidRPr="00685860">
        <w:t>las</w:t>
      </w:r>
      <w:r w:rsidRPr="00685860">
        <w:rPr>
          <w:spacing w:val="30"/>
        </w:rPr>
        <w:t xml:space="preserve"> </w:t>
      </w:r>
      <w:r w:rsidRPr="00685860">
        <w:t>víctimas</w:t>
      </w:r>
      <w:r w:rsidRPr="00685860">
        <w:rPr>
          <w:spacing w:val="30"/>
        </w:rPr>
        <w:t xml:space="preserve"> </w:t>
      </w:r>
      <w:r w:rsidRPr="00685860">
        <w:t>con</w:t>
      </w:r>
      <w:r w:rsidRPr="00685860">
        <w:rPr>
          <w:spacing w:val="30"/>
        </w:rPr>
        <w:t xml:space="preserve"> </w:t>
      </w:r>
      <w:r w:rsidRPr="00685860">
        <w:t>perspectiva</w:t>
      </w:r>
      <w:r w:rsidRPr="00685860">
        <w:rPr>
          <w:spacing w:val="30"/>
        </w:rPr>
        <w:t xml:space="preserve"> </w:t>
      </w:r>
      <w:r w:rsidRPr="00685860">
        <w:t>de</w:t>
      </w:r>
      <w:r w:rsidRPr="00685860">
        <w:rPr>
          <w:spacing w:val="30"/>
        </w:rPr>
        <w:t xml:space="preserve"> </w:t>
      </w:r>
      <w:r w:rsidRPr="00685860">
        <w:t>derechos humanos.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36" w:lineRule="exact"/>
              <w:ind w:left="2362" w:hanging="1728"/>
              <w:rPr>
                <w:b/>
                <w:color w:val="000000"/>
                <w:szCs w:val="18"/>
              </w:rPr>
            </w:pPr>
            <w:r w:rsidRPr="00DB1649">
              <w:rPr>
                <w:b/>
                <w:color w:val="000000"/>
                <w:szCs w:val="18"/>
              </w:rPr>
              <w:t>Estrategia 1.4.2.</w:t>
            </w:r>
            <w:r w:rsidRPr="00DB1649">
              <w:rPr>
                <w:b/>
                <w:color w:val="000000"/>
                <w:szCs w:val="18"/>
              </w:rPr>
              <w:tab/>
              <w:t>Lograr una procuración de justicia e</w:t>
            </w:r>
            <w:r w:rsidRPr="00DB1649">
              <w:rPr>
                <w:b/>
                <w:color w:val="000000"/>
                <w:spacing w:val="-5"/>
                <w:szCs w:val="18"/>
              </w:rPr>
              <w:t>f</w:t>
            </w:r>
            <w:r w:rsidRPr="00DB1649">
              <w:rPr>
                <w:b/>
                <w:color w:val="000000"/>
                <w:szCs w:val="18"/>
              </w:rPr>
              <w:t>ectiva.</w:t>
            </w:r>
          </w:p>
        </w:tc>
      </w:tr>
    </w:tbl>
    <w:p w:rsidR="00685860" w:rsidRPr="00685860" w:rsidRDefault="00685860" w:rsidP="00111AD5">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6" w:lineRule="exact"/>
        <w:ind w:left="1980" w:hanging="540"/>
      </w:pPr>
      <w:r w:rsidRPr="00685860">
        <w:t>•</w:t>
      </w:r>
      <w:r w:rsidRPr="00685860">
        <w:tab/>
        <w:t>Proponer</w:t>
      </w:r>
      <w:r w:rsidRPr="00685860">
        <w:rPr>
          <w:spacing w:val="10"/>
        </w:rPr>
        <w:t xml:space="preserve"> </w:t>
      </w:r>
      <w:r w:rsidRPr="00685860">
        <w:t>las</w:t>
      </w:r>
      <w:r w:rsidRPr="00685860">
        <w:rPr>
          <w:spacing w:val="10"/>
        </w:rPr>
        <w:t xml:space="preserve"> </w:t>
      </w:r>
      <w:r w:rsidRPr="00685860">
        <w:t>re</w:t>
      </w:r>
      <w:r w:rsidRPr="00685860">
        <w:rPr>
          <w:spacing w:val="-5"/>
        </w:rPr>
        <w:t>f</w:t>
      </w:r>
      <w:r w:rsidRPr="00685860">
        <w:t>ormas</w:t>
      </w:r>
      <w:r w:rsidRPr="00685860">
        <w:rPr>
          <w:spacing w:val="10"/>
        </w:rPr>
        <w:t xml:space="preserve"> </w:t>
      </w:r>
      <w:r w:rsidRPr="00685860">
        <w:t>constitucionales</w:t>
      </w:r>
      <w:r w:rsidRPr="00685860">
        <w:rPr>
          <w:spacing w:val="10"/>
        </w:rPr>
        <w:t xml:space="preserve"> </w:t>
      </w:r>
      <w:r w:rsidRPr="00685860">
        <w:t>y</w:t>
      </w:r>
      <w:r w:rsidRPr="00685860">
        <w:rPr>
          <w:spacing w:val="10"/>
        </w:rPr>
        <w:t xml:space="preserve"> </w:t>
      </w:r>
      <w:r w:rsidRPr="00685860">
        <w:t>legales</w:t>
      </w:r>
      <w:r w:rsidRPr="00685860">
        <w:rPr>
          <w:spacing w:val="10"/>
        </w:rPr>
        <w:t xml:space="preserve"> </w:t>
      </w:r>
      <w:r w:rsidRPr="00685860">
        <w:t>que</w:t>
      </w:r>
      <w:r w:rsidRPr="00685860">
        <w:rPr>
          <w:spacing w:val="10"/>
        </w:rPr>
        <w:t xml:space="preserve"> </w:t>
      </w:r>
      <w:r w:rsidRPr="00685860">
        <w:t>permitan</w:t>
      </w:r>
      <w:r w:rsidRPr="00685860">
        <w:rPr>
          <w:spacing w:val="10"/>
        </w:rPr>
        <w:t xml:space="preserve"> </w:t>
      </w:r>
      <w:r w:rsidRPr="00685860">
        <w:t>la</w:t>
      </w:r>
      <w:r w:rsidRPr="00685860">
        <w:rPr>
          <w:spacing w:val="10"/>
        </w:rPr>
        <w:t xml:space="preserve"> </w:t>
      </w:r>
      <w:r w:rsidRPr="00685860">
        <w:t>expedición</w:t>
      </w:r>
      <w:r w:rsidRPr="00685860">
        <w:rPr>
          <w:spacing w:val="10"/>
        </w:rPr>
        <w:t xml:space="preserve"> </w:t>
      </w:r>
      <w:r w:rsidRPr="00685860">
        <w:t>de</w:t>
      </w:r>
      <w:r w:rsidRPr="00685860">
        <w:rPr>
          <w:spacing w:val="10"/>
        </w:rPr>
        <w:t xml:space="preserve"> </w:t>
      </w:r>
      <w:r w:rsidRPr="00685860">
        <w:t>un</w:t>
      </w:r>
      <w:r w:rsidRPr="00685860">
        <w:rPr>
          <w:spacing w:val="10"/>
        </w:rPr>
        <w:t xml:space="preserve"> </w:t>
      </w:r>
      <w:r w:rsidRPr="00685860">
        <w:t>Código</w:t>
      </w:r>
      <w:r w:rsidRPr="00685860">
        <w:rPr>
          <w:spacing w:val="10"/>
        </w:rPr>
        <w:t xml:space="preserve"> </w:t>
      </w:r>
      <w:r w:rsidRPr="00685860">
        <w:t>de Procedimientos Penales Único y una Ley General Penal.</w:t>
      </w:r>
    </w:p>
    <w:p w:rsidR="00685860" w:rsidRPr="00685860" w:rsidRDefault="00685860" w:rsidP="000F77C6">
      <w:pPr>
        <w:pStyle w:val="Texto"/>
        <w:spacing w:line="236" w:lineRule="exact"/>
        <w:ind w:left="1980" w:hanging="540"/>
      </w:pPr>
      <w:r w:rsidRPr="00685860">
        <w:t>•</w:t>
      </w:r>
      <w:r w:rsidRPr="00685860">
        <w:tab/>
        <w:t>Establecer</w:t>
      </w:r>
      <w:r w:rsidRPr="00685860">
        <w:rPr>
          <w:spacing w:val="15"/>
        </w:rPr>
        <w:t xml:space="preserve"> </w:t>
      </w:r>
      <w:r w:rsidRPr="00685860">
        <w:t>un</w:t>
      </w:r>
      <w:r w:rsidRPr="00685860">
        <w:rPr>
          <w:spacing w:val="15"/>
        </w:rPr>
        <w:t xml:space="preserve"> </w:t>
      </w:r>
      <w:r w:rsidRPr="00685860">
        <w:t>programa</w:t>
      </w:r>
      <w:r w:rsidRPr="00685860">
        <w:rPr>
          <w:spacing w:val="15"/>
        </w:rPr>
        <w:t xml:space="preserve"> </w:t>
      </w:r>
      <w:r w:rsidRPr="00685860">
        <w:t>en</w:t>
      </w:r>
      <w:r w:rsidRPr="00685860">
        <w:rPr>
          <w:spacing w:val="15"/>
        </w:rPr>
        <w:t xml:space="preserve"> </w:t>
      </w:r>
      <w:r w:rsidRPr="00685860">
        <w:t>materia</w:t>
      </w:r>
      <w:r w:rsidRPr="00685860">
        <w:rPr>
          <w:spacing w:val="15"/>
        </w:rPr>
        <w:t xml:space="preserve"> </w:t>
      </w:r>
      <w:r w:rsidRPr="00685860">
        <w:t>de</w:t>
      </w:r>
      <w:r w:rsidRPr="00685860">
        <w:rPr>
          <w:spacing w:val="15"/>
        </w:rPr>
        <w:t xml:space="preserve"> </w:t>
      </w:r>
      <w:r w:rsidRPr="00685860">
        <w:t>desarrollo</w:t>
      </w:r>
      <w:r w:rsidRPr="00685860">
        <w:rPr>
          <w:spacing w:val="15"/>
        </w:rPr>
        <w:t xml:space="preserve"> </w:t>
      </w:r>
      <w:r w:rsidRPr="00685860">
        <w:t>tecnológico</w:t>
      </w:r>
      <w:r w:rsidRPr="00685860">
        <w:rPr>
          <w:spacing w:val="15"/>
        </w:rPr>
        <w:t xml:space="preserve"> </w:t>
      </w:r>
      <w:r w:rsidRPr="00685860">
        <w:t>que</w:t>
      </w:r>
      <w:r w:rsidRPr="00685860">
        <w:rPr>
          <w:spacing w:val="15"/>
        </w:rPr>
        <w:t xml:space="preserve"> </w:t>
      </w:r>
      <w:r w:rsidRPr="00685860">
        <w:t>dote</w:t>
      </w:r>
      <w:r w:rsidRPr="00685860">
        <w:rPr>
          <w:spacing w:val="15"/>
        </w:rPr>
        <w:t xml:space="preserve"> </w:t>
      </w:r>
      <w:r w:rsidRPr="00685860">
        <w:t>de</w:t>
      </w:r>
      <w:r w:rsidRPr="00685860">
        <w:rPr>
          <w:spacing w:val="15"/>
        </w:rPr>
        <w:t xml:space="preserve"> </w:t>
      </w:r>
      <w:r w:rsidRPr="00685860">
        <w:t>infraestructura</w:t>
      </w:r>
      <w:r w:rsidRPr="00685860">
        <w:rPr>
          <w:spacing w:val="15"/>
        </w:rPr>
        <w:t xml:space="preserve"> </w:t>
      </w:r>
      <w:r w:rsidRPr="00685860">
        <w:t>de vanguardia a la Procuraduría General de la República.</w:t>
      </w:r>
    </w:p>
    <w:p w:rsidR="00685860" w:rsidRPr="00685860" w:rsidRDefault="00685860" w:rsidP="000F77C6">
      <w:pPr>
        <w:pStyle w:val="Texto"/>
        <w:spacing w:line="236" w:lineRule="exact"/>
        <w:ind w:left="1980" w:hanging="540"/>
      </w:pPr>
      <w:r w:rsidRPr="00685860">
        <w:t>•</w:t>
      </w:r>
      <w:r w:rsidRPr="00685860">
        <w:tab/>
        <w:t>Coadyuvar</w:t>
      </w:r>
      <w:r w:rsidRPr="00685860">
        <w:rPr>
          <w:spacing w:val="30"/>
        </w:rPr>
        <w:t xml:space="preserve"> </w:t>
      </w:r>
      <w:r w:rsidRPr="00685860">
        <w:t>en</w:t>
      </w:r>
      <w:r w:rsidRPr="00685860">
        <w:rPr>
          <w:spacing w:val="30"/>
        </w:rPr>
        <w:t xml:space="preserve"> </w:t>
      </w:r>
      <w:r w:rsidRPr="00685860">
        <w:t>la</w:t>
      </w:r>
      <w:r w:rsidRPr="00685860">
        <w:rPr>
          <w:spacing w:val="30"/>
        </w:rPr>
        <w:t xml:space="preserve"> </w:t>
      </w:r>
      <w:r w:rsidRPr="00685860">
        <w:t>definición</w:t>
      </w:r>
      <w:r w:rsidRPr="00685860">
        <w:rPr>
          <w:spacing w:val="15"/>
        </w:rPr>
        <w:t xml:space="preserve"> </w:t>
      </w:r>
      <w:r w:rsidRPr="00685860">
        <w:t>de</w:t>
      </w:r>
      <w:r w:rsidRPr="00685860">
        <w:rPr>
          <w:spacing w:val="30"/>
        </w:rPr>
        <w:t xml:space="preserve"> </w:t>
      </w:r>
      <w:r w:rsidRPr="00685860">
        <w:t>una</w:t>
      </w:r>
      <w:r w:rsidRPr="00685860">
        <w:rPr>
          <w:spacing w:val="30"/>
        </w:rPr>
        <w:t xml:space="preserve"> </w:t>
      </w:r>
      <w:r w:rsidRPr="00685860">
        <w:t>nueva</w:t>
      </w:r>
      <w:r w:rsidRPr="00685860">
        <w:rPr>
          <w:spacing w:val="30"/>
        </w:rPr>
        <w:t xml:space="preserve"> </w:t>
      </w:r>
      <w:r w:rsidRPr="00685860">
        <w:t>política</w:t>
      </w:r>
      <w:r w:rsidRPr="00685860">
        <w:rPr>
          <w:spacing w:val="30"/>
        </w:rPr>
        <w:t xml:space="preserve"> </w:t>
      </w:r>
      <w:r w:rsidRPr="00685860">
        <w:t>de</w:t>
      </w:r>
      <w:r w:rsidRPr="00685860">
        <w:rPr>
          <w:spacing w:val="30"/>
        </w:rPr>
        <w:t xml:space="preserve"> </w:t>
      </w:r>
      <w:r w:rsidRPr="00685860">
        <w:t>tratados,</w:t>
      </w:r>
      <w:r w:rsidRPr="00685860">
        <w:rPr>
          <w:spacing w:val="30"/>
        </w:rPr>
        <w:t xml:space="preserve"> </w:t>
      </w:r>
      <w:r w:rsidRPr="00685860">
        <w:t>a</w:t>
      </w:r>
      <w:r w:rsidRPr="00685860">
        <w:rPr>
          <w:spacing w:val="30"/>
        </w:rPr>
        <w:t xml:space="preserve"> </w:t>
      </w:r>
      <w:r w:rsidRPr="00685860">
        <w:t>fin</w:t>
      </w:r>
      <w:r w:rsidRPr="00685860">
        <w:rPr>
          <w:spacing w:val="20"/>
        </w:rPr>
        <w:t xml:space="preserve"> </w:t>
      </w:r>
      <w:r w:rsidRPr="00685860">
        <w:t>de</w:t>
      </w:r>
      <w:r w:rsidRPr="00685860">
        <w:rPr>
          <w:spacing w:val="30"/>
        </w:rPr>
        <w:t xml:space="preserve"> </w:t>
      </w:r>
      <w:r w:rsidRPr="00685860">
        <w:t>suscribir</w:t>
      </w:r>
      <w:r w:rsidRPr="00685860">
        <w:rPr>
          <w:spacing w:val="30"/>
        </w:rPr>
        <w:t xml:space="preserve"> </w:t>
      </w:r>
      <w:r w:rsidRPr="00685860">
        <w:t>la</w:t>
      </w:r>
      <w:r w:rsidRPr="00685860">
        <w:rPr>
          <w:spacing w:val="30"/>
        </w:rPr>
        <w:t xml:space="preserve"> </w:t>
      </w:r>
      <w:r w:rsidRPr="00685860">
        <w:t>firma</w:t>
      </w:r>
      <w:r w:rsidRPr="00685860">
        <w:rPr>
          <w:spacing w:val="20"/>
        </w:rPr>
        <w:t xml:space="preserve"> </w:t>
      </w:r>
      <w:r w:rsidRPr="00685860">
        <w:t>de instrumentos</w:t>
      </w:r>
      <w:r w:rsidRPr="00685860">
        <w:rPr>
          <w:spacing w:val="-10"/>
        </w:rPr>
        <w:t xml:space="preserve"> </w:t>
      </w:r>
      <w:r w:rsidRPr="00685860">
        <w:t>internacionales</w:t>
      </w:r>
      <w:r w:rsidRPr="00685860">
        <w:rPr>
          <w:spacing w:val="-10"/>
        </w:rPr>
        <w:t xml:space="preserve"> </w:t>
      </w:r>
      <w:r w:rsidRPr="00685860">
        <w:t>que</w:t>
      </w:r>
      <w:r w:rsidRPr="00685860">
        <w:rPr>
          <w:spacing w:val="-10"/>
        </w:rPr>
        <w:t xml:space="preserve"> </w:t>
      </w:r>
      <w:r w:rsidRPr="00685860">
        <w:t>reporten</w:t>
      </w:r>
      <w:r w:rsidRPr="00685860">
        <w:rPr>
          <w:spacing w:val="-10"/>
        </w:rPr>
        <w:t xml:space="preserve"> </w:t>
      </w:r>
      <w:r w:rsidRPr="00685860">
        <w:t>m</w:t>
      </w:r>
      <w:r w:rsidRPr="00685860">
        <w:rPr>
          <w:spacing w:val="-5"/>
        </w:rPr>
        <w:t>a</w:t>
      </w:r>
      <w:r w:rsidRPr="00685860">
        <w:t>yores</w:t>
      </w:r>
      <w:r w:rsidRPr="00685860">
        <w:rPr>
          <w:spacing w:val="-10"/>
        </w:rPr>
        <w:t xml:space="preserve"> </w:t>
      </w:r>
      <w:r w:rsidRPr="00685860">
        <w:t>beneficios</w:t>
      </w:r>
      <w:r w:rsidRPr="00685860">
        <w:rPr>
          <w:spacing w:val="-10"/>
        </w:rPr>
        <w:t xml:space="preserve"> </w:t>
      </w:r>
      <w:r w:rsidRPr="00685860">
        <w:t>al</w:t>
      </w:r>
      <w:r w:rsidRPr="00685860">
        <w:rPr>
          <w:spacing w:val="-10"/>
        </w:rPr>
        <w:t xml:space="preserve"> </w:t>
      </w:r>
      <w:r w:rsidRPr="00685860">
        <w:t>país</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procuración de justicia.</w:t>
      </w:r>
    </w:p>
    <w:p w:rsidR="00685860" w:rsidRPr="00685860" w:rsidRDefault="00685860" w:rsidP="000F77C6">
      <w:pPr>
        <w:pStyle w:val="Texto"/>
        <w:spacing w:line="236" w:lineRule="exact"/>
        <w:ind w:left="1980" w:hanging="540"/>
      </w:pPr>
      <w:r w:rsidRPr="00685860">
        <w:t>•</w:t>
      </w:r>
      <w:r w:rsidRPr="00685860">
        <w:tab/>
        <w:t>Desarrollar</w:t>
      </w:r>
      <w:r w:rsidRPr="00685860">
        <w:rPr>
          <w:spacing w:val="-10"/>
        </w:rPr>
        <w:t xml:space="preserve"> </w:t>
      </w:r>
      <w:r w:rsidRPr="00685860">
        <w:t>un</w:t>
      </w:r>
      <w:r w:rsidRPr="00685860">
        <w:rPr>
          <w:spacing w:val="-10"/>
        </w:rPr>
        <w:t xml:space="preserve"> </w:t>
      </w:r>
      <w:r w:rsidRPr="00685860">
        <w:t>nuevo</w:t>
      </w:r>
      <w:r w:rsidRPr="00685860">
        <w:rPr>
          <w:spacing w:val="-10"/>
        </w:rPr>
        <w:t xml:space="preserve"> </w:t>
      </w:r>
      <w:r w:rsidRPr="00685860">
        <w:t>esquema</w:t>
      </w:r>
      <w:r w:rsidRPr="00685860">
        <w:rPr>
          <w:spacing w:val="-10"/>
        </w:rPr>
        <w:t xml:space="preserve"> </w:t>
      </w:r>
      <w:r w:rsidRPr="00685860">
        <w:t>de</w:t>
      </w:r>
      <w:r w:rsidRPr="00685860">
        <w:rPr>
          <w:spacing w:val="-10"/>
        </w:rPr>
        <w:t xml:space="preserve"> </w:t>
      </w:r>
      <w:r w:rsidRPr="00685860">
        <w:t>despliegue</w:t>
      </w:r>
      <w:r w:rsidRPr="00685860">
        <w:rPr>
          <w:spacing w:val="-10"/>
        </w:rPr>
        <w:t xml:space="preserve"> </w:t>
      </w:r>
      <w:r w:rsidRPr="00685860">
        <w:t>regional,</w:t>
      </w:r>
      <w:r w:rsidRPr="00685860">
        <w:rPr>
          <w:spacing w:val="-10"/>
        </w:rPr>
        <w:t xml:space="preserve"> </w:t>
      </w:r>
      <w:r w:rsidRPr="00685860">
        <w:t>así</w:t>
      </w:r>
      <w:r w:rsidRPr="00685860">
        <w:rPr>
          <w:spacing w:val="-10"/>
        </w:rPr>
        <w:t xml:space="preserve"> </w:t>
      </w:r>
      <w:r w:rsidRPr="00685860">
        <w:t>como</w:t>
      </w:r>
      <w:r w:rsidRPr="00685860">
        <w:rPr>
          <w:spacing w:val="-10"/>
        </w:rPr>
        <w:t xml:space="preserve"> </w:t>
      </w:r>
      <w:r w:rsidRPr="00685860">
        <w:t>de</w:t>
      </w:r>
      <w:r w:rsidRPr="00685860">
        <w:rPr>
          <w:spacing w:val="-10"/>
        </w:rPr>
        <w:t xml:space="preserve"> </w:t>
      </w:r>
      <w:r w:rsidRPr="00685860">
        <w:t>especialización</w:t>
      </w:r>
      <w:r w:rsidRPr="00685860">
        <w:rPr>
          <w:spacing w:val="-10"/>
        </w:rPr>
        <w:t xml:space="preserve"> </w:t>
      </w:r>
      <w:r w:rsidRPr="00685860">
        <w:t>en</w:t>
      </w:r>
      <w:r w:rsidRPr="00685860">
        <w:rPr>
          <w:spacing w:val="-10"/>
        </w:rPr>
        <w:t xml:space="preserve"> </w:t>
      </w:r>
      <w:r w:rsidRPr="00685860">
        <w:t>el</w:t>
      </w:r>
      <w:r w:rsidRPr="00685860">
        <w:rPr>
          <w:spacing w:val="-10"/>
        </w:rPr>
        <w:t xml:space="preserve"> </w:t>
      </w:r>
      <w:r w:rsidRPr="00685860">
        <w:t>combate a delitos.</w:t>
      </w:r>
    </w:p>
    <w:p w:rsidR="00685860" w:rsidRPr="00685860" w:rsidRDefault="00685860" w:rsidP="00111AD5">
      <w:pPr>
        <w:pStyle w:val="Texto"/>
        <w:spacing w:after="84" w:line="220" w:lineRule="exact"/>
        <w:ind w:left="1980" w:hanging="540"/>
      </w:pPr>
      <w:r w:rsidRPr="00685860">
        <w:t>•</w:t>
      </w:r>
      <w:r w:rsidRPr="00685860">
        <w:tab/>
        <w:t>Robustecer</w:t>
      </w:r>
      <w:r w:rsidRPr="00685860">
        <w:rPr>
          <w:spacing w:val="20"/>
        </w:rPr>
        <w:t xml:space="preserve"> </w:t>
      </w:r>
      <w:r w:rsidRPr="00685860">
        <w:t>el</w:t>
      </w:r>
      <w:r w:rsidRPr="00685860">
        <w:rPr>
          <w:spacing w:val="20"/>
        </w:rPr>
        <w:t xml:space="preserve"> </w:t>
      </w:r>
      <w:r w:rsidRPr="00685860">
        <w:t>papel</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Procuraduría</w:t>
      </w:r>
      <w:r w:rsidRPr="00685860">
        <w:rPr>
          <w:spacing w:val="20"/>
        </w:rPr>
        <w:t xml:space="preserve"> </w:t>
      </w:r>
      <w:r w:rsidRPr="00685860">
        <w:t>General</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República</w:t>
      </w:r>
      <w:r w:rsidRPr="00685860">
        <w:rPr>
          <w:spacing w:val="20"/>
        </w:rPr>
        <w:t xml:space="preserve"> </w:t>
      </w:r>
      <w:r w:rsidRPr="00685860">
        <w:t>como</w:t>
      </w:r>
      <w:r w:rsidRPr="00685860">
        <w:rPr>
          <w:spacing w:val="20"/>
        </w:rPr>
        <w:t xml:space="preserve"> </w:t>
      </w:r>
      <w:r w:rsidRPr="00685860">
        <w:t>representante</w:t>
      </w:r>
      <w:r w:rsidRPr="00685860">
        <w:rPr>
          <w:spacing w:val="20"/>
        </w:rPr>
        <w:t xml:space="preserve"> </w:t>
      </w:r>
      <w:r w:rsidRPr="00685860">
        <w:t>de</w:t>
      </w:r>
      <w:r w:rsidRPr="00685860">
        <w:rPr>
          <w:spacing w:val="20"/>
        </w:rPr>
        <w:t xml:space="preserve"> </w:t>
      </w:r>
      <w:r w:rsidRPr="00685860">
        <w:t>la Federación y garante de la constitucionalidad de normas generales y actos de autoridad en los procesos constitucionales.</w:t>
      </w:r>
    </w:p>
    <w:p w:rsidR="00685860" w:rsidRPr="00685860" w:rsidRDefault="00685860" w:rsidP="00111AD5">
      <w:pPr>
        <w:pStyle w:val="Texto"/>
        <w:spacing w:after="84" w:line="220" w:lineRule="exact"/>
        <w:ind w:left="1980" w:hanging="540"/>
      </w:pPr>
      <w:r w:rsidRPr="00685860">
        <w:t>•</w:t>
      </w:r>
      <w:r w:rsidRPr="00685860">
        <w:tab/>
        <w:t>Mejorar</w:t>
      </w:r>
      <w:r w:rsidRPr="00685860">
        <w:rPr>
          <w:spacing w:val="5"/>
        </w:rPr>
        <w:t xml:space="preserve"> </w:t>
      </w:r>
      <w:r w:rsidRPr="00685860">
        <w:t>la</w:t>
      </w:r>
      <w:r w:rsidRPr="00685860">
        <w:rPr>
          <w:spacing w:val="5"/>
        </w:rPr>
        <w:t xml:space="preserve"> </w:t>
      </w:r>
      <w:r w:rsidRPr="00685860">
        <w:t>calidad</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investigación</w:t>
      </w:r>
      <w:r w:rsidRPr="00685860">
        <w:rPr>
          <w:spacing w:val="5"/>
        </w:rPr>
        <w:t xml:space="preserve"> </w:t>
      </w:r>
      <w:r w:rsidRPr="00685860">
        <w:t>de</w:t>
      </w:r>
      <w:r w:rsidRPr="00685860">
        <w:rPr>
          <w:spacing w:val="5"/>
        </w:rPr>
        <w:t xml:space="preserve"> </w:t>
      </w:r>
      <w:r w:rsidRPr="00685860">
        <w:t>hechos</w:t>
      </w:r>
      <w:r w:rsidRPr="00685860">
        <w:rPr>
          <w:spacing w:val="5"/>
        </w:rPr>
        <w:t xml:space="preserve"> </w:t>
      </w:r>
      <w:r w:rsidRPr="00685860">
        <w:t>delictivos</w:t>
      </w:r>
      <w:r w:rsidRPr="00685860">
        <w:rPr>
          <w:spacing w:val="5"/>
        </w:rPr>
        <w:t xml:space="preserve"> </w:t>
      </w:r>
      <w:r w:rsidRPr="00685860">
        <w:t>para</w:t>
      </w:r>
      <w:r w:rsidRPr="00685860">
        <w:rPr>
          <w:spacing w:val="5"/>
        </w:rPr>
        <w:t xml:space="preserve"> </w:t>
      </w:r>
      <w:r w:rsidRPr="00685860">
        <w:t>generar</w:t>
      </w:r>
      <w:r w:rsidRPr="00685860">
        <w:rPr>
          <w:spacing w:val="5"/>
        </w:rPr>
        <w:t xml:space="preserve"> </w:t>
      </w:r>
      <w:r w:rsidRPr="00685860">
        <w:t>evidencias</w:t>
      </w:r>
      <w:r w:rsidRPr="00685860">
        <w:rPr>
          <w:spacing w:val="5"/>
        </w:rPr>
        <w:t xml:space="preserve"> </w:t>
      </w:r>
      <w:r w:rsidRPr="00685860">
        <w:t>sólidas</w:t>
      </w:r>
      <w:r w:rsidRPr="00685860">
        <w:rPr>
          <w:spacing w:val="5"/>
        </w:rPr>
        <w:t xml:space="preserve"> </w:t>
      </w:r>
      <w:r w:rsidRPr="00685860">
        <w:t>que, a su vez, cuenten con soporte científico</w:t>
      </w:r>
      <w:r w:rsidRPr="00685860">
        <w:rPr>
          <w:spacing w:val="-10"/>
        </w:rPr>
        <w:t xml:space="preserve"> </w:t>
      </w:r>
      <w:r w:rsidRPr="00685860">
        <w:t>y sustento legal.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20" w:lineRule="exact"/>
              <w:ind w:left="2362" w:hanging="1728"/>
              <w:rPr>
                <w:b/>
                <w:color w:val="000000"/>
                <w:szCs w:val="18"/>
              </w:rPr>
            </w:pPr>
            <w:r w:rsidRPr="00DB1649">
              <w:rPr>
                <w:b/>
                <w:color w:val="000000"/>
                <w:szCs w:val="18"/>
              </w:rPr>
              <w:t>Estrategia 1.4.3.</w:t>
            </w:r>
            <w:r w:rsidRPr="00DB1649">
              <w:rPr>
                <w:b/>
                <w:color w:val="000000"/>
                <w:szCs w:val="18"/>
              </w:rPr>
              <w:tab/>
              <w:t>Combatir la corrupción y transparentar la acción pública en materia de justicia para recuperar la confianza</w:t>
            </w:r>
            <w:r w:rsidRPr="00DB1649">
              <w:rPr>
                <w:b/>
                <w:color w:val="000000"/>
                <w:spacing w:val="-15"/>
                <w:szCs w:val="18"/>
              </w:rPr>
              <w:t xml:space="preserve"> </w:t>
            </w:r>
            <w:r w:rsidRPr="00DB1649">
              <w:rPr>
                <w:b/>
                <w:color w:val="000000"/>
                <w:szCs w:val="18"/>
              </w:rPr>
              <w:t>ciudadana.</w:t>
            </w:r>
          </w:p>
        </w:tc>
      </w:tr>
    </w:tbl>
    <w:p w:rsidR="00685860" w:rsidRPr="00685860" w:rsidRDefault="00685860" w:rsidP="00111AD5">
      <w:pPr>
        <w:pStyle w:val="Texto"/>
        <w:spacing w:after="84" w:line="220"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after="84" w:line="220" w:lineRule="exact"/>
        <w:ind w:left="1980" w:hanging="540"/>
      </w:pPr>
      <w:r w:rsidRPr="00685860">
        <w:t>•</w:t>
      </w:r>
      <w:r w:rsidRPr="00685860">
        <w:tab/>
        <w:t>Promover</w:t>
      </w:r>
      <w:r w:rsidRPr="00685860">
        <w:rPr>
          <w:i/>
        </w:rPr>
        <w:t xml:space="preserve"> </w:t>
      </w:r>
      <w:r w:rsidRPr="00685860">
        <w:t>la</w:t>
      </w:r>
      <w:r w:rsidRPr="00685860">
        <w:rPr>
          <w:i/>
        </w:rPr>
        <w:t xml:space="preserve"> </w:t>
      </w:r>
      <w:r w:rsidRPr="00685860">
        <w:t>creación</w:t>
      </w:r>
      <w:r w:rsidRPr="00685860">
        <w:rPr>
          <w:i/>
        </w:rPr>
        <w:t xml:space="preserve"> </w:t>
      </w:r>
      <w:r w:rsidRPr="00685860">
        <w:t>de</w:t>
      </w:r>
      <w:r w:rsidRPr="00685860">
        <w:rPr>
          <w:i/>
        </w:rPr>
        <w:t xml:space="preserve"> </w:t>
      </w:r>
      <w:r w:rsidRPr="00685860">
        <w:t>un</w:t>
      </w:r>
      <w:r w:rsidRPr="00685860">
        <w:rPr>
          <w:i/>
        </w:rPr>
        <w:t xml:space="preserve"> </w:t>
      </w:r>
      <w:r w:rsidRPr="00685860">
        <w:t>organismo</w:t>
      </w:r>
      <w:r w:rsidRPr="00685860">
        <w:rPr>
          <w:i/>
        </w:rPr>
        <w:t xml:space="preserve"> </w:t>
      </w:r>
      <w:r w:rsidRPr="00685860">
        <w:t>autónomo</w:t>
      </w:r>
      <w:r w:rsidRPr="00685860">
        <w:rPr>
          <w:i/>
        </w:rPr>
        <w:t xml:space="preserve"> </w:t>
      </w:r>
      <w:r w:rsidRPr="00685860">
        <w:t>especializado</w:t>
      </w:r>
      <w:r w:rsidRPr="00685860">
        <w:rPr>
          <w:i/>
        </w:rPr>
        <w:t xml:space="preserve"> </w:t>
      </w:r>
      <w:r w:rsidRPr="00685860">
        <w:t>encargado</w:t>
      </w:r>
      <w:r w:rsidRPr="00685860">
        <w:rPr>
          <w:i/>
        </w:rPr>
        <w:t xml:space="preserve"> </w:t>
      </w:r>
      <w:r w:rsidRPr="00685860">
        <w:t>de</w:t>
      </w:r>
      <w:r w:rsidRPr="00685860">
        <w:rPr>
          <w:i/>
        </w:rPr>
        <w:t xml:space="preserve"> </w:t>
      </w:r>
      <w:r w:rsidRPr="00685860">
        <w:t>aplicar</w:t>
      </w:r>
      <w:r w:rsidRPr="00685860">
        <w:rPr>
          <w:i/>
        </w:rPr>
        <w:t xml:space="preserve"> </w:t>
      </w:r>
      <w:r w:rsidRPr="00685860">
        <w:t>la legislación sobre responsabilidades administrativas de los servidores públicos tratándose de actos de corrupción, así como de coadyuvar en la persecución de los delitos relacionados con dichos actos.</w:t>
      </w:r>
    </w:p>
    <w:p w:rsidR="00685860" w:rsidRPr="00685860" w:rsidRDefault="00685860" w:rsidP="00111AD5">
      <w:pPr>
        <w:pStyle w:val="Texto"/>
        <w:spacing w:after="84" w:line="220" w:lineRule="exact"/>
        <w:ind w:left="1980" w:hanging="540"/>
      </w:pPr>
      <w:r w:rsidRPr="00685860">
        <w:t>•</w:t>
      </w:r>
      <w:r w:rsidRPr="00685860">
        <w:tab/>
        <w:t>Desarrollar criterios de selección y evaluación del desempeño y competencias pro</w:t>
      </w:r>
      <w:r w:rsidRPr="00685860">
        <w:rPr>
          <w:spacing w:val="-5"/>
        </w:rPr>
        <w:t>f</w:t>
      </w:r>
      <w:r w:rsidRPr="00685860">
        <w:t>esionales.</w:t>
      </w:r>
    </w:p>
    <w:p w:rsidR="00685860" w:rsidRPr="00685860" w:rsidRDefault="00685860" w:rsidP="00111AD5">
      <w:pPr>
        <w:pStyle w:val="Texto"/>
        <w:spacing w:after="84" w:line="220" w:lineRule="exact"/>
        <w:ind w:left="1980" w:hanging="540"/>
      </w:pPr>
      <w:r w:rsidRPr="00685860">
        <w:t>•</w:t>
      </w:r>
      <w:r w:rsidRPr="00685860">
        <w:tab/>
        <w:t>Mejorar los procesos de vigilancia en relación con la actuación del personal.</w:t>
      </w:r>
    </w:p>
    <w:p w:rsidR="00685860" w:rsidRPr="00685860" w:rsidRDefault="00685860" w:rsidP="00111AD5">
      <w:pPr>
        <w:pStyle w:val="Texto"/>
        <w:spacing w:after="84" w:line="220" w:lineRule="exact"/>
        <w:ind w:left="1980" w:hanging="540"/>
      </w:pPr>
      <w:r w:rsidRPr="00685860">
        <w:t>•</w:t>
      </w:r>
      <w:r w:rsidRPr="00685860">
        <w:tab/>
      </w:r>
      <w:r w:rsidRPr="00685860">
        <w:rPr>
          <w:spacing w:val="-5"/>
        </w:rPr>
        <w:t>T</w:t>
      </w:r>
      <w:r w:rsidRPr="00685860">
        <w:t>ransparentar</w:t>
      </w:r>
      <w:r w:rsidRPr="00685860">
        <w:rPr>
          <w:spacing w:val="35"/>
        </w:rPr>
        <w:t xml:space="preserve"> </w:t>
      </w:r>
      <w:r w:rsidRPr="00685860">
        <w:t>la</w:t>
      </w:r>
      <w:r w:rsidRPr="00685860">
        <w:rPr>
          <w:spacing w:val="35"/>
        </w:rPr>
        <w:t xml:space="preserve"> </w:t>
      </w:r>
      <w:r w:rsidRPr="00685860">
        <w:t>actuación</w:t>
      </w:r>
      <w:r w:rsidRPr="00685860">
        <w:rPr>
          <w:spacing w:val="35"/>
        </w:rPr>
        <w:t xml:space="preserve"> </w:t>
      </w:r>
      <w:r w:rsidRPr="00685860">
        <w:t>ministerial</w:t>
      </w:r>
      <w:r w:rsidRPr="00685860">
        <w:rPr>
          <w:spacing w:val="35"/>
        </w:rPr>
        <w:t xml:space="preserve"> </w:t>
      </w:r>
      <w:r w:rsidRPr="00685860">
        <w:t>ante</w:t>
      </w:r>
      <w:r w:rsidRPr="00685860">
        <w:rPr>
          <w:spacing w:val="35"/>
        </w:rPr>
        <w:t xml:space="preserve"> </w:t>
      </w:r>
      <w:r w:rsidRPr="00685860">
        <w:t>la</w:t>
      </w:r>
      <w:r w:rsidRPr="00685860">
        <w:rPr>
          <w:spacing w:val="35"/>
        </w:rPr>
        <w:t xml:space="preserve"> </w:t>
      </w:r>
      <w:r w:rsidRPr="00685860">
        <w:t>ciudadanía,</w:t>
      </w:r>
      <w:r w:rsidRPr="00685860">
        <w:rPr>
          <w:spacing w:val="35"/>
        </w:rPr>
        <w:t xml:space="preserve"> </w:t>
      </w:r>
      <w:r w:rsidRPr="00685860">
        <w:t>y</w:t>
      </w:r>
      <w:r w:rsidRPr="00685860">
        <w:rPr>
          <w:spacing w:val="35"/>
        </w:rPr>
        <w:t xml:space="preserve"> </w:t>
      </w:r>
      <w:r w:rsidRPr="00685860">
        <w:t>robustecer</w:t>
      </w:r>
      <w:r w:rsidRPr="00685860">
        <w:rPr>
          <w:spacing w:val="35"/>
        </w:rPr>
        <w:t xml:space="preserve"> </w:t>
      </w:r>
      <w:r w:rsidRPr="00685860">
        <w:t>los</w:t>
      </w:r>
      <w:r w:rsidRPr="00685860">
        <w:rPr>
          <w:spacing w:val="35"/>
        </w:rPr>
        <w:t xml:space="preserve"> </w:t>
      </w:r>
      <w:r w:rsidRPr="00685860">
        <w:t>mecanismos</w:t>
      </w:r>
      <w:r w:rsidRPr="00685860">
        <w:rPr>
          <w:spacing w:val="35"/>
        </w:rPr>
        <w:t xml:space="preserve"> </w:t>
      </w:r>
      <w:r w:rsidRPr="00685860">
        <w:t>de vinculación de las instituciones del Sistema de Justicia Penal con los diversos sectores de la sociedad y los medios de comunicación.</w:t>
      </w:r>
    </w:p>
    <w:p w:rsidR="00685860" w:rsidRPr="00685860" w:rsidRDefault="00685860" w:rsidP="00111AD5">
      <w:pPr>
        <w:pStyle w:val="Texto"/>
        <w:spacing w:after="84" w:line="220" w:lineRule="exact"/>
        <w:ind w:left="1980" w:hanging="540"/>
      </w:pPr>
      <w:r w:rsidRPr="00685860">
        <w:t>•</w:t>
      </w:r>
      <w:r w:rsidRPr="00685860">
        <w:tab/>
        <w:t>Fortalecer</w:t>
      </w:r>
      <w:r w:rsidRPr="00685860">
        <w:rPr>
          <w:spacing w:val="25"/>
        </w:rPr>
        <w:t xml:space="preserve"> </w:t>
      </w:r>
      <w:r w:rsidRPr="00685860">
        <w:t>los</w:t>
      </w:r>
      <w:r w:rsidRPr="00685860">
        <w:rPr>
          <w:spacing w:val="25"/>
        </w:rPr>
        <w:t xml:space="preserve"> </w:t>
      </w:r>
      <w:r w:rsidRPr="00685860">
        <w:t>mecanismos</w:t>
      </w:r>
      <w:r w:rsidRPr="00685860">
        <w:rPr>
          <w:spacing w:val="25"/>
        </w:rPr>
        <w:t xml:space="preserve"> </w:t>
      </w:r>
      <w:r w:rsidRPr="00685860">
        <w:t>de</w:t>
      </w:r>
      <w:r w:rsidRPr="00685860">
        <w:rPr>
          <w:spacing w:val="25"/>
        </w:rPr>
        <w:t xml:space="preserve"> </w:t>
      </w:r>
      <w:r w:rsidRPr="00685860">
        <w:t>coordinación</w:t>
      </w:r>
      <w:r w:rsidRPr="00685860">
        <w:rPr>
          <w:spacing w:val="25"/>
        </w:rPr>
        <w:t xml:space="preserve"> </w:t>
      </w:r>
      <w:r w:rsidRPr="00685860">
        <w:t>entre</w:t>
      </w:r>
      <w:r w:rsidRPr="00685860">
        <w:rPr>
          <w:spacing w:val="25"/>
        </w:rPr>
        <w:t xml:space="preserve"> </w:t>
      </w:r>
      <w:r w:rsidRPr="00685860">
        <w:t>las</w:t>
      </w:r>
      <w:r w:rsidRPr="00685860">
        <w:rPr>
          <w:spacing w:val="25"/>
        </w:rPr>
        <w:t xml:space="preserve"> </w:t>
      </w:r>
      <w:r w:rsidRPr="00685860">
        <w:t>di</w:t>
      </w:r>
      <w:r w:rsidRPr="00685860">
        <w:rPr>
          <w:spacing w:val="-5"/>
        </w:rPr>
        <w:t>f</w:t>
      </w:r>
      <w:r w:rsidRPr="00685860">
        <w:t>erentes</w:t>
      </w:r>
      <w:r w:rsidRPr="00685860">
        <w:rPr>
          <w:spacing w:val="25"/>
        </w:rPr>
        <w:t xml:space="preserve"> </w:t>
      </w:r>
      <w:r w:rsidRPr="00685860">
        <w:t>instancias</w:t>
      </w:r>
      <w:r w:rsidRPr="00685860">
        <w:rPr>
          <w:spacing w:val="25"/>
        </w:rPr>
        <w:t xml:space="preserve"> </w:t>
      </w:r>
      <w:r w:rsidRPr="00685860">
        <w:t>y</w:t>
      </w:r>
      <w:r w:rsidRPr="00685860">
        <w:rPr>
          <w:spacing w:val="25"/>
        </w:rPr>
        <w:t xml:space="preserve"> </w:t>
      </w:r>
      <w:r w:rsidRPr="00685860">
        <w:t>autoridades</w:t>
      </w:r>
      <w:r w:rsidRPr="00685860">
        <w:rPr>
          <w:spacing w:val="25"/>
        </w:rPr>
        <w:t xml:space="preserve"> </w:t>
      </w:r>
      <w:r w:rsidRPr="00685860">
        <w:t>de la Administración Pública Federal responsables del combate a la corrupción, en el marco del cumplimiento a los compromisos internacionales firmados</w:t>
      </w:r>
      <w:r w:rsidRPr="00685860">
        <w:rPr>
          <w:spacing w:val="-5"/>
        </w:rPr>
        <w:t xml:space="preserve"> </w:t>
      </w:r>
      <w:r w:rsidRPr="00685860">
        <w:t>por México.</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20" w:lineRule="exact"/>
              <w:ind w:left="2362" w:hanging="1728"/>
              <w:rPr>
                <w:b/>
                <w:color w:val="000000"/>
                <w:szCs w:val="18"/>
              </w:rPr>
            </w:pPr>
            <w:r w:rsidRPr="00DB1649">
              <w:rPr>
                <w:b/>
                <w:color w:val="000000"/>
                <w:szCs w:val="18"/>
              </w:rPr>
              <w:t>Objetivo 1.5.</w:t>
            </w:r>
            <w:r w:rsidRPr="00DB1649">
              <w:rPr>
                <w:b/>
                <w:color w:val="000000"/>
                <w:szCs w:val="18"/>
              </w:rPr>
              <w:tab/>
              <w:t>Garantizar</w:t>
            </w:r>
            <w:r w:rsidRPr="00DB1649">
              <w:rPr>
                <w:b/>
                <w:color w:val="000000"/>
                <w:spacing w:val="5"/>
                <w:szCs w:val="18"/>
              </w:rPr>
              <w:t xml:space="preserve"> </w:t>
            </w:r>
            <w:r w:rsidRPr="00DB1649">
              <w:rPr>
                <w:b/>
                <w:color w:val="000000"/>
                <w:szCs w:val="18"/>
              </w:rPr>
              <w:t>el</w:t>
            </w:r>
            <w:r w:rsidRPr="00DB1649">
              <w:rPr>
                <w:b/>
                <w:color w:val="000000"/>
                <w:spacing w:val="5"/>
                <w:szCs w:val="18"/>
              </w:rPr>
              <w:t xml:space="preserve"> </w:t>
            </w:r>
            <w:r w:rsidRPr="00DB1649">
              <w:rPr>
                <w:b/>
                <w:color w:val="000000"/>
                <w:szCs w:val="18"/>
              </w:rPr>
              <w:t>respeto</w:t>
            </w:r>
            <w:r w:rsidRPr="00DB1649">
              <w:rPr>
                <w:b/>
                <w:color w:val="000000"/>
                <w:spacing w:val="5"/>
                <w:szCs w:val="18"/>
              </w:rPr>
              <w:t xml:space="preserve"> </w:t>
            </w:r>
            <w:r w:rsidRPr="00DB1649">
              <w:rPr>
                <w:b/>
                <w:color w:val="000000"/>
                <w:szCs w:val="18"/>
              </w:rPr>
              <w:t>y</w:t>
            </w:r>
            <w:r w:rsidRPr="00DB1649">
              <w:rPr>
                <w:b/>
                <w:color w:val="000000"/>
                <w:spacing w:val="5"/>
                <w:szCs w:val="18"/>
              </w:rPr>
              <w:t xml:space="preserve"> </w:t>
            </w:r>
            <w:r w:rsidRPr="00DB1649">
              <w:rPr>
                <w:b/>
                <w:color w:val="000000"/>
                <w:szCs w:val="18"/>
              </w:rPr>
              <w:t>protección</w:t>
            </w:r>
            <w:r w:rsidRPr="00DB1649">
              <w:rPr>
                <w:b/>
                <w:color w:val="000000"/>
                <w:spacing w:val="5"/>
                <w:szCs w:val="18"/>
              </w:rPr>
              <w:t xml:space="preserve"> </w:t>
            </w:r>
            <w:r w:rsidRPr="00DB1649">
              <w:rPr>
                <w:b/>
                <w:color w:val="000000"/>
                <w:szCs w:val="18"/>
              </w:rPr>
              <w:t>de</w:t>
            </w:r>
            <w:r w:rsidRPr="00DB1649">
              <w:rPr>
                <w:b/>
                <w:color w:val="000000"/>
                <w:spacing w:val="5"/>
                <w:szCs w:val="18"/>
              </w:rPr>
              <w:t xml:space="preserve"> </w:t>
            </w:r>
            <w:r w:rsidRPr="00DB1649">
              <w:rPr>
                <w:b/>
                <w:color w:val="000000"/>
                <w:szCs w:val="18"/>
              </w:rPr>
              <w:t>los</w:t>
            </w:r>
            <w:r w:rsidRPr="00DB1649">
              <w:rPr>
                <w:b/>
                <w:color w:val="000000"/>
                <w:spacing w:val="5"/>
                <w:szCs w:val="18"/>
              </w:rPr>
              <w:t xml:space="preserve"> </w:t>
            </w:r>
            <w:r w:rsidRPr="00DB1649">
              <w:rPr>
                <w:b/>
                <w:color w:val="000000"/>
                <w:szCs w:val="18"/>
              </w:rPr>
              <w:t>derechos</w:t>
            </w:r>
            <w:r w:rsidRPr="00DB1649">
              <w:rPr>
                <w:b/>
                <w:color w:val="000000"/>
                <w:spacing w:val="5"/>
                <w:szCs w:val="18"/>
              </w:rPr>
              <w:t xml:space="preserve"> </w:t>
            </w:r>
            <w:r w:rsidRPr="00DB1649">
              <w:rPr>
                <w:b/>
                <w:color w:val="000000"/>
                <w:szCs w:val="18"/>
              </w:rPr>
              <w:t>humanos</w:t>
            </w:r>
            <w:r w:rsidRPr="00DB1649">
              <w:rPr>
                <w:b/>
                <w:color w:val="000000"/>
                <w:spacing w:val="5"/>
                <w:szCs w:val="18"/>
              </w:rPr>
              <w:t xml:space="preserve"> </w:t>
            </w:r>
            <w:r w:rsidRPr="00DB1649">
              <w:rPr>
                <w:b/>
                <w:color w:val="000000"/>
                <w:szCs w:val="18"/>
              </w:rPr>
              <w:t>y</w:t>
            </w:r>
            <w:r w:rsidRPr="00DB1649">
              <w:rPr>
                <w:b/>
                <w:color w:val="000000"/>
                <w:spacing w:val="5"/>
                <w:szCs w:val="18"/>
              </w:rPr>
              <w:t xml:space="preserve"> </w:t>
            </w:r>
            <w:r w:rsidRPr="00DB1649">
              <w:rPr>
                <w:b/>
                <w:color w:val="000000"/>
                <w:szCs w:val="18"/>
              </w:rPr>
              <w:t>la erradicación de la discriminación.</w:t>
            </w:r>
          </w:p>
        </w:tc>
      </w:tr>
    </w:tbl>
    <w:p w:rsidR="009D0B87" w:rsidRDefault="00685860" w:rsidP="00111AD5">
      <w:pPr>
        <w:pStyle w:val="Texto"/>
        <w:spacing w:after="84" w:line="220" w:lineRule="exact"/>
        <w:ind w:left="2448" w:hanging="1728"/>
        <w:rPr>
          <w:b/>
          <w:color w:val="000000"/>
          <w:szCs w:val="18"/>
        </w:rPr>
      </w:pPr>
      <w:r w:rsidRPr="00685860">
        <w:rPr>
          <w:b/>
          <w:color w:val="000000"/>
          <w:szCs w:val="18"/>
        </w:rPr>
        <w:t>Estrategia 1.5.1.</w:t>
      </w:r>
      <w:r w:rsidRPr="00685860">
        <w:rPr>
          <w:b/>
          <w:color w:val="000000"/>
          <w:szCs w:val="18"/>
        </w:rPr>
        <w:tab/>
        <w:t>Instrumentar una política de Estado en derechos humanos.</w:t>
      </w:r>
    </w:p>
    <w:p w:rsidR="00685860" w:rsidRPr="00685860" w:rsidRDefault="00685860" w:rsidP="00111AD5">
      <w:pPr>
        <w:pStyle w:val="Texto"/>
        <w:spacing w:after="84" w:line="220"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after="64" w:line="220" w:lineRule="exact"/>
        <w:ind w:left="1987" w:hanging="547"/>
      </w:pPr>
      <w:r w:rsidRPr="00685860">
        <w:lastRenderedPageBreak/>
        <w:t>•</w:t>
      </w:r>
      <w:r w:rsidRPr="00685860">
        <w:tab/>
        <w:t>Establecer un programa dirigido a la promoción y de</w:t>
      </w:r>
      <w:r w:rsidRPr="00685860">
        <w:rPr>
          <w:spacing w:val="-5"/>
        </w:rPr>
        <w:t>f</w:t>
      </w:r>
      <w:r w:rsidRPr="00685860">
        <w:t>ensa de los derechos humanos, incluyendo los derechos civiles, políticos, económicos, sociales, culturales y ambientales.</w:t>
      </w:r>
    </w:p>
    <w:p w:rsidR="00685860" w:rsidRPr="00685860" w:rsidRDefault="00685860" w:rsidP="00111AD5">
      <w:pPr>
        <w:pStyle w:val="Texto"/>
        <w:spacing w:after="64" w:line="220" w:lineRule="exact"/>
        <w:ind w:left="1987" w:hanging="547"/>
      </w:pPr>
      <w:r w:rsidRPr="00685860">
        <w:t>•</w:t>
      </w:r>
      <w:r w:rsidRPr="00685860">
        <w:tab/>
        <w:t>Promover la implementación de los principios constitucionales en materia de reconocimiento y protección de derechos humanos.</w:t>
      </w:r>
    </w:p>
    <w:p w:rsidR="00685860" w:rsidRPr="00685860" w:rsidRDefault="00685860" w:rsidP="00111AD5">
      <w:pPr>
        <w:pStyle w:val="Texto"/>
        <w:spacing w:after="64" w:line="220" w:lineRule="exact"/>
        <w:ind w:left="1987" w:hanging="547"/>
      </w:pPr>
      <w:r w:rsidRPr="00685860">
        <w:t>•</w:t>
      </w:r>
      <w:r w:rsidRPr="00685860">
        <w:tab/>
        <w:t>Promover mecanismos de coordinación con las dependencias y entidades de la Administración Pública Federal, para lograr m</w:t>
      </w:r>
      <w:r w:rsidRPr="00685860">
        <w:rPr>
          <w:spacing w:val="-5"/>
        </w:rPr>
        <w:t>a</w:t>
      </w:r>
      <w:r w:rsidRPr="00685860">
        <w:t>yor incidencia en las políticas públicas de derechos humanos.</w:t>
      </w:r>
    </w:p>
    <w:p w:rsidR="00685860" w:rsidRPr="00685860" w:rsidRDefault="00685860" w:rsidP="009D0B87">
      <w:pPr>
        <w:pStyle w:val="Texto"/>
        <w:spacing w:after="64" w:line="226" w:lineRule="exact"/>
        <w:ind w:left="1987" w:hanging="547"/>
      </w:pPr>
      <w:r w:rsidRPr="00685860">
        <w:t>•</w:t>
      </w:r>
      <w:r w:rsidRPr="00685860">
        <w:tab/>
        <w:t>Establecer</w:t>
      </w:r>
      <w:r w:rsidRPr="00685860">
        <w:rPr>
          <w:spacing w:val="-5"/>
        </w:rPr>
        <w:t xml:space="preserve"> </w:t>
      </w:r>
      <w:r w:rsidRPr="00685860">
        <w:t>mecanismos</w:t>
      </w:r>
      <w:r w:rsidRPr="00685860">
        <w:rPr>
          <w:spacing w:val="-5"/>
        </w:rPr>
        <w:t xml:space="preserve"> </w:t>
      </w:r>
      <w:r w:rsidRPr="00685860">
        <w:t>de</w:t>
      </w:r>
      <w:r w:rsidRPr="00685860">
        <w:rPr>
          <w:spacing w:val="-5"/>
        </w:rPr>
        <w:t xml:space="preserve"> </w:t>
      </w:r>
      <w:r w:rsidRPr="00685860">
        <w:t>colaboración</w:t>
      </w:r>
      <w:r w:rsidRPr="00685860">
        <w:rPr>
          <w:spacing w:val="-5"/>
        </w:rPr>
        <w:t xml:space="preserve"> </w:t>
      </w:r>
      <w:r w:rsidRPr="00685860">
        <w:t>para</w:t>
      </w:r>
      <w:r w:rsidRPr="00685860">
        <w:rPr>
          <w:spacing w:val="-5"/>
        </w:rPr>
        <w:t xml:space="preserve"> </w:t>
      </w:r>
      <w:r w:rsidRPr="00685860">
        <w:t>promover</w:t>
      </w:r>
      <w:r w:rsidRPr="00685860">
        <w:rPr>
          <w:spacing w:val="-5"/>
        </w:rPr>
        <w:t xml:space="preserve"> </w:t>
      </w:r>
      <w:r w:rsidRPr="00685860">
        <w:t>políticas</w:t>
      </w:r>
      <w:r w:rsidRPr="00685860">
        <w:rPr>
          <w:spacing w:val="-5"/>
        </w:rPr>
        <w:t xml:space="preserve"> </w:t>
      </w:r>
      <w:r w:rsidRPr="00685860">
        <w:t>públicas</w:t>
      </w:r>
      <w:r w:rsidRPr="00685860">
        <w:rPr>
          <w:spacing w:val="-5"/>
        </w:rPr>
        <w:t xml:space="preserve"> </w:t>
      </w:r>
      <w:r w:rsidRPr="00685860">
        <w:t>de</w:t>
      </w:r>
      <w:r w:rsidRPr="00685860">
        <w:rPr>
          <w:spacing w:val="-5"/>
        </w:rPr>
        <w:t xml:space="preserve"> </w:t>
      </w:r>
      <w:r w:rsidRPr="00685860">
        <w:t>derechos</w:t>
      </w:r>
      <w:r w:rsidRPr="00685860">
        <w:rPr>
          <w:spacing w:val="-5"/>
        </w:rPr>
        <w:t xml:space="preserve"> </w:t>
      </w:r>
      <w:r w:rsidRPr="00685860">
        <w:t>humanos con todas las autoridades del país.</w:t>
      </w:r>
    </w:p>
    <w:p w:rsidR="00685860" w:rsidRPr="00685860" w:rsidRDefault="00685860" w:rsidP="009D0B87">
      <w:pPr>
        <w:pStyle w:val="Texto"/>
        <w:spacing w:after="64" w:line="226" w:lineRule="exact"/>
        <w:ind w:left="1987" w:hanging="547"/>
      </w:pPr>
      <w:r w:rsidRPr="00685860">
        <w:t>•</w:t>
      </w:r>
      <w:r w:rsidRPr="00685860">
        <w:tab/>
        <w:t>Promover</w:t>
      </w:r>
      <w:r w:rsidRPr="00685860">
        <w:rPr>
          <w:spacing w:val="-15"/>
        </w:rPr>
        <w:t xml:space="preserve"> </w:t>
      </w:r>
      <w:r w:rsidRPr="00685860">
        <w:t>adecuaciones</w:t>
      </w:r>
      <w:r w:rsidRPr="00685860">
        <w:rPr>
          <w:spacing w:val="-15"/>
        </w:rPr>
        <w:t xml:space="preserve"> </w:t>
      </w:r>
      <w:r w:rsidRPr="00685860">
        <w:t>al</w:t>
      </w:r>
      <w:r w:rsidRPr="00685860">
        <w:rPr>
          <w:spacing w:val="-15"/>
        </w:rPr>
        <w:t xml:space="preserve"> </w:t>
      </w:r>
      <w:r w:rsidRPr="00685860">
        <w:t>ordenamiento</w:t>
      </w:r>
      <w:r w:rsidRPr="00685860">
        <w:rPr>
          <w:spacing w:val="-15"/>
        </w:rPr>
        <w:t xml:space="preserve"> </w:t>
      </w:r>
      <w:r w:rsidRPr="00685860">
        <w:t>jurídico</w:t>
      </w:r>
      <w:r w:rsidRPr="00685860">
        <w:rPr>
          <w:spacing w:val="-15"/>
        </w:rPr>
        <w:t xml:space="preserve"> </w:t>
      </w:r>
      <w:r w:rsidRPr="00685860">
        <w:t>nacional,</w:t>
      </w:r>
      <w:r w:rsidRPr="00685860">
        <w:rPr>
          <w:spacing w:val="-15"/>
        </w:rPr>
        <w:t xml:space="preserve"> </w:t>
      </w:r>
      <w:r w:rsidRPr="00685860">
        <w:t>para</w:t>
      </w:r>
      <w:r w:rsidRPr="00685860">
        <w:rPr>
          <w:spacing w:val="-15"/>
        </w:rPr>
        <w:t xml:space="preserve"> </w:t>
      </w:r>
      <w:r w:rsidRPr="00685860">
        <w:rPr>
          <w:spacing w:val="-5"/>
        </w:rPr>
        <w:t>f</w:t>
      </w:r>
      <w:r w:rsidRPr="00685860">
        <w:t>ortalecer</w:t>
      </w:r>
      <w:r w:rsidRPr="00685860">
        <w:rPr>
          <w:spacing w:val="-15"/>
        </w:rPr>
        <w:t xml:space="preserve"> </w:t>
      </w:r>
      <w:r w:rsidRPr="00685860">
        <w:t>el</w:t>
      </w:r>
      <w:r w:rsidRPr="00685860">
        <w:rPr>
          <w:spacing w:val="-15"/>
        </w:rPr>
        <w:t xml:space="preserve"> </w:t>
      </w:r>
      <w:r w:rsidRPr="00685860">
        <w:t>marco</w:t>
      </w:r>
      <w:r w:rsidRPr="00685860">
        <w:rPr>
          <w:spacing w:val="-15"/>
        </w:rPr>
        <w:t xml:space="preserve"> </w:t>
      </w:r>
      <w:r w:rsidRPr="00685860">
        <w:t>de</w:t>
      </w:r>
      <w:r w:rsidRPr="00685860">
        <w:rPr>
          <w:spacing w:val="-15"/>
        </w:rPr>
        <w:t xml:space="preserve"> </w:t>
      </w:r>
      <w:r w:rsidRPr="00685860">
        <w:t>protección y de</w:t>
      </w:r>
      <w:r w:rsidRPr="00685860">
        <w:rPr>
          <w:spacing w:val="-5"/>
        </w:rPr>
        <w:t>f</w:t>
      </w:r>
      <w:r w:rsidRPr="00685860">
        <w:t>ensa de los derechos humanos.</w:t>
      </w:r>
    </w:p>
    <w:p w:rsidR="00685860" w:rsidRPr="00685860" w:rsidRDefault="00685860" w:rsidP="009D0B87">
      <w:pPr>
        <w:pStyle w:val="Texto"/>
        <w:spacing w:after="64" w:line="226" w:lineRule="exact"/>
        <w:ind w:left="1987" w:hanging="547"/>
      </w:pPr>
      <w:r w:rsidRPr="00685860">
        <w:t>•</w:t>
      </w:r>
      <w:r w:rsidRPr="00685860">
        <w:tab/>
        <w:t>Generar in</w:t>
      </w:r>
      <w:r w:rsidRPr="00685860">
        <w:rPr>
          <w:spacing w:val="-5"/>
        </w:rPr>
        <w:t>f</w:t>
      </w:r>
      <w:r w:rsidRPr="00685860">
        <w:t>ormación que f</w:t>
      </w:r>
      <w:r w:rsidRPr="00685860">
        <w:rPr>
          <w:spacing w:val="-5"/>
        </w:rPr>
        <w:t>a</w:t>
      </w:r>
      <w:r w:rsidRPr="00685860">
        <w:t>vorezca la localización de personas desaparecidas.</w:t>
      </w:r>
    </w:p>
    <w:p w:rsidR="00685860" w:rsidRPr="00685860" w:rsidRDefault="00685860" w:rsidP="009D0B87">
      <w:pPr>
        <w:pStyle w:val="Texto"/>
        <w:spacing w:after="64" w:line="226" w:lineRule="exact"/>
        <w:ind w:left="1987" w:hanging="547"/>
      </w:pPr>
      <w:r w:rsidRPr="00685860">
        <w:t>•</w:t>
      </w:r>
      <w:r w:rsidRPr="00685860">
        <w:tab/>
        <w:t>Actualiza</w:t>
      </w:r>
      <w:r w:rsidRPr="00685860">
        <w:rPr>
          <w:spacing w:val="-5"/>
        </w:rPr>
        <w:t>r</w:t>
      </w:r>
      <w:r w:rsidRPr="00685860">
        <w:t>,</w:t>
      </w:r>
      <w:r w:rsidRPr="00685860">
        <w:rPr>
          <w:spacing w:val="10"/>
        </w:rPr>
        <w:t xml:space="preserve"> </w:t>
      </w:r>
      <w:r w:rsidRPr="00685860">
        <w:t>sensibilizar</w:t>
      </w:r>
      <w:r w:rsidRPr="00685860">
        <w:rPr>
          <w:spacing w:val="10"/>
        </w:rPr>
        <w:t xml:space="preserve"> </w:t>
      </w:r>
      <w:r w:rsidRPr="00685860">
        <w:t>y</w:t>
      </w:r>
      <w:r w:rsidRPr="00685860">
        <w:rPr>
          <w:spacing w:val="10"/>
        </w:rPr>
        <w:t xml:space="preserve"> </w:t>
      </w:r>
      <w:r w:rsidRPr="00685860">
        <w:t>estandarizar</w:t>
      </w:r>
      <w:r w:rsidRPr="00685860">
        <w:rPr>
          <w:spacing w:val="10"/>
        </w:rPr>
        <w:t xml:space="preserve"> </w:t>
      </w:r>
      <w:r w:rsidRPr="00685860">
        <w:t>los</w:t>
      </w:r>
      <w:r w:rsidRPr="00685860">
        <w:rPr>
          <w:spacing w:val="10"/>
        </w:rPr>
        <w:t xml:space="preserve"> </w:t>
      </w:r>
      <w:r w:rsidRPr="00685860">
        <w:t>niveles</w:t>
      </w:r>
      <w:r w:rsidRPr="00685860">
        <w:rPr>
          <w:spacing w:val="10"/>
        </w:rPr>
        <w:t xml:space="preserve"> </w:t>
      </w:r>
      <w:r w:rsidRPr="00685860">
        <w:t>de</w:t>
      </w:r>
      <w:r w:rsidRPr="00685860">
        <w:rPr>
          <w:spacing w:val="10"/>
        </w:rPr>
        <w:t xml:space="preserve"> </w:t>
      </w:r>
      <w:r w:rsidRPr="00685860">
        <w:t>conocimiento</w:t>
      </w:r>
      <w:r w:rsidRPr="00685860">
        <w:rPr>
          <w:spacing w:val="10"/>
        </w:rPr>
        <w:t xml:space="preserve"> </w:t>
      </w:r>
      <w:r w:rsidRPr="00685860">
        <w:t>y</w:t>
      </w:r>
      <w:r w:rsidRPr="00685860">
        <w:rPr>
          <w:spacing w:val="10"/>
        </w:rPr>
        <w:t xml:space="preserve"> </w:t>
      </w:r>
      <w:r w:rsidRPr="00685860">
        <w:t>práctica</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 xml:space="preserve">servidores públicos </w:t>
      </w:r>
      <w:r w:rsidRPr="00685860">
        <w:rPr>
          <w:spacing w:val="-5"/>
        </w:rPr>
        <w:t>f</w:t>
      </w:r>
      <w:r w:rsidRPr="00685860">
        <w:t>ederales en materia de derechos humanos.</w:t>
      </w:r>
    </w:p>
    <w:p w:rsidR="00685860" w:rsidRPr="00685860" w:rsidRDefault="00685860" w:rsidP="009D0B87">
      <w:pPr>
        <w:pStyle w:val="Texto"/>
        <w:spacing w:after="64" w:line="226" w:lineRule="exact"/>
        <w:ind w:left="1987" w:hanging="547"/>
      </w:pPr>
      <w:r w:rsidRPr="00685860">
        <w:t>•</w:t>
      </w:r>
      <w:r w:rsidRPr="00685860">
        <w:tab/>
        <w:t>Promover acciones para la difusión del conocimiento y práctica de los derechos humanos.</w:t>
      </w:r>
    </w:p>
    <w:p w:rsidR="00685860" w:rsidRPr="00685860" w:rsidRDefault="00685860" w:rsidP="009D0B87">
      <w:pPr>
        <w:pStyle w:val="Texto"/>
        <w:spacing w:after="64" w:line="226" w:lineRule="exact"/>
        <w:ind w:left="1987" w:hanging="547"/>
      </w:pPr>
      <w:r w:rsidRPr="00685860">
        <w:t>•</w:t>
      </w:r>
      <w:r w:rsidRPr="00685860">
        <w:tab/>
        <w:t>Promover</w:t>
      </w:r>
      <w:r w:rsidRPr="00685860">
        <w:rPr>
          <w:spacing w:val="20"/>
        </w:rPr>
        <w:t xml:space="preserve"> </w:t>
      </w:r>
      <w:r w:rsidRPr="00685860">
        <w:t>los</w:t>
      </w:r>
      <w:r w:rsidRPr="00685860">
        <w:rPr>
          <w:spacing w:val="20"/>
        </w:rPr>
        <w:t xml:space="preserve"> </w:t>
      </w:r>
      <w:r w:rsidRPr="00685860">
        <w:t>protocolos</w:t>
      </w:r>
      <w:r w:rsidRPr="00685860">
        <w:rPr>
          <w:spacing w:val="20"/>
        </w:rPr>
        <w:t xml:space="preserve"> </w:t>
      </w:r>
      <w:r w:rsidRPr="00685860">
        <w:t>de</w:t>
      </w:r>
      <w:r w:rsidRPr="00685860">
        <w:rPr>
          <w:spacing w:val="20"/>
        </w:rPr>
        <w:t xml:space="preserve"> </w:t>
      </w:r>
      <w:r w:rsidRPr="00685860">
        <w:t>respeto</w:t>
      </w:r>
      <w:r w:rsidRPr="00685860">
        <w:rPr>
          <w:spacing w:val="20"/>
        </w:rPr>
        <w:t xml:space="preserve"> </w:t>
      </w:r>
      <w:r w:rsidRPr="00685860">
        <w:t>a</w:t>
      </w:r>
      <w:r w:rsidRPr="00685860">
        <w:rPr>
          <w:spacing w:val="20"/>
        </w:rPr>
        <w:t xml:space="preserve"> </w:t>
      </w:r>
      <w:r w:rsidRPr="00685860">
        <w:t>los</w:t>
      </w:r>
      <w:r w:rsidRPr="00685860">
        <w:rPr>
          <w:spacing w:val="20"/>
        </w:rPr>
        <w:t xml:space="preserve"> </w:t>
      </w:r>
      <w:r w:rsidRPr="00685860">
        <w:t>derechos</w:t>
      </w:r>
      <w:r w:rsidRPr="00685860">
        <w:rPr>
          <w:spacing w:val="20"/>
        </w:rPr>
        <w:t xml:space="preserve"> </w:t>
      </w:r>
      <w:r w:rsidRPr="00685860">
        <w:t>humanos</w:t>
      </w:r>
      <w:r w:rsidRPr="00685860">
        <w:rPr>
          <w:spacing w:val="20"/>
        </w:rPr>
        <w:t xml:space="preserve"> </w:t>
      </w:r>
      <w:r w:rsidRPr="00685860">
        <w:t>en</w:t>
      </w:r>
      <w:r w:rsidRPr="00685860">
        <w:rPr>
          <w:spacing w:val="20"/>
        </w:rPr>
        <w:t xml:space="preserve"> </w:t>
      </w:r>
      <w:r w:rsidRPr="00685860">
        <w:t>la</w:t>
      </w:r>
      <w:r w:rsidRPr="00685860">
        <w:rPr>
          <w:spacing w:val="20"/>
        </w:rPr>
        <w:t xml:space="preserve"> </w:t>
      </w:r>
      <w:r w:rsidRPr="00685860">
        <w:t>actuación</w:t>
      </w:r>
      <w:r w:rsidRPr="00685860">
        <w:rPr>
          <w:spacing w:val="20"/>
        </w:rPr>
        <w:t xml:space="preserve"> </w:t>
      </w:r>
      <w:r w:rsidRPr="00685860">
        <w:t>de</w:t>
      </w:r>
      <w:r w:rsidRPr="00685860">
        <w:rPr>
          <w:spacing w:val="20"/>
        </w:rPr>
        <w:t xml:space="preserve"> </w:t>
      </w:r>
      <w:r w:rsidRPr="00685860">
        <w:t>las</w:t>
      </w:r>
      <w:r w:rsidRPr="00685860">
        <w:rPr>
          <w:spacing w:val="20"/>
        </w:rPr>
        <w:t xml:space="preserve"> </w:t>
      </w:r>
      <w:r w:rsidRPr="00685860">
        <w:t>Fuerzas Armadas y las policías de todo el país.</w:t>
      </w:r>
    </w:p>
    <w:p w:rsidR="00685860" w:rsidRPr="00685860" w:rsidRDefault="00685860" w:rsidP="009D0B87">
      <w:pPr>
        <w:pStyle w:val="Texto"/>
        <w:spacing w:after="64" w:line="226" w:lineRule="exact"/>
        <w:ind w:left="1987" w:hanging="547"/>
      </w:pPr>
      <w:r w:rsidRPr="00685860">
        <w:t>•</w:t>
      </w:r>
      <w:r w:rsidRPr="00685860">
        <w:tab/>
        <w:t>Dar</w:t>
      </w:r>
      <w:r w:rsidRPr="00685860">
        <w:rPr>
          <w:i/>
        </w:rPr>
        <w:t xml:space="preserve"> </w:t>
      </w:r>
      <w:r w:rsidRPr="00685860">
        <w:t>cumplimiento</w:t>
      </w:r>
      <w:r w:rsidRPr="00685860">
        <w:rPr>
          <w:i/>
        </w:rPr>
        <w:t xml:space="preserve"> </w:t>
      </w:r>
      <w:r w:rsidRPr="00685860">
        <w:t>a</w:t>
      </w:r>
      <w:r w:rsidRPr="00685860">
        <w:rPr>
          <w:i/>
        </w:rPr>
        <w:t xml:space="preserve"> </w:t>
      </w:r>
      <w:r w:rsidRPr="00685860">
        <w:t>las</w:t>
      </w:r>
      <w:r w:rsidRPr="00685860">
        <w:rPr>
          <w:i/>
        </w:rPr>
        <w:t xml:space="preserve"> </w:t>
      </w:r>
      <w:r w:rsidRPr="00685860">
        <w:t>recomendaciones</w:t>
      </w:r>
      <w:r w:rsidRPr="00685860">
        <w:rPr>
          <w:i/>
        </w:rPr>
        <w:t xml:space="preserve"> </w:t>
      </w:r>
      <w:r w:rsidRPr="00685860">
        <w:t>y</w:t>
      </w:r>
      <w:r w:rsidRPr="00685860">
        <w:rPr>
          <w:i/>
        </w:rPr>
        <w:t xml:space="preserve"> </w:t>
      </w:r>
      <w:r w:rsidRPr="00685860">
        <w:t>sentencias</w:t>
      </w:r>
      <w:r w:rsidRPr="00685860">
        <w:rPr>
          <w:i/>
        </w:rPr>
        <w:t xml:space="preserve"> </w:t>
      </w:r>
      <w:r w:rsidRPr="00685860">
        <w:t>de</w:t>
      </w:r>
      <w:r w:rsidRPr="00685860">
        <w:rPr>
          <w:i/>
        </w:rPr>
        <w:t xml:space="preserve"> </w:t>
      </w:r>
      <w:r w:rsidRPr="00685860">
        <w:t>los</w:t>
      </w:r>
      <w:r w:rsidRPr="00685860">
        <w:rPr>
          <w:i/>
        </w:rPr>
        <w:t xml:space="preserve"> </w:t>
      </w:r>
      <w:r w:rsidRPr="00685860">
        <w:t>organismos</w:t>
      </w:r>
      <w:r w:rsidRPr="00685860">
        <w:rPr>
          <w:i/>
        </w:rPr>
        <w:t xml:space="preserve"> </w:t>
      </w:r>
      <w:r w:rsidRPr="00685860">
        <w:t>nacionales</w:t>
      </w:r>
      <w:r w:rsidRPr="00685860">
        <w:rPr>
          <w:i/>
        </w:rPr>
        <w:t xml:space="preserve"> </w:t>
      </w:r>
      <w:r w:rsidRPr="00685860">
        <w:t>e internacionales de derechos humanos, y promover una política pública de prevención a violaciones de derechos humanos.</w:t>
      </w:r>
    </w:p>
    <w:p w:rsidR="00685860" w:rsidRPr="00685860" w:rsidRDefault="00685860" w:rsidP="009D0B87">
      <w:pPr>
        <w:pStyle w:val="Texto"/>
        <w:spacing w:after="64" w:line="226" w:lineRule="exact"/>
        <w:ind w:left="1987" w:hanging="547"/>
      </w:pPr>
      <w:r w:rsidRPr="00685860">
        <w:t>•</w:t>
      </w:r>
      <w:r w:rsidRPr="00685860">
        <w:tab/>
        <w:t>Impulsar la inclusión de los derechos humanos en los contenidos educativos a nivel nacional.</w:t>
      </w:r>
    </w:p>
    <w:p w:rsidR="00685860" w:rsidRPr="00685860" w:rsidRDefault="00685860" w:rsidP="000F77C6">
      <w:pPr>
        <w:pStyle w:val="Texto"/>
        <w:spacing w:line="232" w:lineRule="exact"/>
        <w:ind w:left="1980" w:hanging="540"/>
      </w:pPr>
      <w:r w:rsidRPr="00685860">
        <w:t>•</w:t>
      </w:r>
      <w:r w:rsidRPr="00685860">
        <w:tab/>
        <w:t>Fortalecer los mecanismos de protección de de</w:t>
      </w:r>
      <w:r w:rsidRPr="00685860">
        <w:rPr>
          <w:spacing w:val="-5"/>
        </w:rPr>
        <w:t>f</w:t>
      </w:r>
      <w:r w:rsidRPr="00685860">
        <w:t>ensores de derechos humanos y de periodistas.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82" w:lineRule="exact"/>
              <w:ind w:left="2362" w:hanging="1728"/>
              <w:rPr>
                <w:b/>
                <w:color w:val="000000"/>
                <w:szCs w:val="18"/>
              </w:rPr>
            </w:pPr>
            <w:r w:rsidRPr="00DB1649">
              <w:rPr>
                <w:b/>
                <w:color w:val="000000"/>
                <w:szCs w:val="18"/>
              </w:rPr>
              <w:t>Estrategia 1.5.2.</w:t>
            </w:r>
            <w:r w:rsidRPr="00DB1649">
              <w:rPr>
                <w:b/>
                <w:color w:val="000000"/>
                <w:szCs w:val="18"/>
              </w:rPr>
              <w:tab/>
              <w:t>Hacer frente a la violencia contra los niños, niñas y adolescentes en todas sus formas, sobre la base de una coordinación eficiente que asegure la participación de todos los sectores responsables de su prevención, atención, monitoreo y evaluación.</w:t>
            </w:r>
          </w:p>
        </w:tc>
      </w:tr>
    </w:tbl>
    <w:p w:rsidR="00685860" w:rsidRPr="00685860" w:rsidRDefault="00685860" w:rsidP="000F77C6">
      <w:pPr>
        <w:pStyle w:val="Texto"/>
        <w:spacing w:line="259"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59" w:lineRule="exact"/>
        <w:ind w:left="1980" w:hanging="540"/>
      </w:pPr>
      <w:r w:rsidRPr="00685860">
        <w:t>•</w:t>
      </w:r>
      <w:r w:rsidRPr="00685860">
        <w:tab/>
        <w:t>Prohibir</w:t>
      </w:r>
      <w:r w:rsidRPr="00685860">
        <w:rPr>
          <w:spacing w:val="35"/>
        </w:rPr>
        <w:t xml:space="preserve"> </w:t>
      </w:r>
      <w:r w:rsidRPr="00685860">
        <w:t>y</w:t>
      </w:r>
      <w:r w:rsidRPr="00685860">
        <w:rPr>
          <w:spacing w:val="35"/>
        </w:rPr>
        <w:t xml:space="preserve"> </w:t>
      </w:r>
      <w:r w:rsidRPr="00685860">
        <w:t>sancionar</w:t>
      </w:r>
      <w:r w:rsidRPr="00685860">
        <w:rPr>
          <w:spacing w:val="35"/>
        </w:rPr>
        <w:t xml:space="preserve"> </w:t>
      </w:r>
      <w:r w:rsidRPr="00685860">
        <w:t>e</w:t>
      </w:r>
      <w:r w:rsidRPr="00685860">
        <w:rPr>
          <w:spacing w:val="-5"/>
        </w:rPr>
        <w:t>f</w:t>
      </w:r>
      <w:r w:rsidRPr="00685860">
        <w:t>ectivamente</w:t>
      </w:r>
      <w:r w:rsidRPr="00685860">
        <w:rPr>
          <w:spacing w:val="35"/>
        </w:rPr>
        <w:t xml:space="preserve"> </w:t>
      </w:r>
      <w:r w:rsidRPr="00685860">
        <w:t>todas</w:t>
      </w:r>
      <w:r w:rsidRPr="00685860">
        <w:rPr>
          <w:spacing w:val="35"/>
        </w:rPr>
        <w:t xml:space="preserve"> </w:t>
      </w:r>
      <w:r w:rsidRPr="00685860">
        <w:t>las</w:t>
      </w:r>
      <w:r w:rsidRPr="00685860">
        <w:rPr>
          <w:spacing w:val="35"/>
        </w:rPr>
        <w:t xml:space="preserve"> </w:t>
      </w:r>
      <w:r w:rsidRPr="00685860">
        <w:rPr>
          <w:spacing w:val="-5"/>
        </w:rPr>
        <w:t>f</w:t>
      </w:r>
      <w:r w:rsidRPr="00685860">
        <w:t>ormas</w:t>
      </w:r>
      <w:r w:rsidRPr="00685860">
        <w:rPr>
          <w:spacing w:val="35"/>
        </w:rPr>
        <w:t xml:space="preserve"> </w:t>
      </w:r>
      <w:r w:rsidRPr="00685860">
        <w:t>de</w:t>
      </w:r>
      <w:r w:rsidRPr="00685860">
        <w:rPr>
          <w:spacing w:val="35"/>
        </w:rPr>
        <w:t xml:space="preserve"> </w:t>
      </w:r>
      <w:r w:rsidRPr="00685860">
        <w:t>violencia</w:t>
      </w:r>
      <w:r w:rsidRPr="00685860">
        <w:rPr>
          <w:spacing w:val="35"/>
        </w:rPr>
        <w:t xml:space="preserve"> </w:t>
      </w:r>
      <w:r w:rsidRPr="00685860">
        <w:t>contra</w:t>
      </w:r>
      <w:r w:rsidRPr="00685860">
        <w:rPr>
          <w:spacing w:val="35"/>
        </w:rPr>
        <w:t xml:space="preserve"> </w:t>
      </w:r>
      <w:r w:rsidRPr="00685860">
        <w:t>los</w:t>
      </w:r>
      <w:r w:rsidRPr="00685860">
        <w:rPr>
          <w:spacing w:val="35"/>
        </w:rPr>
        <w:t xml:space="preserve"> </w:t>
      </w:r>
      <w:r w:rsidRPr="00685860">
        <w:t>niños,</w:t>
      </w:r>
      <w:r w:rsidRPr="00685860">
        <w:rPr>
          <w:spacing w:val="35"/>
        </w:rPr>
        <w:t xml:space="preserve"> </w:t>
      </w:r>
      <w:r w:rsidRPr="00685860">
        <w:t>niñas</w:t>
      </w:r>
      <w:r w:rsidRPr="00685860">
        <w:rPr>
          <w:spacing w:val="35"/>
        </w:rPr>
        <w:t xml:space="preserve"> </w:t>
      </w:r>
      <w:r w:rsidRPr="00685860">
        <w:t>y adolescentes,</w:t>
      </w:r>
      <w:r w:rsidRPr="00685860">
        <w:rPr>
          <w:spacing w:val="-10"/>
        </w:rPr>
        <w:t xml:space="preserve"> </w:t>
      </w:r>
      <w:r w:rsidRPr="00685860">
        <w:t>así</w:t>
      </w:r>
      <w:r w:rsidRPr="00685860">
        <w:rPr>
          <w:spacing w:val="-10"/>
        </w:rPr>
        <w:t xml:space="preserve"> </w:t>
      </w:r>
      <w:r w:rsidRPr="00685860">
        <w:t>como</w:t>
      </w:r>
      <w:r w:rsidRPr="00685860">
        <w:rPr>
          <w:spacing w:val="-10"/>
        </w:rPr>
        <w:t xml:space="preserve"> </w:t>
      </w:r>
      <w:r w:rsidRPr="00685860">
        <w:t>asegurar</w:t>
      </w:r>
      <w:r w:rsidRPr="00685860">
        <w:rPr>
          <w:spacing w:val="-10"/>
        </w:rPr>
        <w:t xml:space="preserve"> </w:t>
      </w:r>
      <w:r w:rsidRPr="00685860">
        <w:t>que</w:t>
      </w:r>
      <w:r w:rsidRPr="00685860">
        <w:rPr>
          <w:spacing w:val="-10"/>
        </w:rPr>
        <w:t xml:space="preserve"> </w:t>
      </w:r>
      <w:r w:rsidRPr="00685860">
        <w:t>los</w:t>
      </w:r>
      <w:r w:rsidRPr="00685860">
        <w:rPr>
          <w:spacing w:val="-10"/>
        </w:rPr>
        <w:t xml:space="preserve"> </w:t>
      </w:r>
      <w:r w:rsidRPr="00685860">
        <w:t>niños</w:t>
      </w:r>
      <w:r w:rsidRPr="00685860">
        <w:rPr>
          <w:spacing w:val="-10"/>
        </w:rPr>
        <w:t xml:space="preserve"> </w:t>
      </w:r>
      <w:r w:rsidRPr="00685860">
        <w:t>y</w:t>
      </w:r>
      <w:r w:rsidRPr="00685860">
        <w:rPr>
          <w:spacing w:val="-10"/>
        </w:rPr>
        <w:t xml:space="preserve"> </w:t>
      </w:r>
      <w:r w:rsidRPr="00685860">
        <w:t>niñas</w:t>
      </w:r>
      <w:r w:rsidRPr="00685860">
        <w:rPr>
          <w:spacing w:val="-10"/>
        </w:rPr>
        <w:t xml:space="preserve"> </w:t>
      </w:r>
      <w:r w:rsidRPr="00685860">
        <w:t>que</w:t>
      </w:r>
      <w:r w:rsidRPr="00685860">
        <w:rPr>
          <w:spacing w:val="-10"/>
        </w:rPr>
        <w:t xml:space="preserve"> </w:t>
      </w:r>
      <w:r w:rsidRPr="00685860">
        <w:t>la</w:t>
      </w:r>
      <w:r w:rsidRPr="00685860">
        <w:rPr>
          <w:spacing w:val="-10"/>
        </w:rPr>
        <w:t xml:space="preserve"> </w:t>
      </w:r>
      <w:r w:rsidRPr="00685860">
        <w:t>han</w:t>
      </w:r>
      <w:r w:rsidRPr="00685860">
        <w:rPr>
          <w:spacing w:val="-10"/>
        </w:rPr>
        <w:t xml:space="preserve"> </w:t>
      </w:r>
      <w:r w:rsidRPr="00685860">
        <w:t>sufrido</w:t>
      </w:r>
      <w:r w:rsidRPr="00685860">
        <w:rPr>
          <w:spacing w:val="-10"/>
        </w:rPr>
        <w:t xml:space="preserve"> </w:t>
      </w:r>
      <w:r w:rsidRPr="00685860">
        <w:t>no</w:t>
      </w:r>
      <w:r w:rsidRPr="00685860">
        <w:rPr>
          <w:spacing w:val="-10"/>
        </w:rPr>
        <w:t xml:space="preserve"> </w:t>
      </w:r>
      <w:r w:rsidRPr="00685860">
        <w:t>sean</w:t>
      </w:r>
      <w:r w:rsidRPr="00685860">
        <w:rPr>
          <w:spacing w:val="-10"/>
        </w:rPr>
        <w:t xml:space="preserve"> </w:t>
      </w:r>
      <w:proofErr w:type="spellStart"/>
      <w:r w:rsidRPr="00685860">
        <w:t>revictimizados</w:t>
      </w:r>
      <w:proofErr w:type="spellEnd"/>
      <w:r w:rsidRPr="00685860">
        <w:t xml:space="preserve"> en el marco de los procesos de justicia y atención institucional.</w:t>
      </w:r>
    </w:p>
    <w:p w:rsidR="00685860" w:rsidRPr="00685860" w:rsidRDefault="00685860" w:rsidP="000F77C6">
      <w:pPr>
        <w:pStyle w:val="Texto"/>
        <w:spacing w:line="259" w:lineRule="exact"/>
        <w:ind w:left="1980" w:hanging="540"/>
      </w:pPr>
      <w:r w:rsidRPr="00685860">
        <w:t>•</w:t>
      </w:r>
      <w:r w:rsidRPr="00685860">
        <w:tab/>
        <w:t>Priorizar</w:t>
      </w:r>
      <w:r w:rsidRPr="00685860">
        <w:rPr>
          <w:spacing w:val="25"/>
        </w:rPr>
        <w:t xml:space="preserve"> </w:t>
      </w:r>
      <w:r w:rsidRPr="00685860">
        <w:t>la</w:t>
      </w:r>
      <w:r w:rsidRPr="00685860">
        <w:rPr>
          <w:spacing w:val="25"/>
        </w:rPr>
        <w:t xml:space="preserve"> </w:t>
      </w:r>
      <w:r w:rsidRPr="00685860">
        <w:t>prevención</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violencia</w:t>
      </w:r>
      <w:r w:rsidRPr="00685860">
        <w:rPr>
          <w:spacing w:val="25"/>
        </w:rPr>
        <w:t xml:space="preserve"> </w:t>
      </w:r>
      <w:r w:rsidRPr="00685860">
        <w:t>contra</w:t>
      </w:r>
      <w:r w:rsidRPr="00685860">
        <w:rPr>
          <w:spacing w:val="25"/>
        </w:rPr>
        <w:t xml:space="preserve"> </w:t>
      </w:r>
      <w:r w:rsidRPr="00685860">
        <w:t>los</w:t>
      </w:r>
      <w:r w:rsidRPr="00685860">
        <w:rPr>
          <w:spacing w:val="25"/>
        </w:rPr>
        <w:t xml:space="preserve"> </w:t>
      </w:r>
      <w:r w:rsidRPr="00685860">
        <w:t>niños,</w:t>
      </w:r>
      <w:r w:rsidRPr="00685860">
        <w:rPr>
          <w:spacing w:val="25"/>
        </w:rPr>
        <w:t xml:space="preserve"> </w:t>
      </w:r>
      <w:r w:rsidRPr="00685860">
        <w:t>niñas</w:t>
      </w:r>
      <w:r w:rsidRPr="00685860">
        <w:rPr>
          <w:spacing w:val="25"/>
        </w:rPr>
        <w:t xml:space="preserve"> </w:t>
      </w:r>
      <w:r w:rsidRPr="00685860">
        <w:t>y</w:t>
      </w:r>
      <w:r w:rsidRPr="00685860">
        <w:rPr>
          <w:spacing w:val="25"/>
        </w:rPr>
        <w:t xml:space="preserve"> </w:t>
      </w:r>
      <w:r w:rsidRPr="00685860">
        <w:t>adolescentes,</w:t>
      </w:r>
      <w:r w:rsidRPr="00685860">
        <w:rPr>
          <w:spacing w:val="25"/>
        </w:rPr>
        <w:t xml:space="preserve"> </w:t>
      </w:r>
      <w:r w:rsidRPr="00685860">
        <w:t>abordando</w:t>
      </w:r>
      <w:r w:rsidRPr="00685860">
        <w:rPr>
          <w:spacing w:val="25"/>
        </w:rPr>
        <w:t xml:space="preserve"> </w:t>
      </w:r>
      <w:r w:rsidRPr="00685860">
        <w:t>sus causas subyacentes y factores de riesgo integralmente.</w:t>
      </w:r>
    </w:p>
    <w:p w:rsidR="00685860" w:rsidRPr="00685860" w:rsidRDefault="00685860" w:rsidP="000F77C6">
      <w:pPr>
        <w:pStyle w:val="Texto"/>
        <w:spacing w:line="259" w:lineRule="exact"/>
        <w:ind w:left="1980" w:hanging="540"/>
      </w:pPr>
      <w:r w:rsidRPr="00685860">
        <w:t>•</w:t>
      </w:r>
      <w:r w:rsidRPr="00685860">
        <w:tab/>
        <w:t>Crear</w:t>
      </w:r>
      <w:r w:rsidRPr="00685860">
        <w:rPr>
          <w:spacing w:val="10"/>
        </w:rPr>
        <w:t xml:space="preserve"> </w:t>
      </w:r>
      <w:r w:rsidRPr="00685860">
        <w:t>sistemas</w:t>
      </w:r>
      <w:r w:rsidRPr="00685860">
        <w:rPr>
          <w:spacing w:val="10"/>
        </w:rPr>
        <w:t xml:space="preserve"> </w:t>
      </w:r>
      <w:r w:rsidRPr="00685860">
        <w:t>de</w:t>
      </w:r>
      <w:r w:rsidRPr="00685860">
        <w:rPr>
          <w:spacing w:val="10"/>
        </w:rPr>
        <w:t xml:space="preserve"> </w:t>
      </w:r>
      <w:r w:rsidRPr="00685860">
        <w:t>denuncia</w:t>
      </w:r>
      <w:r w:rsidRPr="00685860">
        <w:rPr>
          <w:spacing w:val="10"/>
        </w:rPr>
        <w:t xml:space="preserve"> </w:t>
      </w:r>
      <w:r w:rsidRPr="00685860">
        <w:t>accesibles</w:t>
      </w:r>
      <w:r w:rsidRPr="00685860">
        <w:rPr>
          <w:spacing w:val="10"/>
        </w:rPr>
        <w:t xml:space="preserve"> </w:t>
      </w:r>
      <w:r w:rsidRPr="00685860">
        <w:t>y</w:t>
      </w:r>
      <w:r w:rsidRPr="00685860">
        <w:rPr>
          <w:spacing w:val="10"/>
        </w:rPr>
        <w:t xml:space="preserve"> </w:t>
      </w:r>
      <w:r w:rsidRPr="00685860">
        <w:t>adecuados</w:t>
      </w:r>
      <w:r w:rsidRPr="00685860">
        <w:rPr>
          <w:spacing w:val="10"/>
        </w:rPr>
        <w:t xml:space="preserve"> </w:t>
      </w:r>
      <w:r w:rsidRPr="00685860">
        <w:t>para</w:t>
      </w:r>
      <w:r w:rsidRPr="00685860">
        <w:rPr>
          <w:spacing w:val="10"/>
        </w:rPr>
        <w:t xml:space="preserve"> </w:t>
      </w:r>
      <w:r w:rsidRPr="00685860">
        <w:t>que</w:t>
      </w:r>
      <w:r w:rsidRPr="00685860">
        <w:rPr>
          <w:spacing w:val="10"/>
        </w:rPr>
        <w:t xml:space="preserve"> </w:t>
      </w:r>
      <w:r w:rsidRPr="00685860">
        <w:t>los</w:t>
      </w:r>
      <w:r w:rsidRPr="00685860">
        <w:rPr>
          <w:spacing w:val="10"/>
        </w:rPr>
        <w:t xml:space="preserve"> </w:t>
      </w:r>
      <w:r w:rsidRPr="00685860">
        <w:t>niños,</w:t>
      </w:r>
      <w:r w:rsidRPr="00685860">
        <w:rPr>
          <w:spacing w:val="10"/>
        </w:rPr>
        <w:t xml:space="preserve"> </w:t>
      </w:r>
      <w:r w:rsidRPr="00685860">
        <w:t>niñas</w:t>
      </w:r>
      <w:r w:rsidRPr="00685860">
        <w:rPr>
          <w:spacing w:val="10"/>
        </w:rPr>
        <w:t xml:space="preserve"> </w:t>
      </w:r>
      <w:r w:rsidRPr="00685860">
        <w:t>y</w:t>
      </w:r>
      <w:r w:rsidRPr="00685860">
        <w:rPr>
          <w:spacing w:val="10"/>
        </w:rPr>
        <w:t xml:space="preserve"> </w:t>
      </w:r>
      <w:r w:rsidRPr="00685860">
        <w:t>adolescentes, sus</w:t>
      </w:r>
      <w:r w:rsidRPr="00685860">
        <w:rPr>
          <w:spacing w:val="15"/>
        </w:rPr>
        <w:t xml:space="preserve"> </w:t>
      </w:r>
      <w:r w:rsidRPr="00685860">
        <w:t>representantes</w:t>
      </w:r>
      <w:r w:rsidRPr="00685860">
        <w:rPr>
          <w:spacing w:val="15"/>
        </w:rPr>
        <w:t xml:space="preserve"> </w:t>
      </w:r>
      <w:r w:rsidRPr="00685860">
        <w:t>u</w:t>
      </w:r>
      <w:r w:rsidRPr="00685860">
        <w:rPr>
          <w:spacing w:val="15"/>
        </w:rPr>
        <w:t xml:space="preserve"> </w:t>
      </w:r>
      <w:r w:rsidRPr="00685860">
        <w:t>otras</w:t>
      </w:r>
      <w:r w:rsidRPr="00685860">
        <w:rPr>
          <w:spacing w:val="15"/>
        </w:rPr>
        <w:t xml:space="preserve"> </w:t>
      </w:r>
      <w:r w:rsidRPr="00685860">
        <w:t>personas,</w:t>
      </w:r>
      <w:r w:rsidRPr="00685860">
        <w:rPr>
          <w:spacing w:val="15"/>
        </w:rPr>
        <w:t xml:space="preserve"> </w:t>
      </w:r>
      <w:r w:rsidRPr="00685860">
        <w:t>denuncien</w:t>
      </w:r>
      <w:r w:rsidRPr="00685860">
        <w:rPr>
          <w:spacing w:val="15"/>
        </w:rPr>
        <w:t xml:space="preserve"> </w:t>
      </w:r>
      <w:r w:rsidRPr="00685860">
        <w:t>de</w:t>
      </w:r>
      <w:r w:rsidRPr="00685860">
        <w:rPr>
          <w:spacing w:val="15"/>
        </w:rPr>
        <w:t xml:space="preserve"> </w:t>
      </w:r>
      <w:r w:rsidRPr="00685860">
        <w:t>manera</w:t>
      </w:r>
      <w:r w:rsidRPr="00685860">
        <w:rPr>
          <w:spacing w:val="15"/>
        </w:rPr>
        <w:t xml:space="preserve"> </w:t>
      </w:r>
      <w:r w:rsidRPr="00685860">
        <w:t>segura</w:t>
      </w:r>
      <w:r w:rsidR="00124F2F">
        <w:t xml:space="preserve"> </w:t>
      </w:r>
      <w:r w:rsidRPr="00685860">
        <w:t>y</w:t>
      </w:r>
      <w:r w:rsidRPr="00685860">
        <w:rPr>
          <w:spacing w:val="15"/>
        </w:rPr>
        <w:t xml:space="preserve"> </w:t>
      </w:r>
      <w:r w:rsidRPr="00685860">
        <w:t>confidencial</w:t>
      </w:r>
      <w:r w:rsidRPr="00685860">
        <w:rPr>
          <w:spacing w:val="5"/>
        </w:rPr>
        <w:t xml:space="preserve"> </w:t>
      </w:r>
      <w:r w:rsidRPr="00685860">
        <w:t>toda</w:t>
      </w:r>
      <w:r w:rsidRPr="00685860">
        <w:rPr>
          <w:spacing w:val="15"/>
        </w:rPr>
        <w:t xml:space="preserve"> </w:t>
      </w:r>
      <w:r w:rsidRPr="00685860">
        <w:rPr>
          <w:spacing w:val="-5"/>
        </w:rPr>
        <w:t>f</w:t>
      </w:r>
      <w:r w:rsidRPr="00685860">
        <w:t>orma de violencia.</w:t>
      </w:r>
    </w:p>
    <w:p w:rsidR="00685860" w:rsidRPr="00685860" w:rsidRDefault="00685860" w:rsidP="000F77C6">
      <w:pPr>
        <w:pStyle w:val="Texto"/>
        <w:spacing w:line="259" w:lineRule="exact"/>
        <w:ind w:left="1980" w:hanging="540"/>
      </w:pPr>
      <w:r w:rsidRPr="00685860">
        <w:t>•</w:t>
      </w:r>
      <w:r w:rsidRPr="00685860">
        <w:tab/>
        <w:t>Promover</w:t>
      </w:r>
      <w:r w:rsidRPr="00685860">
        <w:rPr>
          <w:spacing w:val="20"/>
        </w:rPr>
        <w:t xml:space="preserve"> </w:t>
      </w:r>
      <w:r w:rsidRPr="00685860">
        <w:t>la</w:t>
      </w:r>
      <w:r w:rsidRPr="00685860">
        <w:rPr>
          <w:spacing w:val="20"/>
        </w:rPr>
        <w:t xml:space="preserve"> </w:t>
      </w:r>
      <w:r w:rsidRPr="00685860">
        <w:t>recopilación</w:t>
      </w:r>
      <w:r w:rsidRPr="00685860">
        <w:rPr>
          <w:spacing w:val="20"/>
        </w:rPr>
        <w:t xml:space="preserve"> </w:t>
      </w:r>
      <w:r w:rsidRPr="00685860">
        <w:t>de</w:t>
      </w:r>
      <w:r w:rsidRPr="00685860">
        <w:rPr>
          <w:spacing w:val="20"/>
        </w:rPr>
        <w:t xml:space="preserve"> </w:t>
      </w:r>
      <w:r w:rsidRPr="00685860">
        <w:t>datos</w:t>
      </w:r>
      <w:r w:rsidRPr="00685860">
        <w:rPr>
          <w:spacing w:val="20"/>
        </w:rPr>
        <w:t xml:space="preserve"> </w:t>
      </w:r>
      <w:r w:rsidRPr="00685860">
        <w:t>de</w:t>
      </w:r>
      <w:r w:rsidRPr="00685860">
        <w:rPr>
          <w:spacing w:val="20"/>
        </w:rPr>
        <w:t xml:space="preserve"> </w:t>
      </w:r>
      <w:r w:rsidRPr="00685860">
        <w:t>todas</w:t>
      </w:r>
      <w:r w:rsidRPr="00685860">
        <w:rPr>
          <w:spacing w:val="20"/>
        </w:rPr>
        <w:t xml:space="preserve"> </w:t>
      </w:r>
      <w:r w:rsidRPr="00685860">
        <w:t>las</w:t>
      </w:r>
      <w:r w:rsidRPr="00685860">
        <w:rPr>
          <w:spacing w:val="20"/>
        </w:rPr>
        <w:t xml:space="preserve"> </w:t>
      </w:r>
      <w:r w:rsidRPr="00685860">
        <w:rPr>
          <w:spacing w:val="-5"/>
        </w:rPr>
        <w:t>f</w:t>
      </w:r>
      <w:r w:rsidRPr="00685860">
        <w:t>ormas</w:t>
      </w:r>
      <w:r w:rsidRPr="00685860">
        <w:rPr>
          <w:spacing w:val="20"/>
        </w:rPr>
        <w:t xml:space="preserve"> </w:t>
      </w:r>
      <w:r w:rsidRPr="00685860">
        <w:t>de</w:t>
      </w:r>
      <w:r w:rsidRPr="00685860">
        <w:rPr>
          <w:spacing w:val="20"/>
        </w:rPr>
        <w:t xml:space="preserve"> </w:t>
      </w:r>
      <w:r w:rsidRPr="00685860">
        <w:t>violencia</w:t>
      </w:r>
      <w:r w:rsidRPr="00685860">
        <w:rPr>
          <w:spacing w:val="20"/>
        </w:rPr>
        <w:t xml:space="preserve"> </w:t>
      </w:r>
      <w:r w:rsidRPr="00685860">
        <w:t>contra</w:t>
      </w:r>
      <w:r w:rsidRPr="00685860">
        <w:rPr>
          <w:spacing w:val="20"/>
        </w:rPr>
        <w:t xml:space="preserve"> </w:t>
      </w:r>
      <w:r w:rsidRPr="00685860">
        <w:t>los</w:t>
      </w:r>
      <w:r w:rsidRPr="00685860">
        <w:rPr>
          <w:spacing w:val="20"/>
        </w:rPr>
        <w:t xml:space="preserve"> </w:t>
      </w:r>
      <w:r w:rsidRPr="00685860">
        <w:t>niños,</w:t>
      </w:r>
      <w:r w:rsidRPr="00685860">
        <w:rPr>
          <w:spacing w:val="20"/>
        </w:rPr>
        <w:t xml:space="preserve"> </w:t>
      </w:r>
      <w:r w:rsidRPr="00685860">
        <w:t>niñas</w:t>
      </w:r>
      <w:r w:rsidRPr="00685860">
        <w:rPr>
          <w:spacing w:val="20"/>
        </w:rPr>
        <w:t xml:space="preserve"> </w:t>
      </w:r>
      <w:r w:rsidRPr="00685860">
        <w:t>y adolescentes, que asegure un monitoreo, evaluación y retroalimentación sistemática.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82" w:lineRule="exact"/>
              <w:ind w:left="2362" w:hanging="1728"/>
              <w:rPr>
                <w:b/>
                <w:color w:val="000000"/>
                <w:szCs w:val="18"/>
              </w:rPr>
            </w:pPr>
            <w:r w:rsidRPr="00DB1649">
              <w:rPr>
                <w:b/>
                <w:color w:val="000000"/>
                <w:szCs w:val="18"/>
              </w:rPr>
              <w:t>Estrategia 1.5.3.</w:t>
            </w:r>
            <w:r w:rsidRPr="00DB1649">
              <w:rPr>
                <w:b/>
                <w:color w:val="000000"/>
                <w:szCs w:val="18"/>
              </w:rPr>
              <w:tab/>
              <w:t>Proporcionar servicios integrales a las víctimas u ofendidos de delitos.</w:t>
            </w:r>
          </w:p>
        </w:tc>
      </w:tr>
    </w:tbl>
    <w:p w:rsidR="00685860" w:rsidRPr="00685860" w:rsidRDefault="00685860" w:rsidP="00111AD5">
      <w:pPr>
        <w:pStyle w:val="Texto"/>
        <w:spacing w:line="250"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line="250" w:lineRule="exact"/>
        <w:ind w:left="1987" w:hanging="547"/>
      </w:pPr>
      <w:r w:rsidRPr="00685860">
        <w:t>•</w:t>
      </w:r>
      <w:r w:rsidRPr="00685860">
        <w:tab/>
        <w:t>Coadyuvar</w:t>
      </w:r>
      <w:r w:rsidRPr="00685860">
        <w:rPr>
          <w:spacing w:val="30"/>
        </w:rPr>
        <w:t xml:space="preserve"> </w:t>
      </w:r>
      <w:r w:rsidRPr="00685860">
        <w:t>en</w:t>
      </w:r>
      <w:r w:rsidRPr="00685860">
        <w:rPr>
          <w:spacing w:val="30"/>
        </w:rPr>
        <w:t xml:space="preserve"> </w:t>
      </w:r>
      <w:r w:rsidRPr="00685860">
        <w:t>el</w:t>
      </w:r>
      <w:r w:rsidRPr="00685860">
        <w:rPr>
          <w:spacing w:val="30"/>
        </w:rPr>
        <w:t xml:space="preserve"> </w:t>
      </w:r>
      <w:r w:rsidRPr="00685860">
        <w:t>funcionamiento</w:t>
      </w:r>
      <w:r w:rsidRPr="00685860">
        <w:rPr>
          <w:spacing w:val="30"/>
        </w:rPr>
        <w:t xml:space="preserve"> </w:t>
      </w:r>
      <w:r w:rsidRPr="00685860">
        <w:t>del</w:t>
      </w:r>
      <w:r w:rsidRPr="00685860">
        <w:rPr>
          <w:spacing w:val="30"/>
        </w:rPr>
        <w:t xml:space="preserve"> </w:t>
      </w:r>
      <w:r w:rsidRPr="00685860">
        <w:t>nuevo</w:t>
      </w:r>
      <w:r w:rsidRPr="00685860">
        <w:rPr>
          <w:spacing w:val="30"/>
        </w:rPr>
        <w:t xml:space="preserve"> </w:t>
      </w:r>
      <w:r w:rsidRPr="00685860">
        <w:t>Sistema</w:t>
      </w:r>
      <w:r w:rsidRPr="00685860">
        <w:rPr>
          <w:spacing w:val="30"/>
        </w:rPr>
        <w:t xml:space="preserve"> </w:t>
      </w:r>
      <w:r w:rsidRPr="00685860">
        <w:t>Nacional</w:t>
      </w:r>
      <w:r w:rsidRPr="00685860">
        <w:rPr>
          <w:spacing w:val="30"/>
        </w:rPr>
        <w:t xml:space="preserve"> </w:t>
      </w:r>
      <w:r w:rsidRPr="00685860">
        <w:t>de</w:t>
      </w:r>
      <w:r w:rsidRPr="00685860">
        <w:rPr>
          <w:spacing w:val="30"/>
        </w:rPr>
        <w:t xml:space="preserve"> </w:t>
      </w:r>
      <w:r w:rsidRPr="00685860">
        <w:t>Atención</w:t>
      </w:r>
      <w:r w:rsidRPr="00685860">
        <w:rPr>
          <w:spacing w:val="30"/>
        </w:rPr>
        <w:t xml:space="preserve"> </w:t>
      </w:r>
      <w:r w:rsidRPr="00685860">
        <w:t>a</w:t>
      </w:r>
      <w:r w:rsidRPr="00685860">
        <w:rPr>
          <w:spacing w:val="30"/>
        </w:rPr>
        <w:t xml:space="preserve"> </w:t>
      </w:r>
      <w:r w:rsidRPr="00685860">
        <w:t>Víctimas</w:t>
      </w:r>
      <w:r w:rsidRPr="00685860">
        <w:rPr>
          <w:spacing w:val="30"/>
        </w:rPr>
        <w:t xml:space="preserve"> </w:t>
      </w:r>
      <w:r w:rsidRPr="00685860">
        <w:t>en</w:t>
      </w:r>
      <w:r w:rsidRPr="00685860">
        <w:rPr>
          <w:spacing w:val="30"/>
        </w:rPr>
        <w:t xml:space="preserve"> </w:t>
      </w:r>
      <w:r w:rsidRPr="00685860">
        <w:t>el marco de la Ley General de Víctimas.</w:t>
      </w:r>
    </w:p>
    <w:p w:rsidR="00685860" w:rsidRPr="00685860" w:rsidRDefault="00685860" w:rsidP="00602CEB">
      <w:pPr>
        <w:pStyle w:val="Texto"/>
        <w:spacing w:line="240" w:lineRule="exact"/>
        <w:ind w:left="1987" w:hanging="547"/>
      </w:pPr>
      <w:r w:rsidRPr="00685860">
        <w:lastRenderedPageBreak/>
        <w:t>•</w:t>
      </w:r>
      <w:r w:rsidRPr="00685860">
        <w:tab/>
        <w:t>Promover el cumplimiento de la obligación de reparación del daño a las víctimas del delito y de violaciones de derechos humanos.</w:t>
      </w:r>
    </w:p>
    <w:p w:rsidR="00685860" w:rsidRPr="00685860" w:rsidRDefault="00685860" w:rsidP="00602CEB">
      <w:pPr>
        <w:pStyle w:val="Texto"/>
        <w:spacing w:line="240" w:lineRule="exact"/>
        <w:ind w:left="1987" w:hanging="547"/>
      </w:pPr>
      <w:r w:rsidRPr="00685860">
        <w:t>•</w:t>
      </w:r>
      <w:r w:rsidRPr="00685860">
        <w:tab/>
        <w:t>Fortalecer</w:t>
      </w:r>
      <w:r w:rsidRPr="00685860">
        <w:rPr>
          <w:i/>
        </w:rPr>
        <w:t xml:space="preserve"> </w:t>
      </w:r>
      <w:r w:rsidRPr="00685860">
        <w:t>el</w:t>
      </w:r>
      <w:r w:rsidRPr="00685860">
        <w:rPr>
          <w:i/>
        </w:rPr>
        <w:t xml:space="preserve"> </w:t>
      </w:r>
      <w:r w:rsidRPr="00685860">
        <w:t>establecimiento</w:t>
      </w:r>
      <w:r w:rsidRPr="00685860">
        <w:rPr>
          <w:i/>
        </w:rPr>
        <w:t xml:space="preserve"> </w:t>
      </w:r>
      <w:r w:rsidRPr="00685860">
        <w:t>en</w:t>
      </w:r>
      <w:r w:rsidRPr="00685860">
        <w:rPr>
          <w:i/>
        </w:rPr>
        <w:t xml:space="preserve"> </w:t>
      </w:r>
      <w:r w:rsidRPr="00685860">
        <w:t>todo</w:t>
      </w:r>
      <w:r w:rsidRPr="00685860">
        <w:rPr>
          <w:i/>
        </w:rPr>
        <w:t xml:space="preserve"> </w:t>
      </w:r>
      <w:r w:rsidRPr="00685860">
        <w:t>el</w:t>
      </w:r>
      <w:r w:rsidRPr="00685860">
        <w:rPr>
          <w:i/>
        </w:rPr>
        <w:t xml:space="preserve"> </w:t>
      </w:r>
      <w:r w:rsidRPr="00685860">
        <w:t>país</w:t>
      </w:r>
      <w:r w:rsidRPr="00685860">
        <w:rPr>
          <w:i/>
        </w:rPr>
        <w:t xml:space="preserve"> </w:t>
      </w:r>
      <w:r w:rsidRPr="00685860">
        <w:t>de</w:t>
      </w:r>
      <w:r w:rsidRPr="00685860">
        <w:rPr>
          <w:i/>
        </w:rPr>
        <w:t xml:space="preserve"> </w:t>
      </w:r>
      <w:r w:rsidRPr="00685860">
        <w:t>los</w:t>
      </w:r>
      <w:r w:rsidRPr="00685860">
        <w:rPr>
          <w:i/>
        </w:rPr>
        <w:t xml:space="preserve"> </w:t>
      </w:r>
      <w:r w:rsidRPr="00685860">
        <w:t>medios</w:t>
      </w:r>
      <w:r w:rsidRPr="00685860">
        <w:rPr>
          <w:i/>
        </w:rPr>
        <w:t xml:space="preserve"> </w:t>
      </w:r>
      <w:r w:rsidRPr="00685860">
        <w:t>alternativos</w:t>
      </w:r>
      <w:r w:rsidRPr="00685860">
        <w:rPr>
          <w:i/>
        </w:rPr>
        <w:t xml:space="preserve"> </w:t>
      </w:r>
      <w:r w:rsidRPr="00685860">
        <w:t>de</w:t>
      </w:r>
      <w:r w:rsidRPr="00685860">
        <w:rPr>
          <w:i/>
        </w:rPr>
        <w:t xml:space="preserve"> </w:t>
      </w:r>
      <w:r w:rsidRPr="00685860">
        <w:t>solución</w:t>
      </w:r>
      <w:r w:rsidRPr="00685860">
        <w:rPr>
          <w:i/>
        </w:rPr>
        <w:t xml:space="preserve"> </w:t>
      </w:r>
      <w:r w:rsidRPr="00685860">
        <w:t>de controversias.</w:t>
      </w:r>
    </w:p>
    <w:p w:rsidR="00685860" w:rsidRPr="00685860" w:rsidRDefault="00685860" w:rsidP="00602CEB">
      <w:pPr>
        <w:pStyle w:val="Texto"/>
        <w:spacing w:line="240" w:lineRule="exact"/>
        <w:ind w:left="1987" w:hanging="547"/>
      </w:pPr>
      <w:r w:rsidRPr="00685860">
        <w:t>•</w:t>
      </w:r>
      <w:r w:rsidRPr="00685860">
        <w:tab/>
        <w:t>Establecer</w:t>
      </w:r>
      <w:r w:rsidRPr="00685860">
        <w:rPr>
          <w:spacing w:val="25"/>
        </w:rPr>
        <w:t xml:space="preserve"> </w:t>
      </w:r>
      <w:r w:rsidRPr="00685860">
        <w:t>mecanismos</w:t>
      </w:r>
      <w:r w:rsidRPr="00685860">
        <w:rPr>
          <w:spacing w:val="25"/>
        </w:rPr>
        <w:t xml:space="preserve"> </w:t>
      </w:r>
      <w:r w:rsidRPr="00685860">
        <w:t>que</w:t>
      </w:r>
      <w:r w:rsidRPr="00685860">
        <w:rPr>
          <w:spacing w:val="25"/>
        </w:rPr>
        <w:t xml:space="preserve"> </w:t>
      </w:r>
      <w:r w:rsidRPr="00685860">
        <w:t>permitan</w:t>
      </w:r>
      <w:r w:rsidRPr="00685860">
        <w:rPr>
          <w:spacing w:val="25"/>
        </w:rPr>
        <w:t xml:space="preserve"> </w:t>
      </w:r>
      <w:r w:rsidRPr="00685860">
        <w:t>al</w:t>
      </w:r>
      <w:r w:rsidRPr="00685860">
        <w:rPr>
          <w:spacing w:val="25"/>
        </w:rPr>
        <w:t xml:space="preserve"> </w:t>
      </w:r>
      <w:r w:rsidRPr="00685860">
        <w:t>órgano</w:t>
      </w:r>
      <w:r w:rsidRPr="00685860">
        <w:rPr>
          <w:spacing w:val="25"/>
        </w:rPr>
        <w:t xml:space="preserve"> </w:t>
      </w:r>
      <w:r w:rsidRPr="00685860">
        <w:t>de</w:t>
      </w:r>
      <w:r w:rsidRPr="00685860">
        <w:rPr>
          <w:spacing w:val="25"/>
        </w:rPr>
        <w:t xml:space="preserve"> </w:t>
      </w:r>
      <w:r w:rsidRPr="00685860">
        <w:t>asistencia</w:t>
      </w:r>
      <w:r w:rsidRPr="00685860">
        <w:rPr>
          <w:spacing w:val="25"/>
        </w:rPr>
        <w:t xml:space="preserve"> </w:t>
      </w:r>
      <w:r w:rsidRPr="00685860">
        <w:t>jurídica</w:t>
      </w:r>
      <w:r w:rsidRPr="00685860">
        <w:rPr>
          <w:spacing w:val="25"/>
        </w:rPr>
        <w:t xml:space="preserve"> </w:t>
      </w:r>
      <w:r w:rsidRPr="00685860">
        <w:rPr>
          <w:spacing w:val="-5"/>
        </w:rPr>
        <w:t>f</w:t>
      </w:r>
      <w:r w:rsidRPr="00685860">
        <w:t>ederal</w:t>
      </w:r>
      <w:r w:rsidRPr="00685860">
        <w:rPr>
          <w:spacing w:val="25"/>
        </w:rPr>
        <w:t xml:space="preserve"> </w:t>
      </w:r>
      <w:r w:rsidRPr="00685860">
        <w:t>de</w:t>
      </w:r>
      <w:r w:rsidRPr="00685860">
        <w:rPr>
          <w:spacing w:val="25"/>
        </w:rPr>
        <w:t xml:space="preserve"> </w:t>
      </w:r>
      <w:r w:rsidRPr="00685860">
        <w:t>atención</w:t>
      </w:r>
      <w:r w:rsidRPr="00685860">
        <w:rPr>
          <w:spacing w:val="25"/>
        </w:rPr>
        <w:t xml:space="preserve"> </w:t>
      </w:r>
      <w:r w:rsidRPr="00685860">
        <w:t xml:space="preserve">a víctimas, proporcionar sus servicios en </w:t>
      </w:r>
      <w:r w:rsidRPr="00685860">
        <w:rPr>
          <w:spacing w:val="-5"/>
        </w:rPr>
        <w:t>f</w:t>
      </w:r>
      <w:r w:rsidRPr="00685860">
        <w:t>orma estandarizada, organizada y coordinada.</w:t>
      </w:r>
    </w:p>
    <w:p w:rsidR="00685860" w:rsidRPr="00685860" w:rsidRDefault="00685860" w:rsidP="00602CEB">
      <w:pPr>
        <w:pStyle w:val="Texto"/>
        <w:spacing w:line="240" w:lineRule="exact"/>
        <w:ind w:left="1987" w:hanging="547"/>
      </w:pPr>
      <w:r w:rsidRPr="00685860">
        <w:t>•</w:t>
      </w:r>
      <w:r w:rsidRPr="00685860">
        <w:tab/>
        <w:t>Promover</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y</w:t>
      </w:r>
      <w:r w:rsidRPr="00685860">
        <w:rPr>
          <w:spacing w:val="-5"/>
        </w:rPr>
        <w:t xml:space="preserve"> </w:t>
      </w:r>
      <w:r w:rsidRPr="00685860">
        <w:t>establecer</w:t>
      </w:r>
      <w:r w:rsidRPr="00685860">
        <w:rPr>
          <w:spacing w:val="-5"/>
        </w:rPr>
        <w:t xml:space="preserve"> </w:t>
      </w:r>
      <w:r w:rsidRPr="00685860">
        <w:t>mecanismos</w:t>
      </w:r>
      <w:r w:rsidRPr="00685860">
        <w:rPr>
          <w:spacing w:val="-5"/>
        </w:rPr>
        <w:t xml:space="preserve"> </w:t>
      </w:r>
      <w:r w:rsidRPr="00685860">
        <w:t>de</w:t>
      </w:r>
      <w:r w:rsidRPr="00685860">
        <w:rPr>
          <w:spacing w:val="-5"/>
        </w:rPr>
        <w:t xml:space="preserve"> </w:t>
      </w:r>
      <w:r w:rsidRPr="00685860">
        <w:t>coordinación</w:t>
      </w:r>
      <w:r w:rsidRPr="00685860">
        <w:rPr>
          <w:spacing w:val="-5"/>
        </w:rPr>
        <w:t xml:space="preserve"> </w:t>
      </w:r>
      <w:r w:rsidRPr="00685860">
        <w:t>con</w:t>
      </w:r>
      <w:r w:rsidRPr="00685860">
        <w:rPr>
          <w:spacing w:val="-5"/>
        </w:rPr>
        <w:t xml:space="preserve"> </w:t>
      </w:r>
      <w:r w:rsidRPr="00685860">
        <w:t>instituciones</w:t>
      </w:r>
      <w:r w:rsidRPr="00685860">
        <w:rPr>
          <w:spacing w:val="-5"/>
        </w:rPr>
        <w:t xml:space="preserve"> </w:t>
      </w:r>
      <w:r w:rsidRPr="00685860">
        <w:t>públicas</w:t>
      </w:r>
      <w:r w:rsidRPr="00685860">
        <w:rPr>
          <w:spacing w:val="-5"/>
        </w:rPr>
        <w:t xml:space="preserve"> </w:t>
      </w:r>
      <w:r w:rsidRPr="00685860">
        <w:t>y privadas que intervienen en la prestación de servicios a víctimas directas e indirectas.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9D0B87" w:rsidRDefault="00AF7A88" w:rsidP="00602CEB">
            <w:pPr>
              <w:pStyle w:val="Texto"/>
              <w:spacing w:line="282" w:lineRule="exact"/>
              <w:ind w:left="2362" w:hanging="1728"/>
              <w:rPr>
                <w:b/>
                <w:color w:val="000000"/>
                <w:szCs w:val="18"/>
              </w:rPr>
            </w:pPr>
            <w:r w:rsidRPr="00DB1649">
              <w:rPr>
                <w:b/>
                <w:color w:val="000000"/>
                <w:szCs w:val="18"/>
              </w:rPr>
              <w:t>Estrategia 1.5.4.</w:t>
            </w:r>
            <w:r w:rsidRPr="00DB1649">
              <w:rPr>
                <w:b/>
                <w:color w:val="000000"/>
                <w:szCs w:val="18"/>
              </w:rPr>
              <w:tab/>
              <w:t>Establecer una política de igualdad y no discriminación.</w:t>
            </w:r>
          </w:p>
          <w:p w:rsidR="008D57E5" w:rsidRPr="00DB1649" w:rsidRDefault="00AF7A88" w:rsidP="00602CEB">
            <w:pPr>
              <w:pStyle w:val="Texto"/>
              <w:spacing w:line="282" w:lineRule="exact"/>
              <w:ind w:left="2362" w:hanging="1728"/>
              <w:rPr>
                <w:b/>
                <w:color w:val="000000"/>
                <w:szCs w:val="18"/>
              </w:rPr>
            </w:pPr>
            <w:r w:rsidRPr="00DB1649">
              <w:rPr>
                <w:b/>
                <w:color w:val="000000"/>
                <w:szCs w:val="18"/>
              </w:rPr>
              <w:t>Líneas de acción</w:t>
            </w:r>
          </w:p>
        </w:tc>
      </w:tr>
    </w:tbl>
    <w:p w:rsidR="00685860" w:rsidRPr="00685860" w:rsidRDefault="00685860" w:rsidP="00111AD5">
      <w:pPr>
        <w:pStyle w:val="Texto"/>
        <w:spacing w:line="250" w:lineRule="exact"/>
        <w:ind w:left="1980" w:hanging="540"/>
      </w:pPr>
      <w:r w:rsidRPr="00685860">
        <w:t>•</w:t>
      </w:r>
      <w:r w:rsidRPr="00685860">
        <w:tab/>
        <w:t>Promover la armonización del marco jurídico de con</w:t>
      </w:r>
      <w:r w:rsidRPr="00685860">
        <w:rPr>
          <w:spacing w:val="-5"/>
        </w:rPr>
        <w:t>f</w:t>
      </w:r>
      <w:r w:rsidRPr="00685860">
        <w:t>ormidad con los principios constitucionales de igualdad y no discriminación.</w:t>
      </w:r>
    </w:p>
    <w:p w:rsidR="00685860" w:rsidRPr="00685860" w:rsidRDefault="00685860" w:rsidP="00111AD5">
      <w:pPr>
        <w:pStyle w:val="Texto"/>
        <w:spacing w:line="250" w:lineRule="exact"/>
        <w:ind w:left="1980" w:hanging="540"/>
      </w:pPr>
      <w:r w:rsidRPr="00685860">
        <w:t>•</w:t>
      </w:r>
      <w:r w:rsidRPr="00685860">
        <w:tab/>
        <w:t>Promover</w:t>
      </w:r>
      <w:r w:rsidRPr="00685860">
        <w:rPr>
          <w:i/>
        </w:rPr>
        <w:t xml:space="preserve"> </w:t>
      </w:r>
      <w:r w:rsidRPr="00685860">
        <w:t>acciones</w:t>
      </w:r>
      <w:r w:rsidRPr="00685860">
        <w:rPr>
          <w:i/>
        </w:rPr>
        <w:t xml:space="preserve"> </w:t>
      </w:r>
      <w:r w:rsidRPr="00685860">
        <w:t>afirmativas</w:t>
      </w:r>
      <w:r w:rsidRPr="00685860">
        <w:rPr>
          <w:i/>
        </w:rPr>
        <w:t xml:space="preserve"> </w:t>
      </w:r>
      <w:r w:rsidRPr="00685860">
        <w:t>dirigidas</w:t>
      </w:r>
      <w:r w:rsidRPr="00685860">
        <w:rPr>
          <w:i/>
        </w:rPr>
        <w:t xml:space="preserve"> </w:t>
      </w:r>
      <w:r w:rsidRPr="00685860">
        <w:t>a</w:t>
      </w:r>
      <w:r w:rsidRPr="00685860">
        <w:rPr>
          <w:i/>
        </w:rPr>
        <w:t xml:space="preserve"> </w:t>
      </w:r>
      <w:r w:rsidRPr="00685860">
        <w:t>generar</w:t>
      </w:r>
      <w:r w:rsidRPr="00685860">
        <w:rPr>
          <w:i/>
        </w:rPr>
        <w:t xml:space="preserve"> </w:t>
      </w:r>
      <w:r w:rsidRPr="00685860">
        <w:t>condiciones</w:t>
      </w:r>
      <w:r w:rsidRPr="00685860">
        <w:rPr>
          <w:i/>
        </w:rPr>
        <w:t xml:space="preserve"> </w:t>
      </w:r>
      <w:r w:rsidRPr="00685860">
        <w:t>de</w:t>
      </w:r>
      <w:r w:rsidRPr="00685860">
        <w:rPr>
          <w:i/>
        </w:rPr>
        <w:t xml:space="preserve"> </w:t>
      </w:r>
      <w:r w:rsidRPr="00685860">
        <w:t>igualdad</w:t>
      </w:r>
      <w:r w:rsidRPr="00685860">
        <w:rPr>
          <w:i/>
        </w:rPr>
        <w:t xml:space="preserve"> </w:t>
      </w:r>
      <w:r w:rsidRPr="00685860">
        <w:t>y</w:t>
      </w:r>
      <w:r w:rsidRPr="00685860">
        <w:rPr>
          <w:i/>
        </w:rPr>
        <w:t xml:space="preserve"> </w:t>
      </w:r>
      <w:r w:rsidRPr="00685860">
        <w:t>a</w:t>
      </w:r>
      <w:r w:rsidRPr="00685860">
        <w:rPr>
          <w:i/>
        </w:rPr>
        <w:t xml:space="preserve"> </w:t>
      </w:r>
      <w:r w:rsidRPr="00685860">
        <w:t>evitar</w:t>
      </w:r>
      <w:r w:rsidRPr="00685860">
        <w:rPr>
          <w:i/>
        </w:rPr>
        <w:t xml:space="preserve"> </w:t>
      </w:r>
      <w:r w:rsidRPr="00685860">
        <w:t>la discriminación de personas o grupos.</w:t>
      </w:r>
    </w:p>
    <w:p w:rsidR="00685860" w:rsidRPr="00685860" w:rsidRDefault="00685860" w:rsidP="00111AD5">
      <w:pPr>
        <w:pStyle w:val="Texto"/>
        <w:spacing w:line="250" w:lineRule="exact"/>
        <w:ind w:left="1980" w:hanging="540"/>
      </w:pPr>
      <w:r w:rsidRPr="00685860">
        <w:t>•</w:t>
      </w:r>
      <w:r w:rsidRPr="00685860">
        <w:tab/>
        <w:t>Fortalecer los mecanismos competentes para prevenir y sancionar la discriminación.</w:t>
      </w:r>
    </w:p>
    <w:p w:rsidR="00685860" w:rsidRPr="00685860" w:rsidRDefault="00685860" w:rsidP="000F77C6">
      <w:pPr>
        <w:pStyle w:val="Texto"/>
        <w:spacing w:line="259" w:lineRule="exact"/>
        <w:ind w:left="1980" w:hanging="540"/>
      </w:pPr>
      <w:r w:rsidRPr="00685860">
        <w:t>•</w:t>
      </w:r>
      <w:r w:rsidRPr="00685860">
        <w:tab/>
        <w:t>Promover acciones concertadas dirigidas a propiciar un cambio cultural en materia de igualdad y no discriminación.</w:t>
      </w:r>
    </w:p>
    <w:p w:rsidR="00685860" w:rsidRPr="00685860" w:rsidRDefault="00685860" w:rsidP="000F77C6">
      <w:pPr>
        <w:pStyle w:val="Texto"/>
        <w:spacing w:line="259" w:lineRule="exact"/>
        <w:ind w:left="1980" w:hanging="540"/>
      </w:pPr>
      <w:r w:rsidRPr="00685860">
        <w:t>•</w:t>
      </w:r>
      <w:r w:rsidRPr="00685860">
        <w:tab/>
        <w:t>Promover</w:t>
      </w:r>
      <w:r w:rsidRPr="00685860">
        <w:rPr>
          <w:spacing w:val="35"/>
        </w:rPr>
        <w:t xml:space="preserve"> </w:t>
      </w:r>
      <w:r w:rsidRPr="00685860">
        <w:t>el</w:t>
      </w:r>
      <w:r w:rsidRPr="00685860">
        <w:rPr>
          <w:spacing w:val="35"/>
        </w:rPr>
        <w:t xml:space="preserve"> </w:t>
      </w:r>
      <w:r w:rsidRPr="00685860">
        <w:t>en</w:t>
      </w:r>
      <w:r w:rsidRPr="00685860">
        <w:rPr>
          <w:spacing w:val="-5"/>
        </w:rPr>
        <w:t>f</w:t>
      </w:r>
      <w:r w:rsidRPr="00685860">
        <w:t>oque</w:t>
      </w:r>
      <w:r w:rsidRPr="00685860">
        <w:rPr>
          <w:spacing w:val="35"/>
        </w:rPr>
        <w:t xml:space="preserve"> </w:t>
      </w:r>
      <w:r w:rsidRPr="00685860">
        <w:t>de</w:t>
      </w:r>
      <w:r w:rsidRPr="00685860">
        <w:rPr>
          <w:spacing w:val="35"/>
        </w:rPr>
        <w:t xml:space="preserve"> </w:t>
      </w:r>
      <w:r w:rsidRPr="00685860">
        <w:t>derechos</w:t>
      </w:r>
      <w:r w:rsidRPr="00685860">
        <w:rPr>
          <w:spacing w:val="35"/>
        </w:rPr>
        <w:t xml:space="preserve"> </w:t>
      </w:r>
      <w:r w:rsidRPr="00685860">
        <w:t>humanos</w:t>
      </w:r>
      <w:r w:rsidRPr="00685860">
        <w:rPr>
          <w:spacing w:val="35"/>
        </w:rPr>
        <w:t xml:space="preserve"> </w:t>
      </w:r>
      <w:r w:rsidRPr="00685860">
        <w:t>y</w:t>
      </w:r>
      <w:r w:rsidRPr="00685860">
        <w:rPr>
          <w:spacing w:val="35"/>
        </w:rPr>
        <w:t xml:space="preserve"> </w:t>
      </w:r>
      <w:r w:rsidRPr="00685860">
        <w:t>no</w:t>
      </w:r>
      <w:r w:rsidRPr="00685860">
        <w:rPr>
          <w:spacing w:val="35"/>
        </w:rPr>
        <w:t xml:space="preserve"> </w:t>
      </w:r>
      <w:r w:rsidRPr="00685860">
        <w:t>discriminación</w:t>
      </w:r>
      <w:r w:rsidRPr="00685860">
        <w:rPr>
          <w:spacing w:val="35"/>
        </w:rPr>
        <w:t xml:space="preserve"> </w:t>
      </w:r>
      <w:r w:rsidRPr="00685860">
        <w:t>en</w:t>
      </w:r>
      <w:r w:rsidRPr="00685860">
        <w:rPr>
          <w:spacing w:val="35"/>
        </w:rPr>
        <w:t xml:space="preserve"> </w:t>
      </w:r>
      <w:r w:rsidRPr="00685860">
        <w:t>las</w:t>
      </w:r>
      <w:r w:rsidRPr="00685860">
        <w:rPr>
          <w:spacing w:val="35"/>
        </w:rPr>
        <w:t xml:space="preserve"> </w:t>
      </w:r>
      <w:r w:rsidRPr="00685860">
        <w:t>actuaciones</w:t>
      </w:r>
      <w:r w:rsidRPr="00685860">
        <w:rPr>
          <w:spacing w:val="35"/>
        </w:rPr>
        <w:t xml:space="preserve"> </w:t>
      </w:r>
      <w:r w:rsidRPr="00685860">
        <w:t>de</w:t>
      </w:r>
      <w:r w:rsidRPr="00685860">
        <w:rPr>
          <w:spacing w:val="35"/>
        </w:rPr>
        <w:t xml:space="preserve"> </w:t>
      </w:r>
      <w:r w:rsidRPr="00685860">
        <w:t>las dependencias y entidades de la Administración Pública Federal.</w:t>
      </w:r>
    </w:p>
    <w:p w:rsidR="00685860" w:rsidRPr="00685860" w:rsidRDefault="00685860" w:rsidP="000F77C6">
      <w:pPr>
        <w:pStyle w:val="Texto"/>
        <w:spacing w:line="259" w:lineRule="exact"/>
        <w:ind w:left="1980" w:hanging="540"/>
      </w:pPr>
      <w:r w:rsidRPr="00685860">
        <w:t>•</w:t>
      </w:r>
      <w:r w:rsidRPr="00685860">
        <w:tab/>
        <w:t>Promover</w:t>
      </w:r>
      <w:r w:rsidRPr="00685860">
        <w:rPr>
          <w:spacing w:val="10"/>
        </w:rPr>
        <w:t xml:space="preserve"> </w:t>
      </w:r>
      <w:r w:rsidRPr="00685860">
        <w:t>una</w:t>
      </w:r>
      <w:r w:rsidRPr="00685860">
        <w:rPr>
          <w:spacing w:val="10"/>
        </w:rPr>
        <w:t xml:space="preserve"> </w:t>
      </w:r>
      <w:r w:rsidRPr="00685860">
        <w:t>legislación</w:t>
      </w:r>
      <w:r w:rsidRPr="00685860">
        <w:rPr>
          <w:spacing w:val="10"/>
        </w:rPr>
        <w:t xml:space="preserve"> </w:t>
      </w:r>
      <w:r w:rsidRPr="00685860">
        <w:t>nacional</w:t>
      </w:r>
      <w:r w:rsidRPr="00685860">
        <w:rPr>
          <w:spacing w:val="10"/>
        </w:rPr>
        <w:t xml:space="preserve"> </w:t>
      </w:r>
      <w:r w:rsidRPr="00685860">
        <w:t>acorde</w:t>
      </w:r>
      <w:r w:rsidRPr="00685860">
        <w:rPr>
          <w:spacing w:val="10"/>
        </w:rPr>
        <w:t xml:space="preserve"> </w:t>
      </w:r>
      <w:r w:rsidRPr="00685860">
        <w:t>a</w:t>
      </w:r>
      <w:r w:rsidRPr="00685860">
        <w:rPr>
          <w:spacing w:val="10"/>
        </w:rPr>
        <w:t xml:space="preserve"> </w:t>
      </w:r>
      <w:r w:rsidRPr="00685860">
        <w:t>la</w:t>
      </w:r>
      <w:r w:rsidRPr="00685860">
        <w:rPr>
          <w:spacing w:val="10"/>
        </w:rPr>
        <w:t xml:space="preserve"> </w:t>
      </w:r>
      <w:r w:rsidRPr="00685860">
        <w:t>Convención</w:t>
      </w:r>
      <w:r w:rsidRPr="00685860">
        <w:rPr>
          <w:spacing w:val="10"/>
        </w:rPr>
        <w:t xml:space="preserve"> </w:t>
      </w:r>
      <w:r w:rsidRPr="00685860">
        <w:t>sobre</w:t>
      </w:r>
      <w:r w:rsidRPr="00685860">
        <w:rPr>
          <w:spacing w:val="10"/>
        </w:rPr>
        <w:t xml:space="preserve"> </w:t>
      </w:r>
      <w:r w:rsidRPr="00685860">
        <w:t>los</w:t>
      </w:r>
      <w:r w:rsidRPr="00685860">
        <w:rPr>
          <w:spacing w:val="10"/>
        </w:rPr>
        <w:t xml:space="preserve"> </w:t>
      </w:r>
      <w:r w:rsidRPr="00685860">
        <w:t>Derechos</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Personas con Discapacidad.</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8D57E5" w:rsidRPr="00DB1649" w:rsidRDefault="00AF7A88" w:rsidP="00602CEB">
            <w:pPr>
              <w:pStyle w:val="Texto"/>
              <w:spacing w:line="234" w:lineRule="exact"/>
              <w:ind w:left="2362" w:hanging="1728"/>
              <w:rPr>
                <w:b/>
                <w:color w:val="000000"/>
                <w:szCs w:val="18"/>
              </w:rPr>
            </w:pPr>
            <w:r w:rsidRPr="00DB1649">
              <w:rPr>
                <w:b/>
                <w:color w:val="000000"/>
                <w:szCs w:val="18"/>
              </w:rPr>
              <w:t>Objetivo 1.6.</w:t>
            </w:r>
            <w:r w:rsidRPr="00DB1649">
              <w:rPr>
                <w:b/>
                <w:color w:val="000000"/>
                <w:szCs w:val="18"/>
              </w:rPr>
              <w:tab/>
              <w:t>Salvaguardar a la población, a sus bienes y a su entorno ante un desastre de origen natural o humano.</w:t>
            </w:r>
          </w:p>
        </w:tc>
      </w:tr>
    </w:tbl>
    <w:p w:rsidR="009D0B87" w:rsidRDefault="00685860" w:rsidP="00111AD5">
      <w:pPr>
        <w:pStyle w:val="Texto"/>
        <w:spacing w:after="80" w:line="234" w:lineRule="exact"/>
        <w:ind w:left="2448" w:hanging="1728"/>
        <w:rPr>
          <w:b/>
          <w:color w:val="000000"/>
          <w:szCs w:val="18"/>
        </w:rPr>
      </w:pPr>
      <w:r w:rsidRPr="00685860">
        <w:rPr>
          <w:b/>
          <w:color w:val="000000"/>
          <w:szCs w:val="18"/>
        </w:rPr>
        <w:t>Estrategia 1.6.1.</w:t>
      </w:r>
      <w:r w:rsidRPr="00685860">
        <w:rPr>
          <w:b/>
          <w:color w:val="000000"/>
          <w:szCs w:val="18"/>
        </w:rPr>
        <w:tab/>
        <w:t>Política estratégica para la prevención de desastres.</w:t>
      </w:r>
    </w:p>
    <w:p w:rsidR="00685860" w:rsidRPr="00685860" w:rsidRDefault="00685860" w:rsidP="00111AD5">
      <w:pPr>
        <w:pStyle w:val="Texto"/>
        <w:spacing w:after="80" w:line="234" w:lineRule="exact"/>
        <w:ind w:left="2448" w:hanging="1728"/>
        <w:rPr>
          <w:color w:val="000000"/>
          <w:szCs w:val="18"/>
        </w:rPr>
      </w:pPr>
      <w:r w:rsidRPr="00685860">
        <w:rPr>
          <w:b/>
          <w:color w:val="000000"/>
          <w:szCs w:val="18"/>
        </w:rPr>
        <w:t>Líneas de acción</w:t>
      </w:r>
    </w:p>
    <w:p w:rsidR="00685860" w:rsidRPr="00685860" w:rsidRDefault="00685860" w:rsidP="00111AD5">
      <w:pPr>
        <w:pStyle w:val="Texto"/>
        <w:spacing w:after="80" w:line="234" w:lineRule="exact"/>
        <w:ind w:left="1980" w:hanging="540"/>
      </w:pPr>
      <w:r w:rsidRPr="00685860">
        <w:t>•</w:t>
      </w:r>
      <w:r w:rsidRPr="00685860">
        <w:tab/>
        <w:t>Promover</w:t>
      </w:r>
      <w:r w:rsidRPr="00685860">
        <w:rPr>
          <w:spacing w:val="5"/>
        </w:rPr>
        <w:t xml:space="preserve"> </w:t>
      </w:r>
      <w:r w:rsidRPr="00685860">
        <w:t>y</w:t>
      </w:r>
      <w:r w:rsidRPr="00685860">
        <w:rPr>
          <w:spacing w:val="10"/>
        </w:rPr>
        <w:t xml:space="preserve"> </w:t>
      </w:r>
      <w:r w:rsidRPr="00685860">
        <w:t>consolidar</w:t>
      </w:r>
      <w:r w:rsidRPr="00685860">
        <w:rPr>
          <w:spacing w:val="5"/>
        </w:rPr>
        <w:t xml:space="preserve"> </w:t>
      </w:r>
      <w:r w:rsidRPr="00685860">
        <w:t>la</w:t>
      </w:r>
      <w:r w:rsidRPr="00685860">
        <w:rPr>
          <w:spacing w:val="5"/>
        </w:rPr>
        <w:t xml:space="preserve"> </w:t>
      </w:r>
      <w:r w:rsidRPr="00685860">
        <w:t>elaboración</w:t>
      </w:r>
      <w:r w:rsidRPr="00685860">
        <w:rPr>
          <w:spacing w:val="5"/>
        </w:rPr>
        <w:t xml:space="preserve"> </w:t>
      </w:r>
      <w:r w:rsidRPr="00685860">
        <w:t>de</w:t>
      </w:r>
      <w:r w:rsidRPr="00685860">
        <w:rPr>
          <w:spacing w:val="10"/>
        </w:rPr>
        <w:t xml:space="preserve"> </w:t>
      </w:r>
      <w:r w:rsidRPr="00685860">
        <w:t>un</w:t>
      </w:r>
      <w:r w:rsidRPr="00685860">
        <w:rPr>
          <w:spacing w:val="5"/>
        </w:rPr>
        <w:t xml:space="preserve"> </w:t>
      </w:r>
      <w:r w:rsidRPr="00685860">
        <w:t>Atlas</w:t>
      </w:r>
      <w:r w:rsidRPr="00685860">
        <w:rPr>
          <w:spacing w:val="5"/>
        </w:rPr>
        <w:t xml:space="preserve"> </w:t>
      </w:r>
      <w:r w:rsidRPr="00685860">
        <w:t>Nacional</w:t>
      </w:r>
      <w:r w:rsidRPr="00685860">
        <w:rPr>
          <w:spacing w:val="5"/>
        </w:rPr>
        <w:t xml:space="preserve"> </w:t>
      </w:r>
      <w:r w:rsidRPr="00685860">
        <w:t>de</w:t>
      </w:r>
      <w:r w:rsidRPr="00685860">
        <w:rPr>
          <w:spacing w:val="5"/>
        </w:rPr>
        <w:t xml:space="preserve"> </w:t>
      </w:r>
      <w:r w:rsidRPr="00685860">
        <w:t>Riesgos</w:t>
      </w:r>
      <w:r w:rsidRPr="00685860">
        <w:rPr>
          <w:spacing w:val="5"/>
        </w:rPr>
        <w:t xml:space="preserve"> </w:t>
      </w:r>
      <w:r w:rsidRPr="00685860">
        <w:t>a</w:t>
      </w:r>
      <w:r w:rsidRPr="00685860">
        <w:rPr>
          <w:spacing w:val="10"/>
        </w:rPr>
        <w:t xml:space="preserve"> </w:t>
      </w:r>
      <w:r w:rsidRPr="00685860">
        <w:t>nivel</w:t>
      </w:r>
      <w:r w:rsidRPr="00685860">
        <w:rPr>
          <w:spacing w:val="10"/>
        </w:rPr>
        <w:t xml:space="preserve"> </w:t>
      </w:r>
      <w:r w:rsidRPr="00685860">
        <w:rPr>
          <w:spacing w:val="-5"/>
        </w:rPr>
        <w:t>f</w:t>
      </w:r>
      <w:r w:rsidRPr="00685860">
        <w:t>ederal,</w:t>
      </w:r>
      <w:r w:rsidRPr="00685860">
        <w:rPr>
          <w:spacing w:val="10"/>
        </w:rPr>
        <w:t xml:space="preserve"> </w:t>
      </w:r>
      <w:r w:rsidRPr="00685860">
        <w:t>estatal</w:t>
      </w:r>
      <w:r w:rsidRPr="00685860">
        <w:rPr>
          <w:spacing w:val="5"/>
        </w:rPr>
        <w:t xml:space="preserve"> </w:t>
      </w:r>
      <w:r w:rsidRPr="00685860">
        <w:t>y municipal, asegurando su homogeneidad.</w:t>
      </w:r>
    </w:p>
    <w:p w:rsidR="00685860" w:rsidRPr="00685860" w:rsidRDefault="00685860" w:rsidP="00111AD5">
      <w:pPr>
        <w:pStyle w:val="Texto"/>
        <w:spacing w:after="80" w:line="234" w:lineRule="exact"/>
        <w:ind w:left="1980" w:hanging="540"/>
      </w:pPr>
      <w:r w:rsidRPr="00685860">
        <w:t>•</w:t>
      </w:r>
      <w:r w:rsidRPr="00685860">
        <w:tab/>
        <w:t>Impulsar</w:t>
      </w:r>
      <w:r w:rsidRPr="00685860">
        <w:rPr>
          <w:spacing w:val="-10"/>
        </w:rPr>
        <w:t xml:space="preserve"> </w:t>
      </w:r>
      <w:r w:rsidRPr="00685860">
        <w:t>la</w:t>
      </w:r>
      <w:r w:rsidRPr="00685860">
        <w:rPr>
          <w:spacing w:val="-10"/>
        </w:rPr>
        <w:t xml:space="preserve"> </w:t>
      </w:r>
      <w:r w:rsidRPr="00685860">
        <w:t>Gestión</w:t>
      </w:r>
      <w:r w:rsidRPr="00685860">
        <w:rPr>
          <w:spacing w:val="-10"/>
        </w:rPr>
        <w:t xml:space="preserve"> </w:t>
      </w:r>
      <w:r w:rsidRPr="00685860">
        <w:t>Integral</w:t>
      </w:r>
      <w:r w:rsidRPr="00685860">
        <w:rPr>
          <w:spacing w:val="-10"/>
        </w:rPr>
        <w:t xml:space="preserve"> </w:t>
      </w:r>
      <w:r w:rsidRPr="00685860">
        <w:t>del</w:t>
      </w:r>
      <w:r w:rsidRPr="00685860">
        <w:rPr>
          <w:spacing w:val="-10"/>
        </w:rPr>
        <w:t xml:space="preserve"> </w:t>
      </w:r>
      <w:r w:rsidRPr="00685860">
        <w:t>Riesgo</w:t>
      </w:r>
      <w:r w:rsidRPr="00685860">
        <w:rPr>
          <w:spacing w:val="-10"/>
        </w:rPr>
        <w:t xml:space="preserve"> </w:t>
      </w:r>
      <w:r w:rsidRPr="00685860">
        <w:t>como</w:t>
      </w:r>
      <w:r w:rsidRPr="00685860">
        <w:rPr>
          <w:spacing w:val="-10"/>
        </w:rPr>
        <w:t xml:space="preserve"> </w:t>
      </w:r>
      <w:r w:rsidRPr="00685860">
        <w:t>una</w:t>
      </w:r>
      <w:r w:rsidRPr="00685860">
        <w:rPr>
          <w:spacing w:val="-10"/>
        </w:rPr>
        <w:t xml:space="preserve"> </w:t>
      </w:r>
      <w:r w:rsidRPr="00685860">
        <w:t>política</w:t>
      </w:r>
      <w:r w:rsidRPr="00685860">
        <w:rPr>
          <w:spacing w:val="-10"/>
        </w:rPr>
        <w:t xml:space="preserve"> </w:t>
      </w:r>
      <w:r w:rsidRPr="00685860">
        <w:t>integral</w:t>
      </w:r>
      <w:r w:rsidRPr="00685860">
        <w:rPr>
          <w:spacing w:val="-10"/>
        </w:rPr>
        <w:t xml:space="preserve"> </w:t>
      </w:r>
      <w:r w:rsidRPr="00685860">
        <w:t>en</w:t>
      </w:r>
      <w:r w:rsidRPr="00685860">
        <w:rPr>
          <w:spacing w:val="-10"/>
        </w:rPr>
        <w:t xml:space="preserve"> </w:t>
      </w:r>
      <w:r w:rsidRPr="00685860">
        <w:t>los</w:t>
      </w:r>
      <w:r w:rsidRPr="00685860">
        <w:rPr>
          <w:spacing w:val="-10"/>
        </w:rPr>
        <w:t xml:space="preserve"> </w:t>
      </w:r>
      <w:r w:rsidRPr="00685860">
        <w:t>tres</w:t>
      </w:r>
      <w:r w:rsidRPr="00685860">
        <w:rPr>
          <w:spacing w:val="-10"/>
        </w:rPr>
        <w:t xml:space="preserve"> </w:t>
      </w:r>
      <w:r w:rsidRPr="00685860">
        <w:t>órdenes</w:t>
      </w:r>
      <w:r w:rsidRPr="00685860">
        <w:rPr>
          <w:spacing w:val="-10"/>
        </w:rPr>
        <w:t xml:space="preserve"> </w:t>
      </w:r>
      <w:r w:rsidRPr="00685860">
        <w:t>de</w:t>
      </w:r>
      <w:r w:rsidRPr="00685860">
        <w:rPr>
          <w:spacing w:val="-10"/>
        </w:rPr>
        <w:t xml:space="preserve"> </w:t>
      </w:r>
      <w:r w:rsidRPr="00685860">
        <w:t>gobierno, con la participación de los sectores privado y social.</w:t>
      </w:r>
    </w:p>
    <w:p w:rsidR="00685860" w:rsidRPr="00685860" w:rsidRDefault="00685860" w:rsidP="00111AD5">
      <w:pPr>
        <w:pStyle w:val="Texto"/>
        <w:spacing w:after="80" w:line="234" w:lineRule="exact"/>
        <w:ind w:left="1980" w:hanging="540"/>
      </w:pPr>
      <w:r w:rsidRPr="00685860">
        <w:t>•</w:t>
      </w:r>
      <w:r w:rsidRPr="00685860">
        <w:tab/>
        <w:t>Fomentar la cultura de protección civil y la autoprotección.</w:t>
      </w:r>
    </w:p>
    <w:p w:rsidR="00685860" w:rsidRPr="00685860" w:rsidRDefault="00685860" w:rsidP="00111AD5">
      <w:pPr>
        <w:pStyle w:val="Texto"/>
        <w:spacing w:after="80" w:line="234" w:lineRule="exact"/>
        <w:ind w:left="1980" w:hanging="540"/>
      </w:pPr>
      <w:r w:rsidRPr="00685860">
        <w:t>•</w:t>
      </w:r>
      <w:r w:rsidRPr="00685860">
        <w:tab/>
        <w:t>Fortalecer</w:t>
      </w:r>
      <w:r w:rsidRPr="00685860">
        <w:rPr>
          <w:spacing w:val="40"/>
        </w:rPr>
        <w:t xml:space="preserve"> </w:t>
      </w:r>
      <w:r w:rsidRPr="00685860">
        <w:t>los</w:t>
      </w:r>
      <w:r w:rsidRPr="00685860">
        <w:rPr>
          <w:spacing w:val="40"/>
        </w:rPr>
        <w:t xml:space="preserve"> </w:t>
      </w:r>
      <w:r w:rsidRPr="00685860">
        <w:t>instrumentos</w:t>
      </w:r>
      <w:r w:rsidRPr="00685860">
        <w:rPr>
          <w:spacing w:val="40"/>
        </w:rPr>
        <w:t xml:space="preserve"> </w:t>
      </w:r>
      <w:r w:rsidRPr="00685860">
        <w:t>financieros</w:t>
      </w:r>
      <w:r w:rsidRPr="00685860">
        <w:rPr>
          <w:spacing w:val="25"/>
        </w:rPr>
        <w:t xml:space="preserve"> </w:t>
      </w:r>
      <w:r w:rsidRPr="00685860">
        <w:t>de</w:t>
      </w:r>
      <w:r w:rsidRPr="00685860">
        <w:rPr>
          <w:spacing w:val="40"/>
        </w:rPr>
        <w:t xml:space="preserve"> </w:t>
      </w:r>
      <w:r w:rsidRPr="00685860">
        <w:t>gestión</w:t>
      </w:r>
      <w:r w:rsidRPr="00685860">
        <w:rPr>
          <w:spacing w:val="40"/>
        </w:rPr>
        <w:t xml:space="preserve"> </w:t>
      </w:r>
      <w:r w:rsidRPr="00685860">
        <w:t>del</w:t>
      </w:r>
      <w:r w:rsidRPr="00685860">
        <w:rPr>
          <w:spacing w:val="40"/>
        </w:rPr>
        <w:t xml:space="preserve"> </w:t>
      </w:r>
      <w:r w:rsidRPr="00685860">
        <w:t>riesgo,</w:t>
      </w:r>
      <w:r w:rsidRPr="00685860">
        <w:rPr>
          <w:spacing w:val="40"/>
        </w:rPr>
        <w:t xml:space="preserve"> </w:t>
      </w:r>
      <w:r w:rsidRPr="00685860">
        <w:t>privilegiando</w:t>
      </w:r>
      <w:r w:rsidRPr="00685860">
        <w:rPr>
          <w:spacing w:val="40"/>
        </w:rPr>
        <w:t xml:space="preserve"> </w:t>
      </w:r>
      <w:r w:rsidRPr="00685860">
        <w:t>la</w:t>
      </w:r>
      <w:r w:rsidRPr="00685860">
        <w:rPr>
          <w:spacing w:val="40"/>
        </w:rPr>
        <w:t xml:space="preserve"> </w:t>
      </w:r>
      <w:r w:rsidRPr="00685860">
        <w:t>prevención</w:t>
      </w:r>
      <w:r w:rsidRPr="00685860">
        <w:rPr>
          <w:spacing w:val="40"/>
        </w:rPr>
        <w:t xml:space="preserve"> </w:t>
      </w:r>
      <w:r w:rsidRPr="00685860">
        <w:t xml:space="preserve">y </w:t>
      </w:r>
      <w:r w:rsidRPr="00685860">
        <w:rPr>
          <w:spacing w:val="-5"/>
        </w:rPr>
        <w:t>f</w:t>
      </w:r>
      <w:r w:rsidRPr="00685860">
        <w:t>ortaleciendo la atención y reconstrucción en casos de emergencia y desastres.</w:t>
      </w:r>
    </w:p>
    <w:p w:rsidR="00685860" w:rsidRPr="00685860" w:rsidRDefault="00685860" w:rsidP="00111AD5">
      <w:pPr>
        <w:pStyle w:val="Texto"/>
        <w:spacing w:after="80" w:line="234" w:lineRule="exact"/>
        <w:ind w:left="1980" w:hanging="540"/>
      </w:pPr>
      <w:r w:rsidRPr="00685860">
        <w:t>•</w:t>
      </w:r>
      <w:r w:rsidRPr="00685860">
        <w:tab/>
        <w:t>Promover los estudios y mecanismos tendientes a la trans</w:t>
      </w:r>
      <w:r w:rsidRPr="00685860">
        <w:rPr>
          <w:spacing w:val="-5"/>
        </w:rPr>
        <w:t>f</w:t>
      </w:r>
      <w:r w:rsidRPr="00685860">
        <w:t>erencia de riesgos.</w:t>
      </w:r>
    </w:p>
    <w:p w:rsidR="00685860" w:rsidRPr="00685860" w:rsidRDefault="00685860" w:rsidP="00111AD5">
      <w:pPr>
        <w:pStyle w:val="Texto"/>
        <w:spacing w:after="80" w:line="234" w:lineRule="exact"/>
        <w:ind w:left="1980" w:hanging="540"/>
      </w:pPr>
      <w:r w:rsidRPr="00685860">
        <w:t>•</w:t>
      </w:r>
      <w:r w:rsidRPr="00685860">
        <w:tab/>
        <w:t>Fomenta</w:t>
      </w:r>
      <w:r w:rsidRPr="00685860">
        <w:rPr>
          <w:spacing w:val="-5"/>
        </w:rPr>
        <w:t>r</w:t>
      </w:r>
      <w:r w:rsidRPr="00685860">
        <w:t>,</w:t>
      </w:r>
      <w:r w:rsidRPr="00685860">
        <w:rPr>
          <w:spacing w:val="-5"/>
        </w:rPr>
        <w:t xml:space="preserve"> </w:t>
      </w:r>
      <w:r w:rsidRPr="00685860">
        <w:t>desarrollar</w:t>
      </w:r>
      <w:r w:rsidRPr="00685860">
        <w:rPr>
          <w:spacing w:val="-5"/>
        </w:rPr>
        <w:t xml:space="preserve"> </w:t>
      </w:r>
      <w:r w:rsidRPr="00685860">
        <w:t>y</w:t>
      </w:r>
      <w:r w:rsidRPr="00685860">
        <w:rPr>
          <w:spacing w:val="-5"/>
        </w:rPr>
        <w:t xml:space="preserve"> </w:t>
      </w:r>
      <w:r w:rsidRPr="00685860">
        <w:t>promover</w:t>
      </w:r>
      <w:r w:rsidRPr="00685860">
        <w:rPr>
          <w:spacing w:val="-5"/>
        </w:rPr>
        <w:t xml:space="preserve"> </w:t>
      </w:r>
      <w:r w:rsidRPr="00685860">
        <w:t>Normas</w:t>
      </w:r>
      <w:r w:rsidRPr="00685860">
        <w:rPr>
          <w:spacing w:val="-5"/>
        </w:rPr>
        <w:t xml:space="preserve"> </w:t>
      </w:r>
      <w:r w:rsidRPr="00685860">
        <w:t>Oficiales</w:t>
      </w:r>
      <w:r w:rsidRPr="00685860">
        <w:rPr>
          <w:spacing w:val="-5"/>
        </w:rPr>
        <w:t xml:space="preserve"> </w:t>
      </w:r>
      <w:r w:rsidRPr="00685860">
        <w:t>Mexicanas</w:t>
      </w:r>
      <w:r w:rsidRPr="00685860">
        <w:rPr>
          <w:spacing w:val="-5"/>
        </w:rPr>
        <w:t xml:space="preserve"> </w:t>
      </w:r>
      <w:r w:rsidRPr="00685860">
        <w:t>para</w:t>
      </w:r>
      <w:r w:rsidRPr="00685860">
        <w:rPr>
          <w:spacing w:val="-5"/>
        </w:rPr>
        <w:t xml:space="preserve"> </w:t>
      </w:r>
      <w:r w:rsidRPr="00685860">
        <w:t>la</w:t>
      </w:r>
      <w:r w:rsidRPr="00685860">
        <w:rPr>
          <w:spacing w:val="-5"/>
        </w:rPr>
        <w:t xml:space="preserve"> </w:t>
      </w:r>
      <w:r w:rsidRPr="00685860">
        <w:t>consolidación</w:t>
      </w:r>
      <w:r w:rsidRPr="00685860">
        <w:rPr>
          <w:spacing w:val="-5"/>
        </w:rPr>
        <w:t xml:space="preserve"> </w:t>
      </w:r>
      <w:r w:rsidRPr="00685860">
        <w:t>del</w:t>
      </w:r>
      <w:r w:rsidRPr="00685860">
        <w:rPr>
          <w:spacing w:val="-5"/>
        </w:rPr>
        <w:t xml:space="preserve"> </w:t>
      </w:r>
      <w:r w:rsidRPr="00685860">
        <w:t>Sistema Nacional de Protección Civil.</w:t>
      </w:r>
    </w:p>
    <w:p w:rsidR="00685860" w:rsidRPr="00685860" w:rsidRDefault="00685860" w:rsidP="00111AD5">
      <w:pPr>
        <w:pStyle w:val="Texto"/>
        <w:spacing w:after="80" w:line="234" w:lineRule="exact"/>
        <w:ind w:left="1980" w:hanging="540"/>
      </w:pPr>
      <w:r w:rsidRPr="00685860">
        <w:t>•</w:t>
      </w:r>
      <w:r w:rsidRPr="00685860">
        <w:tab/>
        <w:t>Promover</w:t>
      </w:r>
      <w:r w:rsidRPr="00685860">
        <w:rPr>
          <w:spacing w:val="-5"/>
        </w:rPr>
        <w:t xml:space="preserve"> </w:t>
      </w:r>
      <w:r w:rsidRPr="00685860">
        <w:t>el</w:t>
      </w:r>
      <w:r w:rsidRPr="00685860">
        <w:rPr>
          <w:spacing w:val="-5"/>
        </w:rPr>
        <w:t xml:space="preserve"> f</w:t>
      </w:r>
      <w:r w:rsidRPr="00685860">
        <w:t>ortalecimiento</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normas</w:t>
      </w:r>
      <w:r w:rsidRPr="00685860">
        <w:rPr>
          <w:spacing w:val="-5"/>
        </w:rPr>
        <w:t xml:space="preserve"> </w:t>
      </w:r>
      <w:r w:rsidRPr="00685860">
        <w:t>existentes</w:t>
      </w:r>
      <w:r w:rsidRPr="00685860">
        <w:rPr>
          <w:spacing w:val="-5"/>
        </w:rPr>
        <w:t xml:space="preserve"> </w:t>
      </w:r>
      <w:r w:rsidRPr="00685860">
        <w:t>en</w:t>
      </w:r>
      <w:r w:rsidRPr="00685860">
        <w:rPr>
          <w:spacing w:val="-5"/>
        </w:rPr>
        <w:t xml:space="preserve"> </w:t>
      </w:r>
      <w:r w:rsidRPr="00685860">
        <w:t>materia</w:t>
      </w:r>
      <w:r w:rsidRPr="00685860">
        <w:rPr>
          <w:spacing w:val="-5"/>
        </w:rPr>
        <w:t xml:space="preserve"> </w:t>
      </w:r>
      <w:r w:rsidRPr="00685860">
        <w:t>de</w:t>
      </w:r>
      <w:r w:rsidRPr="00685860">
        <w:rPr>
          <w:spacing w:val="-5"/>
        </w:rPr>
        <w:t xml:space="preserve"> </w:t>
      </w:r>
      <w:r w:rsidRPr="00685860">
        <w:t>asentamientos</w:t>
      </w:r>
      <w:r w:rsidRPr="00685860">
        <w:rPr>
          <w:spacing w:val="-5"/>
        </w:rPr>
        <w:t xml:space="preserve"> </w:t>
      </w:r>
      <w:r w:rsidRPr="00685860">
        <w:t>humanos</w:t>
      </w:r>
      <w:r w:rsidRPr="00685860">
        <w:rPr>
          <w:spacing w:val="-5"/>
        </w:rPr>
        <w:t xml:space="preserve"> </w:t>
      </w:r>
      <w:r w:rsidRPr="00685860">
        <w:t>en zonas</w:t>
      </w:r>
      <w:r w:rsidRPr="00685860">
        <w:rPr>
          <w:spacing w:val="-5"/>
        </w:rPr>
        <w:t xml:space="preserve"> </w:t>
      </w:r>
      <w:r w:rsidRPr="00685860">
        <w:t>de</w:t>
      </w:r>
      <w:r w:rsidRPr="00685860">
        <w:rPr>
          <w:spacing w:val="-5"/>
        </w:rPr>
        <w:t xml:space="preserve"> </w:t>
      </w:r>
      <w:r w:rsidRPr="00685860">
        <w:t>riesgo,</w:t>
      </w:r>
      <w:r w:rsidRPr="00685860">
        <w:rPr>
          <w:spacing w:val="-5"/>
        </w:rPr>
        <w:t xml:space="preserve"> </w:t>
      </w:r>
      <w:r w:rsidRPr="00685860">
        <w:t>para</w:t>
      </w:r>
      <w:r w:rsidRPr="00685860">
        <w:rPr>
          <w:spacing w:val="-5"/>
        </w:rPr>
        <w:t xml:space="preserve"> </w:t>
      </w:r>
      <w:r w:rsidRPr="00685860">
        <w:t>prevenir</w:t>
      </w:r>
      <w:r w:rsidRPr="00685860">
        <w:rPr>
          <w:spacing w:val="-5"/>
        </w:rPr>
        <w:t xml:space="preserve"> </w:t>
      </w:r>
      <w:r w:rsidRPr="00685860">
        <w:t>la</w:t>
      </w:r>
      <w:r w:rsidRPr="00685860">
        <w:rPr>
          <w:spacing w:val="-5"/>
        </w:rPr>
        <w:t xml:space="preserve"> </w:t>
      </w:r>
      <w:r w:rsidRPr="00685860">
        <w:t>ocurrencia</w:t>
      </w:r>
      <w:r w:rsidRPr="00685860">
        <w:rPr>
          <w:spacing w:val="-5"/>
        </w:rPr>
        <w:t xml:space="preserve"> </w:t>
      </w:r>
      <w:r w:rsidRPr="00685860">
        <w:t>de</w:t>
      </w:r>
      <w:r w:rsidRPr="00685860">
        <w:rPr>
          <w:spacing w:val="-5"/>
        </w:rPr>
        <w:t xml:space="preserve"> </w:t>
      </w:r>
      <w:r w:rsidRPr="00685860">
        <w:t>daños</w:t>
      </w:r>
      <w:r w:rsidRPr="00685860">
        <w:rPr>
          <w:spacing w:val="-5"/>
        </w:rPr>
        <w:t xml:space="preserve"> </w:t>
      </w:r>
      <w:r w:rsidRPr="00685860">
        <w:t>tanto</w:t>
      </w:r>
      <w:r w:rsidRPr="00685860">
        <w:rPr>
          <w:spacing w:val="-5"/>
        </w:rPr>
        <w:t xml:space="preserve"> </w:t>
      </w:r>
      <w:r w:rsidRPr="00685860">
        <w:t>humanos</w:t>
      </w:r>
      <w:r w:rsidRPr="00685860">
        <w:rPr>
          <w:spacing w:val="-5"/>
        </w:rPr>
        <w:t xml:space="preserve"> </w:t>
      </w:r>
      <w:r w:rsidRPr="00685860">
        <w:t>como</w:t>
      </w:r>
      <w:r w:rsidRPr="00685860">
        <w:rPr>
          <w:spacing w:val="-5"/>
        </w:rPr>
        <w:t xml:space="preserve"> </w:t>
      </w:r>
      <w:r w:rsidRPr="00685860">
        <w:t>materiales</w:t>
      </w:r>
      <w:r w:rsidRPr="00685860">
        <w:rPr>
          <w:spacing w:val="-5"/>
        </w:rPr>
        <w:t xml:space="preserve"> </w:t>
      </w:r>
      <w:r w:rsidRPr="00685860">
        <w:t>evitables.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8D57E5" w:rsidRPr="00DB1649">
        <w:trPr>
          <w:trHeight w:val="20"/>
        </w:trPr>
        <w:tc>
          <w:tcPr>
            <w:tcW w:w="8712" w:type="dxa"/>
            <w:shd w:val="clear" w:color="auto" w:fill="auto"/>
            <w:noWrap/>
          </w:tcPr>
          <w:p w:rsidR="009D0B87" w:rsidRDefault="00AF7A88" w:rsidP="00602CEB">
            <w:pPr>
              <w:pStyle w:val="Texto"/>
              <w:spacing w:line="234" w:lineRule="exact"/>
              <w:ind w:left="2362" w:hanging="1728"/>
              <w:rPr>
                <w:b/>
                <w:color w:val="000000"/>
                <w:szCs w:val="18"/>
              </w:rPr>
            </w:pPr>
            <w:r w:rsidRPr="00DB1649">
              <w:rPr>
                <w:b/>
                <w:color w:val="000000"/>
                <w:szCs w:val="18"/>
              </w:rPr>
              <w:t>Estrategia 1.6.2.</w:t>
            </w:r>
            <w:r w:rsidRPr="00DB1649">
              <w:rPr>
                <w:b/>
                <w:color w:val="000000"/>
                <w:szCs w:val="18"/>
              </w:rPr>
              <w:tab/>
              <w:t>Gestión de emergencias y atención eficaz</w:t>
            </w:r>
            <w:r w:rsidRPr="00DB1649">
              <w:rPr>
                <w:b/>
                <w:color w:val="000000"/>
                <w:spacing w:val="-10"/>
                <w:szCs w:val="18"/>
              </w:rPr>
              <w:t xml:space="preserve"> </w:t>
            </w:r>
            <w:r w:rsidRPr="00DB1649">
              <w:rPr>
                <w:b/>
                <w:color w:val="000000"/>
                <w:szCs w:val="18"/>
              </w:rPr>
              <w:t>de desastres.</w:t>
            </w:r>
          </w:p>
          <w:p w:rsidR="008D57E5" w:rsidRPr="00DB1649" w:rsidRDefault="00AF7A88" w:rsidP="00602CEB">
            <w:pPr>
              <w:pStyle w:val="Texto"/>
              <w:spacing w:line="234" w:lineRule="exact"/>
              <w:ind w:left="2362" w:hanging="1728"/>
              <w:rPr>
                <w:b/>
                <w:color w:val="000000"/>
                <w:szCs w:val="18"/>
              </w:rPr>
            </w:pPr>
            <w:r w:rsidRPr="00DB1649">
              <w:rPr>
                <w:b/>
                <w:color w:val="000000"/>
                <w:szCs w:val="18"/>
              </w:rPr>
              <w:t>Líneas de acción</w:t>
            </w:r>
          </w:p>
        </w:tc>
      </w:tr>
    </w:tbl>
    <w:p w:rsidR="00685860" w:rsidRPr="00685860" w:rsidRDefault="00685860" w:rsidP="00111AD5">
      <w:pPr>
        <w:pStyle w:val="Texto"/>
        <w:spacing w:after="92" w:line="234" w:lineRule="exact"/>
        <w:ind w:left="1987" w:hanging="547"/>
      </w:pPr>
      <w:r w:rsidRPr="00685860">
        <w:t>•</w:t>
      </w:r>
      <w:r w:rsidRPr="00685860">
        <w:tab/>
        <w:t>Fortalecer</w:t>
      </w:r>
      <w:r w:rsidRPr="00685860">
        <w:rPr>
          <w:spacing w:val="10"/>
        </w:rPr>
        <w:t xml:space="preserve"> </w:t>
      </w:r>
      <w:r w:rsidRPr="00685860">
        <w:t>la</w:t>
      </w:r>
      <w:r w:rsidRPr="00685860">
        <w:rPr>
          <w:spacing w:val="10"/>
        </w:rPr>
        <w:t xml:space="preserve"> </w:t>
      </w:r>
      <w:r w:rsidRPr="00685860">
        <w:t>capacidad</w:t>
      </w:r>
      <w:r w:rsidRPr="00685860">
        <w:rPr>
          <w:spacing w:val="10"/>
        </w:rPr>
        <w:t xml:space="preserve"> </w:t>
      </w:r>
      <w:r w:rsidRPr="00685860">
        <w:t>logística</w:t>
      </w:r>
      <w:r w:rsidRPr="00685860">
        <w:rPr>
          <w:spacing w:val="10"/>
        </w:rPr>
        <w:t xml:space="preserve"> </w:t>
      </w:r>
      <w:r w:rsidRPr="00685860">
        <w:t>y</w:t>
      </w:r>
      <w:r w:rsidRPr="00685860">
        <w:rPr>
          <w:spacing w:val="10"/>
        </w:rPr>
        <w:t xml:space="preserve"> </w:t>
      </w:r>
      <w:r w:rsidRPr="00685860">
        <w:t>de</w:t>
      </w:r>
      <w:r w:rsidRPr="00685860">
        <w:rPr>
          <w:spacing w:val="10"/>
        </w:rPr>
        <w:t xml:space="preserve"> </w:t>
      </w:r>
      <w:r w:rsidRPr="00685860">
        <w:t>operación</w:t>
      </w:r>
      <w:r w:rsidRPr="00685860">
        <w:rPr>
          <w:spacing w:val="10"/>
        </w:rPr>
        <w:t xml:space="preserve"> </w:t>
      </w:r>
      <w:r w:rsidRPr="00685860">
        <w:t>del</w:t>
      </w:r>
      <w:r w:rsidRPr="00685860">
        <w:rPr>
          <w:spacing w:val="10"/>
        </w:rPr>
        <w:t xml:space="preserve"> </w:t>
      </w:r>
      <w:r w:rsidRPr="00685860">
        <w:t>Sistema</w:t>
      </w:r>
      <w:r w:rsidRPr="00685860">
        <w:rPr>
          <w:spacing w:val="10"/>
        </w:rPr>
        <w:t xml:space="preserve"> </w:t>
      </w:r>
      <w:r w:rsidRPr="00685860">
        <w:t>Nacional</w:t>
      </w:r>
      <w:r w:rsidRPr="00685860">
        <w:rPr>
          <w:spacing w:val="10"/>
        </w:rPr>
        <w:t xml:space="preserve"> </w:t>
      </w:r>
      <w:r w:rsidRPr="00685860">
        <w:t>de</w:t>
      </w:r>
      <w:r w:rsidRPr="00685860">
        <w:rPr>
          <w:spacing w:val="10"/>
        </w:rPr>
        <w:t xml:space="preserve"> </w:t>
      </w:r>
      <w:r w:rsidRPr="00685860">
        <w:t>Protección</w:t>
      </w:r>
      <w:r w:rsidRPr="00685860">
        <w:rPr>
          <w:spacing w:val="10"/>
        </w:rPr>
        <w:t xml:space="preserve"> </w:t>
      </w:r>
      <w:r w:rsidRPr="00685860">
        <w:t>Civil</w:t>
      </w:r>
      <w:r w:rsidRPr="00685860">
        <w:rPr>
          <w:spacing w:val="10"/>
        </w:rPr>
        <w:t xml:space="preserve"> </w:t>
      </w:r>
      <w:r w:rsidRPr="00685860">
        <w:t>en</w:t>
      </w:r>
      <w:r w:rsidRPr="00685860">
        <w:rPr>
          <w:spacing w:val="10"/>
        </w:rPr>
        <w:t xml:space="preserve"> </w:t>
      </w:r>
      <w:r w:rsidRPr="00685860">
        <w:t>la atención de emergencias y desastres naturales.</w:t>
      </w:r>
    </w:p>
    <w:p w:rsidR="00685860" w:rsidRPr="00685860" w:rsidRDefault="00685860" w:rsidP="00111AD5">
      <w:pPr>
        <w:pStyle w:val="Texto"/>
        <w:spacing w:after="92" w:line="234" w:lineRule="exact"/>
        <w:ind w:left="1987" w:hanging="547"/>
      </w:pPr>
      <w:r w:rsidRPr="00685860">
        <w:lastRenderedPageBreak/>
        <w:t>•</w:t>
      </w:r>
      <w:r w:rsidRPr="00685860">
        <w:tab/>
        <w:t>Fortalecer</w:t>
      </w:r>
      <w:r w:rsidRPr="00685860">
        <w:rPr>
          <w:spacing w:val="5"/>
        </w:rPr>
        <w:t xml:space="preserve"> </w:t>
      </w:r>
      <w:r w:rsidRPr="00685860">
        <w:t>las</w:t>
      </w:r>
      <w:r w:rsidRPr="00685860">
        <w:rPr>
          <w:spacing w:val="5"/>
        </w:rPr>
        <w:t xml:space="preserve"> </w:t>
      </w:r>
      <w:r w:rsidRPr="00685860">
        <w:t>capacidades</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Fuerzas</w:t>
      </w:r>
      <w:r w:rsidRPr="00685860">
        <w:rPr>
          <w:spacing w:val="5"/>
        </w:rPr>
        <w:t xml:space="preserve"> </w:t>
      </w:r>
      <w:r w:rsidRPr="00685860">
        <w:t>Armadas</w:t>
      </w:r>
      <w:r w:rsidRPr="00685860">
        <w:rPr>
          <w:spacing w:val="5"/>
        </w:rPr>
        <w:t xml:space="preserve"> </w:t>
      </w:r>
      <w:r w:rsidRPr="00685860">
        <w:t>para</w:t>
      </w:r>
      <w:r w:rsidRPr="00685860">
        <w:rPr>
          <w:spacing w:val="5"/>
        </w:rPr>
        <w:t xml:space="preserve"> </w:t>
      </w:r>
      <w:r w:rsidRPr="00685860">
        <w:t>proporcionar</w:t>
      </w:r>
      <w:r w:rsidRPr="00685860">
        <w:rPr>
          <w:spacing w:val="5"/>
        </w:rPr>
        <w:t xml:space="preserve"> </w:t>
      </w:r>
      <w:r w:rsidRPr="00685860">
        <w:t>apoyo</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población</w:t>
      </w:r>
      <w:r w:rsidRPr="00685860">
        <w:rPr>
          <w:spacing w:val="5"/>
        </w:rPr>
        <w:t xml:space="preserve"> </w:t>
      </w:r>
      <w:r w:rsidRPr="00685860">
        <w:t>civil en casos de desastres naturales.</w:t>
      </w:r>
    </w:p>
    <w:p w:rsidR="00685860" w:rsidRPr="00685860" w:rsidRDefault="00685860" w:rsidP="00111AD5">
      <w:pPr>
        <w:pStyle w:val="Texto"/>
        <w:spacing w:after="92" w:line="234" w:lineRule="exact"/>
        <w:ind w:left="1987" w:hanging="547"/>
      </w:pPr>
      <w:r w:rsidRPr="00685860">
        <w:t>•</w:t>
      </w:r>
      <w:r w:rsidRPr="00685860">
        <w:tab/>
        <w:t xml:space="preserve">Coordinar los esfuerzos de los gobiernos </w:t>
      </w:r>
      <w:r w:rsidRPr="00685860">
        <w:rPr>
          <w:spacing w:val="-5"/>
        </w:rPr>
        <w:t>f</w:t>
      </w:r>
      <w:r w:rsidRPr="00685860">
        <w:t>ederal, estatal y municipal en el caso de emergencias y desastres naturales.</w:t>
      </w:r>
    </w:p>
    <w:p w:rsidR="00685860" w:rsidRPr="00AF7A88" w:rsidRDefault="00685860" w:rsidP="00444EB4">
      <w:pPr>
        <w:pStyle w:val="Texto"/>
        <w:pBdr>
          <w:bottom w:val="single" w:sz="6" w:space="1" w:color="auto"/>
        </w:pBdr>
        <w:spacing w:after="80" w:line="234" w:lineRule="exact"/>
        <w:ind w:firstLine="0"/>
        <w:rPr>
          <w:b/>
        </w:rPr>
      </w:pPr>
      <w:r w:rsidRPr="00AF7A88">
        <w:rPr>
          <w:b/>
        </w:rPr>
        <w:t>En</w:t>
      </w:r>
      <w:r w:rsidRPr="00AF7A88">
        <w:rPr>
          <w:b/>
          <w:spacing w:val="-5"/>
        </w:rPr>
        <w:t>f</w:t>
      </w:r>
      <w:r w:rsidRPr="00AF7A88">
        <w:rPr>
          <w:b/>
        </w:rPr>
        <w:t>oque trans</w:t>
      </w:r>
      <w:r w:rsidRPr="00AF7A88">
        <w:rPr>
          <w:b/>
          <w:spacing w:val="-5"/>
        </w:rPr>
        <w:t>v</w:t>
      </w:r>
      <w:r w:rsidRPr="00AF7A88">
        <w:rPr>
          <w:b/>
        </w:rPr>
        <w:t>ersal (Méxi</w:t>
      </w:r>
      <w:r w:rsidRPr="00AF7A88">
        <w:rPr>
          <w:b/>
          <w:spacing w:val="-5"/>
        </w:rPr>
        <w:t>c</w:t>
      </w:r>
      <w:r w:rsidRPr="00AF7A88">
        <w:rPr>
          <w:b/>
        </w:rPr>
        <w:t>o en Paz)</w:t>
      </w:r>
    </w:p>
    <w:p w:rsidR="009D0B87" w:rsidRDefault="00685860" w:rsidP="00111AD5">
      <w:pPr>
        <w:pStyle w:val="Texto"/>
        <w:spacing w:after="80" w:line="234" w:lineRule="exact"/>
        <w:ind w:left="2448" w:hanging="1728"/>
        <w:rPr>
          <w:b/>
          <w:color w:val="000000"/>
          <w:szCs w:val="18"/>
        </w:rPr>
      </w:pPr>
      <w:r w:rsidRPr="00685860">
        <w:rPr>
          <w:b/>
          <w:color w:val="000000"/>
          <w:szCs w:val="18"/>
        </w:rPr>
        <w:t>Estrategia I.</w:t>
      </w:r>
      <w:r w:rsidRPr="00685860">
        <w:rPr>
          <w:b/>
          <w:color w:val="000000"/>
          <w:szCs w:val="18"/>
        </w:rPr>
        <w:tab/>
        <w:t>Democratizar la Productividad.</w:t>
      </w:r>
    </w:p>
    <w:p w:rsidR="00685860" w:rsidRPr="00685860" w:rsidRDefault="00685860" w:rsidP="00111AD5">
      <w:pPr>
        <w:pStyle w:val="Texto"/>
        <w:spacing w:after="80" w:line="234" w:lineRule="exact"/>
        <w:ind w:left="2448" w:hanging="1728"/>
        <w:rPr>
          <w:color w:val="000000"/>
          <w:szCs w:val="18"/>
        </w:rPr>
      </w:pPr>
      <w:r w:rsidRPr="00685860">
        <w:rPr>
          <w:b/>
          <w:color w:val="000000"/>
          <w:szCs w:val="18"/>
        </w:rPr>
        <w:t>Línea de acción</w:t>
      </w:r>
    </w:p>
    <w:p w:rsidR="00685860" w:rsidRPr="00685860" w:rsidRDefault="00685860" w:rsidP="00111AD5">
      <w:pPr>
        <w:pStyle w:val="Texto"/>
        <w:spacing w:after="80" w:line="234" w:lineRule="exact"/>
        <w:ind w:left="1980" w:hanging="540"/>
      </w:pPr>
      <w:r w:rsidRPr="00685860">
        <w:t>•</w:t>
      </w:r>
      <w:r w:rsidRPr="00685860">
        <w:tab/>
        <w:t>Impulsar</w:t>
      </w:r>
      <w:r w:rsidRPr="00685860">
        <w:rPr>
          <w:spacing w:val="15"/>
        </w:rPr>
        <w:t xml:space="preserve"> </w:t>
      </w:r>
      <w:r w:rsidRPr="00685860">
        <w:t>la</w:t>
      </w:r>
      <w:r w:rsidRPr="00685860">
        <w:rPr>
          <w:spacing w:val="15"/>
        </w:rPr>
        <w:t xml:space="preserve"> </w:t>
      </w:r>
      <w:r w:rsidRPr="00685860">
        <w:t>correcta</w:t>
      </w:r>
      <w:r w:rsidRPr="00685860">
        <w:rPr>
          <w:spacing w:val="15"/>
        </w:rPr>
        <w:t xml:space="preserve"> </w:t>
      </w:r>
      <w:r w:rsidRPr="00685860">
        <w:t>implementación</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estrategias</w:t>
      </w:r>
      <w:r w:rsidRPr="00685860">
        <w:rPr>
          <w:spacing w:val="15"/>
        </w:rPr>
        <w:t xml:space="preserve"> </w:t>
      </w:r>
      <w:r w:rsidRPr="00685860">
        <w:t>para</w:t>
      </w:r>
      <w:r w:rsidRPr="00685860">
        <w:rPr>
          <w:spacing w:val="15"/>
        </w:rPr>
        <w:t xml:space="preserve"> </w:t>
      </w:r>
      <w:r w:rsidRPr="00685860">
        <w:t>la</w:t>
      </w:r>
      <w:r w:rsidRPr="00685860">
        <w:rPr>
          <w:spacing w:val="15"/>
        </w:rPr>
        <w:t xml:space="preserve"> </w:t>
      </w:r>
      <w:r w:rsidRPr="00685860">
        <w:t>construcción</w:t>
      </w:r>
      <w:r w:rsidRPr="00685860">
        <w:rPr>
          <w:spacing w:val="15"/>
        </w:rPr>
        <w:t xml:space="preserve"> </w:t>
      </w:r>
      <w:r w:rsidRPr="00685860">
        <w:t>de</w:t>
      </w:r>
      <w:r w:rsidRPr="00685860">
        <w:rPr>
          <w:spacing w:val="15"/>
        </w:rPr>
        <w:t xml:space="preserve"> </w:t>
      </w:r>
      <w:r w:rsidRPr="00685860">
        <w:t>un</w:t>
      </w:r>
      <w:r w:rsidRPr="00685860">
        <w:rPr>
          <w:spacing w:val="15"/>
        </w:rPr>
        <w:t xml:space="preserve"> </w:t>
      </w:r>
      <w:r w:rsidRPr="00685860">
        <w:t>México</w:t>
      </w:r>
      <w:r w:rsidRPr="00685860">
        <w:rPr>
          <w:spacing w:val="15"/>
        </w:rPr>
        <w:t xml:space="preserve"> </w:t>
      </w:r>
      <w:r w:rsidRPr="00685860">
        <w:t>en Paz, con el objetivo de reducir el impacto de la inseguridad en los costos de operación de las empresas y productores del país.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9D0B87" w:rsidRDefault="00AF7A88" w:rsidP="00602CEB">
            <w:pPr>
              <w:pStyle w:val="Texto"/>
              <w:spacing w:line="234" w:lineRule="exact"/>
              <w:ind w:left="2362" w:hanging="1728"/>
              <w:rPr>
                <w:b/>
                <w:color w:val="000000"/>
                <w:szCs w:val="18"/>
              </w:rPr>
            </w:pPr>
            <w:r w:rsidRPr="00DB1649">
              <w:rPr>
                <w:b/>
                <w:color w:val="000000"/>
                <w:szCs w:val="18"/>
              </w:rPr>
              <w:t>Estrategia II.</w:t>
            </w:r>
            <w:r w:rsidRPr="00DB1649">
              <w:rPr>
                <w:b/>
                <w:color w:val="000000"/>
                <w:szCs w:val="18"/>
              </w:rPr>
              <w:tab/>
              <w:t>Gobierno Cercano y Moderno.</w:t>
            </w:r>
          </w:p>
          <w:p w:rsidR="00AF7A88" w:rsidRPr="00DB1649" w:rsidRDefault="00AF7A88" w:rsidP="00111AD5">
            <w:pPr>
              <w:pStyle w:val="Texto"/>
              <w:spacing w:line="234" w:lineRule="exact"/>
              <w:ind w:left="2304" w:hanging="1670"/>
              <w:rPr>
                <w:b/>
                <w:color w:val="000000"/>
                <w:szCs w:val="18"/>
              </w:rPr>
            </w:pPr>
            <w:r w:rsidRPr="00DB1649">
              <w:rPr>
                <w:b/>
                <w:color w:val="000000"/>
                <w:szCs w:val="18"/>
              </w:rPr>
              <w:t>Líneas de acción</w:t>
            </w:r>
          </w:p>
        </w:tc>
      </w:tr>
    </w:tbl>
    <w:p w:rsidR="00685860" w:rsidRPr="00685860" w:rsidRDefault="00685860" w:rsidP="00111AD5">
      <w:pPr>
        <w:pStyle w:val="Texto"/>
        <w:spacing w:after="92" w:line="234" w:lineRule="exact"/>
        <w:ind w:left="1987" w:hanging="547"/>
      </w:pPr>
      <w:r w:rsidRPr="00685860">
        <w:t>•</w:t>
      </w:r>
      <w:r w:rsidRPr="00685860">
        <w:tab/>
        <w:t>Estrechar</w:t>
      </w:r>
      <w:r w:rsidRPr="00685860">
        <w:rPr>
          <w:spacing w:val="15"/>
        </w:rPr>
        <w:t xml:space="preserve"> </w:t>
      </w:r>
      <w:r w:rsidRPr="00685860">
        <w:t>desde</w:t>
      </w:r>
      <w:r w:rsidRPr="00685860">
        <w:rPr>
          <w:spacing w:val="15"/>
        </w:rPr>
        <w:t xml:space="preserve"> </w:t>
      </w:r>
      <w:r w:rsidRPr="00685860">
        <w:t>la</w:t>
      </w:r>
      <w:r w:rsidRPr="00685860">
        <w:rPr>
          <w:spacing w:val="15"/>
        </w:rPr>
        <w:t xml:space="preserve"> </w:t>
      </w:r>
      <w:r w:rsidRPr="00685860">
        <w:t>Oficina de</w:t>
      </w:r>
      <w:r w:rsidRPr="00685860">
        <w:rPr>
          <w:spacing w:val="15"/>
        </w:rPr>
        <w:t xml:space="preserve"> </w:t>
      </w:r>
      <w:r w:rsidRPr="00685860">
        <w:t>la</w:t>
      </w:r>
      <w:r w:rsidRPr="00685860">
        <w:rPr>
          <w:spacing w:val="15"/>
        </w:rPr>
        <w:t xml:space="preserve"> </w:t>
      </w:r>
      <w:r w:rsidRPr="00685860">
        <w:t>Presidencia,</w:t>
      </w:r>
      <w:r w:rsidRPr="00685860">
        <w:rPr>
          <w:spacing w:val="15"/>
        </w:rPr>
        <w:t xml:space="preserve"> </w:t>
      </w:r>
      <w:r w:rsidRPr="00685860">
        <w:t>la</w:t>
      </w:r>
      <w:r w:rsidRPr="00685860">
        <w:rPr>
          <w:spacing w:val="15"/>
        </w:rPr>
        <w:t xml:space="preserve"> </w:t>
      </w:r>
      <w:r w:rsidRPr="00685860">
        <w:t>Secretaría</w:t>
      </w:r>
      <w:r w:rsidRPr="00685860">
        <w:rPr>
          <w:spacing w:val="15"/>
        </w:rPr>
        <w:t xml:space="preserve"> </w:t>
      </w:r>
      <w:r w:rsidRPr="00685860">
        <w:t>de</w:t>
      </w:r>
      <w:r w:rsidRPr="00685860">
        <w:rPr>
          <w:spacing w:val="15"/>
        </w:rPr>
        <w:t xml:space="preserve"> </w:t>
      </w:r>
      <w:r w:rsidRPr="00685860">
        <w:t>Gobernación</w:t>
      </w:r>
      <w:r w:rsidRPr="00685860">
        <w:rPr>
          <w:spacing w:val="15"/>
        </w:rPr>
        <w:t xml:space="preserve"> </w:t>
      </w:r>
      <w:r w:rsidRPr="00685860">
        <w:t>y</w:t>
      </w:r>
      <w:r w:rsidRPr="00685860">
        <w:rPr>
          <w:spacing w:val="15"/>
        </w:rPr>
        <w:t xml:space="preserve"> </w:t>
      </w:r>
      <w:r w:rsidRPr="00685860">
        <w:t>demás</w:t>
      </w:r>
      <w:r w:rsidRPr="00685860">
        <w:rPr>
          <w:spacing w:val="15"/>
        </w:rPr>
        <w:t xml:space="preserve"> </w:t>
      </w:r>
      <w:r w:rsidRPr="00685860">
        <w:t>instancias competentes,</w:t>
      </w:r>
      <w:r w:rsidRPr="00685860">
        <w:rPr>
          <w:spacing w:val="-15"/>
        </w:rPr>
        <w:t xml:space="preserve"> </w:t>
      </w:r>
      <w:r w:rsidRPr="00685860">
        <w:t>la</w:t>
      </w:r>
      <w:r w:rsidRPr="00685860">
        <w:rPr>
          <w:spacing w:val="-15"/>
        </w:rPr>
        <w:t xml:space="preserve"> </w:t>
      </w:r>
      <w:r w:rsidRPr="00685860">
        <w:t>vinculación</w:t>
      </w:r>
      <w:r w:rsidRPr="00685860">
        <w:rPr>
          <w:spacing w:val="-15"/>
        </w:rPr>
        <w:t xml:space="preserve"> </w:t>
      </w:r>
      <w:r w:rsidRPr="00685860">
        <w:t>con</w:t>
      </w:r>
      <w:r w:rsidRPr="00685860">
        <w:rPr>
          <w:spacing w:val="-15"/>
        </w:rPr>
        <w:t xml:space="preserve"> </w:t>
      </w:r>
      <w:r w:rsidRPr="00685860">
        <w:t>las</w:t>
      </w:r>
      <w:r w:rsidRPr="00685860">
        <w:rPr>
          <w:spacing w:val="-15"/>
        </w:rPr>
        <w:t xml:space="preserve"> </w:t>
      </w:r>
      <w:r w:rsidRPr="00685860">
        <w:t>organizaciones</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sociedad</w:t>
      </w:r>
      <w:r w:rsidRPr="00685860">
        <w:rPr>
          <w:spacing w:val="-15"/>
        </w:rPr>
        <w:t xml:space="preserve"> </w:t>
      </w:r>
      <w:r w:rsidRPr="00685860">
        <w:t>civil</w:t>
      </w:r>
      <w:r w:rsidRPr="00685860">
        <w:rPr>
          <w:spacing w:val="-15"/>
        </w:rPr>
        <w:t xml:space="preserve"> </w:t>
      </w:r>
      <w:r w:rsidRPr="00685860">
        <w:t>y</w:t>
      </w:r>
      <w:r w:rsidRPr="00685860">
        <w:rPr>
          <w:spacing w:val="-15"/>
        </w:rPr>
        <w:t xml:space="preserve"> </w:t>
      </w:r>
      <w:r w:rsidRPr="00685860">
        <w:t>promover</w:t>
      </w:r>
      <w:r w:rsidRPr="00685860">
        <w:rPr>
          <w:spacing w:val="-15"/>
        </w:rPr>
        <w:t xml:space="preserve"> </w:t>
      </w:r>
      <w:r w:rsidRPr="00685860">
        <w:t>la</w:t>
      </w:r>
      <w:r w:rsidRPr="00685860">
        <w:rPr>
          <w:spacing w:val="-15"/>
        </w:rPr>
        <w:t xml:space="preserve"> </w:t>
      </w:r>
      <w:r w:rsidRPr="00685860">
        <w:t>participación ciudadana en la gestión pública.</w:t>
      </w:r>
    </w:p>
    <w:p w:rsidR="00685860" w:rsidRPr="00685860" w:rsidRDefault="00685860" w:rsidP="00111AD5">
      <w:pPr>
        <w:pStyle w:val="Texto"/>
        <w:spacing w:after="92" w:line="234" w:lineRule="exact"/>
        <w:ind w:left="1987" w:hanging="547"/>
      </w:pPr>
      <w:r w:rsidRPr="00685860">
        <w:t>•</w:t>
      </w:r>
      <w:r w:rsidRPr="00685860">
        <w:tab/>
        <w:t>Evaluar</w:t>
      </w:r>
      <w:r w:rsidRPr="00685860">
        <w:rPr>
          <w:spacing w:val="-10"/>
        </w:rPr>
        <w:t xml:space="preserve"> </w:t>
      </w:r>
      <w:r w:rsidRPr="00685860">
        <w:t>y</w:t>
      </w:r>
      <w:r w:rsidRPr="00685860">
        <w:rPr>
          <w:spacing w:val="-10"/>
        </w:rPr>
        <w:t xml:space="preserve"> </w:t>
      </w:r>
      <w:r w:rsidRPr="00685860">
        <w:t>retroalimentar</w:t>
      </w:r>
      <w:r w:rsidRPr="00685860">
        <w:rPr>
          <w:spacing w:val="-10"/>
        </w:rPr>
        <w:t xml:space="preserve"> </w:t>
      </w:r>
      <w:r w:rsidRPr="00685860">
        <w:t>las</w:t>
      </w:r>
      <w:r w:rsidRPr="00685860">
        <w:rPr>
          <w:spacing w:val="-10"/>
        </w:rPr>
        <w:t xml:space="preserve"> </w:t>
      </w:r>
      <w:r w:rsidRPr="00685860">
        <w:t>acciones</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fuerzas</w:t>
      </w:r>
      <w:r w:rsidRPr="00685860">
        <w:rPr>
          <w:spacing w:val="-10"/>
        </w:rPr>
        <w:t xml:space="preserve"> </w:t>
      </w:r>
      <w:r w:rsidRPr="00685860">
        <w:t>de</w:t>
      </w:r>
      <w:r w:rsidRPr="00685860">
        <w:rPr>
          <w:spacing w:val="-10"/>
        </w:rPr>
        <w:t xml:space="preserve"> </w:t>
      </w:r>
      <w:r w:rsidRPr="00685860">
        <w:t>seguridad</w:t>
      </w:r>
      <w:r w:rsidRPr="00685860">
        <w:rPr>
          <w:spacing w:val="-10"/>
        </w:rPr>
        <w:t xml:space="preserve"> </w:t>
      </w:r>
      <w:r w:rsidRPr="00685860">
        <w:t>con</w:t>
      </w:r>
      <w:r w:rsidRPr="00685860">
        <w:rPr>
          <w:spacing w:val="-10"/>
        </w:rPr>
        <w:t xml:space="preserve"> </w:t>
      </w:r>
      <w:r w:rsidRPr="00685860">
        <w:t>indicadores</w:t>
      </w:r>
      <w:r w:rsidRPr="00685860">
        <w:rPr>
          <w:spacing w:val="-10"/>
        </w:rPr>
        <w:t xml:space="preserve"> </w:t>
      </w:r>
      <w:r w:rsidRPr="00685860">
        <w:t>claros,</w:t>
      </w:r>
      <w:r w:rsidRPr="00685860">
        <w:rPr>
          <w:spacing w:val="-10"/>
        </w:rPr>
        <w:t xml:space="preserve"> </w:t>
      </w:r>
      <w:r w:rsidRPr="00685860">
        <w:t>medibles y transparentes.</w:t>
      </w:r>
    </w:p>
    <w:p w:rsidR="00685860" w:rsidRPr="00685860" w:rsidRDefault="00685860" w:rsidP="00111AD5">
      <w:pPr>
        <w:pStyle w:val="Texto"/>
        <w:spacing w:after="92" w:line="234" w:lineRule="exact"/>
        <w:ind w:left="1987" w:hanging="547"/>
      </w:pPr>
      <w:r w:rsidRPr="00685860">
        <w:t>•</w:t>
      </w:r>
      <w:r w:rsidRPr="00685860">
        <w:tab/>
        <w:t>Impulsar</w:t>
      </w:r>
      <w:r w:rsidRPr="00685860">
        <w:rPr>
          <w:spacing w:val="10"/>
        </w:rPr>
        <w:t xml:space="preserve"> </w:t>
      </w:r>
      <w:r w:rsidRPr="00685860">
        <w:t>la</w:t>
      </w:r>
      <w:r w:rsidRPr="00685860">
        <w:rPr>
          <w:spacing w:val="10"/>
        </w:rPr>
        <w:t xml:space="preserve"> </w:t>
      </w:r>
      <w:r w:rsidRPr="00685860">
        <w:t>congruencia</w:t>
      </w:r>
      <w:r w:rsidRPr="00685860">
        <w:rPr>
          <w:spacing w:val="10"/>
        </w:rPr>
        <w:t xml:space="preserve"> </w:t>
      </w:r>
      <w:r w:rsidRPr="00685860">
        <w:t>y</w:t>
      </w:r>
      <w:r w:rsidRPr="00685860">
        <w:rPr>
          <w:spacing w:val="10"/>
        </w:rPr>
        <w:t xml:space="preserve"> </w:t>
      </w:r>
      <w:r w:rsidRPr="00685860">
        <w:t>consistencia</w:t>
      </w:r>
      <w:r w:rsidRPr="00685860">
        <w:rPr>
          <w:spacing w:val="10"/>
        </w:rPr>
        <w:t xml:space="preserve"> </w:t>
      </w:r>
      <w:r w:rsidRPr="00685860">
        <w:t>del</w:t>
      </w:r>
      <w:r w:rsidRPr="00685860">
        <w:rPr>
          <w:spacing w:val="10"/>
        </w:rPr>
        <w:t xml:space="preserve"> </w:t>
      </w:r>
      <w:r w:rsidRPr="00685860">
        <w:t>orden</w:t>
      </w:r>
      <w:r w:rsidRPr="00685860">
        <w:rPr>
          <w:spacing w:val="10"/>
        </w:rPr>
        <w:t xml:space="preserve"> </w:t>
      </w:r>
      <w:r w:rsidRPr="00685860">
        <w:t>normativo</w:t>
      </w:r>
      <w:r w:rsidRPr="00685860">
        <w:rPr>
          <w:spacing w:val="10"/>
        </w:rPr>
        <w:t xml:space="preserve"> </w:t>
      </w:r>
      <w:r w:rsidRPr="00685860">
        <w:t>mexicano</w:t>
      </w:r>
      <w:r w:rsidRPr="00685860">
        <w:rPr>
          <w:spacing w:val="10"/>
        </w:rPr>
        <w:t xml:space="preserve"> </w:t>
      </w:r>
      <w:r w:rsidRPr="00685860">
        <w:t>en</w:t>
      </w:r>
      <w:r w:rsidRPr="00685860">
        <w:rPr>
          <w:spacing w:val="10"/>
        </w:rPr>
        <w:t xml:space="preserve"> </w:t>
      </w:r>
      <w:r w:rsidRPr="00685860">
        <w:t>sus</w:t>
      </w:r>
      <w:r w:rsidRPr="00685860">
        <w:rPr>
          <w:spacing w:val="10"/>
        </w:rPr>
        <w:t xml:space="preserve"> </w:t>
      </w:r>
      <w:r w:rsidRPr="00685860">
        <w:t>distintos</w:t>
      </w:r>
      <w:r w:rsidRPr="00685860">
        <w:rPr>
          <w:spacing w:val="10"/>
        </w:rPr>
        <w:t xml:space="preserve"> </w:t>
      </w:r>
      <w:r w:rsidRPr="00685860">
        <w:t>niveles, así como un sistema jurídico e</w:t>
      </w:r>
      <w:r w:rsidRPr="00685860">
        <w:rPr>
          <w:spacing w:val="-5"/>
        </w:rPr>
        <w:t>f</w:t>
      </w:r>
      <w:r w:rsidRPr="00685860">
        <w:t>ectivo y eficiente</w:t>
      </w:r>
      <w:r w:rsidRPr="00685860">
        <w:rPr>
          <w:spacing w:val="-10"/>
        </w:rPr>
        <w:t xml:space="preserve"> </w:t>
      </w:r>
      <w:r w:rsidRPr="00685860">
        <w:t>que garantice certidumbre jurídica.</w:t>
      </w:r>
    </w:p>
    <w:p w:rsidR="00685860" w:rsidRPr="00685860" w:rsidRDefault="00685860" w:rsidP="00111AD5">
      <w:pPr>
        <w:pStyle w:val="Texto"/>
        <w:spacing w:after="92" w:line="234" w:lineRule="exact"/>
        <w:ind w:left="1987" w:hanging="547"/>
      </w:pPr>
      <w:r w:rsidRPr="00685860">
        <w:t>•</w:t>
      </w:r>
      <w:r w:rsidRPr="00685860">
        <w:tab/>
        <w:t>Promover la eficiencia</w:t>
      </w:r>
      <w:r w:rsidRPr="00685860">
        <w:rPr>
          <w:spacing w:val="-15"/>
        </w:rPr>
        <w:t xml:space="preserve"> </w:t>
      </w:r>
      <w:r w:rsidRPr="00685860">
        <w:t>en el Sistema de Justicia Formal y Alternativa.</w:t>
      </w:r>
    </w:p>
    <w:p w:rsidR="00685860" w:rsidRPr="00685860" w:rsidRDefault="00685860" w:rsidP="00111AD5">
      <w:pPr>
        <w:pStyle w:val="Texto"/>
        <w:spacing w:after="92" w:line="234" w:lineRule="exact"/>
        <w:ind w:left="1987" w:hanging="547"/>
      </w:pPr>
      <w:r w:rsidRPr="00685860">
        <w:t>•</w:t>
      </w:r>
      <w:r w:rsidRPr="00685860">
        <w:tab/>
        <w:t>Colaborar en la promoción de acciones para una m</w:t>
      </w:r>
      <w:r w:rsidRPr="00685860">
        <w:rPr>
          <w:spacing w:val="-5"/>
        </w:rPr>
        <w:t>a</w:t>
      </w:r>
      <w:r w:rsidRPr="00685860">
        <w:t>yor eficacia</w:t>
      </w:r>
      <w:r w:rsidRPr="00685860">
        <w:rPr>
          <w:spacing w:val="-10"/>
        </w:rPr>
        <w:t xml:space="preserve"> </w:t>
      </w:r>
      <w:r w:rsidRPr="00685860">
        <w:t>de la justicia en los estados y el Distrito Federal.</w:t>
      </w:r>
    </w:p>
    <w:p w:rsidR="00685860" w:rsidRPr="00685860" w:rsidRDefault="00685860" w:rsidP="009D0B87">
      <w:pPr>
        <w:pStyle w:val="Texto"/>
        <w:spacing w:after="80" w:line="243" w:lineRule="exact"/>
        <w:ind w:left="1980" w:hanging="540"/>
      </w:pPr>
      <w:r w:rsidRPr="00685860">
        <w:t>•</w:t>
      </w:r>
      <w:r w:rsidRPr="00685860">
        <w:tab/>
        <w:t>Fortalecer</w:t>
      </w:r>
      <w:r w:rsidRPr="00685860">
        <w:rPr>
          <w:i/>
        </w:rPr>
        <w:t xml:space="preserve"> </w:t>
      </w:r>
      <w:r w:rsidRPr="00685860">
        <w:t>la</w:t>
      </w:r>
      <w:r w:rsidRPr="00685860">
        <w:rPr>
          <w:i/>
        </w:rPr>
        <w:t xml:space="preserve"> </w:t>
      </w:r>
      <w:r w:rsidRPr="00685860">
        <w:t>investigación</w:t>
      </w:r>
      <w:r w:rsidRPr="00685860">
        <w:rPr>
          <w:i/>
        </w:rPr>
        <w:t xml:space="preserve"> </w:t>
      </w:r>
      <w:r w:rsidRPr="00685860">
        <w:t>y</w:t>
      </w:r>
      <w:r w:rsidRPr="00685860">
        <w:rPr>
          <w:i/>
        </w:rPr>
        <w:t xml:space="preserve"> </w:t>
      </w:r>
      <w:r w:rsidRPr="00685860">
        <w:t>el</w:t>
      </w:r>
      <w:r w:rsidRPr="00685860">
        <w:rPr>
          <w:i/>
        </w:rPr>
        <w:t xml:space="preserve"> </w:t>
      </w:r>
      <w:r w:rsidRPr="00685860">
        <w:t>desarrollo</w:t>
      </w:r>
      <w:r w:rsidRPr="00685860">
        <w:rPr>
          <w:i/>
        </w:rPr>
        <w:t xml:space="preserve"> </w:t>
      </w:r>
      <w:r w:rsidRPr="00685860">
        <w:t>científico</w:t>
      </w:r>
      <w:r w:rsidRPr="00685860">
        <w:rPr>
          <w:spacing w:val="40"/>
        </w:rPr>
        <w:t xml:space="preserve"> </w:t>
      </w:r>
      <w:r w:rsidRPr="00685860">
        <w:t>para</w:t>
      </w:r>
      <w:r w:rsidRPr="00685860">
        <w:rPr>
          <w:i/>
        </w:rPr>
        <w:t xml:space="preserve"> </w:t>
      </w:r>
      <w:r w:rsidRPr="00685860">
        <w:t>sustentar</w:t>
      </w:r>
      <w:r w:rsidRPr="00685860">
        <w:rPr>
          <w:i/>
        </w:rPr>
        <w:t xml:space="preserve"> </w:t>
      </w:r>
      <w:r w:rsidRPr="00685860">
        <w:t>mejor</w:t>
      </w:r>
      <w:r w:rsidRPr="00685860">
        <w:rPr>
          <w:i/>
        </w:rPr>
        <w:t xml:space="preserve"> </w:t>
      </w:r>
      <w:r w:rsidRPr="00685860">
        <w:t>las</w:t>
      </w:r>
      <w:r w:rsidRPr="00685860">
        <w:rPr>
          <w:i/>
        </w:rPr>
        <w:t xml:space="preserve"> </w:t>
      </w:r>
      <w:r w:rsidRPr="00685860">
        <w:t>acusaciones haciendo uso de las tecnologías de la in</w:t>
      </w:r>
      <w:r w:rsidRPr="00685860">
        <w:rPr>
          <w:spacing w:val="-5"/>
        </w:rPr>
        <w:t>f</w:t>
      </w:r>
      <w:r w:rsidRPr="00685860">
        <w:t>ormación y la comunicación.</w:t>
      </w:r>
    </w:p>
    <w:p w:rsidR="00685860" w:rsidRPr="00685860" w:rsidRDefault="00685860" w:rsidP="009D0B87">
      <w:pPr>
        <w:pStyle w:val="Texto"/>
        <w:spacing w:after="80" w:line="243" w:lineRule="exact"/>
        <w:ind w:left="1980" w:hanging="540"/>
      </w:pPr>
      <w:r w:rsidRPr="00685860">
        <w:t>•</w:t>
      </w:r>
      <w:r w:rsidRPr="00685860">
        <w:tab/>
        <w:t>Difundi</w:t>
      </w:r>
      <w:r w:rsidRPr="00685860">
        <w:rPr>
          <w:spacing w:val="-5"/>
        </w:rPr>
        <w:t>r</w:t>
      </w:r>
      <w:r w:rsidRPr="00685860">
        <w:t>,</w:t>
      </w:r>
      <w:r w:rsidRPr="00685860">
        <w:rPr>
          <w:spacing w:val="35"/>
        </w:rPr>
        <w:t xml:space="preserve"> </w:t>
      </w:r>
      <w:r w:rsidRPr="00685860">
        <w:t>con</w:t>
      </w:r>
      <w:r w:rsidRPr="00685860">
        <w:rPr>
          <w:spacing w:val="35"/>
        </w:rPr>
        <w:t xml:space="preserve"> </w:t>
      </w:r>
      <w:r w:rsidRPr="00685860">
        <w:t>apego</w:t>
      </w:r>
      <w:r w:rsidRPr="00685860">
        <w:rPr>
          <w:spacing w:val="35"/>
        </w:rPr>
        <w:t xml:space="preserve"> </w:t>
      </w:r>
      <w:r w:rsidRPr="00685860">
        <w:t>a</w:t>
      </w:r>
      <w:r w:rsidRPr="00685860">
        <w:rPr>
          <w:spacing w:val="35"/>
        </w:rPr>
        <w:t xml:space="preserve"> </w:t>
      </w:r>
      <w:r w:rsidRPr="00685860">
        <w:t>los</w:t>
      </w:r>
      <w:r w:rsidRPr="00685860">
        <w:rPr>
          <w:spacing w:val="35"/>
        </w:rPr>
        <w:t xml:space="preserve"> </w:t>
      </w:r>
      <w:r w:rsidRPr="00685860">
        <w:t>principios</w:t>
      </w:r>
      <w:r w:rsidRPr="00685860">
        <w:rPr>
          <w:spacing w:val="35"/>
        </w:rPr>
        <w:t xml:space="preserve"> </w:t>
      </w:r>
      <w:r w:rsidRPr="00685860">
        <w:t>de</w:t>
      </w:r>
      <w:r w:rsidRPr="00685860">
        <w:rPr>
          <w:spacing w:val="35"/>
        </w:rPr>
        <w:t xml:space="preserve"> </w:t>
      </w:r>
      <w:r w:rsidRPr="00685860">
        <w:t>legalidad,</w:t>
      </w:r>
      <w:r w:rsidRPr="00685860">
        <w:rPr>
          <w:spacing w:val="35"/>
        </w:rPr>
        <w:t xml:space="preserve"> </w:t>
      </w:r>
      <w:r w:rsidRPr="00685860">
        <w:t>certeza</w:t>
      </w:r>
      <w:r w:rsidRPr="00685860">
        <w:rPr>
          <w:spacing w:val="35"/>
        </w:rPr>
        <w:t xml:space="preserve"> </w:t>
      </w:r>
      <w:r w:rsidRPr="00685860">
        <w:t>jurídica</w:t>
      </w:r>
      <w:r w:rsidRPr="00685860">
        <w:rPr>
          <w:spacing w:val="35"/>
        </w:rPr>
        <w:t xml:space="preserve"> </w:t>
      </w:r>
      <w:r w:rsidRPr="00685860">
        <w:t>y</w:t>
      </w:r>
      <w:r w:rsidRPr="00685860">
        <w:rPr>
          <w:spacing w:val="35"/>
        </w:rPr>
        <w:t xml:space="preserve"> </w:t>
      </w:r>
      <w:r w:rsidRPr="00685860">
        <w:t>respeto</w:t>
      </w:r>
      <w:r w:rsidRPr="00685860">
        <w:rPr>
          <w:spacing w:val="35"/>
        </w:rPr>
        <w:t xml:space="preserve"> </w:t>
      </w:r>
      <w:r w:rsidRPr="00685860">
        <w:t>a</w:t>
      </w:r>
      <w:r w:rsidRPr="00685860">
        <w:rPr>
          <w:spacing w:val="35"/>
        </w:rPr>
        <w:t xml:space="preserve"> </w:t>
      </w:r>
      <w:r w:rsidRPr="00685860">
        <w:t>los</w:t>
      </w:r>
      <w:r w:rsidRPr="00685860">
        <w:rPr>
          <w:spacing w:val="35"/>
        </w:rPr>
        <w:t xml:space="preserve"> </w:t>
      </w:r>
      <w:r w:rsidRPr="00685860">
        <w:t>derechos humanos, la in</w:t>
      </w:r>
      <w:r w:rsidRPr="00685860">
        <w:rPr>
          <w:spacing w:val="-5"/>
        </w:rPr>
        <w:t>f</w:t>
      </w:r>
      <w:r w:rsidRPr="00685860">
        <w:t>ormación pública gubernamental.</w:t>
      </w:r>
    </w:p>
    <w:p w:rsidR="00685860" w:rsidRPr="00685860" w:rsidRDefault="00685860" w:rsidP="000F77C6">
      <w:pPr>
        <w:pStyle w:val="Texto"/>
        <w:spacing w:line="238" w:lineRule="exact"/>
        <w:ind w:left="1980" w:hanging="540"/>
      </w:pPr>
      <w:r w:rsidRPr="00685860">
        <w:t>•</w:t>
      </w:r>
      <w:r w:rsidRPr="00685860">
        <w:tab/>
        <w:t>Promover</w:t>
      </w:r>
      <w:r w:rsidRPr="00685860">
        <w:rPr>
          <w:spacing w:val="25"/>
        </w:rPr>
        <w:t xml:space="preserve"> </w:t>
      </w:r>
      <w:r w:rsidRPr="00685860">
        <w:t>el</w:t>
      </w:r>
      <w:r w:rsidRPr="00685860">
        <w:rPr>
          <w:spacing w:val="25"/>
        </w:rPr>
        <w:t xml:space="preserve"> </w:t>
      </w:r>
      <w:r w:rsidRPr="00685860">
        <w:t>respeto</w:t>
      </w:r>
      <w:r w:rsidRPr="00685860">
        <w:rPr>
          <w:spacing w:val="25"/>
        </w:rPr>
        <w:t xml:space="preserve"> </w:t>
      </w:r>
      <w:r w:rsidRPr="00685860">
        <w:t>a</w:t>
      </w:r>
      <w:r w:rsidRPr="00685860">
        <w:rPr>
          <w:spacing w:val="25"/>
        </w:rPr>
        <w:t xml:space="preserve"> </w:t>
      </w:r>
      <w:r w:rsidRPr="00685860">
        <w:t>los</w:t>
      </w:r>
      <w:r w:rsidRPr="00685860">
        <w:rPr>
          <w:spacing w:val="25"/>
        </w:rPr>
        <w:t xml:space="preserve"> </w:t>
      </w:r>
      <w:r w:rsidRPr="00685860">
        <w:t>derechos</w:t>
      </w:r>
      <w:r w:rsidRPr="00685860">
        <w:rPr>
          <w:spacing w:val="25"/>
        </w:rPr>
        <w:t xml:space="preserve"> </w:t>
      </w:r>
      <w:r w:rsidRPr="00685860">
        <w:t>humanos</w:t>
      </w:r>
      <w:r w:rsidRPr="00685860">
        <w:rPr>
          <w:spacing w:val="25"/>
        </w:rPr>
        <w:t xml:space="preserve"> </w:t>
      </w:r>
      <w:r w:rsidRPr="00685860">
        <w:t>y</w:t>
      </w:r>
      <w:r w:rsidRPr="00685860">
        <w:rPr>
          <w:spacing w:val="25"/>
        </w:rPr>
        <w:t xml:space="preserve"> </w:t>
      </w:r>
      <w:r w:rsidRPr="00685860">
        <w:t>la</w:t>
      </w:r>
      <w:r w:rsidRPr="00685860">
        <w:rPr>
          <w:spacing w:val="25"/>
        </w:rPr>
        <w:t xml:space="preserve"> </w:t>
      </w:r>
      <w:r w:rsidRPr="00685860">
        <w:t>relación</w:t>
      </w:r>
      <w:r w:rsidRPr="00685860">
        <w:rPr>
          <w:spacing w:val="25"/>
        </w:rPr>
        <w:t xml:space="preserve"> </w:t>
      </w:r>
      <w:r w:rsidRPr="00685860">
        <w:t>con</w:t>
      </w:r>
      <w:r w:rsidRPr="00685860">
        <w:rPr>
          <w:spacing w:val="25"/>
        </w:rPr>
        <w:t xml:space="preserve"> </w:t>
      </w:r>
      <w:r w:rsidRPr="00685860">
        <w:t>los</w:t>
      </w:r>
      <w:r w:rsidRPr="00685860">
        <w:rPr>
          <w:spacing w:val="25"/>
        </w:rPr>
        <w:t xml:space="preserve"> </w:t>
      </w:r>
      <w:r w:rsidRPr="00685860">
        <w:t>organismos</w:t>
      </w:r>
      <w:r w:rsidRPr="00685860">
        <w:rPr>
          <w:spacing w:val="25"/>
        </w:rPr>
        <w:t xml:space="preserve"> </w:t>
      </w:r>
      <w:r w:rsidRPr="00685860">
        <w:t>nacionales</w:t>
      </w:r>
      <w:r w:rsidRPr="00685860">
        <w:rPr>
          <w:spacing w:val="25"/>
        </w:rPr>
        <w:t xml:space="preserve"> </w:t>
      </w:r>
      <w:r w:rsidRPr="00685860">
        <w:t>e internacionales en la materia.</w:t>
      </w:r>
    </w:p>
    <w:p w:rsidR="00685860" w:rsidRPr="00685860" w:rsidRDefault="00685860" w:rsidP="000F77C6">
      <w:pPr>
        <w:pStyle w:val="Texto"/>
        <w:spacing w:line="238" w:lineRule="exact"/>
        <w:ind w:left="1980" w:hanging="540"/>
      </w:pPr>
      <w:r w:rsidRPr="00685860">
        <w:t>•</w:t>
      </w:r>
      <w:r w:rsidRPr="00685860">
        <w:tab/>
        <w:t>Fortalecer</w:t>
      </w:r>
      <w:r w:rsidRPr="00685860">
        <w:rPr>
          <w:spacing w:val="-10"/>
        </w:rPr>
        <w:t xml:space="preserve"> </w:t>
      </w:r>
      <w:r w:rsidRPr="00685860">
        <w:t>las</w:t>
      </w:r>
      <w:r w:rsidRPr="00685860">
        <w:rPr>
          <w:spacing w:val="-10"/>
        </w:rPr>
        <w:t xml:space="preserve"> </w:t>
      </w:r>
      <w:r w:rsidRPr="00685860">
        <w:t>políticas</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rPr>
          <w:spacing w:val="-5"/>
        </w:rPr>
        <w:t>f</w:t>
      </w:r>
      <w:r w:rsidRPr="00685860">
        <w:t>ederalismo,</w:t>
      </w:r>
      <w:r w:rsidRPr="00685860">
        <w:rPr>
          <w:spacing w:val="-10"/>
        </w:rPr>
        <w:t xml:space="preserve"> </w:t>
      </w:r>
      <w:r w:rsidRPr="00685860">
        <w:t>descentralización</w:t>
      </w:r>
      <w:r w:rsidRPr="00685860">
        <w:rPr>
          <w:spacing w:val="-10"/>
        </w:rPr>
        <w:t xml:space="preserve"> </w:t>
      </w:r>
      <w:r w:rsidRPr="00685860">
        <w:t>y</w:t>
      </w:r>
      <w:r w:rsidRPr="00685860">
        <w:rPr>
          <w:spacing w:val="-10"/>
        </w:rPr>
        <w:t xml:space="preserve"> </w:t>
      </w:r>
      <w:r w:rsidRPr="00685860">
        <w:t>desarrollo</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 xml:space="preserve">entidades </w:t>
      </w:r>
      <w:r w:rsidRPr="00685860">
        <w:rPr>
          <w:spacing w:val="-5"/>
        </w:rPr>
        <w:t>f</w:t>
      </w:r>
      <w:r w:rsidRPr="00685860">
        <w:t>ederativas y municipios del país.</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AF7A88" w:rsidRPr="00DB1649">
        <w:trPr>
          <w:trHeight w:val="20"/>
        </w:trPr>
        <w:tc>
          <w:tcPr>
            <w:tcW w:w="8712" w:type="dxa"/>
            <w:shd w:val="clear" w:color="auto" w:fill="auto"/>
            <w:noWrap/>
          </w:tcPr>
          <w:p w:rsidR="00AF7A88" w:rsidRPr="00DB1649" w:rsidRDefault="00AF7A88" w:rsidP="00602CEB">
            <w:pPr>
              <w:pStyle w:val="Texto"/>
              <w:spacing w:line="238" w:lineRule="exact"/>
              <w:ind w:left="2362" w:hanging="1728"/>
              <w:rPr>
                <w:b/>
                <w:color w:val="000000"/>
                <w:szCs w:val="18"/>
              </w:rPr>
            </w:pPr>
            <w:r w:rsidRPr="00DB1649">
              <w:rPr>
                <w:b/>
                <w:color w:val="000000"/>
                <w:szCs w:val="18"/>
              </w:rPr>
              <w:t>Estrategia III.</w:t>
            </w:r>
            <w:r w:rsidRPr="00DB1649">
              <w:rPr>
                <w:b/>
                <w:color w:val="000000"/>
                <w:szCs w:val="18"/>
              </w:rPr>
              <w:tab/>
              <w:t>Perspectiva de Género.</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Fomentar la participación y representación política equilibrada entre mujeres y hombres.</w:t>
      </w:r>
    </w:p>
    <w:p w:rsidR="00685860" w:rsidRPr="00685860" w:rsidRDefault="00685860" w:rsidP="000F77C6">
      <w:pPr>
        <w:pStyle w:val="Texto"/>
        <w:spacing w:line="238" w:lineRule="exact"/>
        <w:ind w:left="1980" w:hanging="540"/>
      </w:pPr>
      <w:r w:rsidRPr="00685860">
        <w:t>•</w:t>
      </w:r>
      <w:r w:rsidRPr="00685860">
        <w:tab/>
        <w:t>Establecer</w:t>
      </w:r>
      <w:r w:rsidRPr="00685860">
        <w:rPr>
          <w:spacing w:val="30"/>
        </w:rPr>
        <w:t xml:space="preserve"> </w:t>
      </w:r>
      <w:r w:rsidRPr="00685860">
        <w:t>medidas</w:t>
      </w:r>
      <w:r w:rsidRPr="00685860">
        <w:rPr>
          <w:spacing w:val="30"/>
        </w:rPr>
        <w:t xml:space="preserve"> </w:t>
      </w:r>
      <w:r w:rsidRPr="00685860">
        <w:t>especiales</w:t>
      </w:r>
      <w:r w:rsidRPr="00685860">
        <w:rPr>
          <w:spacing w:val="30"/>
        </w:rPr>
        <w:t xml:space="preserve"> </w:t>
      </w:r>
      <w:r w:rsidRPr="00685860">
        <w:t>orientadas</w:t>
      </w:r>
      <w:r w:rsidRPr="00685860">
        <w:rPr>
          <w:spacing w:val="30"/>
        </w:rPr>
        <w:t xml:space="preserve"> </w:t>
      </w:r>
      <w:r w:rsidRPr="00685860">
        <w:t>a</w:t>
      </w:r>
      <w:r w:rsidRPr="00685860">
        <w:rPr>
          <w:spacing w:val="30"/>
        </w:rPr>
        <w:t xml:space="preserve"> </w:t>
      </w:r>
      <w:r w:rsidRPr="00685860">
        <w:t>la</w:t>
      </w:r>
      <w:r w:rsidRPr="00685860">
        <w:rPr>
          <w:spacing w:val="30"/>
        </w:rPr>
        <w:t xml:space="preserve"> </w:t>
      </w:r>
      <w:r w:rsidRPr="00685860">
        <w:t>erradicación</w:t>
      </w:r>
      <w:r w:rsidRPr="00685860">
        <w:rPr>
          <w:spacing w:val="30"/>
        </w:rPr>
        <w:t xml:space="preserve"> </w:t>
      </w:r>
      <w:r w:rsidRPr="00685860">
        <w:t>de</w:t>
      </w:r>
      <w:r w:rsidRPr="00685860">
        <w:rPr>
          <w:spacing w:val="30"/>
        </w:rPr>
        <w:t xml:space="preserve"> </w:t>
      </w:r>
      <w:r w:rsidRPr="00685860">
        <w:t>la</w:t>
      </w:r>
      <w:r w:rsidRPr="00685860">
        <w:rPr>
          <w:spacing w:val="30"/>
        </w:rPr>
        <w:t xml:space="preserve"> </w:t>
      </w:r>
      <w:r w:rsidRPr="00685860">
        <w:t>violencia</w:t>
      </w:r>
      <w:r w:rsidRPr="00685860">
        <w:rPr>
          <w:spacing w:val="30"/>
        </w:rPr>
        <w:t xml:space="preserve"> </w:t>
      </w:r>
      <w:r w:rsidRPr="00685860">
        <w:t>de</w:t>
      </w:r>
      <w:r w:rsidRPr="00685860">
        <w:rPr>
          <w:spacing w:val="30"/>
        </w:rPr>
        <w:t xml:space="preserve"> </w:t>
      </w:r>
      <w:r w:rsidRPr="00685860">
        <w:t>género</w:t>
      </w:r>
      <w:r w:rsidRPr="00685860">
        <w:rPr>
          <w:spacing w:val="30"/>
        </w:rPr>
        <w:t xml:space="preserve"> </w:t>
      </w:r>
      <w:r w:rsidRPr="00685860">
        <w:t>en</w:t>
      </w:r>
      <w:r w:rsidRPr="00685860">
        <w:rPr>
          <w:spacing w:val="30"/>
        </w:rPr>
        <w:t xml:space="preserve"> </w:t>
      </w:r>
      <w:r w:rsidRPr="00685860">
        <w:t xml:space="preserve">las dependencias y entidades de la Administración Pública Federal, entidades </w:t>
      </w:r>
      <w:r w:rsidRPr="00685860">
        <w:rPr>
          <w:spacing w:val="-5"/>
        </w:rPr>
        <w:t>f</w:t>
      </w:r>
      <w:r w:rsidRPr="00685860">
        <w:t>ederativas y municipios.</w:t>
      </w:r>
    </w:p>
    <w:p w:rsidR="00685860" w:rsidRPr="00685860" w:rsidRDefault="00685860" w:rsidP="000F77C6">
      <w:pPr>
        <w:pStyle w:val="Texto"/>
        <w:spacing w:line="238" w:lineRule="exact"/>
        <w:ind w:left="1980" w:hanging="540"/>
      </w:pPr>
      <w:r w:rsidRPr="00685860">
        <w:t>•</w:t>
      </w:r>
      <w:r w:rsidRPr="00685860">
        <w:tab/>
        <w:t>Garantizar</w:t>
      </w:r>
      <w:r w:rsidRPr="00685860">
        <w:rPr>
          <w:i/>
        </w:rPr>
        <w:t xml:space="preserve"> </w:t>
      </w:r>
      <w:r w:rsidRPr="00685860">
        <w:t>el</w:t>
      </w:r>
      <w:r w:rsidRPr="00685860">
        <w:rPr>
          <w:i/>
        </w:rPr>
        <w:t xml:space="preserve"> </w:t>
      </w:r>
      <w:r w:rsidRPr="00685860">
        <w:t>cumplimiento</w:t>
      </w:r>
      <w:r w:rsidRPr="00685860">
        <w:rPr>
          <w:i/>
        </w:rPr>
        <w:t xml:space="preserve"> </w:t>
      </w:r>
      <w:r w:rsidRPr="00685860">
        <w:t>de</w:t>
      </w:r>
      <w:r w:rsidRPr="00685860">
        <w:rPr>
          <w:i/>
        </w:rPr>
        <w:t xml:space="preserve"> </w:t>
      </w:r>
      <w:r w:rsidRPr="00685860">
        <w:t>los</w:t>
      </w:r>
      <w:r w:rsidRPr="00685860">
        <w:rPr>
          <w:i/>
        </w:rPr>
        <w:t xml:space="preserve"> </w:t>
      </w:r>
      <w:r w:rsidRPr="00685860">
        <w:t>acuerdos</w:t>
      </w:r>
      <w:r w:rsidRPr="00685860">
        <w:rPr>
          <w:i/>
        </w:rPr>
        <w:t xml:space="preserve"> </w:t>
      </w:r>
      <w:r w:rsidRPr="00685860">
        <w:t>generales</w:t>
      </w:r>
      <w:r w:rsidRPr="00685860">
        <w:rPr>
          <w:i/>
        </w:rPr>
        <w:t xml:space="preserve"> </w:t>
      </w:r>
      <w:r w:rsidRPr="00685860">
        <w:t>emanados</w:t>
      </w:r>
      <w:r w:rsidRPr="00685860">
        <w:rPr>
          <w:i/>
        </w:rPr>
        <w:t xml:space="preserve"> </w:t>
      </w:r>
      <w:r w:rsidRPr="00685860">
        <w:t>del</w:t>
      </w:r>
      <w:r w:rsidRPr="00685860">
        <w:rPr>
          <w:i/>
        </w:rPr>
        <w:t xml:space="preserve"> </w:t>
      </w:r>
      <w:r w:rsidRPr="00685860">
        <w:t>Sistema</w:t>
      </w:r>
      <w:r w:rsidRPr="00685860">
        <w:rPr>
          <w:i/>
        </w:rPr>
        <w:t xml:space="preserve"> </w:t>
      </w:r>
      <w:r w:rsidRPr="00685860">
        <w:t>Nacional para Preveni</w:t>
      </w:r>
      <w:r w:rsidRPr="00685860">
        <w:rPr>
          <w:spacing w:val="-5"/>
        </w:rPr>
        <w:t>r</w:t>
      </w:r>
      <w:r w:rsidRPr="00685860">
        <w:t>, Atende</w:t>
      </w:r>
      <w:r w:rsidRPr="00685860">
        <w:rPr>
          <w:spacing w:val="-5"/>
        </w:rPr>
        <w:t>r</w:t>
      </w:r>
      <w:r w:rsidRPr="00685860">
        <w:t>, Sancionar y Erradicar la Violencia contra las Mujeres, mediante una coordinación eficaz</w:t>
      </w:r>
      <w:r w:rsidRPr="00685860">
        <w:rPr>
          <w:spacing w:val="-10"/>
        </w:rPr>
        <w:t xml:space="preserve"> </w:t>
      </w:r>
      <w:r w:rsidRPr="00685860">
        <w:t>entre los diversos órdenes de gobierno.</w:t>
      </w:r>
    </w:p>
    <w:p w:rsidR="00685860" w:rsidRPr="00685860" w:rsidRDefault="00685860" w:rsidP="000F77C6">
      <w:pPr>
        <w:pStyle w:val="Texto"/>
        <w:spacing w:line="238" w:lineRule="exact"/>
        <w:ind w:left="1980" w:hanging="540"/>
      </w:pPr>
      <w:r w:rsidRPr="00685860">
        <w:t>•</w:t>
      </w:r>
      <w:r w:rsidRPr="00685860">
        <w:tab/>
        <w:t>Fortalecer el Banco Nacional de Datos e In</w:t>
      </w:r>
      <w:r w:rsidRPr="00685860">
        <w:rPr>
          <w:spacing w:val="-5"/>
        </w:rPr>
        <w:t>f</w:t>
      </w:r>
      <w:r w:rsidRPr="00685860">
        <w:t xml:space="preserve">ormación sobre Violencia contra las Mujeres, con la participación de las entidades </w:t>
      </w:r>
      <w:r w:rsidRPr="00685860">
        <w:rPr>
          <w:spacing w:val="-5"/>
        </w:rPr>
        <w:t>f</w:t>
      </w:r>
      <w:r w:rsidRPr="00685860">
        <w:t>ederativas.</w:t>
      </w:r>
    </w:p>
    <w:p w:rsidR="00685860" w:rsidRPr="00685860" w:rsidRDefault="00685860" w:rsidP="000F77C6">
      <w:pPr>
        <w:pStyle w:val="Texto"/>
        <w:spacing w:line="238" w:lineRule="exact"/>
        <w:ind w:left="1980" w:hanging="540"/>
      </w:pPr>
      <w:r w:rsidRPr="00685860">
        <w:t>•</w:t>
      </w:r>
      <w:r w:rsidRPr="00685860">
        <w:tab/>
        <w:t>Simplificar</w:t>
      </w:r>
      <w:r w:rsidRPr="00685860">
        <w:rPr>
          <w:spacing w:val="-5"/>
        </w:rPr>
        <w:t xml:space="preserve"> </w:t>
      </w:r>
      <w:r w:rsidRPr="00685860">
        <w:t>los</w:t>
      </w:r>
      <w:r w:rsidRPr="00685860">
        <w:rPr>
          <w:spacing w:val="-5"/>
        </w:rPr>
        <w:t xml:space="preserve"> </w:t>
      </w:r>
      <w:r w:rsidRPr="00685860">
        <w:t>procesos</w:t>
      </w:r>
      <w:r w:rsidRPr="00685860">
        <w:rPr>
          <w:spacing w:val="-5"/>
        </w:rPr>
        <w:t xml:space="preserve"> </w:t>
      </w:r>
      <w:r w:rsidRPr="00685860">
        <w:t>y</w:t>
      </w:r>
      <w:r w:rsidRPr="00685860">
        <w:rPr>
          <w:spacing w:val="-5"/>
        </w:rPr>
        <w:t xml:space="preserve"> </w:t>
      </w:r>
      <w:r w:rsidRPr="00685860">
        <w:t>mejorar</w:t>
      </w:r>
      <w:r w:rsidRPr="00685860">
        <w:rPr>
          <w:spacing w:val="-5"/>
        </w:rPr>
        <w:t xml:space="preserve"> </w:t>
      </w:r>
      <w:r w:rsidRPr="00685860">
        <w:t>la</w:t>
      </w:r>
      <w:r w:rsidRPr="00685860">
        <w:rPr>
          <w:spacing w:val="-5"/>
        </w:rPr>
        <w:t xml:space="preserve"> </w:t>
      </w:r>
      <w:r w:rsidRPr="00685860">
        <w:t>coordinación</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planos</w:t>
      </w:r>
      <w:r w:rsidRPr="00685860">
        <w:rPr>
          <w:spacing w:val="-5"/>
        </w:rPr>
        <w:t xml:space="preserve"> f</w:t>
      </w:r>
      <w:r w:rsidRPr="00685860">
        <w:t>ederal,</w:t>
      </w:r>
      <w:r w:rsidRPr="00685860">
        <w:rPr>
          <w:spacing w:val="-5"/>
        </w:rPr>
        <w:t xml:space="preserve"> </w:t>
      </w:r>
      <w:r w:rsidRPr="00685860">
        <w:t>estatal</w:t>
      </w:r>
      <w:r w:rsidRPr="00685860">
        <w:rPr>
          <w:spacing w:val="-5"/>
        </w:rPr>
        <w:t xml:space="preserve"> </w:t>
      </w:r>
      <w:r w:rsidRPr="00685860">
        <w:t>y</w:t>
      </w:r>
      <w:r w:rsidRPr="00685860">
        <w:rPr>
          <w:spacing w:val="-5"/>
        </w:rPr>
        <w:t xml:space="preserve"> </w:t>
      </w:r>
      <w:r w:rsidRPr="00685860">
        <w:t>municipal,</w:t>
      </w:r>
      <w:r w:rsidRPr="00685860">
        <w:rPr>
          <w:spacing w:val="-5"/>
        </w:rPr>
        <w:t xml:space="preserve"> </w:t>
      </w:r>
      <w:r w:rsidRPr="00685860">
        <w:t>para preveni</w:t>
      </w:r>
      <w:r w:rsidRPr="00685860">
        <w:rPr>
          <w:spacing w:val="-5"/>
        </w:rPr>
        <w:t>r</w:t>
      </w:r>
      <w:r w:rsidRPr="00685860">
        <w:t>, atende</w:t>
      </w:r>
      <w:r w:rsidRPr="00685860">
        <w:rPr>
          <w:spacing w:val="-5"/>
        </w:rPr>
        <w:t>r</w:t>
      </w:r>
      <w:r w:rsidRPr="00685860">
        <w:t>, sancionar y erradicar la violencia contra la muje</w:t>
      </w:r>
      <w:r w:rsidRPr="00685860">
        <w:rPr>
          <w:spacing w:val="-5"/>
        </w:rPr>
        <w:t>r</w:t>
      </w:r>
      <w:r w:rsidRPr="00685860">
        <w:t>.</w:t>
      </w:r>
    </w:p>
    <w:p w:rsidR="00685860" w:rsidRPr="00685860" w:rsidRDefault="00685860" w:rsidP="000F77C6">
      <w:pPr>
        <w:pStyle w:val="Texto"/>
        <w:spacing w:line="238" w:lineRule="exact"/>
        <w:ind w:left="1980" w:hanging="540"/>
      </w:pPr>
      <w:r w:rsidRPr="00685860">
        <w:lastRenderedPageBreak/>
        <w:t>•</w:t>
      </w:r>
      <w:r w:rsidRPr="00685860">
        <w:tab/>
        <w:t>Acelerar</w:t>
      </w:r>
      <w:r w:rsidRPr="00685860">
        <w:rPr>
          <w:spacing w:val="10"/>
        </w:rPr>
        <w:t xml:space="preserve"> </w:t>
      </w:r>
      <w:r w:rsidRPr="00685860">
        <w:t>la</w:t>
      </w:r>
      <w:r w:rsidRPr="00685860">
        <w:rPr>
          <w:spacing w:val="10"/>
        </w:rPr>
        <w:t xml:space="preserve"> </w:t>
      </w:r>
      <w:r w:rsidRPr="00685860">
        <w:t>aplicación</w:t>
      </w:r>
      <w:r w:rsidRPr="00685860">
        <w:rPr>
          <w:spacing w:val="10"/>
        </w:rPr>
        <w:t xml:space="preserve"> </w:t>
      </w:r>
      <w:r w:rsidRPr="00685860">
        <w:t>cabal</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órdenes</w:t>
      </w:r>
      <w:r w:rsidRPr="00685860">
        <w:rPr>
          <w:spacing w:val="10"/>
        </w:rPr>
        <w:t xml:space="preserve"> </w:t>
      </w:r>
      <w:r w:rsidRPr="00685860">
        <w:t>de</w:t>
      </w:r>
      <w:r w:rsidRPr="00685860">
        <w:rPr>
          <w:spacing w:val="10"/>
        </w:rPr>
        <w:t xml:space="preserve"> </w:t>
      </w:r>
      <w:r w:rsidRPr="00685860">
        <w:t>protección</w:t>
      </w:r>
      <w:r w:rsidRPr="00685860">
        <w:rPr>
          <w:spacing w:val="10"/>
        </w:rPr>
        <w:t xml:space="preserve"> </w:t>
      </w:r>
      <w:r w:rsidRPr="00685860">
        <w:t>para</w:t>
      </w:r>
      <w:r w:rsidRPr="00685860">
        <w:rPr>
          <w:spacing w:val="10"/>
        </w:rPr>
        <w:t xml:space="preserve"> </w:t>
      </w:r>
      <w:r w:rsidRPr="00685860">
        <w:t>las</w:t>
      </w:r>
      <w:r w:rsidRPr="00685860">
        <w:rPr>
          <w:spacing w:val="10"/>
        </w:rPr>
        <w:t xml:space="preserve"> </w:t>
      </w:r>
      <w:r w:rsidRPr="00685860">
        <w:t>mujeres</w:t>
      </w:r>
      <w:r w:rsidRPr="00685860">
        <w:rPr>
          <w:spacing w:val="10"/>
        </w:rPr>
        <w:t xml:space="preserve"> </w:t>
      </w:r>
      <w:r w:rsidRPr="00685860">
        <w:t>que</w:t>
      </w:r>
      <w:r w:rsidRPr="00685860">
        <w:rPr>
          <w:spacing w:val="10"/>
        </w:rPr>
        <w:t xml:space="preserve"> </w:t>
      </w:r>
      <w:r w:rsidRPr="00685860">
        <w:t>se</w:t>
      </w:r>
      <w:r w:rsidRPr="00685860">
        <w:rPr>
          <w:spacing w:val="10"/>
        </w:rPr>
        <w:t xml:space="preserve"> </w:t>
      </w:r>
      <w:r w:rsidRPr="00685860">
        <w:t>enfrentan</w:t>
      </w:r>
      <w:r w:rsidRPr="00685860">
        <w:rPr>
          <w:spacing w:val="10"/>
        </w:rPr>
        <w:t xml:space="preserve"> </w:t>
      </w:r>
      <w:r w:rsidRPr="00685860">
        <w:t>a riesgos.</w:t>
      </w:r>
    </w:p>
    <w:p w:rsidR="00685860" w:rsidRPr="00685860" w:rsidRDefault="00685860" w:rsidP="000F77C6">
      <w:pPr>
        <w:pStyle w:val="Texto"/>
        <w:spacing w:line="238" w:lineRule="exact"/>
        <w:ind w:left="1980" w:hanging="540"/>
      </w:pPr>
      <w:r w:rsidRPr="00685860">
        <w:t>•</w:t>
      </w:r>
      <w:r w:rsidRPr="00685860">
        <w:tab/>
        <w:t>Promover la armonización de protocolos de investigación policial de homicidios de mujeres.</w:t>
      </w:r>
    </w:p>
    <w:p w:rsidR="00685860" w:rsidRPr="00685860" w:rsidRDefault="00685860" w:rsidP="000F77C6">
      <w:pPr>
        <w:pStyle w:val="Texto"/>
        <w:spacing w:line="238" w:lineRule="exact"/>
        <w:ind w:left="1980" w:hanging="540"/>
      </w:pPr>
      <w:r w:rsidRPr="00685860">
        <w:t>•</w:t>
      </w:r>
      <w:r w:rsidRPr="00685860">
        <w:tab/>
        <w:t>Propiciar</w:t>
      </w:r>
      <w:r w:rsidRPr="00685860">
        <w:rPr>
          <w:spacing w:val="20"/>
        </w:rPr>
        <w:t xml:space="preserve"> </w:t>
      </w:r>
      <w:r w:rsidRPr="00685860">
        <w:t>la</w:t>
      </w:r>
      <w:r w:rsidRPr="00685860">
        <w:rPr>
          <w:spacing w:val="20"/>
        </w:rPr>
        <w:t xml:space="preserve"> </w:t>
      </w:r>
      <w:r w:rsidRPr="00685860">
        <w:t>tipificación</w:t>
      </w:r>
      <w:r w:rsidRPr="00685860">
        <w:rPr>
          <w:spacing w:val="10"/>
        </w:rPr>
        <w:t xml:space="preserve"> </w:t>
      </w:r>
      <w:r w:rsidRPr="00685860">
        <w:t>del</w:t>
      </w:r>
      <w:r w:rsidRPr="00685860">
        <w:rPr>
          <w:spacing w:val="20"/>
        </w:rPr>
        <w:t xml:space="preserve"> </w:t>
      </w:r>
      <w:r w:rsidRPr="00685860">
        <w:t>delito</w:t>
      </w:r>
      <w:r w:rsidRPr="00685860">
        <w:rPr>
          <w:spacing w:val="20"/>
        </w:rPr>
        <w:t xml:space="preserve"> </w:t>
      </w:r>
      <w:r w:rsidRPr="00685860">
        <w:t>de</w:t>
      </w:r>
      <w:r w:rsidRPr="00685860">
        <w:rPr>
          <w:spacing w:val="20"/>
        </w:rPr>
        <w:t xml:space="preserve"> </w:t>
      </w:r>
      <w:r w:rsidRPr="00685860">
        <w:t>trata</w:t>
      </w:r>
      <w:r w:rsidRPr="00685860">
        <w:rPr>
          <w:spacing w:val="20"/>
        </w:rPr>
        <w:t xml:space="preserve"> </w:t>
      </w:r>
      <w:r w:rsidRPr="00685860">
        <w:t>de</w:t>
      </w:r>
      <w:r w:rsidRPr="00685860">
        <w:rPr>
          <w:spacing w:val="20"/>
        </w:rPr>
        <w:t xml:space="preserve"> </w:t>
      </w:r>
      <w:r w:rsidRPr="00685860">
        <w:t>personas</w:t>
      </w:r>
      <w:r w:rsidRPr="00685860">
        <w:rPr>
          <w:spacing w:val="20"/>
        </w:rPr>
        <w:t xml:space="preserve"> </w:t>
      </w:r>
      <w:r w:rsidRPr="00685860">
        <w:t>y</w:t>
      </w:r>
      <w:r w:rsidRPr="00685860">
        <w:rPr>
          <w:spacing w:val="20"/>
        </w:rPr>
        <w:t xml:space="preserve"> </w:t>
      </w:r>
      <w:r w:rsidRPr="00685860">
        <w:t>su</w:t>
      </w:r>
      <w:r w:rsidRPr="00685860">
        <w:rPr>
          <w:spacing w:val="20"/>
        </w:rPr>
        <w:t xml:space="preserve"> </w:t>
      </w:r>
      <w:r w:rsidRPr="00685860">
        <w:t>armonización</w:t>
      </w:r>
      <w:r w:rsidRPr="00685860">
        <w:rPr>
          <w:spacing w:val="20"/>
        </w:rPr>
        <w:t xml:space="preserve"> </w:t>
      </w:r>
      <w:r w:rsidRPr="00685860">
        <w:t>con</w:t>
      </w:r>
      <w:r w:rsidRPr="00685860">
        <w:rPr>
          <w:spacing w:val="20"/>
        </w:rPr>
        <w:t xml:space="preserve"> </w:t>
      </w:r>
      <w:r w:rsidRPr="00685860">
        <w:t>el</w:t>
      </w:r>
      <w:r w:rsidRPr="00685860">
        <w:rPr>
          <w:spacing w:val="20"/>
        </w:rPr>
        <w:t xml:space="preserve"> </w:t>
      </w:r>
      <w:r w:rsidRPr="00685860">
        <w:t>marco</w:t>
      </w:r>
      <w:r w:rsidRPr="00685860">
        <w:rPr>
          <w:spacing w:val="20"/>
        </w:rPr>
        <w:t xml:space="preserve"> </w:t>
      </w:r>
      <w:r w:rsidRPr="00685860">
        <w:t>legal vigente.</w:t>
      </w:r>
    </w:p>
    <w:p w:rsidR="00685860" w:rsidRPr="00685860" w:rsidRDefault="00685860" w:rsidP="000F77C6">
      <w:pPr>
        <w:pStyle w:val="Texto"/>
        <w:spacing w:line="238" w:lineRule="exact"/>
        <w:ind w:left="1980" w:hanging="540"/>
      </w:pPr>
      <w:r w:rsidRPr="00685860">
        <w:t>•</w:t>
      </w:r>
      <w:r w:rsidRPr="00685860">
        <w:tab/>
        <w:t>Llevar</w:t>
      </w:r>
      <w:r w:rsidRPr="00685860">
        <w:rPr>
          <w:spacing w:val="10"/>
        </w:rPr>
        <w:t xml:space="preserve"> </w:t>
      </w:r>
      <w:r w:rsidRPr="00685860">
        <w:t>a</w:t>
      </w:r>
      <w:r w:rsidRPr="00685860">
        <w:rPr>
          <w:spacing w:val="10"/>
        </w:rPr>
        <w:t xml:space="preserve"> </w:t>
      </w:r>
      <w:r w:rsidRPr="00685860">
        <w:t>cabo</w:t>
      </w:r>
      <w:r w:rsidRPr="00685860">
        <w:rPr>
          <w:spacing w:val="10"/>
        </w:rPr>
        <w:t xml:space="preserve"> </w:t>
      </w:r>
      <w:r w:rsidRPr="00685860">
        <w:t>campañas</w:t>
      </w:r>
      <w:r w:rsidRPr="00685860">
        <w:rPr>
          <w:spacing w:val="10"/>
        </w:rPr>
        <w:t xml:space="preserve"> </w:t>
      </w:r>
      <w:r w:rsidRPr="00685860">
        <w:t>nacionales</w:t>
      </w:r>
      <w:r w:rsidRPr="00685860">
        <w:rPr>
          <w:spacing w:val="10"/>
        </w:rPr>
        <w:t xml:space="preserve"> </w:t>
      </w:r>
      <w:r w:rsidRPr="00685860">
        <w:t>de</w:t>
      </w:r>
      <w:r w:rsidRPr="00685860">
        <w:rPr>
          <w:spacing w:val="10"/>
        </w:rPr>
        <w:t xml:space="preserve"> </w:t>
      </w:r>
      <w:r w:rsidRPr="00685860">
        <w:t>sensibilización</w:t>
      </w:r>
      <w:r w:rsidRPr="00685860">
        <w:rPr>
          <w:spacing w:val="10"/>
        </w:rPr>
        <w:t xml:space="preserve"> </w:t>
      </w:r>
      <w:r w:rsidRPr="00685860">
        <w:t>sobre</w:t>
      </w:r>
      <w:r w:rsidRPr="00685860">
        <w:rPr>
          <w:spacing w:val="10"/>
        </w:rPr>
        <w:t xml:space="preserve"> </w:t>
      </w:r>
      <w:r w:rsidRPr="00685860">
        <w:t>los</w:t>
      </w:r>
      <w:r w:rsidRPr="00685860">
        <w:rPr>
          <w:spacing w:val="10"/>
        </w:rPr>
        <w:t xml:space="preserve"> </w:t>
      </w:r>
      <w:r w:rsidRPr="00685860">
        <w:t>riesgos</w:t>
      </w:r>
      <w:r w:rsidRPr="00685860">
        <w:rPr>
          <w:spacing w:val="10"/>
        </w:rPr>
        <w:t xml:space="preserve"> </w:t>
      </w:r>
      <w:r w:rsidRPr="00685860">
        <w:t>y</w:t>
      </w:r>
      <w:r w:rsidRPr="00685860">
        <w:rPr>
          <w:spacing w:val="10"/>
        </w:rPr>
        <w:t xml:space="preserve"> </w:t>
      </w:r>
      <w:r w:rsidRPr="00685860">
        <w:t>consecuencias</w:t>
      </w:r>
      <w:r w:rsidRPr="00685860">
        <w:rPr>
          <w:spacing w:val="10"/>
        </w:rPr>
        <w:t xml:space="preserve"> </w:t>
      </w:r>
      <w:r w:rsidRPr="00685860">
        <w:t>de</w:t>
      </w:r>
      <w:r w:rsidRPr="00685860">
        <w:rPr>
          <w:spacing w:val="10"/>
        </w:rPr>
        <w:t xml:space="preserve"> </w:t>
      </w:r>
      <w:r w:rsidRPr="00685860">
        <w:t>la trata de personas orientadas a mujeres, así como sobre la discriminación de género y los tipos y modalidades de violencias contra las mujeres.</w:t>
      </w:r>
    </w:p>
    <w:p w:rsidR="00685860" w:rsidRPr="00685860" w:rsidRDefault="00685860" w:rsidP="000F77C6">
      <w:pPr>
        <w:pStyle w:val="Texto"/>
        <w:spacing w:line="238" w:lineRule="exact"/>
        <w:ind w:left="1980" w:hanging="540"/>
      </w:pPr>
      <w:r w:rsidRPr="00685860">
        <w:t>•</w:t>
      </w:r>
      <w:r w:rsidRPr="00685860">
        <w:tab/>
        <w:t>Capacitar a los funcionarios encargados de hacer cumplir la Ley de Migración y su Reglamento y demás disposiciones legales aplicables, sobre las causas, consecuencias e incidencia de la trata de mujeres y las di</w:t>
      </w:r>
      <w:r w:rsidRPr="00685860">
        <w:rPr>
          <w:spacing w:val="-5"/>
        </w:rPr>
        <w:t>f</w:t>
      </w:r>
      <w:r w:rsidRPr="00685860">
        <w:t xml:space="preserve">erentes </w:t>
      </w:r>
      <w:r w:rsidRPr="00685860">
        <w:rPr>
          <w:spacing w:val="-5"/>
        </w:rPr>
        <w:t>f</w:t>
      </w:r>
      <w:r w:rsidRPr="00685860">
        <w:t>ormas de explotación, así como en la atención a las víctimas de estos delitos.</w:t>
      </w:r>
    </w:p>
    <w:p w:rsidR="00685860" w:rsidRPr="00685860" w:rsidRDefault="00685860" w:rsidP="000F77C6">
      <w:pPr>
        <w:pStyle w:val="Texto"/>
        <w:spacing w:line="238" w:lineRule="exact"/>
        <w:ind w:left="1980" w:hanging="540"/>
      </w:pPr>
      <w:r w:rsidRPr="00685860">
        <w:t>•</w:t>
      </w:r>
      <w:r w:rsidRPr="00685860">
        <w:tab/>
        <w:t>Promover</w:t>
      </w:r>
      <w:r w:rsidRPr="00685860">
        <w:rPr>
          <w:spacing w:val="35"/>
        </w:rPr>
        <w:t xml:space="preserve"> </w:t>
      </w:r>
      <w:r w:rsidRPr="00685860">
        <w:t>el</w:t>
      </w:r>
      <w:r w:rsidRPr="00685860">
        <w:rPr>
          <w:spacing w:val="35"/>
        </w:rPr>
        <w:t xml:space="preserve"> </w:t>
      </w:r>
      <w:r w:rsidRPr="00685860">
        <w:t>en</w:t>
      </w:r>
      <w:r w:rsidRPr="00685860">
        <w:rPr>
          <w:spacing w:val="-5"/>
        </w:rPr>
        <w:t>f</w:t>
      </w:r>
      <w:r w:rsidRPr="00685860">
        <w:t>oque</w:t>
      </w:r>
      <w:r w:rsidRPr="00685860">
        <w:rPr>
          <w:spacing w:val="35"/>
        </w:rPr>
        <w:t xml:space="preserve"> </w:t>
      </w:r>
      <w:r w:rsidRPr="00685860">
        <w:t>de</w:t>
      </w:r>
      <w:r w:rsidRPr="00685860">
        <w:rPr>
          <w:spacing w:val="35"/>
        </w:rPr>
        <w:t xml:space="preserve"> </w:t>
      </w:r>
      <w:r w:rsidRPr="00685860">
        <w:t>género</w:t>
      </w:r>
      <w:r w:rsidRPr="00685860">
        <w:rPr>
          <w:spacing w:val="35"/>
        </w:rPr>
        <w:t xml:space="preserve"> </w:t>
      </w:r>
      <w:r w:rsidRPr="00685860">
        <w:t>en</w:t>
      </w:r>
      <w:r w:rsidRPr="00685860">
        <w:rPr>
          <w:spacing w:val="35"/>
        </w:rPr>
        <w:t xml:space="preserve"> </w:t>
      </w:r>
      <w:r w:rsidRPr="00685860">
        <w:t>las</w:t>
      </w:r>
      <w:r w:rsidRPr="00685860">
        <w:rPr>
          <w:spacing w:val="35"/>
        </w:rPr>
        <w:t xml:space="preserve"> </w:t>
      </w:r>
      <w:r w:rsidRPr="00685860">
        <w:t>actuaciones</w:t>
      </w:r>
      <w:r w:rsidRPr="00685860">
        <w:rPr>
          <w:spacing w:val="35"/>
        </w:rPr>
        <w:t xml:space="preserve"> </w:t>
      </w:r>
      <w:r w:rsidRPr="00685860">
        <w:t>de</w:t>
      </w:r>
      <w:r w:rsidRPr="00685860">
        <w:rPr>
          <w:spacing w:val="35"/>
        </w:rPr>
        <w:t xml:space="preserve"> </w:t>
      </w:r>
      <w:r w:rsidRPr="00685860">
        <w:t>las</w:t>
      </w:r>
      <w:r w:rsidRPr="00685860">
        <w:rPr>
          <w:spacing w:val="35"/>
        </w:rPr>
        <w:t xml:space="preserve"> </w:t>
      </w:r>
      <w:r w:rsidRPr="00685860">
        <w:t>dependencias</w:t>
      </w:r>
      <w:r w:rsidRPr="00685860">
        <w:rPr>
          <w:spacing w:val="35"/>
        </w:rPr>
        <w:t xml:space="preserve"> </w:t>
      </w:r>
      <w:r w:rsidRPr="00685860">
        <w:t>y</w:t>
      </w:r>
      <w:r w:rsidRPr="00685860">
        <w:rPr>
          <w:spacing w:val="35"/>
        </w:rPr>
        <w:t xml:space="preserve"> </w:t>
      </w:r>
      <w:r w:rsidRPr="00685860">
        <w:t>entidades</w:t>
      </w:r>
      <w:r w:rsidRPr="00685860">
        <w:rPr>
          <w:spacing w:val="35"/>
        </w:rPr>
        <w:t xml:space="preserve"> </w:t>
      </w:r>
      <w:r w:rsidRPr="00685860">
        <w:t>de</w:t>
      </w:r>
      <w:r w:rsidRPr="00685860">
        <w:rPr>
          <w:spacing w:val="35"/>
        </w:rPr>
        <w:t xml:space="preserve"> </w:t>
      </w:r>
      <w:r w:rsidRPr="00685860">
        <w:t>la Administración Pública Federal.</w:t>
      </w:r>
    </w:p>
    <w:p w:rsidR="00685860" w:rsidRPr="00685860" w:rsidRDefault="00685860" w:rsidP="000F77C6">
      <w:pPr>
        <w:pStyle w:val="Texto"/>
        <w:spacing w:line="238" w:lineRule="exact"/>
        <w:ind w:left="1980" w:hanging="540"/>
      </w:pPr>
      <w:r w:rsidRPr="00685860">
        <w:t>•</w:t>
      </w:r>
      <w:r w:rsidRPr="00685860">
        <w:tab/>
        <w:t>Incorporar acciones específicas</w:t>
      </w:r>
      <w:r w:rsidRPr="00685860">
        <w:rPr>
          <w:spacing w:val="-5"/>
        </w:rPr>
        <w:t xml:space="preserve"> </w:t>
      </w:r>
      <w:r w:rsidRPr="00685860">
        <w:t>para garantizar la seguridad e integridad</w:t>
      </w:r>
      <w:r w:rsidR="00124F2F">
        <w:t xml:space="preserve"> </w:t>
      </w:r>
      <w:r w:rsidRPr="00685860">
        <w:t>de las mujeres.</w:t>
      </w:r>
    </w:p>
    <w:p w:rsidR="00685860" w:rsidRPr="00AF7A88" w:rsidRDefault="00685860" w:rsidP="00444EB4">
      <w:pPr>
        <w:pStyle w:val="Texto"/>
        <w:spacing w:after="80" w:line="234" w:lineRule="exact"/>
        <w:ind w:firstLine="0"/>
        <w:rPr>
          <w:b/>
        </w:rPr>
      </w:pPr>
      <w:r w:rsidRPr="00AF7A88">
        <w:rPr>
          <w:b/>
        </w:rPr>
        <w:t>VI.2. Méxi</w:t>
      </w:r>
      <w:r w:rsidRPr="00AF7A88">
        <w:rPr>
          <w:b/>
          <w:spacing w:val="-5"/>
        </w:rPr>
        <w:t>c</w:t>
      </w:r>
      <w:r w:rsidRPr="00AF7A88">
        <w:rPr>
          <w:b/>
        </w:rPr>
        <w:t>o Inclu</w:t>
      </w:r>
      <w:r w:rsidRPr="00AF7A88">
        <w:rPr>
          <w:b/>
          <w:spacing w:val="-5"/>
        </w:rPr>
        <w:t>y</w:t>
      </w:r>
      <w:r w:rsidRPr="00AF7A88">
        <w:rPr>
          <w:b/>
        </w:rPr>
        <w:t>ente</w:t>
      </w:r>
    </w:p>
    <w:tbl>
      <w:tblPr>
        <w:tblW w:w="8842"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2"/>
      </w:tblGrid>
      <w:tr w:rsidR="00AF7A88" w:rsidRPr="00DB1649">
        <w:trPr>
          <w:trHeight w:val="20"/>
        </w:trPr>
        <w:tc>
          <w:tcPr>
            <w:tcW w:w="8712" w:type="dxa"/>
            <w:shd w:val="clear" w:color="auto" w:fill="auto"/>
            <w:noWrap/>
          </w:tcPr>
          <w:p w:rsidR="00AF7A88" w:rsidRPr="00DB1649" w:rsidRDefault="00AF7A88" w:rsidP="00602CEB">
            <w:pPr>
              <w:pStyle w:val="Texto"/>
              <w:spacing w:line="238" w:lineRule="exact"/>
              <w:ind w:left="2362" w:hanging="1728"/>
              <w:rPr>
                <w:b/>
                <w:color w:val="000000"/>
                <w:szCs w:val="18"/>
              </w:rPr>
            </w:pPr>
            <w:r w:rsidRPr="00DB1649">
              <w:rPr>
                <w:b/>
                <w:color w:val="000000"/>
                <w:szCs w:val="18"/>
              </w:rPr>
              <w:t>Objetivo 2.1.</w:t>
            </w:r>
            <w:r w:rsidRPr="00DB1649">
              <w:rPr>
                <w:b/>
                <w:color w:val="000000"/>
                <w:szCs w:val="18"/>
              </w:rPr>
              <w:tab/>
              <w:t>Garantizar el ejercicio e</w:t>
            </w:r>
            <w:r w:rsidRPr="00DB1649">
              <w:rPr>
                <w:b/>
                <w:color w:val="000000"/>
                <w:spacing w:val="-5"/>
                <w:szCs w:val="18"/>
              </w:rPr>
              <w:t>f</w:t>
            </w:r>
            <w:r w:rsidRPr="00DB1649">
              <w:rPr>
                <w:b/>
                <w:color w:val="000000"/>
                <w:szCs w:val="18"/>
              </w:rPr>
              <w:t>ectivo de los derechos sociales para toda la población.</w:t>
            </w:r>
          </w:p>
        </w:tc>
      </w:tr>
    </w:tbl>
    <w:p w:rsidR="00685860" w:rsidRPr="00685860" w:rsidRDefault="00AF7A88" w:rsidP="000F77C6">
      <w:pPr>
        <w:pStyle w:val="Texto"/>
        <w:spacing w:line="238" w:lineRule="exact"/>
        <w:ind w:left="2448" w:hanging="1728"/>
        <w:rPr>
          <w:color w:val="000000"/>
          <w:szCs w:val="18"/>
        </w:rPr>
      </w:pPr>
      <w:r>
        <w:rPr>
          <w:b/>
          <w:color w:val="000000"/>
          <w:szCs w:val="18"/>
        </w:rPr>
        <w:t>Estrategia 2.1.1.</w:t>
      </w:r>
      <w:r>
        <w:rPr>
          <w:b/>
          <w:color w:val="000000"/>
          <w:szCs w:val="18"/>
        </w:rPr>
        <w:tab/>
      </w:r>
      <w:r w:rsidR="00685860" w:rsidRPr="00685860">
        <w:rPr>
          <w:b/>
          <w:color w:val="000000"/>
          <w:szCs w:val="18"/>
        </w:rPr>
        <w:t>Asegurar una alimentación y nutrición adecuada de los mexicanos, en particular para aquellos en extrema pobreza o con carencia alimentaria severa.</w:t>
      </w:r>
    </w:p>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Combatir</w:t>
      </w:r>
      <w:r w:rsidRPr="00685860">
        <w:rPr>
          <w:spacing w:val="15"/>
        </w:rPr>
        <w:t xml:space="preserve"> </w:t>
      </w:r>
      <w:r w:rsidRPr="00685860">
        <w:t>la</w:t>
      </w:r>
      <w:r w:rsidRPr="00685860">
        <w:rPr>
          <w:spacing w:val="15"/>
        </w:rPr>
        <w:t xml:space="preserve"> </w:t>
      </w:r>
      <w:r w:rsidRPr="00685860">
        <w:t>carencia</w:t>
      </w:r>
      <w:r w:rsidRPr="00685860">
        <w:rPr>
          <w:spacing w:val="15"/>
        </w:rPr>
        <w:t xml:space="preserve"> </w:t>
      </w:r>
      <w:r w:rsidRPr="00685860">
        <w:t>alimentaria</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población</w:t>
      </w:r>
      <w:r w:rsidRPr="00685860">
        <w:rPr>
          <w:spacing w:val="15"/>
        </w:rPr>
        <w:t xml:space="preserve"> </w:t>
      </w:r>
      <w:r w:rsidRPr="00685860">
        <w:t>a</w:t>
      </w:r>
      <w:r w:rsidRPr="00685860">
        <w:rPr>
          <w:spacing w:val="15"/>
        </w:rPr>
        <w:t xml:space="preserve"> </w:t>
      </w:r>
      <w:r w:rsidRPr="00685860">
        <w:t>tr</w:t>
      </w:r>
      <w:r w:rsidRPr="00685860">
        <w:rPr>
          <w:spacing w:val="-5"/>
        </w:rPr>
        <w:t>a</w:t>
      </w:r>
      <w:r w:rsidRPr="00685860">
        <w:t>vés</w:t>
      </w:r>
      <w:r w:rsidRPr="00685860">
        <w:rPr>
          <w:spacing w:val="15"/>
        </w:rPr>
        <w:t xml:space="preserve"> </w:t>
      </w:r>
      <w:r w:rsidRPr="00685860">
        <w:t>de</w:t>
      </w:r>
      <w:r w:rsidRPr="00685860">
        <w:rPr>
          <w:spacing w:val="15"/>
        </w:rPr>
        <w:t xml:space="preserve"> </w:t>
      </w:r>
      <w:r w:rsidRPr="00685860">
        <w:t>políticas</w:t>
      </w:r>
      <w:r w:rsidRPr="00685860">
        <w:rPr>
          <w:spacing w:val="15"/>
        </w:rPr>
        <w:t xml:space="preserve"> </w:t>
      </w:r>
      <w:r w:rsidRPr="00685860">
        <w:t>públicas</w:t>
      </w:r>
      <w:r w:rsidRPr="00685860">
        <w:rPr>
          <w:spacing w:val="15"/>
        </w:rPr>
        <w:t xml:space="preserve"> </w:t>
      </w:r>
      <w:r w:rsidRPr="00685860">
        <w:t>coordinadas</w:t>
      </w:r>
      <w:r w:rsidRPr="00685860">
        <w:rPr>
          <w:spacing w:val="15"/>
        </w:rPr>
        <w:t xml:space="preserve"> </w:t>
      </w:r>
      <w:r w:rsidRPr="00685860">
        <w:t>y concurrentes, priorizando la atención de las familias en extrema pobreza.</w:t>
      </w:r>
    </w:p>
    <w:p w:rsidR="00685860" w:rsidRPr="00685860" w:rsidRDefault="00685860" w:rsidP="00602CEB">
      <w:pPr>
        <w:pStyle w:val="Texto"/>
        <w:spacing w:after="76" w:line="238" w:lineRule="exact"/>
        <w:ind w:left="1980" w:hanging="540"/>
      </w:pPr>
      <w:r w:rsidRPr="00685860">
        <w:t>•</w:t>
      </w:r>
      <w:r w:rsidRPr="00685860">
        <w:tab/>
        <w:t>Propiciar</w:t>
      </w:r>
      <w:r w:rsidRPr="00685860">
        <w:rPr>
          <w:i/>
        </w:rPr>
        <w:t xml:space="preserve"> </w:t>
      </w:r>
      <w:r w:rsidRPr="00685860">
        <w:t>un</w:t>
      </w:r>
      <w:r w:rsidRPr="00685860">
        <w:rPr>
          <w:i/>
        </w:rPr>
        <w:t xml:space="preserve"> </w:t>
      </w:r>
      <w:r w:rsidRPr="00685860">
        <w:t>ingreso</w:t>
      </w:r>
      <w:r w:rsidRPr="00685860">
        <w:rPr>
          <w:i/>
        </w:rPr>
        <w:t xml:space="preserve"> </w:t>
      </w:r>
      <w:r w:rsidRPr="00685860">
        <w:t>mínimo</w:t>
      </w:r>
      <w:r w:rsidRPr="00685860">
        <w:rPr>
          <w:i/>
        </w:rPr>
        <w:t xml:space="preserve"> </w:t>
      </w:r>
      <w:r w:rsidRPr="00685860">
        <w:t>necesario</w:t>
      </w:r>
      <w:r w:rsidRPr="00685860">
        <w:rPr>
          <w:i/>
        </w:rPr>
        <w:t xml:space="preserve"> </w:t>
      </w:r>
      <w:r w:rsidRPr="00685860">
        <w:t>para</w:t>
      </w:r>
      <w:r w:rsidRPr="00685860">
        <w:rPr>
          <w:i/>
        </w:rPr>
        <w:t xml:space="preserve"> </w:t>
      </w:r>
      <w:r w:rsidRPr="00685860">
        <w:t>que</w:t>
      </w:r>
      <w:r w:rsidRPr="00685860">
        <w:rPr>
          <w:i/>
        </w:rPr>
        <w:t xml:space="preserve"> </w:t>
      </w:r>
      <w:r w:rsidRPr="00685860">
        <w:t>las</w:t>
      </w:r>
      <w:r w:rsidRPr="00685860">
        <w:rPr>
          <w:i/>
        </w:rPr>
        <w:t xml:space="preserve"> </w:t>
      </w:r>
      <w:r w:rsidRPr="00685860">
        <w:t>familias</w:t>
      </w:r>
      <w:r w:rsidRPr="00685860">
        <w:rPr>
          <w:i/>
        </w:rPr>
        <w:t xml:space="preserve"> </w:t>
      </w:r>
      <w:r w:rsidRPr="00685860">
        <w:t>tengan</w:t>
      </w:r>
      <w:r w:rsidRPr="00685860">
        <w:rPr>
          <w:i/>
        </w:rPr>
        <w:t xml:space="preserve"> </w:t>
      </w:r>
      <w:r w:rsidRPr="00685860">
        <w:t>acceso</w:t>
      </w:r>
      <w:r w:rsidRPr="00685860">
        <w:rPr>
          <w:i/>
        </w:rPr>
        <w:t xml:space="preserve"> </w:t>
      </w:r>
      <w:r w:rsidRPr="00685860">
        <w:t>a</w:t>
      </w:r>
      <w:r w:rsidRPr="00685860">
        <w:rPr>
          <w:i/>
        </w:rPr>
        <w:t xml:space="preserve"> </w:t>
      </w:r>
      <w:r w:rsidRPr="00685860">
        <w:t>suficientes alimentos inocuos y nutritivos.</w:t>
      </w:r>
    </w:p>
    <w:p w:rsidR="00685860" w:rsidRPr="00685860" w:rsidRDefault="00685860" w:rsidP="00602CEB">
      <w:pPr>
        <w:pStyle w:val="Texto"/>
        <w:spacing w:after="76" w:line="240" w:lineRule="exact"/>
        <w:ind w:left="1980" w:hanging="540"/>
      </w:pPr>
      <w:r w:rsidRPr="00685860">
        <w:t>•</w:t>
      </w:r>
      <w:r w:rsidRPr="00685860">
        <w:tab/>
        <w:t>Facilitar el acceso a productos alimenticios básicos y complementarios a un precio adecuado.</w:t>
      </w:r>
    </w:p>
    <w:p w:rsidR="00685860" w:rsidRPr="00685860" w:rsidRDefault="00685860" w:rsidP="00602CEB">
      <w:pPr>
        <w:pStyle w:val="Texto"/>
        <w:spacing w:after="76" w:line="240" w:lineRule="exact"/>
        <w:ind w:left="1980" w:hanging="540"/>
      </w:pPr>
      <w:r w:rsidRPr="00685860">
        <w:t>•</w:t>
      </w:r>
      <w:r w:rsidRPr="00685860">
        <w:tab/>
        <w:t>Incorporar</w:t>
      </w:r>
      <w:r w:rsidRPr="00685860">
        <w:rPr>
          <w:spacing w:val="45"/>
        </w:rPr>
        <w:t xml:space="preserve"> </w:t>
      </w:r>
      <w:r w:rsidRPr="00685860">
        <w:t>componentes</w:t>
      </w:r>
      <w:r w:rsidRPr="00685860">
        <w:rPr>
          <w:spacing w:val="45"/>
        </w:rPr>
        <w:t xml:space="preserve"> </w:t>
      </w:r>
      <w:r w:rsidRPr="00685860">
        <w:t>de</w:t>
      </w:r>
      <w:r w:rsidRPr="00685860">
        <w:rPr>
          <w:spacing w:val="45"/>
        </w:rPr>
        <w:t xml:space="preserve"> </w:t>
      </w:r>
      <w:r w:rsidRPr="00685860">
        <w:t>carácter</w:t>
      </w:r>
      <w:r w:rsidRPr="00685860">
        <w:rPr>
          <w:spacing w:val="45"/>
        </w:rPr>
        <w:t xml:space="preserve"> </w:t>
      </w:r>
      <w:r w:rsidRPr="00685860">
        <w:t>productivo</w:t>
      </w:r>
      <w:r w:rsidRPr="00685860">
        <w:rPr>
          <w:spacing w:val="45"/>
        </w:rPr>
        <w:t xml:space="preserve"> </w:t>
      </w:r>
      <w:r w:rsidRPr="00685860">
        <w:t>a</w:t>
      </w:r>
      <w:r w:rsidRPr="00685860">
        <w:rPr>
          <w:spacing w:val="45"/>
        </w:rPr>
        <w:t xml:space="preserve"> </w:t>
      </w:r>
      <w:r w:rsidRPr="00685860">
        <w:t>las</w:t>
      </w:r>
      <w:r w:rsidRPr="00685860">
        <w:rPr>
          <w:spacing w:val="45"/>
        </w:rPr>
        <w:t xml:space="preserve"> </w:t>
      </w:r>
      <w:r w:rsidRPr="00685860">
        <w:t>acciones</w:t>
      </w:r>
      <w:r w:rsidRPr="00685860">
        <w:rPr>
          <w:spacing w:val="45"/>
        </w:rPr>
        <w:t xml:space="preserve"> </w:t>
      </w:r>
      <w:r w:rsidRPr="00685860">
        <w:t>y</w:t>
      </w:r>
      <w:r w:rsidRPr="00685860">
        <w:rPr>
          <w:spacing w:val="45"/>
        </w:rPr>
        <w:t xml:space="preserve"> </w:t>
      </w:r>
      <w:r w:rsidRPr="00685860">
        <w:t>programas</w:t>
      </w:r>
      <w:r w:rsidRPr="00685860">
        <w:rPr>
          <w:spacing w:val="45"/>
        </w:rPr>
        <w:t xml:space="preserve"> </w:t>
      </w:r>
      <w:r w:rsidRPr="00685860">
        <w:t>sociales,</w:t>
      </w:r>
      <w:r w:rsidRPr="00685860">
        <w:rPr>
          <w:spacing w:val="45"/>
        </w:rPr>
        <w:t xml:space="preserve"> </w:t>
      </w:r>
      <w:r w:rsidRPr="00685860">
        <w:t>con objeto de mejorar los ingresos de los mexicanos, proveerles empleo y garantizar el acceso a los alimentos indispensables para el ejercicio de sus derechos.</w:t>
      </w:r>
    </w:p>
    <w:p w:rsidR="00685860" w:rsidRPr="00AF7A88" w:rsidRDefault="00685860" w:rsidP="00602CEB">
      <w:pPr>
        <w:pStyle w:val="Texto"/>
        <w:spacing w:after="76" w:line="240" w:lineRule="exact"/>
        <w:ind w:left="1980" w:hanging="540"/>
      </w:pPr>
      <w:r w:rsidRPr="00685860">
        <w:t>•</w:t>
      </w:r>
      <w:r w:rsidRPr="00685860">
        <w:tab/>
        <w:t>Adecuar</w:t>
      </w:r>
      <w:r w:rsidRPr="00685860">
        <w:rPr>
          <w:spacing w:val="-5"/>
        </w:rPr>
        <w:t xml:space="preserve"> </w:t>
      </w:r>
      <w:r w:rsidRPr="00685860">
        <w:t>el</w:t>
      </w:r>
      <w:r w:rsidRPr="00685860">
        <w:rPr>
          <w:spacing w:val="-5"/>
        </w:rPr>
        <w:t xml:space="preserve"> </w:t>
      </w:r>
      <w:r w:rsidRPr="00685860">
        <w:t>marco</w:t>
      </w:r>
      <w:r w:rsidRPr="00685860">
        <w:rPr>
          <w:spacing w:val="-5"/>
        </w:rPr>
        <w:t xml:space="preserve"> </w:t>
      </w:r>
      <w:r w:rsidRPr="00685860">
        <w:t>jurídico</w:t>
      </w:r>
      <w:r w:rsidRPr="00685860">
        <w:rPr>
          <w:spacing w:val="-5"/>
        </w:rPr>
        <w:t xml:space="preserve"> </w:t>
      </w:r>
      <w:r w:rsidRPr="00685860">
        <w:t>para</w:t>
      </w:r>
      <w:r w:rsidRPr="00685860">
        <w:rPr>
          <w:spacing w:val="-5"/>
        </w:rPr>
        <w:t xml:space="preserve"> f</w:t>
      </w:r>
      <w:r w:rsidRPr="00685860">
        <w:t>ortalecer</w:t>
      </w:r>
      <w:r w:rsidRPr="00685860">
        <w:rPr>
          <w:spacing w:val="-5"/>
        </w:rPr>
        <w:t xml:space="preserve"> </w:t>
      </w:r>
      <w:r w:rsidRPr="00685860">
        <w:t>la</w:t>
      </w:r>
      <w:r w:rsidRPr="00685860">
        <w:rPr>
          <w:spacing w:val="-5"/>
        </w:rPr>
        <w:t xml:space="preserve"> </w:t>
      </w:r>
      <w:r w:rsidRPr="00685860">
        <w:t>seguridad</w:t>
      </w:r>
      <w:r w:rsidRPr="00685860">
        <w:rPr>
          <w:spacing w:val="-5"/>
        </w:rPr>
        <w:t xml:space="preserve"> </w:t>
      </w:r>
      <w:r w:rsidRPr="00685860">
        <w:t>alimentaria</w:t>
      </w:r>
      <w:r w:rsidRPr="00685860">
        <w:rPr>
          <w:spacing w:val="-5"/>
        </w:rPr>
        <w:t xml:space="preserve"> </w:t>
      </w:r>
      <w:r w:rsidRPr="00685860">
        <w:t>y</w:t>
      </w:r>
      <w:r w:rsidRPr="00685860">
        <w:rPr>
          <w:spacing w:val="-5"/>
        </w:rPr>
        <w:t xml:space="preserve"> </w:t>
      </w:r>
      <w:r w:rsidRPr="00685860">
        <w:t>el</w:t>
      </w:r>
      <w:r w:rsidRPr="00685860">
        <w:rPr>
          <w:spacing w:val="-5"/>
        </w:rPr>
        <w:t xml:space="preserve"> </w:t>
      </w:r>
      <w:r w:rsidRPr="00685860">
        <w:t>derecho</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AF7A88">
        <w:t>alimentación.</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AF7A88" w:rsidRPr="00DB1649">
        <w:trPr>
          <w:trHeight w:val="20"/>
        </w:trPr>
        <w:tc>
          <w:tcPr>
            <w:tcW w:w="8712" w:type="dxa"/>
            <w:shd w:val="clear" w:color="auto" w:fill="auto"/>
            <w:noWrap/>
          </w:tcPr>
          <w:p w:rsidR="00AF7A88" w:rsidRPr="00DB1649" w:rsidRDefault="00AF7A88" w:rsidP="00602CEB">
            <w:pPr>
              <w:pStyle w:val="Texto"/>
              <w:spacing w:after="76" w:line="238" w:lineRule="exact"/>
              <w:ind w:left="2362" w:hanging="1728"/>
              <w:rPr>
                <w:b/>
                <w:color w:val="000000"/>
                <w:szCs w:val="18"/>
              </w:rPr>
            </w:pPr>
            <w:r w:rsidRPr="00DB1649">
              <w:rPr>
                <w:b/>
                <w:color w:val="000000"/>
                <w:szCs w:val="18"/>
              </w:rPr>
              <w:t>Estrategia 2.1.2.</w:t>
            </w:r>
            <w:r w:rsidRPr="00DB1649">
              <w:rPr>
                <w:b/>
                <w:color w:val="000000"/>
                <w:szCs w:val="18"/>
              </w:rPr>
              <w:tab/>
              <w:t>Fortalecer el desarrollo de capacidades en los hogares con carencias para contribuir a mejorar su calidad de vida e incrementar su capacidad productiva.</w:t>
            </w:r>
          </w:p>
        </w:tc>
      </w:tr>
    </w:tbl>
    <w:p w:rsidR="00685860" w:rsidRPr="00AF7A88" w:rsidRDefault="00685860" w:rsidP="00602CEB">
      <w:pPr>
        <w:pStyle w:val="Texto"/>
        <w:spacing w:after="76" w:line="240" w:lineRule="exact"/>
        <w:ind w:left="2448" w:hanging="1728"/>
        <w:rPr>
          <w:color w:val="000000"/>
          <w:szCs w:val="18"/>
        </w:rPr>
      </w:pPr>
      <w:r w:rsidRPr="00AF7A88">
        <w:rPr>
          <w:b/>
          <w:color w:val="000000"/>
          <w:szCs w:val="18"/>
        </w:rPr>
        <w:t>Líneas de acción</w:t>
      </w:r>
    </w:p>
    <w:p w:rsidR="00685860" w:rsidRPr="00685860" w:rsidRDefault="00685860" w:rsidP="00602CEB">
      <w:pPr>
        <w:pStyle w:val="Texto"/>
        <w:spacing w:after="76" w:line="240" w:lineRule="exact"/>
        <w:ind w:left="1980" w:hanging="540"/>
      </w:pPr>
      <w:r w:rsidRPr="00685860">
        <w:t>•</w:t>
      </w:r>
      <w:r w:rsidRPr="00685860">
        <w:tab/>
        <w:t>Propiciar</w:t>
      </w:r>
      <w:r w:rsidRPr="00685860">
        <w:rPr>
          <w:spacing w:val="-10"/>
        </w:rPr>
        <w:t xml:space="preserve"> </w:t>
      </w:r>
      <w:r w:rsidRPr="00685860">
        <w:t>que</w:t>
      </w:r>
      <w:r w:rsidRPr="00685860">
        <w:rPr>
          <w:spacing w:val="-10"/>
        </w:rPr>
        <w:t xml:space="preserve"> </w:t>
      </w:r>
      <w:r w:rsidRPr="00685860">
        <w:t>los</w:t>
      </w:r>
      <w:r w:rsidRPr="00685860">
        <w:rPr>
          <w:spacing w:val="-10"/>
        </w:rPr>
        <w:t xml:space="preserve"> </w:t>
      </w:r>
      <w:r w:rsidRPr="00685860">
        <w:t>niños,</w:t>
      </w:r>
      <w:r w:rsidRPr="00685860">
        <w:rPr>
          <w:spacing w:val="-10"/>
        </w:rPr>
        <w:t xml:space="preserve"> </w:t>
      </w:r>
      <w:r w:rsidRPr="00685860">
        <w:t>niñas</w:t>
      </w:r>
      <w:r w:rsidRPr="00685860">
        <w:rPr>
          <w:spacing w:val="-10"/>
        </w:rPr>
        <w:t xml:space="preserve"> </w:t>
      </w:r>
      <w:r w:rsidRPr="00685860">
        <w:t>y</w:t>
      </w:r>
      <w:r w:rsidRPr="00685860">
        <w:rPr>
          <w:spacing w:val="-10"/>
        </w:rPr>
        <w:t xml:space="preserve"> </w:t>
      </w:r>
      <w:r w:rsidRPr="00685860">
        <w:t>jóvenes</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familias</w:t>
      </w:r>
      <w:r w:rsidRPr="00685860">
        <w:rPr>
          <w:spacing w:val="-10"/>
        </w:rPr>
        <w:t xml:space="preserve"> </w:t>
      </w:r>
      <w:r w:rsidRPr="00685860">
        <w:t>con</w:t>
      </w:r>
      <w:r w:rsidRPr="00685860">
        <w:rPr>
          <w:spacing w:val="-10"/>
        </w:rPr>
        <w:t xml:space="preserve"> </w:t>
      </w:r>
      <w:r w:rsidRPr="00685860">
        <w:t>carencias</w:t>
      </w:r>
      <w:r w:rsidRPr="00685860">
        <w:rPr>
          <w:spacing w:val="-10"/>
        </w:rPr>
        <w:t xml:space="preserve"> </w:t>
      </w:r>
      <w:r w:rsidRPr="00685860">
        <w:t>tengan</w:t>
      </w:r>
      <w:r w:rsidRPr="00685860">
        <w:rPr>
          <w:spacing w:val="-10"/>
        </w:rPr>
        <w:t xml:space="preserve"> </w:t>
      </w:r>
      <w:r w:rsidRPr="00685860">
        <w:t>acceso</w:t>
      </w:r>
      <w:r w:rsidRPr="00685860">
        <w:rPr>
          <w:spacing w:val="-10"/>
        </w:rPr>
        <w:t xml:space="preserve"> </w:t>
      </w:r>
      <w:r w:rsidRPr="00685860">
        <w:t>a</w:t>
      </w:r>
      <w:r w:rsidRPr="00685860">
        <w:rPr>
          <w:spacing w:val="-10"/>
        </w:rPr>
        <w:t xml:space="preserve"> </w:t>
      </w:r>
      <w:r w:rsidRPr="00685860">
        <w:t>la</w:t>
      </w:r>
      <w:r w:rsidRPr="00685860">
        <w:rPr>
          <w:spacing w:val="-10"/>
        </w:rPr>
        <w:t xml:space="preserve"> </w:t>
      </w:r>
      <w:r w:rsidRPr="00685860">
        <w:t>educación básica y media superior de calidad, y no abandonen sus estudios por falta de recursos.</w:t>
      </w:r>
    </w:p>
    <w:p w:rsidR="00685860" w:rsidRPr="00685860" w:rsidRDefault="00685860" w:rsidP="00602CEB">
      <w:pPr>
        <w:pStyle w:val="Texto"/>
        <w:spacing w:after="76" w:line="240" w:lineRule="exact"/>
        <w:ind w:left="1980" w:hanging="540"/>
      </w:pPr>
      <w:r w:rsidRPr="00685860">
        <w:t>•</w:t>
      </w:r>
      <w:r w:rsidRPr="00685860">
        <w:tab/>
        <w:t>Fomentar el acceso e</w:t>
      </w:r>
      <w:r w:rsidRPr="00685860">
        <w:rPr>
          <w:spacing w:val="-5"/>
        </w:rPr>
        <w:t>f</w:t>
      </w:r>
      <w:r w:rsidRPr="00685860">
        <w:t>ectivo de las familias, principalmente aquellas en pobreza extrema, a sus derechos sociales, mediante políticas públicas coordinadas y concurrentes.</w:t>
      </w:r>
    </w:p>
    <w:p w:rsidR="00685860" w:rsidRPr="00685860" w:rsidRDefault="00685860" w:rsidP="00602CEB">
      <w:pPr>
        <w:pStyle w:val="Texto"/>
        <w:spacing w:after="76" w:line="240" w:lineRule="exact"/>
        <w:ind w:left="1980" w:hanging="540"/>
      </w:pPr>
      <w:r w:rsidRPr="00685860">
        <w:t>•</w:t>
      </w:r>
      <w:r w:rsidRPr="00685860">
        <w:tab/>
        <w:t>Otorgar los beneficios</w:t>
      </w:r>
      <w:r w:rsidRPr="00685860">
        <w:rPr>
          <w:spacing w:val="-15"/>
        </w:rPr>
        <w:t xml:space="preserve"> </w:t>
      </w:r>
      <w:r w:rsidRPr="00685860">
        <w:t>del Sistema de Protección Social en Salud.</w:t>
      </w:r>
    </w:p>
    <w:p w:rsidR="00685860" w:rsidRPr="00685860" w:rsidRDefault="00685860" w:rsidP="00602CEB">
      <w:pPr>
        <w:pStyle w:val="Texto"/>
        <w:spacing w:after="76" w:line="240" w:lineRule="exact"/>
        <w:ind w:left="1980" w:hanging="540"/>
      </w:pPr>
      <w:r w:rsidRPr="00685860">
        <w:lastRenderedPageBreak/>
        <w:t>•</w:t>
      </w:r>
      <w:r w:rsidRPr="00685860">
        <w:tab/>
        <w:t>Brindar</w:t>
      </w:r>
      <w:r w:rsidRPr="00685860">
        <w:rPr>
          <w:spacing w:val="20"/>
        </w:rPr>
        <w:t xml:space="preserve"> </w:t>
      </w:r>
      <w:r w:rsidRPr="00685860">
        <w:t>capacitación</w:t>
      </w:r>
      <w:r w:rsidRPr="00685860">
        <w:rPr>
          <w:spacing w:val="20"/>
        </w:rPr>
        <w:t xml:space="preserve"> </w:t>
      </w:r>
      <w:r w:rsidRPr="00685860">
        <w:t>a</w:t>
      </w:r>
      <w:r w:rsidRPr="00685860">
        <w:rPr>
          <w:spacing w:val="20"/>
        </w:rPr>
        <w:t xml:space="preserve"> </w:t>
      </w:r>
      <w:r w:rsidRPr="00685860">
        <w:t>la</w:t>
      </w:r>
      <w:r w:rsidRPr="00685860">
        <w:rPr>
          <w:spacing w:val="20"/>
        </w:rPr>
        <w:t xml:space="preserve"> </w:t>
      </w:r>
      <w:r w:rsidRPr="00685860">
        <w:t>población</w:t>
      </w:r>
      <w:r w:rsidRPr="00685860">
        <w:rPr>
          <w:spacing w:val="20"/>
        </w:rPr>
        <w:t xml:space="preserve"> </w:t>
      </w:r>
      <w:r w:rsidRPr="00685860">
        <w:t>para</w:t>
      </w:r>
      <w:r w:rsidRPr="00685860">
        <w:rPr>
          <w:spacing w:val="20"/>
        </w:rPr>
        <w:t xml:space="preserve"> </w:t>
      </w:r>
      <w:r w:rsidRPr="00685860">
        <w:rPr>
          <w:spacing w:val="-5"/>
        </w:rPr>
        <w:t>f</w:t>
      </w:r>
      <w:r w:rsidRPr="00685860">
        <w:t>omentar</w:t>
      </w:r>
      <w:r w:rsidRPr="00685860">
        <w:rPr>
          <w:spacing w:val="20"/>
        </w:rPr>
        <w:t xml:space="preserve"> </w:t>
      </w:r>
      <w:r w:rsidRPr="00685860">
        <w:t>el</w:t>
      </w:r>
      <w:r w:rsidRPr="00685860">
        <w:rPr>
          <w:spacing w:val="20"/>
        </w:rPr>
        <w:t xml:space="preserve"> </w:t>
      </w:r>
      <w:r w:rsidRPr="00685860">
        <w:t>autocuidado</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salud,</w:t>
      </w:r>
      <w:r w:rsidRPr="00685860">
        <w:rPr>
          <w:spacing w:val="20"/>
        </w:rPr>
        <w:t xml:space="preserve"> </w:t>
      </w:r>
      <w:r w:rsidRPr="00685860">
        <w:t>priorizando</w:t>
      </w:r>
      <w:r w:rsidRPr="00685860">
        <w:rPr>
          <w:spacing w:val="20"/>
        </w:rPr>
        <w:t xml:space="preserve"> </w:t>
      </w:r>
      <w:r w:rsidRPr="00685860">
        <w:t>la educación alimentaria nutricional y la prevención de en</w:t>
      </w:r>
      <w:r w:rsidRPr="00685860">
        <w:rPr>
          <w:spacing w:val="-5"/>
        </w:rPr>
        <w:t>f</w:t>
      </w:r>
      <w:r w:rsidRPr="00685860">
        <w:t>ermedades.</w:t>
      </w:r>
    </w:p>
    <w:p w:rsidR="00685860" w:rsidRPr="00685860" w:rsidRDefault="00685860" w:rsidP="00602CEB">
      <w:pPr>
        <w:pStyle w:val="Texto"/>
        <w:spacing w:after="76" w:line="240" w:lineRule="exact"/>
        <w:ind w:left="1980" w:hanging="540"/>
      </w:pPr>
      <w:r w:rsidRPr="00685860">
        <w:t>•</w:t>
      </w:r>
      <w:r w:rsidRPr="00685860">
        <w:tab/>
        <w:t>Contribuir al mejor desempeño escolar a tr</w:t>
      </w:r>
      <w:r w:rsidRPr="00685860">
        <w:rPr>
          <w:spacing w:val="-5"/>
        </w:rPr>
        <w:t>a</w:t>
      </w:r>
      <w:r w:rsidRPr="00685860">
        <w:t>vés de la nutrición y buen estado de salud de niños y jóvenes.</w:t>
      </w:r>
    </w:p>
    <w:p w:rsidR="00685860" w:rsidRPr="00685860" w:rsidRDefault="00685860" w:rsidP="00602CEB">
      <w:pPr>
        <w:pStyle w:val="Texto"/>
        <w:spacing w:after="76" w:line="240" w:lineRule="exact"/>
        <w:ind w:left="1980" w:hanging="540"/>
      </w:pPr>
      <w:r w:rsidRPr="00685860">
        <w:t>•</w:t>
      </w:r>
      <w:r w:rsidRPr="00685860">
        <w:tab/>
        <w:t>Promover acciones de desarrollo infantil temprano.</w:t>
      </w:r>
    </w:p>
    <w:tbl>
      <w:tblPr>
        <w:tblW w:w="8842"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2"/>
      </w:tblGrid>
      <w:tr w:rsidR="00AF7A88" w:rsidRPr="00DB1649">
        <w:trPr>
          <w:trHeight w:val="20"/>
        </w:trPr>
        <w:tc>
          <w:tcPr>
            <w:tcW w:w="8712" w:type="dxa"/>
            <w:shd w:val="clear" w:color="auto" w:fill="auto"/>
            <w:noWrap/>
          </w:tcPr>
          <w:p w:rsidR="00AF7A88" w:rsidRPr="00DB1649" w:rsidRDefault="00AF7A88" w:rsidP="00602CEB">
            <w:pPr>
              <w:pStyle w:val="Texto"/>
              <w:spacing w:after="76" w:line="238" w:lineRule="exact"/>
              <w:ind w:left="2362" w:hanging="1728"/>
              <w:rPr>
                <w:b/>
                <w:color w:val="000000"/>
                <w:szCs w:val="18"/>
              </w:rPr>
            </w:pPr>
            <w:r w:rsidRPr="00DB1649">
              <w:rPr>
                <w:b/>
                <w:color w:val="000000"/>
                <w:szCs w:val="18"/>
              </w:rPr>
              <w:t>Estrategia 2.1.3.</w:t>
            </w:r>
            <w:r w:rsidRPr="00DB1649">
              <w:rPr>
                <w:b/>
                <w:color w:val="000000"/>
                <w:szCs w:val="18"/>
              </w:rPr>
              <w:tab/>
              <w:t>Garantizar</w:t>
            </w:r>
            <w:r w:rsidRPr="00DB1649">
              <w:rPr>
                <w:b/>
                <w:color w:val="000000"/>
                <w:spacing w:val="-20"/>
                <w:szCs w:val="18"/>
              </w:rPr>
              <w:t xml:space="preserve"> </w:t>
            </w:r>
            <w:r w:rsidRPr="00DB1649">
              <w:rPr>
                <w:b/>
                <w:color w:val="000000"/>
                <w:szCs w:val="18"/>
              </w:rPr>
              <w:t>y</w:t>
            </w:r>
            <w:r w:rsidRPr="00DB1649">
              <w:rPr>
                <w:b/>
                <w:color w:val="000000"/>
                <w:spacing w:val="-20"/>
                <w:szCs w:val="18"/>
              </w:rPr>
              <w:t xml:space="preserve"> </w:t>
            </w:r>
            <w:r w:rsidRPr="00DB1649">
              <w:rPr>
                <w:b/>
                <w:color w:val="000000"/>
                <w:szCs w:val="18"/>
              </w:rPr>
              <w:t>acreditar</w:t>
            </w:r>
            <w:r w:rsidRPr="00DB1649">
              <w:rPr>
                <w:b/>
                <w:color w:val="000000"/>
                <w:spacing w:val="-20"/>
                <w:szCs w:val="18"/>
              </w:rPr>
              <w:t xml:space="preserve"> </w:t>
            </w:r>
            <w:r w:rsidRPr="00DB1649">
              <w:rPr>
                <w:b/>
                <w:color w:val="000000"/>
                <w:spacing w:val="-5"/>
                <w:szCs w:val="18"/>
              </w:rPr>
              <w:t>f</w:t>
            </w:r>
            <w:r w:rsidRPr="00DB1649">
              <w:rPr>
                <w:b/>
                <w:color w:val="000000"/>
                <w:szCs w:val="18"/>
              </w:rPr>
              <w:t>ehacientemente</w:t>
            </w:r>
            <w:r w:rsidRPr="00DB1649">
              <w:rPr>
                <w:b/>
                <w:color w:val="000000"/>
                <w:spacing w:val="-20"/>
                <w:szCs w:val="18"/>
              </w:rPr>
              <w:t xml:space="preserve"> </w:t>
            </w:r>
            <w:r w:rsidRPr="00DB1649">
              <w:rPr>
                <w:b/>
                <w:color w:val="000000"/>
                <w:szCs w:val="18"/>
              </w:rPr>
              <w:t>la</w:t>
            </w:r>
            <w:r w:rsidRPr="00DB1649">
              <w:rPr>
                <w:b/>
                <w:color w:val="000000"/>
                <w:spacing w:val="-20"/>
                <w:szCs w:val="18"/>
              </w:rPr>
              <w:t xml:space="preserve"> </w:t>
            </w:r>
            <w:r w:rsidRPr="00DB1649">
              <w:rPr>
                <w:b/>
                <w:color w:val="000000"/>
                <w:szCs w:val="18"/>
              </w:rPr>
              <w:t>identidad</w:t>
            </w:r>
            <w:r w:rsidRPr="00DB1649">
              <w:rPr>
                <w:b/>
                <w:color w:val="000000"/>
                <w:spacing w:val="-20"/>
                <w:szCs w:val="18"/>
              </w:rPr>
              <w:t xml:space="preserve"> </w:t>
            </w:r>
            <w:r w:rsidRPr="00DB1649">
              <w:rPr>
                <w:b/>
                <w:color w:val="000000"/>
                <w:szCs w:val="18"/>
              </w:rPr>
              <w:t>de</w:t>
            </w:r>
            <w:r w:rsidRPr="00DB1649">
              <w:rPr>
                <w:b/>
                <w:color w:val="000000"/>
                <w:spacing w:val="-20"/>
                <w:szCs w:val="18"/>
              </w:rPr>
              <w:t xml:space="preserve"> </w:t>
            </w:r>
            <w:r w:rsidRPr="00DB1649">
              <w:rPr>
                <w:b/>
                <w:color w:val="000000"/>
                <w:szCs w:val="18"/>
              </w:rPr>
              <w:t>las</w:t>
            </w:r>
            <w:r w:rsidRPr="00DB1649">
              <w:rPr>
                <w:b/>
                <w:color w:val="000000"/>
                <w:spacing w:val="-20"/>
                <w:szCs w:val="18"/>
              </w:rPr>
              <w:t xml:space="preserve"> </w:t>
            </w:r>
            <w:r w:rsidRPr="00DB1649">
              <w:rPr>
                <w:b/>
                <w:color w:val="000000"/>
                <w:szCs w:val="18"/>
              </w:rPr>
              <w:t>personas.</w:t>
            </w:r>
          </w:p>
        </w:tc>
      </w:tr>
    </w:tbl>
    <w:p w:rsidR="00685860" w:rsidRPr="00685860" w:rsidRDefault="00685860" w:rsidP="00602CEB">
      <w:pPr>
        <w:pStyle w:val="Texto"/>
        <w:spacing w:after="76" w:line="240" w:lineRule="exact"/>
        <w:ind w:left="2448" w:hanging="1728"/>
        <w:rPr>
          <w:color w:val="000000"/>
          <w:szCs w:val="18"/>
        </w:rPr>
      </w:pPr>
      <w:r w:rsidRPr="00685860">
        <w:rPr>
          <w:b/>
          <w:color w:val="000000"/>
          <w:szCs w:val="18"/>
        </w:rPr>
        <w:t>Líneas de acción</w:t>
      </w:r>
    </w:p>
    <w:p w:rsidR="00685860" w:rsidRPr="00685860" w:rsidRDefault="00685860" w:rsidP="00602CEB">
      <w:pPr>
        <w:pStyle w:val="Texto"/>
        <w:spacing w:after="76" w:line="240" w:lineRule="exact"/>
        <w:ind w:left="1980" w:hanging="540"/>
      </w:pPr>
      <w:r w:rsidRPr="00685860">
        <w:t>•</w:t>
      </w:r>
      <w:r w:rsidRPr="00685860">
        <w:tab/>
        <w:t>Impulsar</w:t>
      </w:r>
      <w:r w:rsidRPr="00685860">
        <w:rPr>
          <w:spacing w:val="35"/>
        </w:rPr>
        <w:t xml:space="preserve"> </w:t>
      </w:r>
      <w:r w:rsidRPr="00685860">
        <w:t>la</w:t>
      </w:r>
      <w:r w:rsidRPr="00685860">
        <w:rPr>
          <w:spacing w:val="35"/>
        </w:rPr>
        <w:t xml:space="preserve"> </w:t>
      </w:r>
      <w:r w:rsidRPr="00685860">
        <w:t>modernización</w:t>
      </w:r>
      <w:r w:rsidRPr="00685860">
        <w:rPr>
          <w:spacing w:val="35"/>
        </w:rPr>
        <w:t xml:space="preserve"> </w:t>
      </w:r>
      <w:r w:rsidRPr="00685860">
        <w:t>de</w:t>
      </w:r>
      <w:r w:rsidRPr="00685860">
        <w:rPr>
          <w:spacing w:val="35"/>
        </w:rPr>
        <w:t xml:space="preserve"> </w:t>
      </w:r>
      <w:r w:rsidRPr="00685860">
        <w:t>los</w:t>
      </w:r>
      <w:r w:rsidRPr="00685860">
        <w:rPr>
          <w:spacing w:val="35"/>
        </w:rPr>
        <w:t xml:space="preserve"> </w:t>
      </w:r>
      <w:r w:rsidRPr="00685860">
        <w:t>Registros</w:t>
      </w:r>
      <w:r w:rsidRPr="00685860">
        <w:rPr>
          <w:spacing w:val="35"/>
        </w:rPr>
        <w:t xml:space="preserve"> </w:t>
      </w:r>
      <w:r w:rsidRPr="00685860">
        <w:t>Civiles,</w:t>
      </w:r>
      <w:r w:rsidRPr="00685860">
        <w:rPr>
          <w:spacing w:val="35"/>
        </w:rPr>
        <w:t xml:space="preserve"> </w:t>
      </w:r>
      <w:r w:rsidRPr="00685860">
        <w:t>toda</w:t>
      </w:r>
      <w:r w:rsidRPr="00685860">
        <w:rPr>
          <w:spacing w:val="35"/>
        </w:rPr>
        <w:t xml:space="preserve"> </w:t>
      </w:r>
      <w:r w:rsidRPr="00685860">
        <w:t>vez</w:t>
      </w:r>
      <w:r w:rsidRPr="00685860">
        <w:rPr>
          <w:spacing w:val="35"/>
        </w:rPr>
        <w:t xml:space="preserve"> </w:t>
      </w:r>
      <w:r w:rsidRPr="00685860">
        <w:t>que</w:t>
      </w:r>
      <w:r w:rsidRPr="00685860">
        <w:rPr>
          <w:spacing w:val="35"/>
        </w:rPr>
        <w:t xml:space="preserve"> </w:t>
      </w:r>
      <w:r w:rsidRPr="00685860">
        <w:t>constituyen</w:t>
      </w:r>
      <w:r w:rsidRPr="00685860">
        <w:rPr>
          <w:spacing w:val="35"/>
        </w:rPr>
        <w:t xml:space="preserve"> </w:t>
      </w:r>
      <w:r w:rsidRPr="00685860">
        <w:t>un</w:t>
      </w:r>
      <w:r w:rsidRPr="00685860">
        <w:rPr>
          <w:spacing w:val="35"/>
        </w:rPr>
        <w:t xml:space="preserve"> </w:t>
      </w:r>
      <w:r w:rsidRPr="00685860">
        <w:t>portal</w:t>
      </w:r>
      <w:r w:rsidRPr="00685860">
        <w:rPr>
          <w:spacing w:val="35"/>
        </w:rPr>
        <w:t xml:space="preserve"> </w:t>
      </w:r>
      <w:r w:rsidRPr="00685860">
        <w:t>de derechos cuando es gratuito y oportuno.</w:t>
      </w:r>
    </w:p>
    <w:p w:rsidR="00685860" w:rsidRPr="00685860" w:rsidRDefault="00685860" w:rsidP="00602CEB">
      <w:pPr>
        <w:pStyle w:val="Texto"/>
        <w:spacing w:after="76" w:line="240" w:lineRule="exact"/>
        <w:ind w:left="1980" w:hanging="540"/>
      </w:pPr>
      <w:r w:rsidRPr="00685860">
        <w:t>•</w:t>
      </w:r>
      <w:r w:rsidRPr="00685860">
        <w:tab/>
        <w:t>Fortalecer el uso y adopción de la Cl</w:t>
      </w:r>
      <w:r w:rsidRPr="00685860">
        <w:rPr>
          <w:spacing w:val="-5"/>
        </w:rPr>
        <w:t>a</w:t>
      </w:r>
      <w:r w:rsidRPr="00685860">
        <w:t>ve Única de Registro Poblacional, estableciendo esquemas de depuración y actualización permanente de su base de datos.</w:t>
      </w:r>
    </w:p>
    <w:p w:rsidR="00685860" w:rsidRPr="00685860" w:rsidRDefault="00685860" w:rsidP="00602CEB">
      <w:pPr>
        <w:pStyle w:val="Texto"/>
        <w:spacing w:after="76" w:line="240" w:lineRule="exact"/>
        <w:ind w:left="1980" w:hanging="540"/>
      </w:pPr>
      <w:r w:rsidRPr="00685860">
        <w:t>•</w:t>
      </w:r>
      <w:r w:rsidRPr="00685860">
        <w:tab/>
        <w:t>Consolidar el Sistema Nacional de Identificación</w:t>
      </w:r>
      <w:r w:rsidRPr="00685860">
        <w:rPr>
          <w:spacing w:val="-15"/>
        </w:rPr>
        <w:t xml:space="preserve"> </w:t>
      </w:r>
      <w:r w:rsidRPr="00685860">
        <w:t>Personal como facultad exclusiva del Estado, y expedir el documento que acredite la personalidad de la población establecida por la legislación en la materia.</w:t>
      </w:r>
    </w:p>
    <w:p w:rsidR="00685860" w:rsidRPr="00685860" w:rsidRDefault="00685860" w:rsidP="00602CEB">
      <w:pPr>
        <w:pStyle w:val="Texto"/>
        <w:spacing w:after="76" w:line="240" w:lineRule="exact"/>
        <w:ind w:left="1980" w:hanging="540"/>
      </w:pPr>
      <w:r w:rsidRPr="00685860">
        <w:t>•</w:t>
      </w:r>
      <w:r w:rsidRPr="00685860">
        <w:tab/>
        <w:t>Adecuar</w:t>
      </w:r>
      <w:r w:rsidRPr="00685860">
        <w:rPr>
          <w:spacing w:val="10"/>
        </w:rPr>
        <w:t xml:space="preserve"> </w:t>
      </w:r>
      <w:r w:rsidRPr="00685860">
        <w:t>el</w:t>
      </w:r>
      <w:r w:rsidRPr="00685860">
        <w:rPr>
          <w:spacing w:val="10"/>
        </w:rPr>
        <w:t xml:space="preserve"> </w:t>
      </w:r>
      <w:r w:rsidRPr="00685860">
        <w:t>marco</w:t>
      </w:r>
      <w:r w:rsidRPr="00685860">
        <w:rPr>
          <w:spacing w:val="10"/>
        </w:rPr>
        <w:t xml:space="preserve"> </w:t>
      </w:r>
      <w:r w:rsidRPr="00685860">
        <w:t>normativo</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población</w:t>
      </w:r>
      <w:r w:rsidRPr="00685860">
        <w:rPr>
          <w:spacing w:val="10"/>
        </w:rPr>
        <w:t xml:space="preserve"> </w:t>
      </w:r>
      <w:r w:rsidRPr="00685860">
        <w:t>para</w:t>
      </w:r>
      <w:r w:rsidRPr="00685860">
        <w:rPr>
          <w:spacing w:val="10"/>
        </w:rPr>
        <w:t xml:space="preserve"> </w:t>
      </w:r>
      <w:r w:rsidRPr="00685860">
        <w:t>que</w:t>
      </w:r>
      <w:r w:rsidRPr="00685860">
        <w:rPr>
          <w:spacing w:val="10"/>
        </w:rPr>
        <w:t xml:space="preserve"> </w:t>
      </w:r>
      <w:r w:rsidRPr="00685860">
        <w:t>refleje la</w:t>
      </w:r>
      <w:r w:rsidRPr="00685860">
        <w:rPr>
          <w:spacing w:val="10"/>
        </w:rPr>
        <w:t xml:space="preserve"> </w:t>
      </w:r>
      <w:r w:rsidRPr="00685860">
        <w:t>realidad</w:t>
      </w:r>
      <w:r w:rsidRPr="00685860">
        <w:rPr>
          <w:spacing w:val="10"/>
        </w:rPr>
        <w:t xml:space="preserve"> </w:t>
      </w:r>
      <w:r w:rsidRPr="00685860">
        <w:t>demográfica del país.</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after="76" w:line="238" w:lineRule="exact"/>
              <w:ind w:left="2362" w:hanging="1728"/>
              <w:rPr>
                <w:b/>
                <w:color w:val="000000"/>
                <w:szCs w:val="18"/>
              </w:rPr>
            </w:pPr>
            <w:r w:rsidRPr="00DB1649">
              <w:rPr>
                <w:b/>
                <w:color w:val="000000"/>
                <w:szCs w:val="18"/>
              </w:rPr>
              <w:t>Objetivo 2.2.</w:t>
            </w:r>
            <w:r w:rsidRPr="00DB1649">
              <w:rPr>
                <w:b/>
                <w:color w:val="000000"/>
                <w:szCs w:val="18"/>
              </w:rPr>
              <w:tab/>
            </w:r>
            <w:r w:rsidRPr="00DB1649">
              <w:rPr>
                <w:b/>
                <w:color w:val="000000"/>
                <w:spacing w:val="-5"/>
                <w:szCs w:val="18"/>
              </w:rPr>
              <w:t>T</w:t>
            </w:r>
            <w:r w:rsidRPr="00DB1649">
              <w:rPr>
                <w:b/>
                <w:color w:val="000000"/>
                <w:szCs w:val="18"/>
              </w:rPr>
              <w:t>ransitar hacia una sociedad equitativa e incluyente.</w:t>
            </w:r>
          </w:p>
        </w:tc>
      </w:tr>
    </w:tbl>
    <w:p w:rsidR="00685860" w:rsidRPr="00685860" w:rsidRDefault="00685860" w:rsidP="00602CEB">
      <w:pPr>
        <w:pStyle w:val="Texto"/>
        <w:spacing w:after="76" w:line="240" w:lineRule="exact"/>
        <w:ind w:left="2448" w:hanging="1728"/>
        <w:rPr>
          <w:color w:val="000000"/>
          <w:szCs w:val="18"/>
        </w:rPr>
      </w:pPr>
      <w:r w:rsidRPr="00685860">
        <w:rPr>
          <w:b/>
          <w:color w:val="000000"/>
          <w:szCs w:val="18"/>
        </w:rPr>
        <w:t>Estrategia 2.2.1.</w:t>
      </w:r>
      <w:r w:rsidRPr="00685860">
        <w:rPr>
          <w:b/>
          <w:color w:val="000000"/>
          <w:szCs w:val="18"/>
        </w:rPr>
        <w:tab/>
        <w:t>Generar esquemas de desarrollo comunitario a tr</w:t>
      </w:r>
      <w:r w:rsidRPr="00685860">
        <w:rPr>
          <w:b/>
          <w:color w:val="000000"/>
          <w:spacing w:val="-5"/>
          <w:szCs w:val="18"/>
        </w:rPr>
        <w:t>a</w:t>
      </w:r>
      <w:r w:rsidRPr="00685860">
        <w:rPr>
          <w:b/>
          <w:color w:val="000000"/>
          <w:szCs w:val="18"/>
        </w:rPr>
        <w:t>vés de procesos de participación social.</w:t>
      </w:r>
    </w:p>
    <w:p w:rsidR="00685860" w:rsidRPr="00685860" w:rsidRDefault="00685860" w:rsidP="00602CEB">
      <w:pPr>
        <w:pStyle w:val="Texto"/>
        <w:spacing w:after="76" w:line="240" w:lineRule="exact"/>
        <w:ind w:left="2448" w:hanging="1728"/>
        <w:rPr>
          <w:color w:val="000000"/>
          <w:szCs w:val="18"/>
        </w:rPr>
      </w:pPr>
      <w:r w:rsidRPr="00685860">
        <w:rPr>
          <w:b/>
          <w:color w:val="000000"/>
          <w:szCs w:val="18"/>
        </w:rPr>
        <w:t>Líneas de acción</w:t>
      </w:r>
    </w:p>
    <w:p w:rsidR="00685860" w:rsidRPr="00685860" w:rsidRDefault="00685860" w:rsidP="00602CEB">
      <w:pPr>
        <w:pStyle w:val="Texto"/>
        <w:spacing w:after="76" w:line="240" w:lineRule="exact"/>
        <w:ind w:left="1980" w:hanging="540"/>
      </w:pPr>
      <w:r w:rsidRPr="00685860">
        <w:t>•</w:t>
      </w:r>
      <w:r w:rsidRPr="00685860">
        <w:tab/>
        <w:t>Fortalecer</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actores</w:t>
      </w:r>
      <w:r w:rsidRPr="00685860">
        <w:rPr>
          <w:spacing w:val="5"/>
        </w:rPr>
        <w:t xml:space="preserve"> </w:t>
      </w:r>
      <w:r w:rsidRPr="00685860">
        <w:t>sociales</w:t>
      </w:r>
      <w:r w:rsidRPr="00685860">
        <w:rPr>
          <w:spacing w:val="5"/>
        </w:rPr>
        <w:t xml:space="preserve"> </w:t>
      </w:r>
      <w:r w:rsidRPr="00685860">
        <w:t>que</w:t>
      </w:r>
      <w:r w:rsidRPr="00685860">
        <w:rPr>
          <w:spacing w:val="5"/>
        </w:rPr>
        <w:t xml:space="preserve"> </w:t>
      </w:r>
      <w:r w:rsidRPr="00685860">
        <w:t>promueven</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social</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grupos</w:t>
      </w:r>
      <w:r w:rsidRPr="00685860">
        <w:rPr>
          <w:spacing w:val="5"/>
        </w:rPr>
        <w:t xml:space="preserve"> </w:t>
      </w:r>
      <w:r w:rsidRPr="00685860">
        <w:t>en</w:t>
      </w:r>
      <w:r w:rsidRPr="00685860">
        <w:rPr>
          <w:spacing w:val="5"/>
        </w:rPr>
        <w:t xml:space="preserve"> </w:t>
      </w:r>
      <w:r w:rsidRPr="00685860">
        <w:t>situación de vulnerabilidad y rezago.</w:t>
      </w:r>
    </w:p>
    <w:p w:rsidR="00685860" w:rsidRPr="00685860" w:rsidRDefault="00685860" w:rsidP="000F77C6">
      <w:pPr>
        <w:pStyle w:val="Texto"/>
        <w:spacing w:line="240" w:lineRule="exact"/>
        <w:ind w:left="1980" w:hanging="540"/>
      </w:pPr>
      <w:r w:rsidRPr="00685860">
        <w:t>•</w:t>
      </w:r>
      <w:r w:rsidRPr="00685860">
        <w:tab/>
        <w:t>Potenciar</w:t>
      </w:r>
      <w:r w:rsidRPr="00685860">
        <w:rPr>
          <w:spacing w:val="40"/>
        </w:rPr>
        <w:t xml:space="preserve"> </w:t>
      </w:r>
      <w:r w:rsidRPr="00685860">
        <w:t>la</w:t>
      </w:r>
      <w:r w:rsidRPr="00685860">
        <w:rPr>
          <w:spacing w:val="40"/>
        </w:rPr>
        <w:t xml:space="preserve"> </w:t>
      </w:r>
      <w:r w:rsidRPr="00685860">
        <w:t>inversión</w:t>
      </w:r>
      <w:r w:rsidRPr="00685860">
        <w:rPr>
          <w:spacing w:val="40"/>
        </w:rPr>
        <w:t xml:space="preserve"> </w:t>
      </w:r>
      <w:r w:rsidRPr="00685860">
        <w:t>conjunta</w:t>
      </w:r>
      <w:r w:rsidRPr="00685860">
        <w:rPr>
          <w:spacing w:val="40"/>
        </w:rPr>
        <w:t xml:space="preserve"> </w:t>
      </w:r>
      <w:r w:rsidRPr="00685860">
        <w:t>de</w:t>
      </w:r>
      <w:r w:rsidRPr="00685860">
        <w:rPr>
          <w:spacing w:val="40"/>
        </w:rPr>
        <w:t xml:space="preserve"> </w:t>
      </w:r>
      <w:r w:rsidRPr="00685860">
        <w:t>la</w:t>
      </w:r>
      <w:r w:rsidRPr="00685860">
        <w:rPr>
          <w:spacing w:val="40"/>
        </w:rPr>
        <w:t xml:space="preserve"> </w:t>
      </w:r>
      <w:r w:rsidRPr="00685860">
        <w:t>sociedad</w:t>
      </w:r>
      <w:r w:rsidRPr="00685860">
        <w:rPr>
          <w:spacing w:val="40"/>
        </w:rPr>
        <w:t xml:space="preserve"> </w:t>
      </w:r>
      <w:r w:rsidRPr="00685860">
        <w:t>organizada</w:t>
      </w:r>
      <w:r w:rsidRPr="00685860">
        <w:rPr>
          <w:spacing w:val="40"/>
        </w:rPr>
        <w:t xml:space="preserve"> </w:t>
      </w:r>
      <w:r w:rsidRPr="00685860">
        <w:t>y</w:t>
      </w:r>
      <w:r w:rsidRPr="00685860">
        <w:rPr>
          <w:spacing w:val="40"/>
        </w:rPr>
        <w:t xml:space="preserve"> </w:t>
      </w:r>
      <w:r w:rsidRPr="00685860">
        <w:t>los</w:t>
      </w:r>
      <w:r w:rsidRPr="00685860">
        <w:rPr>
          <w:spacing w:val="40"/>
        </w:rPr>
        <w:t xml:space="preserve"> </w:t>
      </w:r>
      <w:r w:rsidRPr="00685860">
        <w:t>tres</w:t>
      </w:r>
      <w:r w:rsidRPr="00685860">
        <w:rPr>
          <w:spacing w:val="40"/>
        </w:rPr>
        <w:t xml:space="preserve"> </w:t>
      </w:r>
      <w:r w:rsidRPr="00685860">
        <w:t>órdenes</w:t>
      </w:r>
      <w:r w:rsidRPr="00685860">
        <w:rPr>
          <w:spacing w:val="40"/>
        </w:rPr>
        <w:t xml:space="preserve"> </w:t>
      </w:r>
      <w:r w:rsidRPr="00685860">
        <w:t>de</w:t>
      </w:r>
      <w:r w:rsidRPr="00685860">
        <w:rPr>
          <w:spacing w:val="40"/>
        </w:rPr>
        <w:t xml:space="preserve"> </w:t>
      </w:r>
      <w:r w:rsidRPr="00685860">
        <w:t>gobierno, invirtiendo en proyectos de infraestructura social básica, complementaria y productiva.</w:t>
      </w:r>
    </w:p>
    <w:p w:rsidR="00685860" w:rsidRPr="00685860" w:rsidRDefault="00685860" w:rsidP="000F77C6">
      <w:pPr>
        <w:pStyle w:val="Texto"/>
        <w:spacing w:line="240" w:lineRule="exact"/>
        <w:ind w:left="1980" w:hanging="540"/>
      </w:pPr>
      <w:r w:rsidRPr="00685860">
        <w:t>•</w:t>
      </w:r>
      <w:r w:rsidRPr="00685860">
        <w:tab/>
        <w:t>Fortalecer</w:t>
      </w:r>
      <w:r w:rsidRPr="00685860">
        <w:rPr>
          <w:i/>
        </w:rPr>
        <w:t xml:space="preserve"> </w:t>
      </w:r>
      <w:r w:rsidRPr="00685860">
        <w:t>el</w:t>
      </w:r>
      <w:r w:rsidRPr="00685860">
        <w:rPr>
          <w:i/>
        </w:rPr>
        <w:t xml:space="preserve"> </w:t>
      </w:r>
      <w:r w:rsidRPr="00685860">
        <w:t>capital</w:t>
      </w:r>
      <w:r w:rsidRPr="00685860">
        <w:rPr>
          <w:i/>
        </w:rPr>
        <w:t xml:space="preserve"> </w:t>
      </w:r>
      <w:r w:rsidRPr="00685860">
        <w:t>y</w:t>
      </w:r>
      <w:r w:rsidRPr="00685860">
        <w:rPr>
          <w:i/>
        </w:rPr>
        <w:t xml:space="preserve"> </w:t>
      </w:r>
      <w:r w:rsidRPr="00685860">
        <w:t>cohesión</w:t>
      </w:r>
      <w:r w:rsidRPr="00685860">
        <w:rPr>
          <w:i/>
        </w:rPr>
        <w:t xml:space="preserve"> </w:t>
      </w:r>
      <w:r w:rsidRPr="00685860">
        <w:t>social</w:t>
      </w:r>
      <w:r w:rsidRPr="00685860">
        <w:rPr>
          <w:i/>
        </w:rPr>
        <w:t xml:space="preserve"> </w:t>
      </w:r>
      <w:r w:rsidRPr="00685860">
        <w:t>mediante</w:t>
      </w:r>
      <w:r w:rsidRPr="00685860">
        <w:rPr>
          <w:i/>
        </w:rPr>
        <w:t xml:space="preserve"> </w:t>
      </w:r>
      <w:r w:rsidRPr="00685860">
        <w:t>la</w:t>
      </w:r>
      <w:r w:rsidRPr="00685860">
        <w:rPr>
          <w:i/>
        </w:rPr>
        <w:t xml:space="preserve"> </w:t>
      </w:r>
      <w:r w:rsidRPr="00685860">
        <w:t>organización</w:t>
      </w:r>
      <w:r w:rsidRPr="00685860">
        <w:rPr>
          <w:i/>
        </w:rPr>
        <w:t xml:space="preserve"> </w:t>
      </w:r>
      <w:r w:rsidRPr="00685860">
        <w:t>y</w:t>
      </w:r>
      <w:r w:rsidRPr="00685860">
        <w:rPr>
          <w:i/>
        </w:rPr>
        <w:t xml:space="preserve"> </w:t>
      </w:r>
      <w:r w:rsidRPr="00685860">
        <w:t>participación</w:t>
      </w:r>
      <w:r w:rsidRPr="00685860">
        <w:rPr>
          <w:i/>
        </w:rPr>
        <w:t xml:space="preserve"> </w:t>
      </w:r>
      <w:r w:rsidRPr="00685860">
        <w:t>de</w:t>
      </w:r>
      <w:r w:rsidRPr="00685860">
        <w:rPr>
          <w:i/>
        </w:rPr>
        <w:t xml:space="preserve"> </w:t>
      </w:r>
      <w:r w:rsidRPr="00685860">
        <w:t>las comunidades, promoviendo la confianza</w:t>
      </w:r>
      <w:r w:rsidRPr="00685860">
        <w:rPr>
          <w:spacing w:val="-10"/>
        </w:rPr>
        <w:t xml:space="preserve"> </w:t>
      </w:r>
      <w:r w:rsidRPr="00685860">
        <w:t>y la corresponsabilidad.</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0" w:lineRule="exact"/>
              <w:ind w:left="2362" w:hanging="1728"/>
              <w:rPr>
                <w:b/>
                <w:color w:val="000000"/>
                <w:szCs w:val="18"/>
              </w:rPr>
            </w:pPr>
            <w:r w:rsidRPr="00DB1649">
              <w:rPr>
                <w:b/>
                <w:color w:val="000000"/>
                <w:szCs w:val="18"/>
              </w:rPr>
              <w:t>Estrategia 2.2.2.</w:t>
            </w:r>
            <w:r w:rsidRPr="00DB1649">
              <w:rPr>
                <w:b/>
                <w:color w:val="000000"/>
                <w:szCs w:val="18"/>
              </w:rPr>
              <w:tab/>
              <w:t>Articular</w:t>
            </w:r>
            <w:r w:rsidRPr="00DB1649">
              <w:rPr>
                <w:b/>
                <w:color w:val="000000"/>
                <w:spacing w:val="25"/>
                <w:szCs w:val="18"/>
              </w:rPr>
              <w:t xml:space="preserve"> </w:t>
            </w:r>
            <w:r w:rsidRPr="00DB1649">
              <w:rPr>
                <w:b/>
                <w:color w:val="000000"/>
                <w:szCs w:val="18"/>
              </w:rPr>
              <w:t>políticas</w:t>
            </w:r>
            <w:r w:rsidRPr="00DB1649">
              <w:rPr>
                <w:b/>
                <w:color w:val="000000"/>
                <w:spacing w:val="25"/>
                <w:szCs w:val="18"/>
              </w:rPr>
              <w:t xml:space="preserve"> </w:t>
            </w:r>
            <w:r w:rsidRPr="00DB1649">
              <w:rPr>
                <w:b/>
                <w:color w:val="000000"/>
                <w:szCs w:val="18"/>
              </w:rPr>
              <w:t>que</w:t>
            </w:r>
            <w:r w:rsidRPr="00DB1649">
              <w:rPr>
                <w:b/>
                <w:color w:val="000000"/>
                <w:spacing w:val="25"/>
                <w:szCs w:val="18"/>
              </w:rPr>
              <w:t xml:space="preserve"> </w:t>
            </w:r>
            <w:r w:rsidRPr="00DB1649">
              <w:rPr>
                <w:b/>
                <w:color w:val="000000"/>
                <w:szCs w:val="18"/>
              </w:rPr>
              <w:t>atiendan</w:t>
            </w:r>
            <w:r w:rsidRPr="00DB1649">
              <w:rPr>
                <w:b/>
                <w:color w:val="000000"/>
                <w:spacing w:val="25"/>
                <w:szCs w:val="18"/>
              </w:rPr>
              <w:t xml:space="preserve"> </w:t>
            </w:r>
            <w:r w:rsidRPr="00DB1649">
              <w:rPr>
                <w:b/>
                <w:color w:val="000000"/>
                <w:szCs w:val="18"/>
              </w:rPr>
              <w:t>de</w:t>
            </w:r>
            <w:r w:rsidRPr="00DB1649">
              <w:rPr>
                <w:b/>
                <w:color w:val="000000"/>
                <w:spacing w:val="25"/>
                <w:szCs w:val="18"/>
              </w:rPr>
              <w:t xml:space="preserve"> </w:t>
            </w:r>
            <w:r w:rsidRPr="00DB1649">
              <w:rPr>
                <w:b/>
                <w:color w:val="000000"/>
                <w:szCs w:val="18"/>
              </w:rPr>
              <w:t>manera</w:t>
            </w:r>
            <w:r w:rsidRPr="00DB1649">
              <w:rPr>
                <w:b/>
                <w:color w:val="000000"/>
                <w:spacing w:val="25"/>
                <w:szCs w:val="18"/>
              </w:rPr>
              <w:t xml:space="preserve"> </w:t>
            </w:r>
            <w:r w:rsidRPr="00DB1649">
              <w:rPr>
                <w:b/>
                <w:color w:val="000000"/>
                <w:szCs w:val="18"/>
              </w:rPr>
              <w:t>específica</w:t>
            </w:r>
            <w:r w:rsidRPr="00DB1649">
              <w:rPr>
                <w:b/>
                <w:color w:val="000000"/>
                <w:spacing w:val="5"/>
                <w:szCs w:val="18"/>
              </w:rPr>
              <w:t xml:space="preserve"> </w:t>
            </w:r>
            <w:r w:rsidRPr="00DB1649">
              <w:rPr>
                <w:b/>
                <w:color w:val="000000"/>
                <w:szCs w:val="18"/>
              </w:rPr>
              <w:t>cada</w:t>
            </w:r>
            <w:r w:rsidRPr="00DB1649">
              <w:rPr>
                <w:b/>
                <w:color w:val="000000"/>
                <w:spacing w:val="25"/>
                <w:szCs w:val="18"/>
              </w:rPr>
              <w:t xml:space="preserve"> </w:t>
            </w:r>
            <w:r w:rsidRPr="00DB1649">
              <w:rPr>
                <w:b/>
                <w:color w:val="000000"/>
                <w:szCs w:val="18"/>
              </w:rPr>
              <w:t>etapa del ciclo de vida de la población.</w:t>
            </w:r>
          </w:p>
        </w:tc>
      </w:tr>
    </w:tbl>
    <w:p w:rsidR="00685860" w:rsidRPr="00685860" w:rsidRDefault="00685860" w:rsidP="000F77C6">
      <w:pPr>
        <w:pStyle w:val="Texto"/>
        <w:spacing w:line="24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0" w:lineRule="exact"/>
        <w:ind w:left="1980" w:hanging="540"/>
      </w:pPr>
      <w:r w:rsidRPr="00685860">
        <w:t>•</w:t>
      </w:r>
      <w:r w:rsidRPr="00685860">
        <w:tab/>
        <w:t>Promover</w:t>
      </w:r>
      <w:r w:rsidRPr="00685860">
        <w:rPr>
          <w:spacing w:val="35"/>
        </w:rPr>
        <w:t xml:space="preserve"> </w:t>
      </w:r>
      <w:r w:rsidRPr="00685860">
        <w:t>el</w:t>
      </w:r>
      <w:r w:rsidRPr="00685860">
        <w:rPr>
          <w:spacing w:val="35"/>
        </w:rPr>
        <w:t xml:space="preserve"> </w:t>
      </w:r>
      <w:r w:rsidRPr="00685860">
        <w:t>desarrollo</w:t>
      </w:r>
      <w:r w:rsidRPr="00685860">
        <w:rPr>
          <w:spacing w:val="35"/>
        </w:rPr>
        <w:t xml:space="preserve"> </w:t>
      </w:r>
      <w:r w:rsidRPr="00685860">
        <w:t>integral</w:t>
      </w:r>
      <w:r w:rsidRPr="00685860">
        <w:rPr>
          <w:spacing w:val="35"/>
        </w:rPr>
        <w:t xml:space="preserve"> </w:t>
      </w:r>
      <w:r w:rsidRPr="00685860">
        <w:t>de</w:t>
      </w:r>
      <w:r w:rsidRPr="00685860">
        <w:rPr>
          <w:spacing w:val="35"/>
        </w:rPr>
        <w:t xml:space="preserve"> </w:t>
      </w:r>
      <w:r w:rsidRPr="00685860">
        <w:t>los</w:t>
      </w:r>
      <w:r w:rsidRPr="00685860">
        <w:rPr>
          <w:spacing w:val="35"/>
        </w:rPr>
        <w:t xml:space="preserve"> </w:t>
      </w:r>
      <w:r w:rsidRPr="00685860">
        <w:t>niños</w:t>
      </w:r>
      <w:r w:rsidRPr="00685860">
        <w:rPr>
          <w:spacing w:val="35"/>
        </w:rPr>
        <w:t xml:space="preserve"> </w:t>
      </w:r>
      <w:r w:rsidRPr="00685860">
        <w:t>y</w:t>
      </w:r>
      <w:r w:rsidRPr="00685860">
        <w:rPr>
          <w:spacing w:val="35"/>
        </w:rPr>
        <w:t xml:space="preserve"> </w:t>
      </w:r>
      <w:r w:rsidRPr="00685860">
        <w:t>niñas,</w:t>
      </w:r>
      <w:r w:rsidRPr="00685860">
        <w:rPr>
          <w:spacing w:val="35"/>
        </w:rPr>
        <w:t xml:space="preserve"> </w:t>
      </w:r>
      <w:r w:rsidRPr="00685860">
        <w:t>particularmente</w:t>
      </w:r>
      <w:r w:rsidRPr="00685860">
        <w:rPr>
          <w:spacing w:val="35"/>
        </w:rPr>
        <w:t xml:space="preserve"> </w:t>
      </w:r>
      <w:r w:rsidRPr="00685860">
        <w:t>en</w:t>
      </w:r>
      <w:r w:rsidRPr="00685860">
        <w:rPr>
          <w:spacing w:val="35"/>
        </w:rPr>
        <w:t xml:space="preserve"> </w:t>
      </w:r>
      <w:r w:rsidRPr="00685860">
        <w:t>materia</w:t>
      </w:r>
      <w:r w:rsidRPr="00685860">
        <w:rPr>
          <w:spacing w:val="35"/>
        </w:rPr>
        <w:t xml:space="preserve"> </w:t>
      </w:r>
      <w:r w:rsidRPr="00685860">
        <w:t>de</w:t>
      </w:r>
      <w:r w:rsidRPr="00685860">
        <w:rPr>
          <w:spacing w:val="35"/>
        </w:rPr>
        <w:t xml:space="preserve"> </w:t>
      </w:r>
      <w:r w:rsidRPr="00685860">
        <w:t>salud, alimentación y educación, a tr</w:t>
      </w:r>
      <w:r w:rsidRPr="00685860">
        <w:rPr>
          <w:spacing w:val="-5"/>
        </w:rPr>
        <w:t>a</w:t>
      </w:r>
      <w:r w:rsidRPr="00685860">
        <w:t>vés de la implementación de acciones coordinadas entre los tres órdenes de gobierno y la sociedad civil.</w:t>
      </w:r>
    </w:p>
    <w:p w:rsidR="00685860" w:rsidRPr="00685860" w:rsidRDefault="00685860" w:rsidP="000F77C6">
      <w:pPr>
        <w:pStyle w:val="Texto"/>
        <w:spacing w:line="240" w:lineRule="exact"/>
        <w:ind w:left="1980" w:hanging="540"/>
      </w:pPr>
      <w:r w:rsidRPr="00685860">
        <w:t>•</w:t>
      </w:r>
      <w:r w:rsidRPr="00685860">
        <w:tab/>
        <w:t>Fomentar</w:t>
      </w:r>
      <w:r w:rsidRPr="00685860">
        <w:rPr>
          <w:spacing w:val="40"/>
        </w:rPr>
        <w:t xml:space="preserve"> </w:t>
      </w:r>
      <w:r w:rsidRPr="00685860">
        <w:t>el</w:t>
      </w:r>
      <w:r w:rsidRPr="00685860">
        <w:rPr>
          <w:spacing w:val="40"/>
        </w:rPr>
        <w:t xml:space="preserve"> </w:t>
      </w:r>
      <w:r w:rsidRPr="00685860">
        <w:t>desarrollo</w:t>
      </w:r>
      <w:r w:rsidRPr="00685860">
        <w:rPr>
          <w:spacing w:val="40"/>
        </w:rPr>
        <w:t xml:space="preserve"> </w:t>
      </w:r>
      <w:r w:rsidRPr="00685860">
        <w:t>personal</w:t>
      </w:r>
      <w:r w:rsidRPr="00685860">
        <w:rPr>
          <w:spacing w:val="40"/>
        </w:rPr>
        <w:t xml:space="preserve"> </w:t>
      </w:r>
      <w:r w:rsidRPr="00685860">
        <w:t>y</w:t>
      </w:r>
      <w:r w:rsidRPr="00685860">
        <w:rPr>
          <w:spacing w:val="40"/>
        </w:rPr>
        <w:t xml:space="preserve"> </w:t>
      </w:r>
      <w:r w:rsidRPr="00685860">
        <w:t>pro</w:t>
      </w:r>
      <w:r w:rsidRPr="00685860">
        <w:rPr>
          <w:spacing w:val="-5"/>
        </w:rPr>
        <w:t>f</w:t>
      </w:r>
      <w:r w:rsidRPr="00685860">
        <w:t>esional</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jóvenes</w:t>
      </w:r>
      <w:r w:rsidRPr="00685860">
        <w:rPr>
          <w:spacing w:val="40"/>
        </w:rPr>
        <w:t xml:space="preserve"> </w:t>
      </w:r>
      <w:r w:rsidRPr="00685860">
        <w:t>del</w:t>
      </w:r>
      <w:r w:rsidRPr="00685860">
        <w:rPr>
          <w:spacing w:val="40"/>
        </w:rPr>
        <w:t xml:space="preserve"> </w:t>
      </w:r>
      <w:r w:rsidRPr="00685860">
        <w:t>país,</w:t>
      </w:r>
      <w:r w:rsidRPr="00685860">
        <w:rPr>
          <w:spacing w:val="40"/>
        </w:rPr>
        <w:t xml:space="preserve"> </w:t>
      </w:r>
      <w:r w:rsidRPr="00685860">
        <w:t>para</w:t>
      </w:r>
      <w:r w:rsidRPr="00685860">
        <w:rPr>
          <w:spacing w:val="40"/>
        </w:rPr>
        <w:t xml:space="preserve"> </w:t>
      </w:r>
      <w:r w:rsidRPr="00685860">
        <w:t>que</w:t>
      </w:r>
      <w:r w:rsidRPr="00685860">
        <w:rPr>
          <w:spacing w:val="40"/>
        </w:rPr>
        <w:t xml:space="preserve"> </w:t>
      </w:r>
      <w:r w:rsidRPr="00685860">
        <w:t>participen activamente</w:t>
      </w:r>
      <w:r w:rsidRPr="00685860">
        <w:rPr>
          <w:spacing w:val="10"/>
        </w:rPr>
        <w:t xml:space="preserve"> </w:t>
      </w:r>
      <w:r w:rsidRPr="00685860">
        <w:t>en</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del</w:t>
      </w:r>
      <w:r w:rsidRPr="00685860">
        <w:rPr>
          <w:spacing w:val="10"/>
        </w:rPr>
        <w:t xml:space="preserve"> </w:t>
      </w:r>
      <w:r w:rsidRPr="00685860">
        <w:t>mismo</w:t>
      </w:r>
      <w:r w:rsidRPr="00685860">
        <w:rPr>
          <w:spacing w:val="10"/>
        </w:rPr>
        <w:t xml:space="preserve"> </w:t>
      </w:r>
      <w:r w:rsidRPr="00685860">
        <w:t>y</w:t>
      </w:r>
      <w:r w:rsidRPr="00685860">
        <w:rPr>
          <w:spacing w:val="10"/>
        </w:rPr>
        <w:t xml:space="preserve"> </w:t>
      </w:r>
      <w:r w:rsidRPr="00685860">
        <w:t>puedan</w:t>
      </w:r>
      <w:r w:rsidRPr="00685860">
        <w:rPr>
          <w:spacing w:val="10"/>
        </w:rPr>
        <w:t xml:space="preserve"> </w:t>
      </w:r>
      <w:r w:rsidRPr="00685860">
        <w:t>cumplir</w:t>
      </w:r>
      <w:r w:rsidRPr="00685860">
        <w:rPr>
          <w:spacing w:val="10"/>
        </w:rPr>
        <w:t xml:space="preserve"> </w:t>
      </w:r>
      <w:r w:rsidRPr="00685860">
        <w:t>sus</w:t>
      </w:r>
      <w:r w:rsidRPr="00685860">
        <w:rPr>
          <w:spacing w:val="10"/>
        </w:rPr>
        <w:t xml:space="preserve"> </w:t>
      </w:r>
      <w:r w:rsidRPr="00685860">
        <w:t>expectativas</w:t>
      </w:r>
      <w:r w:rsidRPr="00685860">
        <w:rPr>
          <w:spacing w:val="10"/>
        </w:rPr>
        <w:t xml:space="preserve"> </w:t>
      </w:r>
      <w:r w:rsidRPr="00685860">
        <w:t>laborales,</w:t>
      </w:r>
      <w:r w:rsidRPr="00685860">
        <w:rPr>
          <w:spacing w:val="10"/>
        </w:rPr>
        <w:t xml:space="preserve"> </w:t>
      </w:r>
      <w:r w:rsidRPr="00685860">
        <w:t>sociales y culturales.</w:t>
      </w:r>
    </w:p>
    <w:p w:rsidR="00685860" w:rsidRPr="00685860" w:rsidRDefault="00685860" w:rsidP="000F77C6">
      <w:pPr>
        <w:pStyle w:val="Texto"/>
        <w:spacing w:line="240" w:lineRule="exact"/>
        <w:ind w:left="1980" w:hanging="540"/>
      </w:pPr>
      <w:r w:rsidRPr="00685860">
        <w:t>•</w:t>
      </w:r>
      <w:r w:rsidRPr="00685860">
        <w:tab/>
        <w:t>Fortalecer</w:t>
      </w:r>
      <w:r w:rsidRPr="00685860">
        <w:rPr>
          <w:spacing w:val="15"/>
        </w:rPr>
        <w:t xml:space="preserve"> </w:t>
      </w:r>
      <w:r w:rsidRPr="00685860">
        <w:t>la</w:t>
      </w:r>
      <w:r w:rsidRPr="00685860">
        <w:rPr>
          <w:spacing w:val="15"/>
        </w:rPr>
        <w:t xml:space="preserve"> </w:t>
      </w:r>
      <w:r w:rsidRPr="00685860">
        <w:t>protección</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derechos</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personas</w:t>
      </w:r>
      <w:r w:rsidRPr="00685860">
        <w:rPr>
          <w:spacing w:val="15"/>
        </w:rPr>
        <w:t xml:space="preserve"> </w:t>
      </w:r>
      <w:r w:rsidRPr="00685860">
        <w:t>adultas</w:t>
      </w:r>
      <w:r w:rsidRPr="00685860">
        <w:rPr>
          <w:spacing w:val="15"/>
        </w:rPr>
        <w:t xml:space="preserve"> </w:t>
      </w:r>
      <w:r w:rsidRPr="00685860">
        <w:t>m</w:t>
      </w:r>
      <w:r w:rsidRPr="00685860">
        <w:rPr>
          <w:spacing w:val="-5"/>
        </w:rPr>
        <w:t>a</w:t>
      </w:r>
      <w:r w:rsidRPr="00685860">
        <w:t>yores,</w:t>
      </w:r>
      <w:r w:rsidRPr="00685860">
        <w:rPr>
          <w:spacing w:val="15"/>
        </w:rPr>
        <w:t xml:space="preserve"> </w:t>
      </w:r>
      <w:r w:rsidRPr="00685860">
        <w:t>para</w:t>
      </w:r>
      <w:r w:rsidRPr="00685860">
        <w:rPr>
          <w:spacing w:val="15"/>
        </w:rPr>
        <w:t xml:space="preserve"> </w:t>
      </w:r>
      <w:r w:rsidRPr="00685860">
        <w:t>garantizar</w:t>
      </w:r>
      <w:r w:rsidRPr="00685860">
        <w:rPr>
          <w:spacing w:val="15"/>
        </w:rPr>
        <w:t xml:space="preserve"> </w:t>
      </w:r>
      <w:r w:rsidRPr="00685860">
        <w:t>su calidad de vida en materia de salud, alimentación, empleo, vivienda, bienestar emocional y seguridad social.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0" w:lineRule="exact"/>
              <w:ind w:left="2362" w:hanging="1728"/>
              <w:rPr>
                <w:b/>
                <w:color w:val="000000"/>
                <w:szCs w:val="18"/>
              </w:rPr>
            </w:pPr>
            <w:r w:rsidRPr="00DB1649">
              <w:rPr>
                <w:b/>
                <w:color w:val="000000"/>
                <w:szCs w:val="18"/>
              </w:rPr>
              <w:t>Estrategia 2.2.3.</w:t>
            </w:r>
            <w:r w:rsidRPr="00DB1649">
              <w:rPr>
                <w:b/>
                <w:color w:val="000000"/>
                <w:szCs w:val="18"/>
              </w:rPr>
              <w:tab/>
              <w:t>Fomentar</w:t>
            </w:r>
            <w:r w:rsidRPr="00DB1649">
              <w:rPr>
                <w:b/>
                <w:i/>
                <w:color w:val="000000"/>
                <w:szCs w:val="18"/>
              </w:rPr>
              <w:t xml:space="preserve"> </w:t>
            </w:r>
            <w:r w:rsidRPr="00DB1649">
              <w:rPr>
                <w:b/>
                <w:color w:val="000000"/>
                <w:szCs w:val="18"/>
              </w:rPr>
              <w:t>el</w:t>
            </w:r>
            <w:r w:rsidRPr="00DB1649">
              <w:rPr>
                <w:b/>
                <w:i/>
                <w:color w:val="000000"/>
                <w:szCs w:val="18"/>
              </w:rPr>
              <w:t xml:space="preserve"> </w:t>
            </w:r>
            <w:r w:rsidRPr="00DB1649">
              <w:rPr>
                <w:b/>
                <w:color w:val="000000"/>
                <w:szCs w:val="18"/>
              </w:rPr>
              <w:t>bienestar</w:t>
            </w:r>
            <w:r w:rsidRPr="00DB1649">
              <w:rPr>
                <w:b/>
                <w:i/>
                <w:color w:val="000000"/>
                <w:szCs w:val="18"/>
              </w:rPr>
              <w:t xml:space="preserve"> </w:t>
            </w:r>
            <w:r w:rsidRPr="00DB1649">
              <w:rPr>
                <w:b/>
                <w:color w:val="000000"/>
                <w:szCs w:val="18"/>
              </w:rPr>
              <w:t>de</w:t>
            </w:r>
            <w:r w:rsidRPr="00DB1649">
              <w:rPr>
                <w:b/>
                <w:i/>
                <w:color w:val="000000"/>
                <w:szCs w:val="18"/>
              </w:rPr>
              <w:t xml:space="preserve"> </w:t>
            </w:r>
            <w:r w:rsidRPr="00DB1649">
              <w:rPr>
                <w:b/>
                <w:color w:val="000000"/>
                <w:szCs w:val="18"/>
              </w:rPr>
              <w:t>los</w:t>
            </w:r>
            <w:r w:rsidRPr="00DB1649">
              <w:rPr>
                <w:b/>
                <w:i/>
                <w:color w:val="000000"/>
                <w:szCs w:val="18"/>
              </w:rPr>
              <w:t xml:space="preserve"> </w:t>
            </w:r>
            <w:r w:rsidRPr="00DB1649">
              <w:rPr>
                <w:b/>
                <w:color w:val="000000"/>
                <w:szCs w:val="18"/>
              </w:rPr>
              <w:t>pueblos</w:t>
            </w:r>
            <w:r w:rsidRPr="00DB1649">
              <w:rPr>
                <w:b/>
                <w:i/>
                <w:color w:val="000000"/>
                <w:szCs w:val="18"/>
              </w:rPr>
              <w:t xml:space="preserve"> </w:t>
            </w:r>
            <w:r w:rsidRPr="00DB1649">
              <w:rPr>
                <w:b/>
                <w:color w:val="000000"/>
                <w:szCs w:val="18"/>
              </w:rPr>
              <w:t>y</w:t>
            </w:r>
            <w:r w:rsidRPr="00DB1649">
              <w:rPr>
                <w:b/>
                <w:i/>
                <w:color w:val="000000"/>
                <w:szCs w:val="18"/>
              </w:rPr>
              <w:t xml:space="preserve"> </w:t>
            </w:r>
            <w:r w:rsidRPr="00DB1649">
              <w:rPr>
                <w:b/>
                <w:color w:val="000000"/>
                <w:szCs w:val="18"/>
              </w:rPr>
              <w:t>comunidades indígenas,</w:t>
            </w:r>
            <w:r w:rsidRPr="00DB1649">
              <w:rPr>
                <w:b/>
                <w:color w:val="000000"/>
                <w:spacing w:val="-20"/>
                <w:szCs w:val="18"/>
              </w:rPr>
              <w:t xml:space="preserve"> </w:t>
            </w:r>
            <w:r w:rsidRPr="00DB1649">
              <w:rPr>
                <w:b/>
                <w:color w:val="000000"/>
                <w:spacing w:val="-5"/>
                <w:szCs w:val="18"/>
              </w:rPr>
              <w:t>f</w:t>
            </w:r>
            <w:r w:rsidRPr="00DB1649">
              <w:rPr>
                <w:b/>
                <w:color w:val="000000"/>
                <w:szCs w:val="18"/>
              </w:rPr>
              <w:t>ortaleciendo</w:t>
            </w:r>
            <w:r w:rsidRPr="00DB1649">
              <w:rPr>
                <w:b/>
                <w:color w:val="000000"/>
                <w:spacing w:val="-20"/>
                <w:szCs w:val="18"/>
              </w:rPr>
              <w:t xml:space="preserve"> </w:t>
            </w:r>
            <w:r w:rsidRPr="00DB1649">
              <w:rPr>
                <w:b/>
                <w:color w:val="000000"/>
                <w:szCs w:val="18"/>
              </w:rPr>
              <w:t>su</w:t>
            </w:r>
            <w:r w:rsidRPr="00DB1649">
              <w:rPr>
                <w:b/>
                <w:color w:val="000000"/>
                <w:spacing w:val="-20"/>
                <w:szCs w:val="18"/>
              </w:rPr>
              <w:t xml:space="preserve"> </w:t>
            </w:r>
            <w:r w:rsidRPr="00DB1649">
              <w:rPr>
                <w:b/>
                <w:color w:val="000000"/>
                <w:szCs w:val="18"/>
              </w:rPr>
              <w:t>proceso</w:t>
            </w:r>
            <w:r w:rsidRPr="00DB1649">
              <w:rPr>
                <w:b/>
                <w:color w:val="000000"/>
                <w:spacing w:val="-20"/>
                <w:szCs w:val="18"/>
              </w:rPr>
              <w:t xml:space="preserve"> </w:t>
            </w:r>
            <w:r w:rsidRPr="00DB1649">
              <w:rPr>
                <w:b/>
                <w:color w:val="000000"/>
                <w:szCs w:val="18"/>
              </w:rPr>
              <w:t>de</w:t>
            </w:r>
            <w:r w:rsidRPr="00DB1649">
              <w:rPr>
                <w:b/>
                <w:color w:val="000000"/>
                <w:spacing w:val="-20"/>
                <w:szCs w:val="18"/>
              </w:rPr>
              <w:t xml:space="preserve"> </w:t>
            </w:r>
            <w:r w:rsidRPr="00DB1649">
              <w:rPr>
                <w:b/>
                <w:color w:val="000000"/>
                <w:szCs w:val="18"/>
              </w:rPr>
              <w:t>desarrollo</w:t>
            </w:r>
            <w:r w:rsidRPr="00DB1649">
              <w:rPr>
                <w:b/>
                <w:color w:val="000000"/>
                <w:spacing w:val="-20"/>
                <w:szCs w:val="18"/>
              </w:rPr>
              <w:t xml:space="preserve"> </w:t>
            </w:r>
            <w:r w:rsidRPr="00DB1649">
              <w:rPr>
                <w:b/>
                <w:color w:val="000000"/>
                <w:szCs w:val="18"/>
              </w:rPr>
              <w:t>social</w:t>
            </w:r>
            <w:r w:rsidRPr="00DB1649">
              <w:rPr>
                <w:b/>
                <w:color w:val="000000"/>
                <w:spacing w:val="-20"/>
                <w:szCs w:val="18"/>
              </w:rPr>
              <w:t xml:space="preserve"> </w:t>
            </w:r>
            <w:r w:rsidRPr="00DB1649">
              <w:rPr>
                <w:b/>
                <w:color w:val="000000"/>
                <w:szCs w:val="18"/>
              </w:rPr>
              <w:t>y</w:t>
            </w:r>
            <w:r w:rsidRPr="00DB1649">
              <w:rPr>
                <w:b/>
                <w:color w:val="000000"/>
                <w:spacing w:val="-20"/>
                <w:szCs w:val="18"/>
              </w:rPr>
              <w:t xml:space="preserve"> </w:t>
            </w:r>
            <w:r w:rsidRPr="00DB1649">
              <w:rPr>
                <w:b/>
                <w:color w:val="000000"/>
                <w:szCs w:val="18"/>
              </w:rPr>
              <w:t>económico, respetando las mani</w:t>
            </w:r>
            <w:r w:rsidRPr="00DB1649">
              <w:rPr>
                <w:b/>
                <w:color w:val="000000"/>
                <w:spacing w:val="-5"/>
                <w:szCs w:val="18"/>
              </w:rPr>
              <w:t>f</w:t>
            </w:r>
            <w:r w:rsidRPr="00DB1649">
              <w:rPr>
                <w:b/>
                <w:color w:val="000000"/>
                <w:szCs w:val="18"/>
              </w:rPr>
              <w:t>estaciones de su cultura y el ejercicio de sus derechos.</w:t>
            </w:r>
          </w:p>
        </w:tc>
      </w:tr>
    </w:tbl>
    <w:p w:rsidR="00685860" w:rsidRPr="00685860" w:rsidRDefault="00685860" w:rsidP="000F77C6">
      <w:pPr>
        <w:pStyle w:val="Texto"/>
        <w:spacing w:line="24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0" w:lineRule="exact"/>
        <w:ind w:left="1980" w:hanging="540"/>
      </w:pPr>
      <w:r w:rsidRPr="00685860">
        <w:t>•</w:t>
      </w:r>
      <w:r w:rsidRPr="00685860">
        <w:tab/>
        <w:t>Desarrollar</w:t>
      </w:r>
      <w:r w:rsidRPr="00685860">
        <w:rPr>
          <w:spacing w:val="-5"/>
        </w:rPr>
        <w:t xml:space="preserve"> </w:t>
      </w:r>
      <w:r w:rsidRPr="00685860">
        <w:t>mecanismos</w:t>
      </w:r>
      <w:r w:rsidRPr="00685860">
        <w:rPr>
          <w:spacing w:val="-5"/>
        </w:rPr>
        <w:t xml:space="preserve"> </w:t>
      </w:r>
      <w:r w:rsidRPr="00685860">
        <w:t>para</w:t>
      </w:r>
      <w:r w:rsidRPr="00685860">
        <w:rPr>
          <w:spacing w:val="-5"/>
        </w:rPr>
        <w:t xml:space="preserve"> </w:t>
      </w:r>
      <w:r w:rsidRPr="00685860">
        <w:t>que</w:t>
      </w:r>
      <w:r w:rsidRPr="00685860">
        <w:rPr>
          <w:spacing w:val="-5"/>
        </w:rPr>
        <w:t xml:space="preserve"> </w:t>
      </w:r>
      <w:r w:rsidRPr="00685860">
        <w:t>la</w:t>
      </w:r>
      <w:r w:rsidRPr="00685860">
        <w:rPr>
          <w:spacing w:val="-5"/>
        </w:rPr>
        <w:t xml:space="preserve"> </w:t>
      </w:r>
      <w:r w:rsidRPr="00685860">
        <w:t>acción</w:t>
      </w:r>
      <w:r w:rsidRPr="00685860">
        <w:rPr>
          <w:spacing w:val="-5"/>
        </w:rPr>
        <w:t xml:space="preserve"> </w:t>
      </w:r>
      <w:r w:rsidRPr="00685860">
        <w:t>pública</w:t>
      </w:r>
      <w:r w:rsidRPr="00685860">
        <w:rPr>
          <w:spacing w:val="-5"/>
        </w:rPr>
        <w:t xml:space="preserve"> </w:t>
      </w:r>
      <w:r w:rsidRPr="00685860">
        <w:t>dirigida</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atención</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población</w:t>
      </w:r>
      <w:r w:rsidRPr="00685860">
        <w:rPr>
          <w:spacing w:val="-5"/>
        </w:rPr>
        <w:t xml:space="preserve"> </w:t>
      </w:r>
      <w:r w:rsidRPr="00685860">
        <w:t>indígena sea culturalmente pertinente.</w:t>
      </w:r>
    </w:p>
    <w:p w:rsidR="00685860" w:rsidRPr="00685860" w:rsidRDefault="00685860" w:rsidP="000F77C6">
      <w:pPr>
        <w:pStyle w:val="Texto"/>
        <w:spacing w:line="240" w:lineRule="exact"/>
        <w:ind w:left="1980" w:hanging="540"/>
      </w:pPr>
      <w:r w:rsidRPr="00685860">
        <w:lastRenderedPageBreak/>
        <w:t>•</w:t>
      </w:r>
      <w:r w:rsidRPr="00685860">
        <w:tab/>
        <w:t>Impulsar</w:t>
      </w:r>
      <w:r w:rsidRPr="00685860">
        <w:rPr>
          <w:spacing w:val="-10"/>
        </w:rPr>
        <w:t xml:space="preserve"> </w:t>
      </w:r>
      <w:r w:rsidRPr="00685860">
        <w:t>la</w:t>
      </w:r>
      <w:r w:rsidRPr="00685860">
        <w:rPr>
          <w:spacing w:val="-10"/>
        </w:rPr>
        <w:t xml:space="preserve"> </w:t>
      </w:r>
      <w:r w:rsidRPr="00685860">
        <w:t>armonización</w:t>
      </w:r>
      <w:r w:rsidRPr="00685860">
        <w:rPr>
          <w:spacing w:val="-10"/>
        </w:rPr>
        <w:t xml:space="preserve"> </w:t>
      </w:r>
      <w:r w:rsidRPr="00685860">
        <w:t>del</w:t>
      </w:r>
      <w:r w:rsidRPr="00685860">
        <w:rPr>
          <w:spacing w:val="-10"/>
        </w:rPr>
        <w:t xml:space="preserve"> </w:t>
      </w:r>
      <w:r w:rsidRPr="00685860">
        <w:t>marco</w:t>
      </w:r>
      <w:r w:rsidRPr="00685860">
        <w:rPr>
          <w:spacing w:val="-10"/>
        </w:rPr>
        <w:t xml:space="preserve"> </w:t>
      </w:r>
      <w:r w:rsidRPr="00685860">
        <w:t>jurídico</w:t>
      </w:r>
      <w:r w:rsidRPr="00685860">
        <w:rPr>
          <w:spacing w:val="-10"/>
        </w:rPr>
        <w:t xml:space="preserve"> </w:t>
      </w:r>
      <w:r w:rsidRPr="00685860">
        <w:t>nacional</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derechos</w:t>
      </w:r>
      <w:r w:rsidRPr="00685860">
        <w:rPr>
          <w:spacing w:val="-10"/>
        </w:rPr>
        <w:t xml:space="preserve"> </w:t>
      </w:r>
      <w:r w:rsidRPr="00685860">
        <w:t>indígenas,</w:t>
      </w:r>
      <w:r w:rsidRPr="00685860">
        <w:rPr>
          <w:spacing w:val="-10"/>
        </w:rPr>
        <w:t xml:space="preserve"> </w:t>
      </w:r>
      <w:r w:rsidRPr="00685860">
        <w:t>así</w:t>
      </w:r>
      <w:r w:rsidRPr="00685860">
        <w:rPr>
          <w:spacing w:val="-10"/>
        </w:rPr>
        <w:t xml:space="preserve"> </w:t>
      </w:r>
      <w:r w:rsidRPr="00685860">
        <w:t>como el reconocimiento y protección de su patrimonio y riqueza cultural, con el objetivo de asegurar el ejercicio de los derechos de las comunidades y pueblos indígenas.</w:t>
      </w:r>
    </w:p>
    <w:p w:rsidR="00685860" w:rsidRPr="00685860" w:rsidRDefault="00685860" w:rsidP="000F77C6">
      <w:pPr>
        <w:pStyle w:val="Texto"/>
        <w:spacing w:line="240" w:lineRule="exact"/>
        <w:ind w:left="1980" w:hanging="540"/>
      </w:pPr>
      <w:r w:rsidRPr="00685860">
        <w:t>•</w:t>
      </w:r>
      <w:r w:rsidRPr="00685860">
        <w:tab/>
        <w:t>Fomentar la participación de las comunidades y pueblos indígenas en la planeación</w:t>
      </w:r>
      <w:r w:rsidR="00124F2F">
        <w:t xml:space="preserve"> </w:t>
      </w:r>
      <w:r w:rsidRPr="00685860">
        <w:t>y gestión de su propio desarrollo comunitario, asegurando el respeto a sus</w:t>
      </w:r>
      <w:r w:rsidR="00124F2F">
        <w:t xml:space="preserve"> </w:t>
      </w:r>
      <w:r w:rsidRPr="00685860">
        <w:t xml:space="preserve">derechos y </w:t>
      </w:r>
      <w:r w:rsidRPr="00685860">
        <w:rPr>
          <w:spacing w:val="-5"/>
        </w:rPr>
        <w:t>f</w:t>
      </w:r>
      <w:r w:rsidRPr="00685860">
        <w:t>ormas de vida.</w:t>
      </w:r>
    </w:p>
    <w:p w:rsidR="00685860" w:rsidRPr="00685860" w:rsidRDefault="00685860" w:rsidP="000F77C6">
      <w:pPr>
        <w:pStyle w:val="Texto"/>
        <w:spacing w:line="240" w:lineRule="exact"/>
        <w:ind w:left="1980" w:hanging="540"/>
      </w:pPr>
      <w:r w:rsidRPr="00685860">
        <w:t>•</w:t>
      </w:r>
      <w:r w:rsidRPr="00685860">
        <w:tab/>
        <w:t>Promover</w:t>
      </w:r>
      <w:r w:rsidRPr="00685860">
        <w:rPr>
          <w:spacing w:val="35"/>
        </w:rPr>
        <w:t xml:space="preserve"> </w:t>
      </w:r>
      <w:r w:rsidRPr="00685860">
        <w:t>el</w:t>
      </w:r>
      <w:r w:rsidRPr="00685860">
        <w:rPr>
          <w:spacing w:val="35"/>
        </w:rPr>
        <w:t xml:space="preserve"> </w:t>
      </w:r>
      <w:r w:rsidRPr="00685860">
        <w:t>desarrollo</w:t>
      </w:r>
      <w:r w:rsidRPr="00685860">
        <w:rPr>
          <w:spacing w:val="35"/>
        </w:rPr>
        <w:t xml:space="preserve"> </w:t>
      </w:r>
      <w:r w:rsidRPr="00685860">
        <w:t>económico</w:t>
      </w:r>
      <w:r w:rsidRPr="00685860">
        <w:rPr>
          <w:spacing w:val="35"/>
        </w:rPr>
        <w:t xml:space="preserve"> </w:t>
      </w:r>
      <w:r w:rsidRPr="00685860">
        <w:t>de</w:t>
      </w:r>
      <w:r w:rsidRPr="00685860">
        <w:rPr>
          <w:spacing w:val="35"/>
        </w:rPr>
        <w:t xml:space="preserve"> </w:t>
      </w:r>
      <w:r w:rsidRPr="00685860">
        <w:t>los</w:t>
      </w:r>
      <w:r w:rsidRPr="00685860">
        <w:rPr>
          <w:spacing w:val="35"/>
        </w:rPr>
        <w:t xml:space="preserve"> </w:t>
      </w:r>
      <w:r w:rsidRPr="00685860">
        <w:t>pueblos</w:t>
      </w:r>
      <w:r w:rsidRPr="00685860">
        <w:rPr>
          <w:spacing w:val="35"/>
        </w:rPr>
        <w:t xml:space="preserve"> </w:t>
      </w:r>
      <w:r w:rsidRPr="00685860">
        <w:t>y</w:t>
      </w:r>
      <w:r w:rsidRPr="00685860">
        <w:rPr>
          <w:spacing w:val="35"/>
        </w:rPr>
        <w:t xml:space="preserve"> </w:t>
      </w:r>
      <w:r w:rsidRPr="00685860">
        <w:t>comunidades</w:t>
      </w:r>
      <w:r w:rsidRPr="00685860">
        <w:rPr>
          <w:spacing w:val="35"/>
        </w:rPr>
        <w:t xml:space="preserve"> </w:t>
      </w:r>
      <w:r w:rsidRPr="00685860">
        <w:t>indígenas,</w:t>
      </w:r>
      <w:r w:rsidRPr="00685860">
        <w:rPr>
          <w:spacing w:val="35"/>
        </w:rPr>
        <w:t xml:space="preserve"> </w:t>
      </w:r>
      <w:r w:rsidRPr="00685860">
        <w:t>a</w:t>
      </w:r>
      <w:r w:rsidRPr="00685860">
        <w:rPr>
          <w:spacing w:val="35"/>
        </w:rPr>
        <w:t xml:space="preserve"> </w:t>
      </w:r>
      <w:r w:rsidRPr="00685860">
        <w:t>tr</w:t>
      </w:r>
      <w:r w:rsidRPr="00685860">
        <w:rPr>
          <w:spacing w:val="-5"/>
        </w:rPr>
        <w:t>a</w:t>
      </w:r>
      <w:r w:rsidRPr="00685860">
        <w:t>vés</w:t>
      </w:r>
      <w:r w:rsidRPr="00685860">
        <w:rPr>
          <w:spacing w:val="35"/>
        </w:rPr>
        <w:t xml:space="preserve"> </w:t>
      </w:r>
      <w:r w:rsidRPr="00685860">
        <w:t>de</w:t>
      </w:r>
      <w:r w:rsidRPr="00685860">
        <w:rPr>
          <w:spacing w:val="35"/>
        </w:rPr>
        <w:t xml:space="preserve"> </w:t>
      </w:r>
      <w:r w:rsidRPr="00685860">
        <w:t>la implementación</w:t>
      </w:r>
      <w:r w:rsidRPr="00685860">
        <w:rPr>
          <w:spacing w:val="5"/>
        </w:rPr>
        <w:t xml:space="preserve"> </w:t>
      </w:r>
      <w:r w:rsidRPr="00685860">
        <w:t>de</w:t>
      </w:r>
      <w:r w:rsidRPr="00685860">
        <w:rPr>
          <w:spacing w:val="5"/>
        </w:rPr>
        <w:t xml:space="preserve"> </w:t>
      </w:r>
      <w:r w:rsidRPr="00685860">
        <w:t>acciones</w:t>
      </w:r>
      <w:r w:rsidRPr="00685860">
        <w:rPr>
          <w:spacing w:val="5"/>
        </w:rPr>
        <w:t xml:space="preserve"> </w:t>
      </w:r>
      <w:r w:rsidRPr="00685860">
        <w:t>orientadas</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capacitación,</w:t>
      </w:r>
      <w:r w:rsidRPr="00685860">
        <w:rPr>
          <w:spacing w:val="5"/>
        </w:rPr>
        <w:t xml:space="preserve"> </w:t>
      </w:r>
      <w:r w:rsidRPr="00685860">
        <w:t>desarrollo</w:t>
      </w:r>
      <w:r w:rsidRPr="00685860">
        <w:rPr>
          <w:spacing w:val="5"/>
        </w:rPr>
        <w:t xml:space="preserve"> </w:t>
      </w:r>
      <w:r w:rsidRPr="00685860">
        <w:t>de</w:t>
      </w:r>
      <w:r w:rsidRPr="00685860">
        <w:rPr>
          <w:spacing w:val="5"/>
        </w:rPr>
        <w:t xml:space="preserve"> </w:t>
      </w:r>
      <w:r w:rsidRPr="00685860">
        <w:t>proyectos</w:t>
      </w:r>
      <w:r w:rsidRPr="00685860">
        <w:rPr>
          <w:spacing w:val="5"/>
        </w:rPr>
        <w:t xml:space="preserve"> </w:t>
      </w:r>
      <w:r w:rsidRPr="00685860">
        <w:t>productivos y la comercialización de los productos generados que v</w:t>
      </w:r>
      <w:r w:rsidRPr="00685860">
        <w:rPr>
          <w:spacing w:val="-5"/>
        </w:rPr>
        <w:t>a</w:t>
      </w:r>
      <w:r w:rsidRPr="00685860">
        <w:t>ya en línea con su cultura y valores.</w:t>
      </w:r>
    </w:p>
    <w:p w:rsidR="00685860" w:rsidRPr="00685860" w:rsidRDefault="00685860" w:rsidP="000F77C6">
      <w:pPr>
        <w:pStyle w:val="Texto"/>
        <w:spacing w:line="240" w:lineRule="exact"/>
        <w:ind w:left="1980" w:hanging="540"/>
      </w:pPr>
      <w:r w:rsidRPr="00685860">
        <w:t>•</w:t>
      </w:r>
      <w:r w:rsidRPr="00685860">
        <w:tab/>
        <w:t>Asegurar</w:t>
      </w:r>
      <w:r w:rsidRPr="00685860">
        <w:rPr>
          <w:spacing w:val="15"/>
        </w:rPr>
        <w:t xml:space="preserve"> </w:t>
      </w:r>
      <w:r w:rsidRPr="00685860">
        <w:t>el</w:t>
      </w:r>
      <w:r w:rsidRPr="00685860">
        <w:rPr>
          <w:spacing w:val="15"/>
        </w:rPr>
        <w:t xml:space="preserve"> </w:t>
      </w:r>
      <w:r w:rsidRPr="00685860">
        <w:t>ejercicio</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derechos</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pueblos</w:t>
      </w:r>
      <w:r w:rsidRPr="00685860">
        <w:rPr>
          <w:spacing w:val="15"/>
        </w:rPr>
        <w:t xml:space="preserve"> </w:t>
      </w:r>
      <w:r w:rsidRPr="00685860">
        <w:t>y</w:t>
      </w:r>
      <w:r w:rsidRPr="00685860">
        <w:rPr>
          <w:spacing w:val="15"/>
        </w:rPr>
        <w:t xml:space="preserve"> </w:t>
      </w:r>
      <w:r w:rsidRPr="00685860">
        <w:t>comunidades</w:t>
      </w:r>
      <w:r w:rsidRPr="00685860">
        <w:rPr>
          <w:spacing w:val="15"/>
        </w:rPr>
        <w:t xml:space="preserve"> </w:t>
      </w:r>
      <w:r w:rsidRPr="00685860">
        <w:t>indígenas</w:t>
      </w:r>
      <w:r w:rsidRPr="00685860">
        <w:rPr>
          <w:spacing w:val="15"/>
        </w:rPr>
        <w:t xml:space="preserve"> </w:t>
      </w:r>
      <w:r w:rsidRPr="00685860">
        <w:t>en</w:t>
      </w:r>
      <w:r w:rsidRPr="00685860">
        <w:rPr>
          <w:spacing w:val="15"/>
        </w:rPr>
        <w:t xml:space="preserve"> </w:t>
      </w:r>
      <w:r w:rsidRPr="00685860">
        <w:t>materia</w:t>
      </w:r>
      <w:r w:rsidRPr="00685860">
        <w:rPr>
          <w:spacing w:val="15"/>
        </w:rPr>
        <w:t xml:space="preserve"> </w:t>
      </w:r>
      <w:r w:rsidRPr="00685860">
        <w:t>de alimentación, salud, educación e infraestructura básica.</w:t>
      </w:r>
    </w:p>
    <w:p w:rsidR="00685860" w:rsidRPr="00685860" w:rsidRDefault="00685860" w:rsidP="000F77C6">
      <w:pPr>
        <w:pStyle w:val="Texto"/>
        <w:spacing w:line="240" w:lineRule="exact"/>
        <w:ind w:left="1980" w:hanging="540"/>
      </w:pPr>
      <w:r w:rsidRPr="00685860">
        <w:t>•</w:t>
      </w:r>
      <w:r w:rsidRPr="00685860">
        <w:tab/>
        <w:t>Impulsar</w:t>
      </w:r>
      <w:r w:rsidRPr="00685860">
        <w:rPr>
          <w:spacing w:val="10"/>
        </w:rPr>
        <w:t xml:space="preserve"> </w:t>
      </w:r>
      <w:r w:rsidRPr="00685860">
        <w:t>políticas</w:t>
      </w:r>
      <w:r w:rsidRPr="00685860">
        <w:rPr>
          <w:spacing w:val="10"/>
        </w:rPr>
        <w:t xml:space="preserve"> </w:t>
      </w:r>
      <w:r w:rsidRPr="00685860">
        <w:t>para</w:t>
      </w:r>
      <w:r w:rsidRPr="00685860">
        <w:rPr>
          <w:spacing w:val="10"/>
        </w:rPr>
        <w:t xml:space="preserve"> </w:t>
      </w:r>
      <w:r w:rsidRPr="00685860">
        <w:t>el</w:t>
      </w:r>
      <w:r w:rsidRPr="00685860">
        <w:rPr>
          <w:spacing w:val="10"/>
        </w:rPr>
        <w:t xml:space="preserve"> </w:t>
      </w:r>
      <w:r w:rsidRPr="00685860">
        <w:t>aprovechamiento</w:t>
      </w:r>
      <w:r w:rsidRPr="00685860">
        <w:rPr>
          <w:spacing w:val="10"/>
        </w:rPr>
        <w:t xml:space="preserve"> </w:t>
      </w:r>
      <w:r w:rsidRPr="00685860">
        <w:t>sustentable</w:t>
      </w:r>
      <w:r w:rsidRPr="00685860">
        <w:rPr>
          <w:spacing w:val="10"/>
        </w:rPr>
        <w:t xml:space="preserve"> </w:t>
      </w:r>
      <w:r w:rsidRPr="00685860">
        <w:t>y</w:t>
      </w:r>
      <w:r w:rsidRPr="00685860">
        <w:rPr>
          <w:spacing w:val="10"/>
        </w:rPr>
        <w:t xml:space="preserve"> </w:t>
      </w:r>
      <w:r w:rsidRPr="00685860">
        <w:t>sostenible</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recursos</w:t>
      </w:r>
      <w:r w:rsidRPr="00685860">
        <w:rPr>
          <w:spacing w:val="10"/>
        </w:rPr>
        <w:t xml:space="preserve"> </w:t>
      </w:r>
      <w:r w:rsidRPr="00685860">
        <w:t>naturales existentes</w:t>
      </w:r>
      <w:r w:rsidRPr="00685860">
        <w:rPr>
          <w:spacing w:val="-15"/>
        </w:rPr>
        <w:t xml:space="preserve"> </w:t>
      </w:r>
      <w:r w:rsidRPr="00685860">
        <w:t>en</w:t>
      </w:r>
      <w:r w:rsidRPr="00685860">
        <w:rPr>
          <w:spacing w:val="-15"/>
        </w:rPr>
        <w:t xml:space="preserve"> </w:t>
      </w:r>
      <w:r w:rsidRPr="00685860">
        <w:t>las</w:t>
      </w:r>
      <w:r w:rsidRPr="00685860">
        <w:rPr>
          <w:spacing w:val="-15"/>
        </w:rPr>
        <w:t xml:space="preserve"> </w:t>
      </w:r>
      <w:r w:rsidRPr="00685860">
        <w:t>regiones</w:t>
      </w:r>
      <w:r w:rsidRPr="00685860">
        <w:rPr>
          <w:spacing w:val="-15"/>
        </w:rPr>
        <w:t xml:space="preserve"> </w:t>
      </w:r>
      <w:r w:rsidRPr="00685860">
        <w:t>indígenas</w:t>
      </w:r>
      <w:r w:rsidRPr="00685860">
        <w:rPr>
          <w:spacing w:val="-15"/>
        </w:rPr>
        <w:t xml:space="preserve"> </w:t>
      </w:r>
      <w:r w:rsidRPr="00685860">
        <w:t>y</w:t>
      </w:r>
      <w:r w:rsidRPr="00685860">
        <w:rPr>
          <w:spacing w:val="-15"/>
        </w:rPr>
        <w:t xml:space="preserve"> </w:t>
      </w:r>
      <w:r w:rsidRPr="00685860">
        <w:t>para</w:t>
      </w:r>
      <w:r w:rsidRPr="00685860">
        <w:rPr>
          <w:spacing w:val="-15"/>
        </w:rPr>
        <w:t xml:space="preserve"> </w:t>
      </w:r>
      <w:r w:rsidRPr="00685860">
        <w:t>la</w:t>
      </w:r>
      <w:r w:rsidRPr="00685860">
        <w:rPr>
          <w:spacing w:val="-15"/>
        </w:rPr>
        <w:t xml:space="preserve"> </w:t>
      </w:r>
      <w:r w:rsidRPr="00685860">
        <w:t>conservación</w:t>
      </w:r>
      <w:r w:rsidRPr="00685860">
        <w:rPr>
          <w:spacing w:val="-15"/>
        </w:rPr>
        <w:t xml:space="preserve"> </w:t>
      </w:r>
      <w:r w:rsidRPr="00685860">
        <w:t>del</w:t>
      </w:r>
      <w:r w:rsidRPr="00685860">
        <w:rPr>
          <w:spacing w:val="-15"/>
        </w:rPr>
        <w:t xml:space="preserve"> </w:t>
      </w:r>
      <w:r w:rsidRPr="00685860">
        <w:t>medio</w:t>
      </w:r>
      <w:r w:rsidRPr="00685860">
        <w:rPr>
          <w:spacing w:val="-15"/>
        </w:rPr>
        <w:t xml:space="preserve"> </w:t>
      </w:r>
      <w:r w:rsidRPr="00685860">
        <w:t>ambiente</w:t>
      </w:r>
      <w:r w:rsidRPr="00685860">
        <w:rPr>
          <w:spacing w:val="-15"/>
        </w:rPr>
        <w:t xml:space="preserve"> </w:t>
      </w:r>
      <w:r w:rsidRPr="00685860">
        <w:t>y</w:t>
      </w:r>
      <w:r w:rsidRPr="00685860">
        <w:rPr>
          <w:spacing w:val="-15"/>
        </w:rPr>
        <w:t xml:space="preserve"> </w:t>
      </w:r>
      <w:r w:rsidRPr="00685860">
        <w:t>la</w:t>
      </w:r>
      <w:r w:rsidRPr="00685860">
        <w:rPr>
          <w:spacing w:val="-15"/>
        </w:rPr>
        <w:t xml:space="preserve"> </w:t>
      </w:r>
      <w:r w:rsidRPr="00685860">
        <w:t>biodiversidad, aprovechando sus conocimientos tradicionales.</w:t>
      </w:r>
    </w:p>
    <w:p w:rsidR="00685860" w:rsidRPr="00685860" w:rsidRDefault="00685860" w:rsidP="000F77C6">
      <w:pPr>
        <w:pStyle w:val="Texto"/>
        <w:spacing w:line="240" w:lineRule="exact"/>
        <w:ind w:left="1980" w:hanging="540"/>
      </w:pPr>
      <w:r w:rsidRPr="00685860">
        <w:t>•</w:t>
      </w:r>
      <w:r w:rsidRPr="00685860">
        <w:tab/>
        <w:t>Impulsar</w:t>
      </w:r>
      <w:r w:rsidRPr="00685860">
        <w:rPr>
          <w:spacing w:val="30"/>
        </w:rPr>
        <w:t xml:space="preserve"> </w:t>
      </w:r>
      <w:r w:rsidRPr="00685860">
        <w:t>acciones</w:t>
      </w:r>
      <w:r w:rsidRPr="00685860">
        <w:rPr>
          <w:spacing w:val="30"/>
        </w:rPr>
        <w:t xml:space="preserve"> </w:t>
      </w:r>
      <w:r w:rsidRPr="00685860">
        <w:t>que</w:t>
      </w:r>
      <w:r w:rsidRPr="00685860">
        <w:rPr>
          <w:spacing w:val="30"/>
        </w:rPr>
        <w:t xml:space="preserve"> </w:t>
      </w:r>
      <w:r w:rsidRPr="00685860">
        <w:t>garanticen</w:t>
      </w:r>
      <w:r w:rsidRPr="00685860">
        <w:rPr>
          <w:spacing w:val="30"/>
        </w:rPr>
        <w:t xml:space="preserve"> </w:t>
      </w:r>
      <w:r w:rsidRPr="00685860">
        <w:t>los</w:t>
      </w:r>
      <w:r w:rsidRPr="00685860">
        <w:rPr>
          <w:spacing w:val="30"/>
        </w:rPr>
        <w:t xml:space="preserve"> </w:t>
      </w:r>
      <w:r w:rsidRPr="00685860">
        <w:t>derechos</w:t>
      </w:r>
      <w:r w:rsidRPr="00685860">
        <w:rPr>
          <w:spacing w:val="30"/>
        </w:rPr>
        <w:t xml:space="preserve"> </w:t>
      </w:r>
      <w:r w:rsidRPr="00685860">
        <w:t>humanos</w:t>
      </w:r>
      <w:r w:rsidRPr="00685860">
        <w:rPr>
          <w:spacing w:val="30"/>
        </w:rPr>
        <w:t xml:space="preserve"> </w:t>
      </w:r>
      <w:r w:rsidRPr="00685860">
        <w:t>y</w:t>
      </w:r>
      <w:r w:rsidRPr="00685860">
        <w:rPr>
          <w:spacing w:val="30"/>
        </w:rPr>
        <w:t xml:space="preserve"> </w:t>
      </w:r>
      <w:r w:rsidRPr="00685860">
        <w:t>condiciones</w:t>
      </w:r>
      <w:r w:rsidRPr="00685860">
        <w:rPr>
          <w:spacing w:val="30"/>
        </w:rPr>
        <w:t xml:space="preserve"> </w:t>
      </w:r>
      <w:r w:rsidRPr="00685860">
        <w:t>de</w:t>
      </w:r>
      <w:r w:rsidRPr="00685860">
        <w:rPr>
          <w:spacing w:val="30"/>
        </w:rPr>
        <w:t xml:space="preserve"> </w:t>
      </w:r>
      <w:r w:rsidRPr="00685860">
        <w:t>seguridad</w:t>
      </w:r>
      <w:r w:rsidRPr="00685860">
        <w:rPr>
          <w:spacing w:val="30"/>
        </w:rPr>
        <w:t xml:space="preserve"> </w:t>
      </w:r>
      <w:r w:rsidRPr="00685860">
        <w:t>de</w:t>
      </w:r>
      <w:r w:rsidRPr="00685860">
        <w:rPr>
          <w:spacing w:val="30"/>
        </w:rPr>
        <w:t xml:space="preserve"> </w:t>
      </w:r>
      <w:r w:rsidRPr="00685860">
        <w:t>los grupos indígenas que realizan migraciones temporales en el territorio nacional.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0" w:lineRule="exact"/>
              <w:ind w:left="2362" w:hanging="1728"/>
              <w:rPr>
                <w:b/>
                <w:color w:val="000000"/>
                <w:szCs w:val="18"/>
              </w:rPr>
            </w:pPr>
            <w:r w:rsidRPr="00DB1649">
              <w:rPr>
                <w:b/>
                <w:color w:val="000000"/>
                <w:szCs w:val="18"/>
              </w:rPr>
              <w:t>Estrategia 2.2.4.</w:t>
            </w:r>
            <w:r w:rsidRPr="00DB1649">
              <w:rPr>
                <w:b/>
                <w:color w:val="000000"/>
                <w:szCs w:val="18"/>
              </w:rPr>
              <w:tab/>
              <w:t>Proteger</w:t>
            </w:r>
            <w:r w:rsidRPr="00DB1649">
              <w:rPr>
                <w:b/>
                <w:color w:val="000000"/>
                <w:spacing w:val="-5"/>
                <w:szCs w:val="18"/>
              </w:rPr>
              <w:t xml:space="preserve"> </w:t>
            </w:r>
            <w:r w:rsidRPr="00DB1649">
              <w:rPr>
                <w:b/>
                <w:color w:val="000000"/>
                <w:szCs w:val="18"/>
              </w:rPr>
              <w:t>los</w:t>
            </w:r>
            <w:r w:rsidRPr="00DB1649">
              <w:rPr>
                <w:b/>
                <w:color w:val="000000"/>
                <w:spacing w:val="-5"/>
                <w:szCs w:val="18"/>
              </w:rPr>
              <w:t xml:space="preserve"> </w:t>
            </w:r>
            <w:r w:rsidRPr="00DB1649">
              <w:rPr>
                <w:b/>
                <w:color w:val="000000"/>
                <w:szCs w:val="18"/>
              </w:rPr>
              <w:t>derechos</w:t>
            </w:r>
            <w:r w:rsidRPr="00DB1649">
              <w:rPr>
                <w:b/>
                <w:color w:val="000000"/>
                <w:spacing w:val="-5"/>
                <w:szCs w:val="18"/>
              </w:rPr>
              <w:t xml:space="preserve"> </w:t>
            </w:r>
            <w:r w:rsidRPr="00DB1649">
              <w:rPr>
                <w:b/>
                <w:color w:val="000000"/>
                <w:szCs w:val="18"/>
              </w:rPr>
              <w:t>de</w:t>
            </w:r>
            <w:r w:rsidRPr="00DB1649">
              <w:rPr>
                <w:b/>
                <w:color w:val="000000"/>
                <w:spacing w:val="-5"/>
                <w:szCs w:val="18"/>
              </w:rPr>
              <w:t xml:space="preserve"> </w:t>
            </w:r>
            <w:r w:rsidRPr="00DB1649">
              <w:rPr>
                <w:b/>
                <w:color w:val="000000"/>
                <w:szCs w:val="18"/>
              </w:rPr>
              <w:t>las</w:t>
            </w:r>
            <w:r w:rsidRPr="00DB1649">
              <w:rPr>
                <w:b/>
                <w:color w:val="000000"/>
                <w:spacing w:val="-5"/>
                <w:szCs w:val="18"/>
              </w:rPr>
              <w:t xml:space="preserve"> </w:t>
            </w:r>
            <w:r w:rsidRPr="00DB1649">
              <w:rPr>
                <w:b/>
                <w:color w:val="000000"/>
                <w:szCs w:val="18"/>
              </w:rPr>
              <w:t>personas</w:t>
            </w:r>
            <w:r w:rsidRPr="00DB1649">
              <w:rPr>
                <w:b/>
                <w:color w:val="000000"/>
                <w:spacing w:val="-5"/>
                <w:szCs w:val="18"/>
              </w:rPr>
              <w:t xml:space="preserve"> </w:t>
            </w:r>
            <w:r w:rsidRPr="00DB1649">
              <w:rPr>
                <w:b/>
                <w:color w:val="000000"/>
                <w:szCs w:val="18"/>
              </w:rPr>
              <w:t>con</w:t>
            </w:r>
            <w:r w:rsidRPr="00DB1649">
              <w:rPr>
                <w:b/>
                <w:color w:val="000000"/>
                <w:spacing w:val="-5"/>
                <w:szCs w:val="18"/>
              </w:rPr>
              <w:t xml:space="preserve"> </w:t>
            </w:r>
            <w:r w:rsidRPr="00DB1649">
              <w:rPr>
                <w:b/>
                <w:color w:val="000000"/>
                <w:szCs w:val="18"/>
              </w:rPr>
              <w:t>discapacidad</w:t>
            </w:r>
            <w:r w:rsidRPr="00DB1649">
              <w:rPr>
                <w:b/>
                <w:color w:val="000000"/>
                <w:spacing w:val="-5"/>
                <w:szCs w:val="18"/>
              </w:rPr>
              <w:t xml:space="preserve"> </w:t>
            </w:r>
            <w:r w:rsidRPr="00DB1649">
              <w:rPr>
                <w:b/>
                <w:color w:val="000000"/>
                <w:szCs w:val="18"/>
              </w:rPr>
              <w:t>y</w:t>
            </w:r>
            <w:r w:rsidRPr="00DB1649">
              <w:rPr>
                <w:b/>
                <w:color w:val="000000"/>
                <w:spacing w:val="-5"/>
                <w:szCs w:val="18"/>
              </w:rPr>
              <w:t xml:space="preserve"> </w:t>
            </w:r>
            <w:r w:rsidRPr="00DB1649">
              <w:rPr>
                <w:b/>
                <w:color w:val="000000"/>
                <w:szCs w:val="18"/>
              </w:rPr>
              <w:t>contribuir a su desarrollo integral e inclusión plena.</w:t>
            </w:r>
          </w:p>
        </w:tc>
      </w:tr>
    </w:tbl>
    <w:p w:rsidR="00685860" w:rsidRPr="00685860" w:rsidRDefault="00685860" w:rsidP="000F77C6">
      <w:pPr>
        <w:pStyle w:val="Texto"/>
        <w:spacing w:line="24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0" w:lineRule="exact"/>
        <w:ind w:left="1980" w:hanging="540"/>
      </w:pPr>
      <w:r w:rsidRPr="00685860">
        <w:t>•</w:t>
      </w:r>
      <w:r w:rsidRPr="00685860">
        <w:tab/>
        <w:t>Establecer</w:t>
      </w:r>
      <w:r w:rsidRPr="00685860">
        <w:rPr>
          <w:i/>
        </w:rPr>
        <w:t xml:space="preserve"> </w:t>
      </w:r>
      <w:r w:rsidRPr="00685860">
        <w:t>esquemas</w:t>
      </w:r>
      <w:r w:rsidRPr="00685860">
        <w:rPr>
          <w:i/>
        </w:rPr>
        <w:t xml:space="preserve"> </w:t>
      </w:r>
      <w:r w:rsidRPr="00685860">
        <w:t>de</w:t>
      </w:r>
      <w:r w:rsidRPr="00685860">
        <w:rPr>
          <w:i/>
        </w:rPr>
        <w:t xml:space="preserve"> </w:t>
      </w:r>
      <w:r w:rsidRPr="00685860">
        <w:t>atención</w:t>
      </w:r>
      <w:r w:rsidRPr="00685860">
        <w:rPr>
          <w:i/>
        </w:rPr>
        <w:t xml:space="preserve"> </w:t>
      </w:r>
      <w:r w:rsidRPr="00685860">
        <w:t>integral</w:t>
      </w:r>
      <w:r w:rsidRPr="00685860">
        <w:rPr>
          <w:i/>
        </w:rPr>
        <w:t xml:space="preserve"> </w:t>
      </w:r>
      <w:r w:rsidRPr="00685860">
        <w:t>para</w:t>
      </w:r>
      <w:r w:rsidRPr="00685860">
        <w:rPr>
          <w:i/>
        </w:rPr>
        <w:t xml:space="preserve"> </w:t>
      </w:r>
      <w:r w:rsidRPr="00685860">
        <w:t>las</w:t>
      </w:r>
      <w:r w:rsidRPr="00685860">
        <w:rPr>
          <w:i/>
        </w:rPr>
        <w:t xml:space="preserve"> </w:t>
      </w:r>
      <w:r w:rsidRPr="00685860">
        <w:t>personas</w:t>
      </w:r>
      <w:r w:rsidRPr="00685860">
        <w:rPr>
          <w:i/>
        </w:rPr>
        <w:t xml:space="preserve"> </w:t>
      </w:r>
      <w:r w:rsidRPr="00685860">
        <w:t>con</w:t>
      </w:r>
      <w:r w:rsidRPr="00685860">
        <w:rPr>
          <w:i/>
        </w:rPr>
        <w:t xml:space="preserve"> </w:t>
      </w:r>
      <w:r w:rsidRPr="00685860">
        <w:t>discapacidad,</w:t>
      </w:r>
      <w:r w:rsidRPr="00685860">
        <w:rPr>
          <w:i/>
        </w:rPr>
        <w:t xml:space="preserve"> </w:t>
      </w:r>
      <w:r w:rsidRPr="00685860">
        <w:t>a</w:t>
      </w:r>
      <w:r w:rsidRPr="00685860">
        <w:rPr>
          <w:i/>
        </w:rPr>
        <w:t xml:space="preserve"> </w:t>
      </w:r>
      <w:r w:rsidRPr="00685860">
        <w:t>tr</w:t>
      </w:r>
      <w:r w:rsidRPr="00685860">
        <w:rPr>
          <w:spacing w:val="-5"/>
        </w:rPr>
        <w:t>a</w:t>
      </w:r>
      <w:r w:rsidRPr="00685860">
        <w:t xml:space="preserve">vés de acciones que </w:t>
      </w:r>
      <w:r w:rsidRPr="00685860">
        <w:rPr>
          <w:spacing w:val="-5"/>
        </w:rPr>
        <w:t>f</w:t>
      </w:r>
      <w:r w:rsidRPr="00685860">
        <w:t>omenten la detección de discapacidades, estimulación temprana y su rehabilitación.</w:t>
      </w:r>
    </w:p>
    <w:p w:rsidR="00685860" w:rsidRPr="00685860" w:rsidRDefault="00685860" w:rsidP="000F77C6">
      <w:pPr>
        <w:pStyle w:val="Texto"/>
        <w:spacing w:line="240" w:lineRule="exact"/>
        <w:ind w:left="1980" w:hanging="540"/>
      </w:pPr>
      <w:r w:rsidRPr="00685860">
        <w:t>•</w:t>
      </w:r>
      <w:r w:rsidRPr="00685860">
        <w:tab/>
        <w:t>Diseñar</w:t>
      </w:r>
      <w:r w:rsidRPr="00685860">
        <w:rPr>
          <w:spacing w:val="25"/>
        </w:rPr>
        <w:t xml:space="preserve"> </w:t>
      </w:r>
      <w:r w:rsidRPr="00685860">
        <w:t>y</w:t>
      </w:r>
      <w:r w:rsidRPr="00685860">
        <w:rPr>
          <w:spacing w:val="25"/>
        </w:rPr>
        <w:t xml:space="preserve"> </w:t>
      </w:r>
      <w:r w:rsidRPr="00685860">
        <w:t>ejecutar</w:t>
      </w:r>
      <w:r w:rsidRPr="00685860">
        <w:rPr>
          <w:spacing w:val="25"/>
        </w:rPr>
        <w:t xml:space="preserve"> </w:t>
      </w:r>
      <w:r w:rsidRPr="00685860">
        <w:t>estrategias</w:t>
      </w:r>
      <w:r w:rsidRPr="00685860">
        <w:rPr>
          <w:spacing w:val="25"/>
        </w:rPr>
        <w:t xml:space="preserve"> </w:t>
      </w:r>
      <w:r w:rsidRPr="00685860">
        <w:t>para</w:t>
      </w:r>
      <w:r w:rsidRPr="00685860">
        <w:rPr>
          <w:spacing w:val="25"/>
        </w:rPr>
        <w:t xml:space="preserve"> </w:t>
      </w:r>
      <w:r w:rsidRPr="00685860">
        <w:t>incrementar</w:t>
      </w:r>
      <w:r w:rsidRPr="00685860">
        <w:rPr>
          <w:spacing w:val="25"/>
        </w:rPr>
        <w:t xml:space="preserve"> </w:t>
      </w:r>
      <w:r w:rsidRPr="00685860">
        <w:t>la</w:t>
      </w:r>
      <w:r w:rsidRPr="00685860">
        <w:rPr>
          <w:spacing w:val="25"/>
        </w:rPr>
        <w:t xml:space="preserve"> </w:t>
      </w:r>
      <w:r w:rsidRPr="00685860">
        <w:t>inclusión</w:t>
      </w:r>
      <w:r w:rsidRPr="00685860">
        <w:rPr>
          <w:spacing w:val="25"/>
        </w:rPr>
        <w:t xml:space="preserve"> </w:t>
      </w:r>
      <w:r w:rsidRPr="00685860">
        <w:t>productiva</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personas</w:t>
      </w:r>
      <w:r w:rsidRPr="00685860">
        <w:rPr>
          <w:spacing w:val="25"/>
        </w:rPr>
        <w:t xml:space="preserve"> </w:t>
      </w:r>
      <w:r w:rsidRPr="00685860">
        <w:t>con discapacidad, mediante esquemas de capacitación laboral y de vinculación con el sector productivo.</w:t>
      </w:r>
    </w:p>
    <w:p w:rsidR="00685860" w:rsidRPr="00685860" w:rsidRDefault="00685860" w:rsidP="000F77C6">
      <w:pPr>
        <w:pStyle w:val="Texto"/>
        <w:spacing w:line="240" w:lineRule="exact"/>
        <w:ind w:left="1980" w:hanging="540"/>
      </w:pPr>
      <w:r w:rsidRPr="00685860">
        <w:t>•</w:t>
      </w:r>
      <w:r w:rsidRPr="00685860">
        <w:tab/>
        <w:t>Asegurar la construcción y adecuación del espacio público y privado, para garantizar el derecho a la accesibilidad.</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2" w:lineRule="exact"/>
              <w:ind w:left="2362" w:hanging="1728"/>
              <w:rPr>
                <w:b/>
                <w:color w:val="000000"/>
                <w:szCs w:val="18"/>
              </w:rPr>
            </w:pPr>
            <w:r w:rsidRPr="00DB1649">
              <w:rPr>
                <w:b/>
                <w:color w:val="000000"/>
                <w:szCs w:val="18"/>
              </w:rPr>
              <w:t>Objetivo 2.3.</w:t>
            </w:r>
            <w:r w:rsidRPr="00DB1649">
              <w:rPr>
                <w:b/>
                <w:color w:val="000000"/>
                <w:szCs w:val="18"/>
              </w:rPr>
              <w:tab/>
              <w:t>Asegurar el acceso a los servicios de salud.</w:t>
            </w:r>
          </w:p>
        </w:tc>
      </w:tr>
    </w:tbl>
    <w:p w:rsidR="00685860" w:rsidRPr="00685860" w:rsidRDefault="00685860" w:rsidP="000F77C6">
      <w:pPr>
        <w:pStyle w:val="Texto"/>
        <w:spacing w:line="242" w:lineRule="exact"/>
        <w:ind w:left="2448" w:hanging="1728"/>
        <w:rPr>
          <w:color w:val="000000"/>
          <w:szCs w:val="18"/>
        </w:rPr>
      </w:pPr>
      <w:r w:rsidRPr="00685860">
        <w:rPr>
          <w:b/>
          <w:color w:val="000000"/>
          <w:szCs w:val="18"/>
        </w:rPr>
        <w:t>Estrategia 2.3.1.</w:t>
      </w:r>
      <w:r w:rsidRPr="00685860">
        <w:rPr>
          <w:b/>
          <w:color w:val="000000"/>
          <w:szCs w:val="18"/>
        </w:rPr>
        <w:tab/>
        <w:t>Avanzar en la construcción de un Sistema Nacional de Salud Universal.</w:t>
      </w:r>
    </w:p>
    <w:p w:rsidR="00685860" w:rsidRPr="00685860" w:rsidRDefault="00685860" w:rsidP="000F77C6">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2" w:lineRule="exact"/>
        <w:ind w:left="1980" w:hanging="540"/>
      </w:pPr>
      <w:r w:rsidRPr="00685860">
        <w:t>•</w:t>
      </w:r>
      <w:r w:rsidRPr="00685860">
        <w:tab/>
        <w:t>Garantizar</w:t>
      </w:r>
      <w:r w:rsidRPr="00685860">
        <w:rPr>
          <w:spacing w:val="5"/>
        </w:rPr>
        <w:t xml:space="preserve"> </w:t>
      </w:r>
      <w:r w:rsidRPr="00685860">
        <w:t>el</w:t>
      </w:r>
      <w:r w:rsidRPr="00685860">
        <w:rPr>
          <w:spacing w:val="5"/>
        </w:rPr>
        <w:t xml:space="preserve"> </w:t>
      </w:r>
      <w:r w:rsidRPr="00685860">
        <w:t>acceso</w:t>
      </w:r>
      <w:r w:rsidRPr="00685860">
        <w:rPr>
          <w:spacing w:val="5"/>
        </w:rPr>
        <w:t xml:space="preserve"> </w:t>
      </w:r>
      <w:r w:rsidRPr="00685860">
        <w:t>y</w:t>
      </w:r>
      <w:r w:rsidRPr="00685860">
        <w:rPr>
          <w:spacing w:val="5"/>
        </w:rPr>
        <w:t xml:space="preserve"> </w:t>
      </w:r>
      <w:r w:rsidRPr="00685860">
        <w:t>la</w:t>
      </w:r>
      <w:r w:rsidRPr="00685860">
        <w:rPr>
          <w:spacing w:val="5"/>
        </w:rPr>
        <w:t xml:space="preserve"> </w:t>
      </w:r>
      <w:r w:rsidRPr="00685860">
        <w:t>calidad</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servicios</w:t>
      </w:r>
      <w:r w:rsidRPr="00685860">
        <w:rPr>
          <w:spacing w:val="5"/>
        </w:rPr>
        <w:t xml:space="preserve"> </w:t>
      </w:r>
      <w:r w:rsidRPr="00685860">
        <w:t>de</w:t>
      </w:r>
      <w:r w:rsidRPr="00685860">
        <w:rPr>
          <w:spacing w:val="5"/>
        </w:rPr>
        <w:t xml:space="preserve"> </w:t>
      </w:r>
      <w:r w:rsidRPr="00685860">
        <w:t>salud</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mexicanos,</w:t>
      </w:r>
      <w:r w:rsidRPr="00685860">
        <w:rPr>
          <w:spacing w:val="5"/>
        </w:rPr>
        <w:t xml:space="preserve"> </w:t>
      </w:r>
      <w:r w:rsidRPr="00685860">
        <w:t>con</w:t>
      </w:r>
      <w:r w:rsidRPr="00685860">
        <w:rPr>
          <w:spacing w:val="5"/>
        </w:rPr>
        <w:t xml:space="preserve"> </w:t>
      </w:r>
      <w:r w:rsidRPr="00685860">
        <w:t>independencia de su condición social o laboral.</w:t>
      </w:r>
    </w:p>
    <w:p w:rsidR="00685860" w:rsidRPr="00685860" w:rsidRDefault="00685860" w:rsidP="000F77C6">
      <w:pPr>
        <w:pStyle w:val="Texto"/>
        <w:spacing w:line="242" w:lineRule="exact"/>
        <w:ind w:left="1980" w:hanging="540"/>
      </w:pPr>
      <w:r w:rsidRPr="00685860">
        <w:t>•</w:t>
      </w:r>
      <w:r w:rsidRPr="00685860">
        <w:tab/>
        <w:t>Fortalecer la rectoría de la autoridad sanitaria.</w:t>
      </w:r>
    </w:p>
    <w:p w:rsidR="00685860" w:rsidRPr="00685860" w:rsidRDefault="00685860" w:rsidP="000F77C6">
      <w:pPr>
        <w:pStyle w:val="Texto"/>
        <w:spacing w:line="242" w:lineRule="exact"/>
        <w:ind w:left="1980" w:hanging="540"/>
      </w:pPr>
      <w:r w:rsidRPr="00685860">
        <w:t>•</w:t>
      </w:r>
      <w:r w:rsidRPr="00685860">
        <w:tab/>
        <w:t>Desarrollar</w:t>
      </w:r>
      <w:r w:rsidRPr="00685860">
        <w:rPr>
          <w:spacing w:val="5"/>
        </w:rPr>
        <w:t xml:space="preserve"> </w:t>
      </w:r>
      <w:r w:rsidRPr="00685860">
        <w:t>los</w:t>
      </w:r>
      <w:r w:rsidRPr="00685860">
        <w:rPr>
          <w:spacing w:val="5"/>
        </w:rPr>
        <w:t xml:space="preserve"> </w:t>
      </w:r>
      <w:r w:rsidRPr="00685860">
        <w:t>instrumentos</w:t>
      </w:r>
      <w:r w:rsidRPr="00685860">
        <w:rPr>
          <w:spacing w:val="5"/>
        </w:rPr>
        <w:t xml:space="preserve"> </w:t>
      </w:r>
      <w:r w:rsidRPr="00685860">
        <w:t>necesarios</w:t>
      </w:r>
      <w:r w:rsidRPr="00685860">
        <w:rPr>
          <w:spacing w:val="5"/>
        </w:rPr>
        <w:t xml:space="preserve"> </w:t>
      </w:r>
      <w:r w:rsidRPr="00685860">
        <w:t>para</w:t>
      </w:r>
      <w:r w:rsidRPr="00685860">
        <w:rPr>
          <w:spacing w:val="5"/>
        </w:rPr>
        <w:t xml:space="preserve"> </w:t>
      </w:r>
      <w:r w:rsidRPr="00685860">
        <w:t>lograr</w:t>
      </w:r>
      <w:r w:rsidRPr="00685860">
        <w:rPr>
          <w:spacing w:val="5"/>
        </w:rPr>
        <w:t xml:space="preserve"> </w:t>
      </w:r>
      <w:r w:rsidRPr="00685860">
        <w:t>una</w:t>
      </w:r>
      <w:r w:rsidRPr="00685860">
        <w:rPr>
          <w:spacing w:val="5"/>
        </w:rPr>
        <w:t xml:space="preserve"> </w:t>
      </w:r>
      <w:r w:rsidRPr="00685860">
        <w:t>integración</w:t>
      </w:r>
      <w:r w:rsidRPr="00685860">
        <w:rPr>
          <w:spacing w:val="5"/>
        </w:rPr>
        <w:t xml:space="preserve"> </w:t>
      </w:r>
      <w:r w:rsidRPr="00685860">
        <w:t>funcional</w:t>
      </w:r>
      <w:r w:rsidRPr="00685860">
        <w:rPr>
          <w:spacing w:val="5"/>
        </w:rPr>
        <w:t xml:space="preserve"> </w:t>
      </w:r>
      <w:r w:rsidRPr="00685860">
        <w:t>y</w:t>
      </w:r>
      <w:r w:rsidRPr="00685860">
        <w:rPr>
          <w:spacing w:val="5"/>
        </w:rPr>
        <w:t xml:space="preserve"> </w:t>
      </w:r>
      <w:r w:rsidRPr="00685860">
        <w:t>e</w:t>
      </w:r>
      <w:r w:rsidRPr="00685860">
        <w:rPr>
          <w:spacing w:val="-5"/>
        </w:rPr>
        <w:t>f</w:t>
      </w:r>
      <w:r w:rsidRPr="00685860">
        <w:t>ectiva</w:t>
      </w:r>
      <w:r w:rsidRPr="00685860">
        <w:rPr>
          <w:spacing w:val="5"/>
        </w:rPr>
        <w:t xml:space="preserve"> </w:t>
      </w:r>
      <w:r w:rsidRPr="00685860">
        <w:t>de</w:t>
      </w:r>
      <w:r w:rsidRPr="00685860">
        <w:rPr>
          <w:spacing w:val="5"/>
        </w:rPr>
        <w:t xml:space="preserve"> </w:t>
      </w:r>
      <w:r w:rsidRPr="00685860">
        <w:t>las distintas instituciones que integran el Sistema Nacional de Salud.</w:t>
      </w:r>
    </w:p>
    <w:p w:rsidR="00685860" w:rsidRPr="00685860" w:rsidRDefault="00685860" w:rsidP="000F77C6">
      <w:pPr>
        <w:pStyle w:val="Texto"/>
        <w:spacing w:line="242" w:lineRule="exact"/>
        <w:ind w:left="1980" w:hanging="540"/>
      </w:pPr>
      <w:r w:rsidRPr="00685860">
        <w:t>•</w:t>
      </w:r>
      <w:r w:rsidRPr="00685860">
        <w:tab/>
        <w:t>Fomentar</w:t>
      </w:r>
      <w:r w:rsidRPr="00685860">
        <w:rPr>
          <w:spacing w:val="25"/>
        </w:rPr>
        <w:t xml:space="preserve"> </w:t>
      </w:r>
      <w:r w:rsidRPr="00685860">
        <w:t>el</w:t>
      </w:r>
      <w:r w:rsidRPr="00685860">
        <w:rPr>
          <w:spacing w:val="25"/>
        </w:rPr>
        <w:t xml:space="preserve"> </w:t>
      </w:r>
      <w:r w:rsidRPr="00685860">
        <w:t>proceso</w:t>
      </w:r>
      <w:r w:rsidRPr="00685860">
        <w:rPr>
          <w:spacing w:val="25"/>
        </w:rPr>
        <w:t xml:space="preserve"> </w:t>
      </w:r>
      <w:r w:rsidRPr="00685860">
        <w:t>de</w:t>
      </w:r>
      <w:r w:rsidRPr="00685860">
        <w:rPr>
          <w:spacing w:val="25"/>
        </w:rPr>
        <w:t xml:space="preserve"> </w:t>
      </w:r>
      <w:r w:rsidRPr="00685860">
        <w:t>planeación</w:t>
      </w:r>
      <w:r w:rsidRPr="00685860">
        <w:rPr>
          <w:spacing w:val="25"/>
        </w:rPr>
        <w:t xml:space="preserve"> </w:t>
      </w:r>
      <w:r w:rsidRPr="00685860">
        <w:t>estratégica</w:t>
      </w:r>
      <w:r w:rsidRPr="00685860">
        <w:rPr>
          <w:spacing w:val="25"/>
        </w:rPr>
        <w:t xml:space="preserve"> </w:t>
      </w:r>
      <w:r w:rsidRPr="00685860">
        <w:t>interinstitucional,</w:t>
      </w:r>
      <w:r w:rsidRPr="00685860">
        <w:rPr>
          <w:spacing w:val="25"/>
        </w:rPr>
        <w:t xml:space="preserve"> </w:t>
      </w:r>
      <w:r w:rsidRPr="00685860">
        <w:t>e</w:t>
      </w:r>
      <w:r w:rsidRPr="00685860">
        <w:rPr>
          <w:spacing w:val="25"/>
        </w:rPr>
        <w:t xml:space="preserve"> </w:t>
      </w:r>
      <w:r w:rsidRPr="00685860">
        <w:t>implantar</w:t>
      </w:r>
      <w:r w:rsidRPr="00685860">
        <w:rPr>
          <w:spacing w:val="25"/>
        </w:rPr>
        <w:t xml:space="preserve"> </w:t>
      </w:r>
      <w:r w:rsidRPr="00685860">
        <w:t>un</w:t>
      </w:r>
      <w:r w:rsidRPr="00685860">
        <w:rPr>
          <w:spacing w:val="25"/>
        </w:rPr>
        <w:t xml:space="preserve"> </w:t>
      </w:r>
      <w:r w:rsidRPr="00685860">
        <w:t>proceso</w:t>
      </w:r>
      <w:r w:rsidRPr="00685860">
        <w:rPr>
          <w:spacing w:val="25"/>
        </w:rPr>
        <w:t xml:space="preserve"> </w:t>
      </w:r>
      <w:r w:rsidRPr="00685860">
        <w:t>de in</w:t>
      </w:r>
      <w:r w:rsidRPr="00685860">
        <w:rPr>
          <w:spacing w:val="-5"/>
        </w:rPr>
        <w:t>f</w:t>
      </w:r>
      <w:r w:rsidRPr="00685860">
        <w:t>ormación y evaluación acorde con ésta.</w:t>
      </w:r>
    </w:p>
    <w:p w:rsidR="00685860" w:rsidRPr="00685860" w:rsidRDefault="00685860" w:rsidP="000F77C6">
      <w:pPr>
        <w:pStyle w:val="Texto"/>
        <w:spacing w:line="242" w:lineRule="exact"/>
        <w:ind w:left="1980" w:hanging="540"/>
      </w:pPr>
      <w:r w:rsidRPr="00685860">
        <w:t>•</w:t>
      </w:r>
      <w:r w:rsidRPr="00685860">
        <w:tab/>
        <w:t>Contribuir</w:t>
      </w:r>
      <w:r w:rsidRPr="00685860">
        <w:rPr>
          <w:spacing w:val="20"/>
        </w:rPr>
        <w:t xml:space="preserve"> </w:t>
      </w:r>
      <w:r w:rsidRPr="00685860">
        <w:t>a</w:t>
      </w:r>
      <w:r w:rsidRPr="00685860">
        <w:rPr>
          <w:spacing w:val="20"/>
        </w:rPr>
        <w:t xml:space="preserve"> </w:t>
      </w:r>
      <w:r w:rsidRPr="00685860">
        <w:t>la</w:t>
      </w:r>
      <w:r w:rsidRPr="00685860">
        <w:rPr>
          <w:spacing w:val="20"/>
        </w:rPr>
        <w:t xml:space="preserve"> </w:t>
      </w:r>
      <w:r w:rsidRPr="00685860">
        <w:t>consolidación</w:t>
      </w:r>
      <w:r w:rsidRPr="00685860">
        <w:rPr>
          <w:spacing w:val="20"/>
        </w:rPr>
        <w:t xml:space="preserve"> </w:t>
      </w:r>
      <w:r w:rsidRPr="00685860">
        <w:t>de</w:t>
      </w:r>
      <w:r w:rsidRPr="00685860">
        <w:rPr>
          <w:spacing w:val="20"/>
        </w:rPr>
        <w:t xml:space="preserve"> </w:t>
      </w:r>
      <w:r w:rsidRPr="00685860">
        <w:t>los</w:t>
      </w:r>
      <w:r w:rsidRPr="00685860">
        <w:rPr>
          <w:spacing w:val="20"/>
        </w:rPr>
        <w:t xml:space="preserve"> </w:t>
      </w:r>
      <w:r w:rsidRPr="00685860">
        <w:t>instrumentos</w:t>
      </w:r>
      <w:r w:rsidRPr="00685860">
        <w:rPr>
          <w:spacing w:val="20"/>
        </w:rPr>
        <w:t xml:space="preserve"> </w:t>
      </w:r>
      <w:r w:rsidRPr="00685860">
        <w:t>y</w:t>
      </w:r>
      <w:r w:rsidRPr="00685860">
        <w:rPr>
          <w:spacing w:val="20"/>
        </w:rPr>
        <w:t xml:space="preserve"> </w:t>
      </w:r>
      <w:r w:rsidRPr="00685860">
        <w:t>políticas</w:t>
      </w:r>
      <w:r w:rsidRPr="00685860">
        <w:rPr>
          <w:spacing w:val="20"/>
        </w:rPr>
        <w:t xml:space="preserve"> </w:t>
      </w:r>
      <w:r w:rsidRPr="00685860">
        <w:t>necesarias</w:t>
      </w:r>
      <w:r w:rsidRPr="00685860">
        <w:rPr>
          <w:spacing w:val="20"/>
        </w:rPr>
        <w:t xml:space="preserve"> </w:t>
      </w:r>
      <w:r w:rsidRPr="00685860">
        <w:t>para</w:t>
      </w:r>
      <w:r w:rsidRPr="00685860">
        <w:rPr>
          <w:spacing w:val="20"/>
        </w:rPr>
        <w:t xml:space="preserve"> </w:t>
      </w:r>
      <w:r w:rsidRPr="00685860">
        <w:t>una</w:t>
      </w:r>
      <w:r w:rsidRPr="00685860">
        <w:rPr>
          <w:spacing w:val="20"/>
        </w:rPr>
        <w:t xml:space="preserve"> </w:t>
      </w:r>
      <w:r w:rsidRPr="00685860">
        <w:t>integración e</w:t>
      </w:r>
      <w:r w:rsidRPr="00685860">
        <w:rPr>
          <w:spacing w:val="-5"/>
        </w:rPr>
        <w:t>f</w:t>
      </w:r>
      <w:r w:rsidRPr="00685860">
        <w:t>ectiva del Sistema Nacional de Salud.</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2" w:lineRule="exact"/>
              <w:ind w:left="2362" w:hanging="1728"/>
              <w:rPr>
                <w:b/>
                <w:color w:val="000000"/>
                <w:szCs w:val="18"/>
              </w:rPr>
            </w:pPr>
            <w:r w:rsidRPr="00DB1649">
              <w:rPr>
                <w:b/>
                <w:color w:val="000000"/>
                <w:szCs w:val="18"/>
              </w:rPr>
              <w:t>Estrategia 2.3.2.</w:t>
            </w:r>
            <w:r w:rsidRPr="00DB1649">
              <w:rPr>
                <w:b/>
                <w:color w:val="000000"/>
                <w:szCs w:val="18"/>
              </w:rPr>
              <w:tab/>
              <w:t>Hacer de las acciones de protección, promoción y prevención un eje prioritario para el mejoramiento de la salud.</w:t>
            </w:r>
          </w:p>
        </w:tc>
      </w:tr>
    </w:tbl>
    <w:p w:rsidR="00685860" w:rsidRPr="00685860" w:rsidRDefault="00685860" w:rsidP="000F77C6">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2" w:lineRule="exact"/>
        <w:ind w:left="1980" w:hanging="540"/>
      </w:pPr>
      <w:r w:rsidRPr="00685860">
        <w:lastRenderedPageBreak/>
        <w:t>•</w:t>
      </w:r>
      <w:r w:rsidRPr="00685860">
        <w:tab/>
        <w:t>Garantizar la oportunidad, calidad, seguridad y eficacia</w:t>
      </w:r>
      <w:r w:rsidRPr="00685860">
        <w:rPr>
          <w:spacing w:val="-10"/>
        </w:rPr>
        <w:t xml:space="preserve"> </w:t>
      </w:r>
      <w:r w:rsidRPr="00685860">
        <w:t>de los insumos y servicios para la salud.</w:t>
      </w:r>
    </w:p>
    <w:p w:rsidR="00685860" w:rsidRPr="00685860" w:rsidRDefault="00685860" w:rsidP="000F77C6">
      <w:pPr>
        <w:pStyle w:val="Texto"/>
        <w:spacing w:line="242" w:lineRule="exact"/>
        <w:ind w:left="1980" w:hanging="540"/>
      </w:pPr>
      <w:r w:rsidRPr="00685860">
        <w:t>•</w:t>
      </w:r>
      <w:r w:rsidRPr="00685860">
        <w:tab/>
        <w:t>Reducir</w:t>
      </w:r>
      <w:r w:rsidRPr="00685860">
        <w:rPr>
          <w:i/>
        </w:rPr>
        <w:t xml:space="preserve"> </w:t>
      </w:r>
      <w:r w:rsidRPr="00685860">
        <w:t>la</w:t>
      </w:r>
      <w:r w:rsidRPr="00685860">
        <w:rPr>
          <w:i/>
        </w:rPr>
        <w:t xml:space="preserve"> </w:t>
      </w:r>
      <w:r w:rsidRPr="00685860">
        <w:t>carga</w:t>
      </w:r>
      <w:r w:rsidRPr="00685860">
        <w:rPr>
          <w:i/>
        </w:rPr>
        <w:t xml:space="preserve"> </w:t>
      </w:r>
      <w:r w:rsidRPr="00685860">
        <w:t>de</w:t>
      </w:r>
      <w:r w:rsidRPr="00685860">
        <w:rPr>
          <w:i/>
        </w:rPr>
        <w:t xml:space="preserve"> </w:t>
      </w:r>
      <w:r w:rsidRPr="00685860">
        <w:t>morbilidad</w:t>
      </w:r>
      <w:r w:rsidRPr="00685860">
        <w:rPr>
          <w:i/>
        </w:rPr>
        <w:t xml:space="preserve"> </w:t>
      </w:r>
      <w:r w:rsidRPr="00685860">
        <w:t>y</w:t>
      </w:r>
      <w:r w:rsidRPr="00685860">
        <w:rPr>
          <w:i/>
        </w:rPr>
        <w:t xml:space="preserve"> </w:t>
      </w:r>
      <w:r w:rsidRPr="00685860">
        <w:t>mortalidad</w:t>
      </w:r>
      <w:r w:rsidRPr="00685860">
        <w:rPr>
          <w:i/>
        </w:rPr>
        <w:t xml:space="preserve"> </w:t>
      </w:r>
      <w:r w:rsidRPr="00685860">
        <w:t>de</w:t>
      </w:r>
      <w:r w:rsidRPr="00685860">
        <w:rPr>
          <w:i/>
        </w:rPr>
        <w:t xml:space="preserve"> </w:t>
      </w:r>
      <w:r w:rsidRPr="00685860">
        <w:t>en</w:t>
      </w:r>
      <w:r w:rsidRPr="00685860">
        <w:rPr>
          <w:spacing w:val="-5"/>
        </w:rPr>
        <w:t>f</w:t>
      </w:r>
      <w:r w:rsidRPr="00685860">
        <w:t>ermedades</w:t>
      </w:r>
      <w:r w:rsidRPr="00685860">
        <w:rPr>
          <w:i/>
        </w:rPr>
        <w:t xml:space="preserve"> </w:t>
      </w:r>
      <w:r w:rsidRPr="00685860">
        <w:t>crónicas</w:t>
      </w:r>
      <w:r w:rsidRPr="00685860">
        <w:rPr>
          <w:i/>
        </w:rPr>
        <w:t xml:space="preserve"> </w:t>
      </w:r>
      <w:r w:rsidRPr="00685860">
        <w:t>no</w:t>
      </w:r>
      <w:r w:rsidRPr="00685860">
        <w:rPr>
          <w:i/>
        </w:rPr>
        <w:t xml:space="preserve"> </w:t>
      </w:r>
      <w:r w:rsidRPr="00685860">
        <w:t>transmisibles, principalmente diabetes e hipertensión.</w:t>
      </w:r>
    </w:p>
    <w:p w:rsidR="00685860" w:rsidRPr="00685860" w:rsidRDefault="00685860" w:rsidP="000F77C6">
      <w:pPr>
        <w:pStyle w:val="Texto"/>
        <w:spacing w:line="242" w:lineRule="exact"/>
        <w:ind w:left="1980" w:hanging="540"/>
      </w:pPr>
      <w:r w:rsidRPr="00685860">
        <w:t>•</w:t>
      </w:r>
      <w:r w:rsidRPr="00685860">
        <w:tab/>
        <w:t>Instrumentar acciones para la prevención y control del sobrepeso, obesidad y diabetes.</w:t>
      </w:r>
    </w:p>
    <w:p w:rsidR="00685860" w:rsidRPr="00685860" w:rsidRDefault="00685860" w:rsidP="000F77C6">
      <w:pPr>
        <w:pStyle w:val="Texto"/>
        <w:spacing w:line="242" w:lineRule="exact"/>
        <w:ind w:left="1980" w:hanging="540"/>
      </w:pPr>
      <w:r w:rsidRPr="00685860">
        <w:t>•</w:t>
      </w:r>
      <w:r w:rsidRPr="00685860">
        <w:tab/>
        <w:t>Reducir la prevalencia en el consumo de alcohol, tabaco y drogas ilícitas.</w:t>
      </w:r>
    </w:p>
    <w:p w:rsidR="00685860" w:rsidRPr="00685860" w:rsidRDefault="00685860" w:rsidP="000F77C6">
      <w:pPr>
        <w:pStyle w:val="Texto"/>
        <w:spacing w:line="242" w:lineRule="exact"/>
        <w:ind w:left="1980" w:hanging="540"/>
      </w:pPr>
      <w:r w:rsidRPr="00685860">
        <w:t>•</w:t>
      </w:r>
      <w:r w:rsidRPr="00685860">
        <w:tab/>
        <w:t>Controlar las en</w:t>
      </w:r>
      <w:r w:rsidRPr="00685860">
        <w:rPr>
          <w:spacing w:val="-5"/>
        </w:rPr>
        <w:t>f</w:t>
      </w:r>
      <w:r w:rsidRPr="00685860">
        <w:t>ermedades de transmisión sexual, y promover una salud sexual y reproductiva satisfactoria y responsable.</w:t>
      </w:r>
    </w:p>
    <w:p w:rsidR="00685860" w:rsidRPr="00685860" w:rsidRDefault="00685860" w:rsidP="000F77C6">
      <w:pPr>
        <w:pStyle w:val="Texto"/>
        <w:spacing w:line="242" w:lineRule="exact"/>
        <w:ind w:left="1980" w:hanging="540"/>
      </w:pPr>
      <w:r w:rsidRPr="00685860">
        <w:t>•</w:t>
      </w:r>
      <w:r w:rsidRPr="00685860">
        <w:tab/>
        <w:t>Fortalecer</w:t>
      </w:r>
      <w:r w:rsidRPr="00685860">
        <w:rPr>
          <w:spacing w:val="10"/>
        </w:rPr>
        <w:t xml:space="preserve"> </w:t>
      </w:r>
      <w:r w:rsidRPr="00685860">
        <w:t>programas</w:t>
      </w:r>
      <w:r w:rsidRPr="00685860">
        <w:rPr>
          <w:spacing w:val="10"/>
        </w:rPr>
        <w:t xml:space="preserve"> </w:t>
      </w:r>
      <w:r w:rsidRPr="00685860">
        <w:t>de</w:t>
      </w:r>
      <w:r w:rsidRPr="00685860">
        <w:rPr>
          <w:spacing w:val="10"/>
        </w:rPr>
        <w:t xml:space="preserve"> </w:t>
      </w:r>
      <w:r w:rsidRPr="00685860">
        <w:t>detección</w:t>
      </w:r>
      <w:r w:rsidRPr="00685860">
        <w:rPr>
          <w:spacing w:val="10"/>
        </w:rPr>
        <w:t xml:space="preserve"> </w:t>
      </w:r>
      <w:r w:rsidRPr="00685860">
        <w:t>oportuna</w:t>
      </w:r>
      <w:r w:rsidRPr="00685860">
        <w:rPr>
          <w:spacing w:val="10"/>
        </w:rPr>
        <w:t xml:space="preserve"> </w:t>
      </w:r>
      <w:r w:rsidRPr="00685860">
        <w:t>de</w:t>
      </w:r>
      <w:r w:rsidRPr="00685860">
        <w:rPr>
          <w:spacing w:val="10"/>
        </w:rPr>
        <w:t xml:space="preserve"> </w:t>
      </w:r>
      <w:r w:rsidRPr="00685860">
        <w:t>cáncer</w:t>
      </w:r>
      <w:r w:rsidRPr="00685860">
        <w:rPr>
          <w:spacing w:val="10"/>
        </w:rPr>
        <w:t xml:space="preserve"> </w:t>
      </w:r>
      <w:r w:rsidRPr="00685860">
        <w:t>de</w:t>
      </w:r>
      <w:r w:rsidRPr="00685860">
        <w:rPr>
          <w:spacing w:val="10"/>
        </w:rPr>
        <w:t xml:space="preserve"> </w:t>
      </w:r>
      <w:r w:rsidRPr="00685860">
        <w:t>mama,</w:t>
      </w:r>
      <w:r w:rsidRPr="00685860">
        <w:rPr>
          <w:spacing w:val="10"/>
        </w:rPr>
        <w:t xml:space="preserve"> </w:t>
      </w:r>
      <w:r w:rsidRPr="00685860">
        <w:t>de</w:t>
      </w:r>
      <w:r w:rsidRPr="00685860">
        <w:rPr>
          <w:spacing w:val="10"/>
        </w:rPr>
        <w:t xml:space="preserve"> </w:t>
      </w:r>
      <w:r w:rsidRPr="00685860">
        <w:t>cáncer</w:t>
      </w:r>
      <w:r w:rsidRPr="00685860">
        <w:rPr>
          <w:spacing w:val="10"/>
        </w:rPr>
        <w:t xml:space="preserve"> </w:t>
      </w:r>
      <w:proofErr w:type="spellStart"/>
      <w:r w:rsidRPr="00685860">
        <w:t>cérvico</w:t>
      </w:r>
      <w:proofErr w:type="spellEnd"/>
      <w:r w:rsidRPr="00685860">
        <w:t>-uterino</w:t>
      </w:r>
      <w:r w:rsidRPr="00685860">
        <w:rPr>
          <w:spacing w:val="10"/>
        </w:rPr>
        <w:t xml:space="preserve"> </w:t>
      </w:r>
      <w:r w:rsidRPr="00685860">
        <w:t>y de cáncer de próstata.</w:t>
      </w:r>
    </w:p>
    <w:p w:rsidR="00685860" w:rsidRPr="00685860" w:rsidRDefault="00685860" w:rsidP="000F77C6">
      <w:pPr>
        <w:pStyle w:val="Texto"/>
        <w:spacing w:line="242" w:lineRule="exact"/>
        <w:ind w:left="1980" w:hanging="540"/>
      </w:pPr>
      <w:r w:rsidRPr="00685860">
        <w:t>•</w:t>
      </w:r>
      <w:r w:rsidRPr="00685860">
        <w:tab/>
        <w:t>Privilegiar</w:t>
      </w:r>
      <w:r w:rsidRPr="00685860">
        <w:rPr>
          <w:spacing w:val="5"/>
        </w:rPr>
        <w:t xml:space="preserve"> </w:t>
      </w:r>
      <w:r w:rsidRPr="00685860">
        <w:t>acciones</w:t>
      </w:r>
      <w:r w:rsidRPr="00685860">
        <w:rPr>
          <w:spacing w:val="5"/>
        </w:rPr>
        <w:t xml:space="preserve"> </w:t>
      </w:r>
      <w:r w:rsidRPr="00685860">
        <w:t>de</w:t>
      </w:r>
      <w:r w:rsidRPr="00685860">
        <w:rPr>
          <w:spacing w:val="5"/>
        </w:rPr>
        <w:t xml:space="preserve"> </w:t>
      </w:r>
      <w:r w:rsidRPr="00685860">
        <w:t>regulación</w:t>
      </w:r>
      <w:r w:rsidRPr="00685860">
        <w:rPr>
          <w:spacing w:val="5"/>
        </w:rPr>
        <w:t xml:space="preserve"> </w:t>
      </w:r>
      <w:r w:rsidRPr="00685860">
        <w:t>y</w:t>
      </w:r>
      <w:r w:rsidRPr="00685860">
        <w:rPr>
          <w:spacing w:val="5"/>
        </w:rPr>
        <w:t xml:space="preserve"> </w:t>
      </w:r>
      <w:r w:rsidRPr="00685860">
        <w:t>vigilancia</w:t>
      </w:r>
      <w:r w:rsidRPr="00685860">
        <w:rPr>
          <w:spacing w:val="5"/>
        </w:rPr>
        <w:t xml:space="preserve"> </w:t>
      </w:r>
      <w:r w:rsidRPr="00685860">
        <w:t>de</w:t>
      </w:r>
      <w:r w:rsidRPr="00685860">
        <w:rPr>
          <w:spacing w:val="5"/>
        </w:rPr>
        <w:t xml:space="preserve"> </w:t>
      </w:r>
      <w:r w:rsidRPr="00685860">
        <w:t>bienes</w:t>
      </w:r>
      <w:r w:rsidRPr="00685860">
        <w:rPr>
          <w:spacing w:val="5"/>
        </w:rPr>
        <w:t xml:space="preserve"> </w:t>
      </w:r>
      <w:r w:rsidRPr="00685860">
        <w:t>y</w:t>
      </w:r>
      <w:r w:rsidRPr="00685860">
        <w:rPr>
          <w:spacing w:val="5"/>
        </w:rPr>
        <w:t xml:space="preserve"> </w:t>
      </w:r>
      <w:r w:rsidRPr="00685860">
        <w:t>servicios</w:t>
      </w:r>
      <w:r w:rsidRPr="00685860">
        <w:rPr>
          <w:spacing w:val="5"/>
        </w:rPr>
        <w:t xml:space="preserve"> </w:t>
      </w:r>
      <w:r w:rsidRPr="00685860">
        <w:t>para</w:t>
      </w:r>
      <w:r w:rsidRPr="00685860">
        <w:rPr>
          <w:spacing w:val="5"/>
        </w:rPr>
        <w:t xml:space="preserve"> </w:t>
      </w:r>
      <w:r w:rsidRPr="00685860">
        <w:t>la</w:t>
      </w:r>
      <w:r w:rsidRPr="00685860">
        <w:rPr>
          <w:spacing w:val="5"/>
        </w:rPr>
        <w:t xml:space="preserve"> </w:t>
      </w:r>
      <w:r w:rsidRPr="00685860">
        <w:t>reducción</w:t>
      </w:r>
      <w:r w:rsidRPr="00685860">
        <w:rPr>
          <w:spacing w:val="5"/>
        </w:rPr>
        <w:t xml:space="preserve"> </w:t>
      </w:r>
      <w:r w:rsidRPr="00685860">
        <w:t>de</w:t>
      </w:r>
      <w:r w:rsidRPr="00685860">
        <w:rPr>
          <w:spacing w:val="5"/>
        </w:rPr>
        <w:t xml:space="preserve"> </w:t>
      </w:r>
      <w:r w:rsidRPr="00685860">
        <w:t xml:space="preserve">riesgos sanitarios, así como acciones que </w:t>
      </w:r>
      <w:r w:rsidRPr="00685860">
        <w:rPr>
          <w:spacing w:val="-5"/>
        </w:rPr>
        <w:t>f</w:t>
      </w:r>
      <w:r w:rsidRPr="00685860">
        <w:t>ortalezcan el Sistema Federal Sanitario en general.</w:t>
      </w:r>
    </w:p>
    <w:p w:rsidR="00685860" w:rsidRPr="00685860" w:rsidRDefault="00685860" w:rsidP="000F77C6">
      <w:pPr>
        <w:pStyle w:val="Texto"/>
        <w:spacing w:line="242" w:lineRule="exact"/>
        <w:ind w:left="1980" w:hanging="540"/>
      </w:pPr>
      <w:r w:rsidRPr="00685860">
        <w:t>•</w:t>
      </w:r>
      <w:r w:rsidRPr="00685860">
        <w:tab/>
        <w:t xml:space="preserve">Coordinar actividades con los sectores productivos para el desarrollo de políticas de detección, prevención y </w:t>
      </w:r>
      <w:r w:rsidRPr="00685860">
        <w:rPr>
          <w:spacing w:val="-5"/>
        </w:rPr>
        <w:t>f</w:t>
      </w:r>
      <w:r w:rsidRPr="00685860">
        <w:t>omento sanitario en el ámbito laboral.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42" w:lineRule="exact"/>
              <w:ind w:left="2362" w:hanging="1728"/>
              <w:rPr>
                <w:b/>
                <w:color w:val="000000"/>
                <w:szCs w:val="18"/>
              </w:rPr>
            </w:pPr>
            <w:r w:rsidRPr="00DB1649">
              <w:rPr>
                <w:b/>
                <w:color w:val="000000"/>
                <w:szCs w:val="18"/>
              </w:rPr>
              <w:t>Estrategia 2.3.3.</w:t>
            </w:r>
            <w:r w:rsidRPr="00DB1649">
              <w:rPr>
                <w:b/>
                <w:color w:val="000000"/>
                <w:szCs w:val="18"/>
              </w:rPr>
              <w:tab/>
              <w:t>Mejorar la atención de la salud a la población en situación de vulnerabilidad.</w:t>
            </w:r>
          </w:p>
        </w:tc>
      </w:tr>
    </w:tbl>
    <w:p w:rsidR="00685860" w:rsidRPr="00685860" w:rsidRDefault="00685860" w:rsidP="000F77C6">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2" w:lineRule="exact"/>
        <w:ind w:left="1980" w:hanging="540"/>
      </w:pPr>
      <w:r w:rsidRPr="00685860">
        <w:t>•</w:t>
      </w:r>
      <w:r w:rsidRPr="00685860">
        <w:tab/>
        <w:t>Asegurar</w:t>
      </w:r>
      <w:r w:rsidRPr="00685860">
        <w:rPr>
          <w:spacing w:val="-10"/>
        </w:rPr>
        <w:t xml:space="preserve"> </w:t>
      </w:r>
      <w:r w:rsidRPr="00685860">
        <w:t>un</w:t>
      </w:r>
      <w:r w:rsidRPr="00685860">
        <w:rPr>
          <w:spacing w:val="-10"/>
        </w:rPr>
        <w:t xml:space="preserve"> </w:t>
      </w:r>
      <w:r w:rsidRPr="00685860">
        <w:t>en</w:t>
      </w:r>
      <w:r w:rsidRPr="00685860">
        <w:rPr>
          <w:spacing w:val="-5"/>
        </w:rPr>
        <w:t>f</w:t>
      </w:r>
      <w:r w:rsidRPr="00685860">
        <w:t>oque</w:t>
      </w:r>
      <w:r w:rsidRPr="00685860">
        <w:rPr>
          <w:spacing w:val="-10"/>
        </w:rPr>
        <w:t xml:space="preserve"> </w:t>
      </w:r>
      <w:r w:rsidRPr="00685860">
        <w:t>integral</w:t>
      </w:r>
      <w:r w:rsidRPr="00685860">
        <w:rPr>
          <w:spacing w:val="-10"/>
        </w:rPr>
        <w:t xml:space="preserve"> </w:t>
      </w:r>
      <w:r w:rsidRPr="00685860">
        <w:t>y</w:t>
      </w:r>
      <w:r w:rsidRPr="00685860">
        <w:rPr>
          <w:spacing w:val="-10"/>
        </w:rPr>
        <w:t xml:space="preserve"> </w:t>
      </w:r>
      <w:r w:rsidRPr="00685860">
        <w:t>la</w:t>
      </w:r>
      <w:r w:rsidRPr="00685860">
        <w:rPr>
          <w:spacing w:val="-10"/>
        </w:rPr>
        <w:t xml:space="preserve"> </w:t>
      </w:r>
      <w:r w:rsidRPr="00685860">
        <w:t>participación</w:t>
      </w:r>
      <w:r w:rsidRPr="00685860">
        <w:rPr>
          <w:spacing w:val="-10"/>
        </w:rPr>
        <w:t xml:space="preserve"> </w:t>
      </w:r>
      <w:r w:rsidRPr="00685860">
        <w:t>de</w:t>
      </w:r>
      <w:r w:rsidRPr="00685860">
        <w:rPr>
          <w:spacing w:val="-10"/>
        </w:rPr>
        <w:t xml:space="preserve"> </w:t>
      </w:r>
      <w:r w:rsidRPr="00685860">
        <w:t>todos</w:t>
      </w:r>
      <w:r w:rsidRPr="00685860">
        <w:rPr>
          <w:spacing w:val="-10"/>
        </w:rPr>
        <w:t xml:space="preserve"> </w:t>
      </w:r>
      <w:r w:rsidRPr="00685860">
        <w:t>los</w:t>
      </w:r>
      <w:r w:rsidRPr="00685860">
        <w:rPr>
          <w:spacing w:val="-10"/>
        </w:rPr>
        <w:t xml:space="preserve"> </w:t>
      </w:r>
      <w:r w:rsidRPr="00685860">
        <w:t>actores,</w:t>
      </w:r>
      <w:r w:rsidRPr="00685860">
        <w:rPr>
          <w:spacing w:val="-10"/>
        </w:rPr>
        <w:t xml:space="preserve"> </w:t>
      </w:r>
      <w:r w:rsidRPr="00685860">
        <w:t>a</w:t>
      </w:r>
      <w:r w:rsidRPr="00685860">
        <w:rPr>
          <w:spacing w:val="-10"/>
        </w:rPr>
        <w:t xml:space="preserve"> </w:t>
      </w:r>
      <w:r w:rsidRPr="00685860">
        <w:t>fin</w:t>
      </w:r>
      <w:r w:rsidRPr="00685860">
        <w:rPr>
          <w:spacing w:val="-10"/>
        </w:rPr>
        <w:t xml:space="preserve"> </w:t>
      </w:r>
      <w:r w:rsidRPr="00685860">
        <w:t>de</w:t>
      </w:r>
      <w:r w:rsidRPr="00685860">
        <w:rPr>
          <w:spacing w:val="-10"/>
        </w:rPr>
        <w:t xml:space="preserve"> </w:t>
      </w:r>
      <w:r w:rsidRPr="00685860">
        <w:t>reducir</w:t>
      </w:r>
      <w:r w:rsidRPr="00685860">
        <w:rPr>
          <w:spacing w:val="-10"/>
        </w:rPr>
        <w:t xml:space="preserve"> </w:t>
      </w:r>
      <w:r w:rsidRPr="00685860">
        <w:t>la</w:t>
      </w:r>
      <w:r w:rsidRPr="00685860">
        <w:rPr>
          <w:spacing w:val="-10"/>
        </w:rPr>
        <w:t xml:space="preserve"> </w:t>
      </w:r>
      <w:r w:rsidRPr="00685860">
        <w:t>mortalidad infantil y materna.</w:t>
      </w:r>
    </w:p>
    <w:p w:rsidR="00685860" w:rsidRPr="00685860" w:rsidRDefault="00685860" w:rsidP="000F77C6">
      <w:pPr>
        <w:pStyle w:val="Texto"/>
        <w:spacing w:line="242" w:lineRule="exact"/>
        <w:ind w:left="1980" w:hanging="540"/>
      </w:pPr>
      <w:r w:rsidRPr="00685860">
        <w:t>•</w:t>
      </w:r>
      <w:r w:rsidRPr="00685860">
        <w:tab/>
        <w:t>Intensificar</w:t>
      </w:r>
      <w:r w:rsidRPr="00685860">
        <w:rPr>
          <w:spacing w:val="-10"/>
        </w:rPr>
        <w:t xml:space="preserve"> </w:t>
      </w:r>
      <w:r w:rsidRPr="00685860">
        <w:t>la capacitación y supervisión de la calidad de la atención materna y perinatal.</w:t>
      </w:r>
    </w:p>
    <w:p w:rsidR="00685860" w:rsidRPr="00685860" w:rsidRDefault="00685860" w:rsidP="000F77C6">
      <w:pPr>
        <w:pStyle w:val="Texto"/>
        <w:spacing w:line="242" w:lineRule="exact"/>
        <w:ind w:left="1980" w:hanging="540"/>
      </w:pPr>
      <w:r w:rsidRPr="00685860">
        <w:t>•</w:t>
      </w:r>
      <w:r w:rsidRPr="00685860">
        <w:tab/>
        <w:t>Llevar a cabo campañas de vacunación, prevención, diagnóstico y tratamiento oportuno de las en</w:t>
      </w:r>
      <w:r w:rsidRPr="00685860">
        <w:rPr>
          <w:spacing w:val="-5"/>
        </w:rPr>
        <w:t>f</w:t>
      </w:r>
      <w:r w:rsidRPr="00685860">
        <w:t>ermedades, así como una estrategia integral para el combate a epidemias y la desnutrición.</w:t>
      </w:r>
    </w:p>
    <w:p w:rsidR="00685860" w:rsidRPr="00685860" w:rsidRDefault="00685860" w:rsidP="000F77C6">
      <w:pPr>
        <w:pStyle w:val="Texto"/>
        <w:spacing w:line="242" w:lineRule="exact"/>
        <w:ind w:left="1980" w:hanging="540"/>
      </w:pPr>
      <w:r w:rsidRPr="00685860">
        <w:t>•</w:t>
      </w:r>
      <w:r w:rsidRPr="00685860">
        <w:tab/>
        <w:t>Impulsar</w:t>
      </w:r>
      <w:r w:rsidRPr="00685860">
        <w:rPr>
          <w:spacing w:val="15"/>
        </w:rPr>
        <w:t xml:space="preserve"> </w:t>
      </w:r>
      <w:r w:rsidRPr="00685860">
        <w:t>el</w:t>
      </w:r>
      <w:r w:rsidRPr="00685860">
        <w:rPr>
          <w:spacing w:val="15"/>
        </w:rPr>
        <w:t xml:space="preserve"> </w:t>
      </w:r>
      <w:r w:rsidRPr="00685860">
        <w:t>en</w:t>
      </w:r>
      <w:r w:rsidRPr="00685860">
        <w:rPr>
          <w:spacing w:val="-5"/>
        </w:rPr>
        <w:t>f</w:t>
      </w:r>
      <w:r w:rsidRPr="00685860">
        <w:t>oque</w:t>
      </w:r>
      <w:r w:rsidRPr="00685860">
        <w:rPr>
          <w:spacing w:val="15"/>
        </w:rPr>
        <w:t xml:space="preserve"> </w:t>
      </w:r>
      <w:r w:rsidRPr="00685860">
        <w:t>intercultural</w:t>
      </w:r>
      <w:r w:rsidRPr="00685860">
        <w:rPr>
          <w:spacing w:val="15"/>
        </w:rPr>
        <w:t xml:space="preserve"> </w:t>
      </w:r>
      <w:r w:rsidRPr="00685860">
        <w:t>de</w:t>
      </w:r>
      <w:r w:rsidRPr="00685860">
        <w:rPr>
          <w:spacing w:val="15"/>
        </w:rPr>
        <w:t xml:space="preserve"> </w:t>
      </w:r>
      <w:r w:rsidRPr="00685860">
        <w:t>salud</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diseño</w:t>
      </w:r>
      <w:r w:rsidRPr="00685860">
        <w:rPr>
          <w:spacing w:val="15"/>
        </w:rPr>
        <w:t xml:space="preserve"> </w:t>
      </w:r>
      <w:r w:rsidRPr="00685860">
        <w:t>y</w:t>
      </w:r>
      <w:r w:rsidRPr="00685860">
        <w:rPr>
          <w:spacing w:val="15"/>
        </w:rPr>
        <w:t xml:space="preserve"> </w:t>
      </w:r>
      <w:r w:rsidRPr="00685860">
        <w:t>operación</w:t>
      </w:r>
      <w:r w:rsidRPr="00685860">
        <w:rPr>
          <w:spacing w:val="15"/>
        </w:rPr>
        <w:t xml:space="preserve"> </w:t>
      </w:r>
      <w:r w:rsidRPr="00685860">
        <w:t>de</w:t>
      </w:r>
      <w:r w:rsidRPr="00685860">
        <w:rPr>
          <w:spacing w:val="15"/>
        </w:rPr>
        <w:t xml:space="preserve"> </w:t>
      </w:r>
      <w:r w:rsidRPr="00685860">
        <w:t>programas</w:t>
      </w:r>
      <w:r w:rsidRPr="00685860">
        <w:rPr>
          <w:spacing w:val="15"/>
        </w:rPr>
        <w:t xml:space="preserve"> </w:t>
      </w:r>
      <w:r w:rsidRPr="00685860">
        <w:t>y</w:t>
      </w:r>
      <w:r w:rsidRPr="00685860">
        <w:rPr>
          <w:spacing w:val="15"/>
        </w:rPr>
        <w:t xml:space="preserve"> </w:t>
      </w:r>
      <w:r w:rsidRPr="00685860">
        <w:t>acciones dirigidos a la población.</w:t>
      </w:r>
    </w:p>
    <w:p w:rsidR="00685860" w:rsidRPr="00685860" w:rsidRDefault="00685860" w:rsidP="000F77C6">
      <w:pPr>
        <w:pStyle w:val="Texto"/>
        <w:spacing w:line="242" w:lineRule="exact"/>
        <w:ind w:left="1980" w:hanging="540"/>
      </w:pPr>
      <w:r w:rsidRPr="00685860">
        <w:t>•</w:t>
      </w:r>
      <w:r w:rsidRPr="00685860">
        <w:tab/>
        <w:t>Implementar acciones regulatorias que permitan evitar riesgos sanitarios en aquellas personas en situación de vulnerabilidad.</w:t>
      </w:r>
    </w:p>
    <w:p w:rsidR="00685860" w:rsidRPr="00685860" w:rsidRDefault="00685860" w:rsidP="000F77C6">
      <w:pPr>
        <w:pStyle w:val="Texto"/>
        <w:spacing w:line="274" w:lineRule="exact"/>
        <w:ind w:left="1980" w:hanging="540"/>
      </w:pPr>
      <w:r w:rsidRPr="00685860">
        <w:t>•</w:t>
      </w:r>
      <w:r w:rsidRPr="00685860">
        <w:tab/>
        <w:t>Fomentar el desarrollo de infraestructura y la puesta en marcha de unidades médicas móviles y su equipamiento en zonas de población vulnerable.</w:t>
      </w:r>
    </w:p>
    <w:p w:rsidR="00685860" w:rsidRPr="00685860" w:rsidRDefault="00685860" w:rsidP="00602CEB">
      <w:pPr>
        <w:pStyle w:val="Texto"/>
        <w:spacing w:line="280" w:lineRule="exact"/>
        <w:ind w:left="1980" w:hanging="540"/>
      </w:pPr>
      <w:r w:rsidRPr="00685860">
        <w:t>•</w:t>
      </w:r>
      <w:r w:rsidRPr="00685860">
        <w:tab/>
        <w:t>Impulsar acciones para la prevención y promoción de la salud de los migrantes.</w:t>
      </w:r>
    </w:p>
    <w:p w:rsidR="00685860" w:rsidRPr="00685860" w:rsidRDefault="00685860" w:rsidP="00602CEB">
      <w:pPr>
        <w:pStyle w:val="Texto"/>
        <w:spacing w:line="280" w:lineRule="exact"/>
        <w:ind w:left="1980" w:hanging="540"/>
      </w:pPr>
      <w:r w:rsidRPr="00685860">
        <w:t>•</w:t>
      </w:r>
      <w:r w:rsidRPr="00685860">
        <w:tab/>
        <w:t>Fortalecer</w:t>
      </w:r>
      <w:r w:rsidRPr="00685860">
        <w:rPr>
          <w:spacing w:val="45"/>
        </w:rPr>
        <w:t xml:space="preserve"> </w:t>
      </w:r>
      <w:r w:rsidRPr="00685860">
        <w:t>los</w:t>
      </w:r>
      <w:r w:rsidRPr="00685860">
        <w:rPr>
          <w:spacing w:val="45"/>
        </w:rPr>
        <w:t xml:space="preserve"> </w:t>
      </w:r>
      <w:r w:rsidRPr="00685860">
        <w:t>mecanismos</w:t>
      </w:r>
      <w:r w:rsidRPr="00685860">
        <w:rPr>
          <w:spacing w:val="45"/>
        </w:rPr>
        <w:t xml:space="preserve"> </w:t>
      </w:r>
      <w:r w:rsidRPr="00685860">
        <w:t>de</w:t>
      </w:r>
      <w:r w:rsidRPr="00685860">
        <w:rPr>
          <w:spacing w:val="45"/>
        </w:rPr>
        <w:t xml:space="preserve"> </w:t>
      </w:r>
      <w:r w:rsidRPr="00685860">
        <w:t>anticipación</w:t>
      </w:r>
      <w:r w:rsidRPr="00685860">
        <w:rPr>
          <w:spacing w:val="45"/>
        </w:rPr>
        <w:t xml:space="preserve"> </w:t>
      </w:r>
      <w:r w:rsidRPr="00685860">
        <w:t>y</w:t>
      </w:r>
      <w:r w:rsidRPr="00685860">
        <w:rPr>
          <w:spacing w:val="45"/>
        </w:rPr>
        <w:t xml:space="preserve"> </w:t>
      </w:r>
      <w:r w:rsidRPr="00685860">
        <w:t>respuesta</w:t>
      </w:r>
      <w:r w:rsidRPr="00685860">
        <w:rPr>
          <w:spacing w:val="45"/>
        </w:rPr>
        <w:t xml:space="preserve"> </w:t>
      </w:r>
      <w:r w:rsidRPr="00685860">
        <w:t>ante</w:t>
      </w:r>
      <w:r w:rsidRPr="00685860">
        <w:rPr>
          <w:spacing w:val="45"/>
        </w:rPr>
        <w:t xml:space="preserve"> </w:t>
      </w:r>
      <w:r w:rsidRPr="00685860">
        <w:t>en</w:t>
      </w:r>
      <w:r w:rsidRPr="00685860">
        <w:rPr>
          <w:spacing w:val="-5"/>
        </w:rPr>
        <w:t>f</w:t>
      </w:r>
      <w:r w:rsidRPr="00685860">
        <w:t>ermedades</w:t>
      </w:r>
      <w:r w:rsidRPr="00685860">
        <w:rPr>
          <w:spacing w:val="45"/>
        </w:rPr>
        <w:t xml:space="preserve"> </w:t>
      </w:r>
      <w:r w:rsidRPr="00685860">
        <w:t>emergentes</w:t>
      </w:r>
      <w:r w:rsidRPr="00685860">
        <w:rPr>
          <w:spacing w:val="45"/>
        </w:rPr>
        <w:t xml:space="preserve"> </w:t>
      </w:r>
      <w:r w:rsidRPr="00685860">
        <w:t>y desastres.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80" w:lineRule="exact"/>
              <w:ind w:left="2362" w:hanging="1728"/>
              <w:rPr>
                <w:b/>
                <w:color w:val="000000"/>
                <w:szCs w:val="18"/>
              </w:rPr>
            </w:pPr>
            <w:r w:rsidRPr="00DB1649">
              <w:rPr>
                <w:b/>
                <w:color w:val="000000"/>
                <w:szCs w:val="18"/>
              </w:rPr>
              <w:t>Estrategia 2.3.4.</w:t>
            </w:r>
            <w:r w:rsidRPr="00DB1649">
              <w:rPr>
                <w:b/>
                <w:color w:val="000000"/>
                <w:szCs w:val="18"/>
              </w:rPr>
              <w:tab/>
              <w:t>Garantizar el acceso e</w:t>
            </w:r>
            <w:r w:rsidRPr="00DB1649">
              <w:rPr>
                <w:b/>
                <w:color w:val="000000"/>
                <w:spacing w:val="-5"/>
                <w:szCs w:val="18"/>
              </w:rPr>
              <w:t>f</w:t>
            </w:r>
            <w:r w:rsidRPr="00DB1649">
              <w:rPr>
                <w:b/>
                <w:color w:val="000000"/>
                <w:szCs w:val="18"/>
              </w:rPr>
              <w:t>ectivo a servicios de salud de calidad.</w:t>
            </w:r>
          </w:p>
        </w:tc>
      </w:tr>
    </w:tbl>
    <w:p w:rsidR="00685860" w:rsidRPr="00685860" w:rsidRDefault="00685860" w:rsidP="00602CEB">
      <w:pPr>
        <w:pStyle w:val="Texto"/>
        <w:spacing w:line="280" w:lineRule="exact"/>
        <w:ind w:left="2448" w:hanging="1728"/>
        <w:rPr>
          <w:color w:val="000000"/>
          <w:szCs w:val="18"/>
        </w:rPr>
      </w:pPr>
      <w:r w:rsidRPr="00685860">
        <w:rPr>
          <w:b/>
          <w:color w:val="000000"/>
          <w:szCs w:val="18"/>
        </w:rPr>
        <w:t>Líneas de acción</w:t>
      </w:r>
    </w:p>
    <w:p w:rsidR="00685860" w:rsidRPr="00685860" w:rsidRDefault="00685860" w:rsidP="00602CEB">
      <w:pPr>
        <w:pStyle w:val="Texto"/>
        <w:spacing w:line="280" w:lineRule="exact"/>
        <w:ind w:left="1980" w:hanging="540"/>
      </w:pPr>
      <w:r w:rsidRPr="00685860">
        <w:t>•</w:t>
      </w:r>
      <w:r w:rsidRPr="00685860">
        <w:tab/>
        <w:t>Preparar el sistema para que el usuario seleccione a su prestador de servicios de salud.</w:t>
      </w:r>
    </w:p>
    <w:p w:rsidR="00685860" w:rsidRPr="00685860" w:rsidRDefault="00685860" w:rsidP="00602CEB">
      <w:pPr>
        <w:pStyle w:val="Texto"/>
        <w:spacing w:line="280" w:lineRule="exact"/>
        <w:ind w:left="1980" w:hanging="540"/>
      </w:pPr>
      <w:r w:rsidRPr="00685860">
        <w:t>•</w:t>
      </w:r>
      <w:r w:rsidRPr="00685860">
        <w:tab/>
        <w:t>Consolidar</w:t>
      </w:r>
      <w:r w:rsidRPr="00685860">
        <w:rPr>
          <w:spacing w:val="40"/>
        </w:rPr>
        <w:t xml:space="preserve"> </w:t>
      </w:r>
      <w:r w:rsidRPr="00685860">
        <w:t>la</w:t>
      </w:r>
      <w:r w:rsidRPr="00685860">
        <w:rPr>
          <w:spacing w:val="40"/>
        </w:rPr>
        <w:t xml:space="preserve"> </w:t>
      </w:r>
      <w:r w:rsidRPr="00685860">
        <w:t>regulación</w:t>
      </w:r>
      <w:r w:rsidRPr="00685860">
        <w:rPr>
          <w:spacing w:val="40"/>
        </w:rPr>
        <w:t xml:space="preserve"> </w:t>
      </w:r>
      <w:r w:rsidRPr="00685860">
        <w:t>e</w:t>
      </w:r>
      <w:r w:rsidRPr="00685860">
        <w:rPr>
          <w:spacing w:val="-5"/>
        </w:rPr>
        <w:t>f</w:t>
      </w:r>
      <w:r w:rsidRPr="00685860">
        <w:t>ectiva</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procesos</w:t>
      </w:r>
      <w:r w:rsidRPr="00685860">
        <w:rPr>
          <w:spacing w:val="40"/>
        </w:rPr>
        <w:t xml:space="preserve"> </w:t>
      </w:r>
      <w:r w:rsidRPr="00685860">
        <w:t>y</w:t>
      </w:r>
      <w:r w:rsidRPr="00685860">
        <w:rPr>
          <w:spacing w:val="40"/>
        </w:rPr>
        <w:t xml:space="preserve"> </w:t>
      </w:r>
      <w:r w:rsidRPr="00685860">
        <w:t>establecimientos</w:t>
      </w:r>
      <w:r w:rsidRPr="00685860">
        <w:rPr>
          <w:spacing w:val="40"/>
        </w:rPr>
        <w:t xml:space="preserve"> </w:t>
      </w:r>
      <w:r w:rsidRPr="00685860">
        <w:t>de</w:t>
      </w:r>
      <w:r w:rsidRPr="00685860">
        <w:rPr>
          <w:spacing w:val="40"/>
        </w:rPr>
        <w:t xml:space="preserve"> </w:t>
      </w:r>
      <w:r w:rsidRPr="00685860">
        <w:t>atención</w:t>
      </w:r>
      <w:r w:rsidRPr="00685860">
        <w:rPr>
          <w:spacing w:val="40"/>
        </w:rPr>
        <w:t xml:space="preserve"> </w:t>
      </w:r>
      <w:r w:rsidRPr="00685860">
        <w:t xml:space="preserve">médica, mediante la distribución y coordinación de competencias entre la Federación y las entidades </w:t>
      </w:r>
      <w:r w:rsidRPr="00685860">
        <w:rPr>
          <w:spacing w:val="-5"/>
        </w:rPr>
        <w:t>f</w:t>
      </w:r>
      <w:r w:rsidRPr="00685860">
        <w:t>ederativas.</w:t>
      </w:r>
    </w:p>
    <w:p w:rsidR="00685860" w:rsidRPr="00685860" w:rsidRDefault="00685860" w:rsidP="00602CEB">
      <w:pPr>
        <w:pStyle w:val="Texto"/>
        <w:spacing w:line="280" w:lineRule="exact"/>
        <w:ind w:left="1980" w:hanging="540"/>
      </w:pPr>
      <w:r w:rsidRPr="00685860">
        <w:lastRenderedPageBreak/>
        <w:t>•</w:t>
      </w:r>
      <w:r w:rsidRPr="00685860">
        <w:tab/>
        <w:t>Instrumentar</w:t>
      </w:r>
      <w:r w:rsidRPr="00685860">
        <w:rPr>
          <w:spacing w:val="20"/>
        </w:rPr>
        <w:t xml:space="preserve"> </w:t>
      </w:r>
      <w:r w:rsidRPr="00685860">
        <w:t>mecanismos</w:t>
      </w:r>
      <w:r w:rsidRPr="00685860">
        <w:rPr>
          <w:spacing w:val="20"/>
        </w:rPr>
        <w:t xml:space="preserve"> </w:t>
      </w:r>
      <w:r w:rsidRPr="00685860">
        <w:t>que</w:t>
      </w:r>
      <w:r w:rsidRPr="00685860">
        <w:rPr>
          <w:spacing w:val="20"/>
        </w:rPr>
        <w:t xml:space="preserve"> </w:t>
      </w:r>
      <w:r w:rsidRPr="00685860">
        <w:t>permitan</w:t>
      </w:r>
      <w:r w:rsidRPr="00685860">
        <w:rPr>
          <w:spacing w:val="20"/>
        </w:rPr>
        <w:t xml:space="preserve"> </w:t>
      </w:r>
      <w:r w:rsidRPr="00685860">
        <w:t>homologar</w:t>
      </w:r>
      <w:r w:rsidRPr="00685860">
        <w:rPr>
          <w:spacing w:val="20"/>
        </w:rPr>
        <w:t xml:space="preserve"> </w:t>
      </w:r>
      <w:r w:rsidRPr="00685860">
        <w:t>la</w:t>
      </w:r>
      <w:r w:rsidRPr="00685860">
        <w:rPr>
          <w:spacing w:val="20"/>
        </w:rPr>
        <w:t xml:space="preserve"> </w:t>
      </w:r>
      <w:r w:rsidRPr="00685860">
        <w:t>calidad</w:t>
      </w:r>
      <w:r w:rsidRPr="00685860">
        <w:rPr>
          <w:spacing w:val="20"/>
        </w:rPr>
        <w:t xml:space="preserve"> </w:t>
      </w:r>
      <w:r w:rsidRPr="00685860">
        <w:t>técnica</w:t>
      </w:r>
      <w:r w:rsidRPr="00685860">
        <w:rPr>
          <w:spacing w:val="20"/>
        </w:rPr>
        <w:t xml:space="preserve"> </w:t>
      </w:r>
      <w:r w:rsidRPr="00685860">
        <w:t>e</w:t>
      </w:r>
      <w:r w:rsidRPr="00685860">
        <w:rPr>
          <w:spacing w:val="20"/>
        </w:rPr>
        <w:t xml:space="preserve"> </w:t>
      </w:r>
      <w:r w:rsidRPr="00685860">
        <w:t>interpersonal</w:t>
      </w:r>
      <w:r w:rsidRPr="00685860">
        <w:rPr>
          <w:spacing w:val="20"/>
        </w:rPr>
        <w:t xml:space="preserve"> </w:t>
      </w:r>
      <w:r w:rsidRPr="00685860">
        <w:t>de</w:t>
      </w:r>
      <w:r w:rsidRPr="00685860">
        <w:rPr>
          <w:spacing w:val="20"/>
        </w:rPr>
        <w:t xml:space="preserve"> </w:t>
      </w:r>
      <w:r w:rsidRPr="00685860">
        <w:t>los servicios de salud.</w:t>
      </w:r>
    </w:p>
    <w:p w:rsidR="00685860" w:rsidRPr="00685860" w:rsidRDefault="00685860" w:rsidP="00602CEB">
      <w:pPr>
        <w:pStyle w:val="Texto"/>
        <w:spacing w:line="280" w:lineRule="exact"/>
        <w:ind w:left="1980" w:hanging="540"/>
      </w:pPr>
      <w:r w:rsidRPr="00685860">
        <w:t>•</w:t>
      </w:r>
      <w:r w:rsidRPr="00685860">
        <w:tab/>
        <w:t>Mejorar</w:t>
      </w:r>
      <w:r w:rsidRPr="00685860">
        <w:rPr>
          <w:spacing w:val="25"/>
        </w:rPr>
        <w:t xml:space="preserve"> </w:t>
      </w:r>
      <w:r w:rsidRPr="00685860">
        <w:t>la</w:t>
      </w:r>
      <w:r w:rsidRPr="00685860">
        <w:rPr>
          <w:spacing w:val="25"/>
        </w:rPr>
        <w:t xml:space="preserve"> </w:t>
      </w:r>
      <w:r w:rsidRPr="00685860">
        <w:t>calidad</w:t>
      </w:r>
      <w:r w:rsidRPr="00685860">
        <w:rPr>
          <w:spacing w:val="25"/>
        </w:rPr>
        <w:t xml:space="preserve"> </w:t>
      </w:r>
      <w:r w:rsidRPr="00685860">
        <w:t>en</w:t>
      </w:r>
      <w:r w:rsidRPr="00685860">
        <w:rPr>
          <w:spacing w:val="25"/>
        </w:rPr>
        <w:t xml:space="preserve"> </w:t>
      </w:r>
      <w:r w:rsidRPr="00685860">
        <w:t>la</w:t>
      </w:r>
      <w:r w:rsidRPr="00685860">
        <w:rPr>
          <w:spacing w:val="25"/>
        </w:rPr>
        <w:t xml:space="preserve"> </w:t>
      </w:r>
      <w:r w:rsidRPr="00685860">
        <w:rPr>
          <w:spacing w:val="-5"/>
        </w:rPr>
        <w:t>f</w:t>
      </w:r>
      <w:r w:rsidRPr="00685860">
        <w:t>ormación</w:t>
      </w:r>
      <w:r w:rsidRPr="00685860">
        <w:rPr>
          <w:spacing w:val="25"/>
        </w:rPr>
        <w:t xml:space="preserve"> </w:t>
      </w:r>
      <w:r w:rsidRPr="00685860">
        <w:t>de</w:t>
      </w:r>
      <w:r w:rsidRPr="00685860">
        <w:rPr>
          <w:spacing w:val="25"/>
        </w:rPr>
        <w:t xml:space="preserve"> </w:t>
      </w:r>
      <w:r w:rsidRPr="00685860">
        <w:t>los</w:t>
      </w:r>
      <w:r w:rsidRPr="00685860">
        <w:rPr>
          <w:spacing w:val="25"/>
        </w:rPr>
        <w:t xml:space="preserve"> </w:t>
      </w:r>
      <w:r w:rsidRPr="00685860">
        <w:t>recursos</w:t>
      </w:r>
      <w:r w:rsidRPr="00685860">
        <w:rPr>
          <w:spacing w:val="25"/>
        </w:rPr>
        <w:t xml:space="preserve"> </w:t>
      </w:r>
      <w:r w:rsidRPr="00685860">
        <w:t>humanos</w:t>
      </w:r>
      <w:r w:rsidRPr="00685860">
        <w:rPr>
          <w:spacing w:val="25"/>
        </w:rPr>
        <w:t xml:space="preserve"> </w:t>
      </w:r>
      <w:r w:rsidRPr="00685860">
        <w:t>y</w:t>
      </w:r>
      <w:r w:rsidRPr="00685860">
        <w:rPr>
          <w:spacing w:val="25"/>
        </w:rPr>
        <w:t xml:space="preserve"> </w:t>
      </w:r>
      <w:r w:rsidRPr="00685860">
        <w:t>alinearla</w:t>
      </w:r>
      <w:r w:rsidRPr="00685860">
        <w:rPr>
          <w:spacing w:val="25"/>
        </w:rPr>
        <w:t xml:space="preserve"> </w:t>
      </w:r>
      <w:r w:rsidRPr="00685860">
        <w:t>con</w:t>
      </w:r>
      <w:r w:rsidRPr="00685860">
        <w:rPr>
          <w:spacing w:val="25"/>
        </w:rPr>
        <w:t xml:space="preserve"> </w:t>
      </w:r>
      <w:r w:rsidRPr="00685860">
        <w:t>las</w:t>
      </w:r>
      <w:r w:rsidRPr="00685860">
        <w:rPr>
          <w:spacing w:val="25"/>
        </w:rPr>
        <w:t xml:space="preserve"> </w:t>
      </w:r>
      <w:r w:rsidRPr="00685860">
        <w:t>necesidades demográficas</w:t>
      </w:r>
      <w:r w:rsidRPr="00685860">
        <w:rPr>
          <w:spacing w:val="-5"/>
        </w:rPr>
        <w:t xml:space="preserve"> </w:t>
      </w:r>
      <w:r w:rsidRPr="00685860">
        <w:t>y epidemiológicas de la población.</w:t>
      </w:r>
    </w:p>
    <w:p w:rsidR="00685860" w:rsidRPr="00685860" w:rsidRDefault="00685860" w:rsidP="00602CEB">
      <w:pPr>
        <w:pStyle w:val="Texto"/>
        <w:spacing w:line="280" w:lineRule="exact"/>
        <w:ind w:left="1980" w:hanging="540"/>
      </w:pPr>
      <w:r w:rsidRPr="00685860">
        <w:t>•</w:t>
      </w:r>
      <w:r w:rsidRPr="00685860">
        <w:tab/>
        <w:t>Garantizar medicamentos de calidad, eficaces</w:t>
      </w:r>
      <w:r w:rsidRPr="00685860">
        <w:rPr>
          <w:spacing w:val="-10"/>
        </w:rPr>
        <w:t xml:space="preserve"> </w:t>
      </w:r>
      <w:r w:rsidRPr="00685860">
        <w:t>y seguros.</w:t>
      </w:r>
    </w:p>
    <w:p w:rsidR="00685860" w:rsidRPr="00685860" w:rsidRDefault="00685860" w:rsidP="00602CEB">
      <w:pPr>
        <w:pStyle w:val="Texto"/>
        <w:spacing w:line="280" w:lineRule="exact"/>
        <w:ind w:left="1980" w:hanging="540"/>
      </w:pPr>
      <w:r w:rsidRPr="00685860">
        <w:t>•</w:t>
      </w:r>
      <w:r w:rsidRPr="00685860">
        <w:tab/>
        <w:t>Implementar</w:t>
      </w:r>
      <w:r w:rsidRPr="00685860">
        <w:rPr>
          <w:spacing w:val="30"/>
        </w:rPr>
        <w:t xml:space="preserve"> </w:t>
      </w:r>
      <w:r w:rsidRPr="00685860">
        <w:t>programas</w:t>
      </w:r>
      <w:r w:rsidRPr="00685860">
        <w:rPr>
          <w:spacing w:val="30"/>
        </w:rPr>
        <w:t xml:space="preserve"> </w:t>
      </w:r>
      <w:r w:rsidRPr="00685860">
        <w:t>orientados</w:t>
      </w:r>
      <w:r w:rsidRPr="00685860">
        <w:rPr>
          <w:spacing w:val="30"/>
        </w:rPr>
        <w:t xml:space="preserve"> </w:t>
      </w:r>
      <w:r w:rsidRPr="00685860">
        <w:t>a</w:t>
      </w:r>
      <w:r w:rsidRPr="00685860">
        <w:rPr>
          <w:spacing w:val="30"/>
        </w:rPr>
        <w:t xml:space="preserve"> </w:t>
      </w:r>
      <w:r w:rsidRPr="00685860">
        <w:t>elevar</w:t>
      </w:r>
      <w:r w:rsidRPr="00685860">
        <w:rPr>
          <w:spacing w:val="30"/>
        </w:rPr>
        <w:t xml:space="preserve"> </w:t>
      </w:r>
      <w:r w:rsidRPr="00685860">
        <w:t>la</w:t>
      </w:r>
      <w:r w:rsidRPr="00685860">
        <w:rPr>
          <w:spacing w:val="30"/>
        </w:rPr>
        <w:t xml:space="preserve"> </w:t>
      </w:r>
      <w:r w:rsidRPr="00685860">
        <w:t>satisfacción</w:t>
      </w:r>
      <w:r w:rsidRPr="00685860">
        <w:rPr>
          <w:spacing w:val="30"/>
        </w:rPr>
        <w:t xml:space="preserve"> </w:t>
      </w:r>
      <w:r w:rsidRPr="00685860">
        <w:t>de</w:t>
      </w:r>
      <w:r w:rsidRPr="00685860">
        <w:rPr>
          <w:spacing w:val="30"/>
        </w:rPr>
        <w:t xml:space="preserve"> </w:t>
      </w:r>
      <w:r w:rsidRPr="00685860">
        <w:t>los</w:t>
      </w:r>
      <w:r w:rsidRPr="00685860">
        <w:rPr>
          <w:spacing w:val="30"/>
        </w:rPr>
        <w:t xml:space="preserve"> </w:t>
      </w:r>
      <w:r w:rsidRPr="00685860">
        <w:t>usuarios</w:t>
      </w:r>
      <w:r w:rsidRPr="00685860">
        <w:rPr>
          <w:spacing w:val="30"/>
        </w:rPr>
        <w:t xml:space="preserve"> </w:t>
      </w:r>
      <w:r w:rsidRPr="00685860">
        <w:t>en</w:t>
      </w:r>
      <w:r w:rsidRPr="00685860">
        <w:rPr>
          <w:spacing w:val="30"/>
        </w:rPr>
        <w:t xml:space="preserve"> </w:t>
      </w:r>
      <w:r w:rsidRPr="00685860">
        <w:t>las</w:t>
      </w:r>
      <w:r w:rsidRPr="00685860">
        <w:rPr>
          <w:spacing w:val="30"/>
        </w:rPr>
        <w:t xml:space="preserve"> </w:t>
      </w:r>
      <w:r w:rsidRPr="00685860">
        <w:t>unidades operativas públicas.</w:t>
      </w:r>
    </w:p>
    <w:p w:rsidR="00685860" w:rsidRPr="00685860" w:rsidRDefault="00685860" w:rsidP="00602CEB">
      <w:pPr>
        <w:pStyle w:val="Texto"/>
        <w:spacing w:line="280" w:lineRule="exact"/>
        <w:ind w:left="1980" w:hanging="540"/>
      </w:pPr>
      <w:r w:rsidRPr="00685860">
        <w:t>•</w:t>
      </w:r>
      <w:r w:rsidRPr="00685860">
        <w:tab/>
        <w:t xml:space="preserve">Desarrollar y </w:t>
      </w:r>
      <w:r w:rsidRPr="00685860">
        <w:rPr>
          <w:spacing w:val="-5"/>
        </w:rPr>
        <w:t>f</w:t>
      </w:r>
      <w:r w:rsidRPr="00685860">
        <w:t>ortalecer la infraestructura de los sistemas de salud y seguridad social públicos.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80" w:lineRule="exact"/>
              <w:ind w:left="2362" w:hanging="1728"/>
              <w:rPr>
                <w:b/>
                <w:color w:val="000000"/>
                <w:szCs w:val="18"/>
              </w:rPr>
            </w:pPr>
            <w:r w:rsidRPr="00DB1649">
              <w:rPr>
                <w:b/>
                <w:color w:val="000000"/>
                <w:szCs w:val="18"/>
              </w:rPr>
              <w:t>Estrategia 2.3.5.</w:t>
            </w:r>
            <w:r w:rsidRPr="00DB1649">
              <w:rPr>
                <w:b/>
                <w:color w:val="000000"/>
                <w:szCs w:val="18"/>
              </w:rPr>
              <w:tab/>
              <w:t>Promover la cooperación internacional en salud.</w:t>
            </w:r>
          </w:p>
        </w:tc>
      </w:tr>
    </w:tbl>
    <w:p w:rsidR="00685860" w:rsidRPr="00685860" w:rsidRDefault="00685860" w:rsidP="00602CEB">
      <w:pPr>
        <w:pStyle w:val="Texto"/>
        <w:spacing w:line="280" w:lineRule="exact"/>
        <w:ind w:left="2448" w:hanging="1728"/>
        <w:rPr>
          <w:color w:val="000000"/>
          <w:szCs w:val="18"/>
        </w:rPr>
      </w:pPr>
      <w:r w:rsidRPr="00685860">
        <w:rPr>
          <w:b/>
          <w:color w:val="000000"/>
          <w:szCs w:val="18"/>
        </w:rPr>
        <w:t>Líneas de acción</w:t>
      </w:r>
    </w:p>
    <w:p w:rsidR="00685860" w:rsidRPr="00685860" w:rsidRDefault="00685860" w:rsidP="00602CEB">
      <w:pPr>
        <w:pStyle w:val="Texto"/>
        <w:spacing w:line="280" w:lineRule="exact"/>
        <w:ind w:left="1980" w:hanging="540"/>
      </w:pPr>
      <w:r w:rsidRPr="00685860">
        <w:t>•</w:t>
      </w:r>
      <w:r w:rsidRPr="00685860">
        <w:tab/>
        <w:t>Fortalecer</w:t>
      </w:r>
      <w:r w:rsidRPr="00685860">
        <w:rPr>
          <w:i/>
        </w:rPr>
        <w:t xml:space="preserve"> </w:t>
      </w:r>
      <w:r w:rsidRPr="00685860">
        <w:t>la</w:t>
      </w:r>
      <w:r w:rsidRPr="00685860">
        <w:rPr>
          <w:i/>
        </w:rPr>
        <w:t xml:space="preserve"> </w:t>
      </w:r>
      <w:r w:rsidRPr="00685860">
        <w:t>vigilancia</w:t>
      </w:r>
      <w:r w:rsidRPr="00685860">
        <w:rPr>
          <w:i/>
        </w:rPr>
        <w:t xml:space="preserve"> </w:t>
      </w:r>
      <w:r w:rsidRPr="00685860">
        <w:t>epidemiológica</w:t>
      </w:r>
      <w:r w:rsidRPr="00685860">
        <w:rPr>
          <w:i/>
        </w:rPr>
        <w:t xml:space="preserve"> </w:t>
      </w:r>
      <w:r w:rsidRPr="00685860">
        <w:t>para</w:t>
      </w:r>
      <w:r w:rsidRPr="00685860">
        <w:rPr>
          <w:i/>
        </w:rPr>
        <w:t xml:space="preserve"> </w:t>
      </w:r>
      <w:r w:rsidRPr="00685860">
        <w:t>proteger</w:t>
      </w:r>
      <w:r w:rsidRPr="00685860">
        <w:rPr>
          <w:i/>
        </w:rPr>
        <w:t xml:space="preserve"> </w:t>
      </w:r>
      <w:r w:rsidRPr="00685860">
        <w:t>la</w:t>
      </w:r>
      <w:r w:rsidRPr="00685860">
        <w:rPr>
          <w:i/>
        </w:rPr>
        <w:t xml:space="preserve"> </w:t>
      </w:r>
      <w:r w:rsidRPr="00685860">
        <w:t>salud</w:t>
      </w:r>
      <w:r w:rsidRPr="00685860">
        <w:rPr>
          <w:i/>
        </w:rPr>
        <w:t xml:space="preserve"> </w:t>
      </w:r>
      <w:r w:rsidRPr="00685860">
        <w:t>global</w:t>
      </w:r>
      <w:r w:rsidRPr="00685860">
        <w:rPr>
          <w:i/>
        </w:rPr>
        <w:t xml:space="preserve"> </w:t>
      </w:r>
      <w:r w:rsidRPr="00685860">
        <w:t>en</w:t>
      </w:r>
      <w:r w:rsidRPr="00685860">
        <w:rPr>
          <w:i/>
        </w:rPr>
        <w:t xml:space="preserve"> </w:t>
      </w:r>
      <w:r w:rsidRPr="00685860">
        <w:t>un</w:t>
      </w:r>
      <w:r w:rsidRPr="00685860">
        <w:rPr>
          <w:i/>
        </w:rPr>
        <w:t xml:space="preserve"> </w:t>
      </w:r>
      <w:r w:rsidRPr="00685860">
        <w:t>contexto</w:t>
      </w:r>
      <w:r w:rsidRPr="00685860">
        <w:rPr>
          <w:i/>
        </w:rPr>
        <w:t xml:space="preserve"> </w:t>
      </w:r>
      <w:r w:rsidRPr="00685860">
        <w:t>de emergencia epidemiológica.</w:t>
      </w:r>
    </w:p>
    <w:p w:rsidR="00685860" w:rsidRPr="00685860" w:rsidRDefault="00685860" w:rsidP="00602CEB">
      <w:pPr>
        <w:pStyle w:val="Texto"/>
        <w:spacing w:line="280" w:lineRule="exact"/>
        <w:ind w:left="1980" w:hanging="540"/>
      </w:pPr>
      <w:r w:rsidRPr="00685860">
        <w:t>•</w:t>
      </w:r>
      <w:r w:rsidRPr="00685860">
        <w:tab/>
        <w:t>Cumplir</w:t>
      </w:r>
      <w:r w:rsidRPr="00685860">
        <w:rPr>
          <w:spacing w:val="30"/>
        </w:rPr>
        <w:t xml:space="preserve"> </w:t>
      </w:r>
      <w:r w:rsidRPr="00685860">
        <w:t>con</w:t>
      </w:r>
      <w:r w:rsidRPr="00685860">
        <w:rPr>
          <w:spacing w:val="30"/>
        </w:rPr>
        <w:t xml:space="preserve"> </w:t>
      </w:r>
      <w:r w:rsidRPr="00685860">
        <w:t>los</w:t>
      </w:r>
      <w:r w:rsidRPr="00685860">
        <w:rPr>
          <w:spacing w:val="30"/>
        </w:rPr>
        <w:t xml:space="preserve"> </w:t>
      </w:r>
      <w:r w:rsidRPr="00685860">
        <w:t>tratados</w:t>
      </w:r>
      <w:r w:rsidRPr="00685860">
        <w:rPr>
          <w:spacing w:val="30"/>
        </w:rPr>
        <w:t xml:space="preserve"> </w:t>
      </w:r>
      <w:r w:rsidRPr="00685860">
        <w:t>internacionales</w:t>
      </w:r>
      <w:r w:rsidRPr="00685860">
        <w:rPr>
          <w:spacing w:val="30"/>
        </w:rPr>
        <w:t xml:space="preserve"> </w:t>
      </w:r>
      <w:r w:rsidRPr="00685860">
        <w:t>en</w:t>
      </w:r>
      <w:r w:rsidRPr="00685860">
        <w:rPr>
          <w:spacing w:val="30"/>
        </w:rPr>
        <w:t xml:space="preserve"> </w:t>
      </w:r>
      <w:r w:rsidRPr="00685860">
        <w:t>materia</w:t>
      </w:r>
      <w:r w:rsidRPr="00685860">
        <w:rPr>
          <w:spacing w:val="30"/>
        </w:rPr>
        <w:t xml:space="preserve"> </w:t>
      </w:r>
      <w:r w:rsidRPr="00685860">
        <w:t>de</w:t>
      </w:r>
      <w:r w:rsidRPr="00685860">
        <w:rPr>
          <w:spacing w:val="30"/>
        </w:rPr>
        <w:t xml:space="preserve"> </w:t>
      </w:r>
      <w:r w:rsidRPr="00685860">
        <w:t>salud</w:t>
      </w:r>
      <w:r w:rsidRPr="00685860">
        <w:rPr>
          <w:spacing w:val="30"/>
        </w:rPr>
        <w:t xml:space="preserve"> </w:t>
      </w:r>
      <w:r w:rsidRPr="00685860">
        <w:t>en</w:t>
      </w:r>
      <w:r w:rsidRPr="00685860">
        <w:rPr>
          <w:spacing w:val="30"/>
        </w:rPr>
        <w:t xml:space="preserve"> </w:t>
      </w:r>
      <w:r w:rsidRPr="00685860">
        <w:t>el</w:t>
      </w:r>
      <w:r w:rsidRPr="00685860">
        <w:rPr>
          <w:spacing w:val="30"/>
        </w:rPr>
        <w:t xml:space="preserve"> </w:t>
      </w:r>
      <w:r w:rsidRPr="00685860">
        <w:t>marco</w:t>
      </w:r>
      <w:r w:rsidRPr="00685860">
        <w:rPr>
          <w:spacing w:val="30"/>
        </w:rPr>
        <w:t xml:space="preserve"> </w:t>
      </w:r>
      <w:r w:rsidRPr="00685860">
        <w:t>de</w:t>
      </w:r>
      <w:r w:rsidRPr="00685860">
        <w:rPr>
          <w:spacing w:val="30"/>
        </w:rPr>
        <w:t xml:space="preserve"> </w:t>
      </w:r>
      <w:r w:rsidRPr="00685860">
        <w:t>los</w:t>
      </w:r>
      <w:r w:rsidRPr="00685860">
        <w:rPr>
          <w:spacing w:val="30"/>
        </w:rPr>
        <w:t xml:space="preserve"> </w:t>
      </w:r>
      <w:r w:rsidRPr="00685860">
        <w:t>derechos humanos.</w:t>
      </w:r>
    </w:p>
    <w:p w:rsidR="00685860" w:rsidRPr="00685860" w:rsidRDefault="00685860" w:rsidP="00602CEB">
      <w:pPr>
        <w:pStyle w:val="Texto"/>
        <w:spacing w:line="280" w:lineRule="exact"/>
        <w:ind w:left="1980" w:hanging="540"/>
      </w:pPr>
      <w:r w:rsidRPr="00685860">
        <w:t>•</w:t>
      </w:r>
      <w:r w:rsidRPr="00685860">
        <w:tab/>
        <w:t>Impulsar</w:t>
      </w:r>
      <w:r w:rsidRPr="00685860">
        <w:rPr>
          <w:i/>
        </w:rPr>
        <w:t xml:space="preserve"> </w:t>
      </w:r>
      <w:r w:rsidRPr="00685860">
        <w:t>nuevos</w:t>
      </w:r>
      <w:r w:rsidRPr="00685860">
        <w:rPr>
          <w:i/>
        </w:rPr>
        <w:t xml:space="preserve"> </w:t>
      </w:r>
      <w:r w:rsidRPr="00685860">
        <w:t>esquemas</w:t>
      </w:r>
      <w:r w:rsidRPr="00685860">
        <w:rPr>
          <w:i/>
        </w:rPr>
        <w:t xml:space="preserve"> </w:t>
      </w:r>
      <w:r w:rsidRPr="00685860">
        <w:t>de</w:t>
      </w:r>
      <w:r w:rsidRPr="00685860">
        <w:rPr>
          <w:i/>
        </w:rPr>
        <w:t xml:space="preserve"> </w:t>
      </w:r>
      <w:r w:rsidRPr="00685860">
        <w:t>cooperación</w:t>
      </w:r>
      <w:r w:rsidRPr="00685860">
        <w:rPr>
          <w:i/>
        </w:rPr>
        <w:t xml:space="preserve"> </w:t>
      </w:r>
      <w:r w:rsidRPr="00685860">
        <w:t>internacional</w:t>
      </w:r>
      <w:r w:rsidRPr="00685860">
        <w:rPr>
          <w:i/>
        </w:rPr>
        <w:t xml:space="preserve"> </w:t>
      </w:r>
      <w:r w:rsidRPr="00685860">
        <w:t>en</w:t>
      </w:r>
      <w:r w:rsidRPr="00685860">
        <w:rPr>
          <w:i/>
        </w:rPr>
        <w:t xml:space="preserve"> </w:t>
      </w:r>
      <w:r w:rsidRPr="00685860">
        <w:t>salud</w:t>
      </w:r>
      <w:r w:rsidRPr="00685860">
        <w:rPr>
          <w:i/>
        </w:rPr>
        <w:t xml:space="preserve"> </w:t>
      </w:r>
      <w:r w:rsidRPr="00685860">
        <w:t>pública</w:t>
      </w:r>
      <w:r w:rsidRPr="00685860">
        <w:rPr>
          <w:i/>
        </w:rPr>
        <w:t xml:space="preserve"> </w:t>
      </w:r>
      <w:r w:rsidRPr="00685860">
        <w:t>que</w:t>
      </w:r>
      <w:r w:rsidRPr="00685860">
        <w:rPr>
          <w:i/>
        </w:rPr>
        <w:t xml:space="preserve"> </w:t>
      </w:r>
      <w:r w:rsidRPr="00685860">
        <w:t xml:space="preserve">permitan </w:t>
      </w:r>
      <w:r w:rsidRPr="00685860">
        <w:rPr>
          <w:spacing w:val="-5"/>
        </w:rPr>
        <w:t>f</w:t>
      </w:r>
      <w:r w:rsidRPr="00685860">
        <w:t>ortalecer capacidades locales y regionales.</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AF7A88" w:rsidRPr="00DB1649">
        <w:trPr>
          <w:trHeight w:val="20"/>
        </w:trPr>
        <w:tc>
          <w:tcPr>
            <w:tcW w:w="8712" w:type="dxa"/>
            <w:shd w:val="clear" w:color="auto" w:fill="auto"/>
            <w:noWrap/>
          </w:tcPr>
          <w:p w:rsidR="00AF7A88" w:rsidRPr="00DB1649" w:rsidRDefault="00AF7A88" w:rsidP="00602CEB">
            <w:pPr>
              <w:pStyle w:val="Texto"/>
              <w:spacing w:line="257" w:lineRule="exact"/>
              <w:ind w:left="2362" w:hanging="1728"/>
              <w:rPr>
                <w:b/>
                <w:color w:val="000000"/>
                <w:szCs w:val="18"/>
              </w:rPr>
            </w:pPr>
            <w:r w:rsidRPr="00DB1649">
              <w:rPr>
                <w:b/>
                <w:color w:val="000000"/>
                <w:szCs w:val="18"/>
              </w:rPr>
              <w:t>Objetivo 2.4.</w:t>
            </w:r>
            <w:r w:rsidRPr="00DB1649">
              <w:rPr>
                <w:b/>
                <w:color w:val="000000"/>
                <w:szCs w:val="18"/>
              </w:rPr>
              <w:tab/>
              <w:t>Ampliar el acceso a la seguridad social.</w:t>
            </w:r>
          </w:p>
        </w:tc>
      </w:tr>
    </w:tbl>
    <w:p w:rsidR="00685860" w:rsidRPr="00685860" w:rsidRDefault="00685860" w:rsidP="009D0B87">
      <w:pPr>
        <w:pStyle w:val="Texto"/>
        <w:spacing w:line="257" w:lineRule="exact"/>
        <w:ind w:left="2448" w:hanging="1728"/>
        <w:rPr>
          <w:color w:val="000000"/>
          <w:szCs w:val="18"/>
        </w:rPr>
      </w:pPr>
      <w:r w:rsidRPr="00685860">
        <w:rPr>
          <w:b/>
          <w:color w:val="000000"/>
          <w:szCs w:val="18"/>
        </w:rPr>
        <w:t>Estrategia 2.4.1.</w:t>
      </w:r>
      <w:r w:rsidRPr="00685860">
        <w:rPr>
          <w:b/>
          <w:color w:val="000000"/>
          <w:szCs w:val="18"/>
        </w:rPr>
        <w:tab/>
        <w:t>Proteger a la sociedad ante eventualidades que a</w:t>
      </w:r>
      <w:r w:rsidRPr="00685860">
        <w:rPr>
          <w:b/>
          <w:color w:val="000000"/>
          <w:spacing w:val="-5"/>
          <w:szCs w:val="18"/>
        </w:rPr>
        <w:t>f</w:t>
      </w:r>
      <w:r w:rsidRPr="00685860">
        <w:rPr>
          <w:b/>
          <w:color w:val="000000"/>
          <w:szCs w:val="18"/>
        </w:rPr>
        <w:t>ecten el ejercicio pleno de sus derechos sociales.</w:t>
      </w:r>
    </w:p>
    <w:p w:rsidR="00685860" w:rsidRPr="00685860" w:rsidRDefault="00685860" w:rsidP="009D0B87">
      <w:pPr>
        <w:pStyle w:val="Texto"/>
        <w:spacing w:line="257" w:lineRule="exact"/>
        <w:ind w:left="2448" w:hanging="1728"/>
        <w:rPr>
          <w:color w:val="000000"/>
          <w:szCs w:val="18"/>
        </w:rPr>
      </w:pPr>
      <w:r w:rsidRPr="00685860">
        <w:rPr>
          <w:b/>
          <w:color w:val="000000"/>
          <w:szCs w:val="18"/>
        </w:rPr>
        <w:t>Líneas de acción</w:t>
      </w:r>
    </w:p>
    <w:p w:rsidR="00685860" w:rsidRPr="00685860" w:rsidRDefault="00685860" w:rsidP="009D0B87">
      <w:pPr>
        <w:pStyle w:val="Texto"/>
        <w:spacing w:line="257" w:lineRule="exact"/>
        <w:ind w:left="1980" w:hanging="540"/>
      </w:pPr>
      <w:r w:rsidRPr="00685860">
        <w:t>•</w:t>
      </w:r>
      <w:r w:rsidRPr="00685860">
        <w:tab/>
        <w:t>Fomentar</w:t>
      </w:r>
      <w:r w:rsidRPr="00685860">
        <w:rPr>
          <w:spacing w:val="25"/>
        </w:rPr>
        <w:t xml:space="preserve"> </w:t>
      </w:r>
      <w:r w:rsidRPr="00685860">
        <w:t>políticas</w:t>
      </w:r>
      <w:r w:rsidRPr="00685860">
        <w:rPr>
          <w:spacing w:val="25"/>
        </w:rPr>
        <w:t xml:space="preserve"> </w:t>
      </w:r>
      <w:r w:rsidRPr="00685860">
        <w:t>de</w:t>
      </w:r>
      <w:r w:rsidRPr="00685860">
        <w:rPr>
          <w:spacing w:val="25"/>
        </w:rPr>
        <w:t xml:space="preserve"> </w:t>
      </w:r>
      <w:r w:rsidRPr="00685860">
        <w:t>empleo</w:t>
      </w:r>
      <w:r w:rsidRPr="00685860">
        <w:rPr>
          <w:spacing w:val="25"/>
        </w:rPr>
        <w:t xml:space="preserve"> </w:t>
      </w:r>
      <w:r w:rsidRPr="00685860">
        <w:t>y</w:t>
      </w:r>
      <w:r w:rsidRPr="00685860">
        <w:rPr>
          <w:spacing w:val="25"/>
        </w:rPr>
        <w:t xml:space="preserve"> </w:t>
      </w:r>
      <w:r w:rsidRPr="00685860">
        <w:rPr>
          <w:spacing w:val="-5"/>
        </w:rPr>
        <w:t>f</w:t>
      </w:r>
      <w:r w:rsidRPr="00685860">
        <w:t>ortalecer</w:t>
      </w:r>
      <w:r w:rsidRPr="00685860">
        <w:rPr>
          <w:spacing w:val="25"/>
        </w:rPr>
        <w:t xml:space="preserve"> </w:t>
      </w:r>
      <w:r w:rsidRPr="00685860">
        <w:t>los</w:t>
      </w:r>
      <w:r w:rsidRPr="00685860">
        <w:rPr>
          <w:spacing w:val="25"/>
        </w:rPr>
        <w:t xml:space="preserve"> </w:t>
      </w:r>
      <w:r w:rsidRPr="00685860">
        <w:t>programas</w:t>
      </w:r>
      <w:r w:rsidRPr="00685860">
        <w:rPr>
          <w:spacing w:val="25"/>
        </w:rPr>
        <w:t xml:space="preserve"> </w:t>
      </w:r>
      <w:r w:rsidRPr="00685860">
        <w:t>de</w:t>
      </w:r>
      <w:r w:rsidRPr="00685860">
        <w:rPr>
          <w:spacing w:val="25"/>
        </w:rPr>
        <w:t xml:space="preserve"> </w:t>
      </w:r>
      <w:r w:rsidRPr="00685860">
        <w:t>trans</w:t>
      </w:r>
      <w:r w:rsidRPr="00685860">
        <w:rPr>
          <w:spacing w:val="-5"/>
        </w:rPr>
        <w:t>f</w:t>
      </w:r>
      <w:r w:rsidRPr="00685860">
        <w:t>erencias</w:t>
      </w:r>
      <w:r w:rsidRPr="00685860">
        <w:rPr>
          <w:spacing w:val="25"/>
        </w:rPr>
        <w:t xml:space="preserve"> </w:t>
      </w:r>
      <w:r w:rsidRPr="00685860">
        <w:t>para</w:t>
      </w:r>
      <w:r w:rsidRPr="00685860">
        <w:rPr>
          <w:spacing w:val="25"/>
        </w:rPr>
        <w:t xml:space="preserve"> </w:t>
      </w:r>
      <w:r w:rsidRPr="00685860">
        <w:t>proteger</w:t>
      </w:r>
      <w:r w:rsidRPr="00685860">
        <w:rPr>
          <w:spacing w:val="25"/>
        </w:rPr>
        <w:t xml:space="preserve"> </w:t>
      </w:r>
      <w:r w:rsidRPr="00685860">
        <w:t>el poder adquisitivo y el ingreso.</w:t>
      </w:r>
    </w:p>
    <w:p w:rsidR="00685860" w:rsidRPr="00685860" w:rsidRDefault="00685860" w:rsidP="009D0B87">
      <w:pPr>
        <w:pStyle w:val="Texto"/>
        <w:spacing w:line="257" w:lineRule="exact"/>
        <w:ind w:left="1980" w:hanging="540"/>
      </w:pPr>
      <w:r w:rsidRPr="00685860">
        <w:t>•</w:t>
      </w:r>
      <w:r w:rsidRPr="00685860">
        <w:tab/>
        <w:t>Instrumentar el Seguro de Vida para Mujeres Jefas de Familia.</w:t>
      </w:r>
    </w:p>
    <w:p w:rsidR="00685860" w:rsidRPr="00685860" w:rsidRDefault="00685860" w:rsidP="009D0B87">
      <w:pPr>
        <w:pStyle w:val="Texto"/>
        <w:spacing w:line="257" w:lineRule="exact"/>
        <w:ind w:left="1980" w:hanging="540"/>
      </w:pPr>
      <w:r w:rsidRPr="00685860">
        <w:t>•</w:t>
      </w:r>
      <w:r w:rsidRPr="00685860">
        <w:tab/>
        <w:t>Promover</w:t>
      </w:r>
      <w:r w:rsidRPr="00685860">
        <w:rPr>
          <w:spacing w:val="35"/>
        </w:rPr>
        <w:t xml:space="preserve"> </w:t>
      </w:r>
      <w:r w:rsidRPr="00685860">
        <w:t>la</w:t>
      </w:r>
      <w:r w:rsidRPr="00685860">
        <w:rPr>
          <w:spacing w:val="35"/>
        </w:rPr>
        <w:t xml:space="preserve"> </w:t>
      </w:r>
      <w:r w:rsidRPr="00685860">
        <w:t>inclusión</w:t>
      </w:r>
      <w:r w:rsidRPr="00685860">
        <w:rPr>
          <w:spacing w:val="35"/>
        </w:rPr>
        <w:t xml:space="preserve"> </w:t>
      </w:r>
      <w:r w:rsidRPr="00685860">
        <w:t>financiera</w:t>
      </w:r>
      <w:r w:rsidRPr="00685860">
        <w:rPr>
          <w:spacing w:val="20"/>
        </w:rPr>
        <w:t xml:space="preserve"> </w:t>
      </w:r>
      <w:r w:rsidRPr="00685860">
        <w:t>en</w:t>
      </w:r>
      <w:r w:rsidRPr="00685860">
        <w:rPr>
          <w:spacing w:val="35"/>
        </w:rPr>
        <w:t xml:space="preserve"> </w:t>
      </w:r>
      <w:r w:rsidRPr="00685860">
        <w:t>materia</w:t>
      </w:r>
      <w:r w:rsidRPr="00685860">
        <w:rPr>
          <w:spacing w:val="35"/>
        </w:rPr>
        <w:t xml:space="preserve"> </w:t>
      </w:r>
      <w:r w:rsidRPr="00685860">
        <w:t>de</w:t>
      </w:r>
      <w:r w:rsidRPr="00685860">
        <w:rPr>
          <w:spacing w:val="35"/>
        </w:rPr>
        <w:t xml:space="preserve"> </w:t>
      </w:r>
      <w:r w:rsidRPr="00685860">
        <w:t>aseguramiento</w:t>
      </w:r>
      <w:r w:rsidRPr="00685860">
        <w:rPr>
          <w:spacing w:val="35"/>
        </w:rPr>
        <w:t xml:space="preserve"> </w:t>
      </w:r>
      <w:r w:rsidRPr="00685860">
        <w:t>de</w:t>
      </w:r>
      <w:r w:rsidRPr="00685860">
        <w:rPr>
          <w:spacing w:val="35"/>
        </w:rPr>
        <w:t xml:space="preserve"> </w:t>
      </w:r>
      <w:r w:rsidRPr="00685860">
        <w:t>los</w:t>
      </w:r>
      <w:r w:rsidRPr="00685860">
        <w:rPr>
          <w:spacing w:val="35"/>
        </w:rPr>
        <w:t xml:space="preserve"> </w:t>
      </w:r>
      <w:r w:rsidRPr="00685860">
        <w:t>distintos</w:t>
      </w:r>
      <w:r w:rsidRPr="00685860">
        <w:rPr>
          <w:spacing w:val="35"/>
        </w:rPr>
        <w:t xml:space="preserve"> </w:t>
      </w:r>
      <w:r w:rsidRPr="00685860">
        <w:t>riesgos</w:t>
      </w:r>
      <w:r w:rsidRPr="00685860">
        <w:rPr>
          <w:spacing w:val="35"/>
        </w:rPr>
        <w:t xml:space="preserve"> </w:t>
      </w:r>
      <w:r w:rsidRPr="00685860">
        <w:t>que enfrentan los mexicanos a lo largo del ciclo de vida.</w:t>
      </w:r>
    </w:p>
    <w:p w:rsidR="00685860" w:rsidRPr="00685860" w:rsidRDefault="00685860" w:rsidP="000F77C6">
      <w:pPr>
        <w:pStyle w:val="Texto"/>
        <w:spacing w:line="274" w:lineRule="exact"/>
        <w:ind w:left="1980" w:hanging="540"/>
      </w:pPr>
      <w:r w:rsidRPr="00685860">
        <w:t>•</w:t>
      </w:r>
      <w:r w:rsidRPr="00685860">
        <w:tab/>
        <w:t>Apoyar</w:t>
      </w:r>
      <w:r w:rsidRPr="00685860">
        <w:rPr>
          <w:spacing w:val="30"/>
        </w:rPr>
        <w:t xml:space="preserve"> </w:t>
      </w:r>
      <w:r w:rsidRPr="00685860">
        <w:t>a</w:t>
      </w:r>
      <w:r w:rsidRPr="00685860">
        <w:rPr>
          <w:spacing w:val="30"/>
        </w:rPr>
        <w:t xml:space="preserve"> </w:t>
      </w:r>
      <w:r w:rsidRPr="00685860">
        <w:t>la</w:t>
      </w:r>
      <w:r w:rsidRPr="00685860">
        <w:rPr>
          <w:spacing w:val="30"/>
        </w:rPr>
        <w:t xml:space="preserve"> </w:t>
      </w:r>
      <w:r w:rsidRPr="00685860">
        <w:t>población</w:t>
      </w:r>
      <w:r w:rsidRPr="00685860">
        <w:rPr>
          <w:spacing w:val="30"/>
        </w:rPr>
        <w:t xml:space="preserve"> </w:t>
      </w:r>
      <w:r w:rsidRPr="00685860">
        <w:t>a</w:t>
      </w:r>
      <w:r w:rsidRPr="00685860">
        <w:rPr>
          <w:spacing w:val="-5"/>
        </w:rPr>
        <w:t>f</w:t>
      </w:r>
      <w:r w:rsidRPr="00685860">
        <w:t>ectada</w:t>
      </w:r>
      <w:r w:rsidRPr="00685860">
        <w:rPr>
          <w:spacing w:val="30"/>
        </w:rPr>
        <w:t xml:space="preserve"> </w:t>
      </w:r>
      <w:r w:rsidRPr="00685860">
        <w:t>por</w:t>
      </w:r>
      <w:r w:rsidRPr="00685860">
        <w:rPr>
          <w:spacing w:val="30"/>
        </w:rPr>
        <w:t xml:space="preserve"> </w:t>
      </w:r>
      <w:r w:rsidRPr="00685860">
        <w:t>emergencias</w:t>
      </w:r>
      <w:r w:rsidRPr="00685860">
        <w:rPr>
          <w:spacing w:val="30"/>
        </w:rPr>
        <w:t xml:space="preserve"> </w:t>
      </w:r>
      <w:r w:rsidRPr="00685860">
        <w:t>u</w:t>
      </w:r>
      <w:r w:rsidRPr="00685860">
        <w:rPr>
          <w:spacing w:val="30"/>
        </w:rPr>
        <w:t xml:space="preserve"> </w:t>
      </w:r>
      <w:r w:rsidRPr="00685860">
        <w:t>otras</w:t>
      </w:r>
      <w:r w:rsidRPr="00685860">
        <w:rPr>
          <w:spacing w:val="30"/>
        </w:rPr>
        <w:t xml:space="preserve"> </w:t>
      </w:r>
      <w:r w:rsidRPr="00685860">
        <w:t>situaciones</w:t>
      </w:r>
      <w:r w:rsidRPr="00685860">
        <w:rPr>
          <w:spacing w:val="30"/>
        </w:rPr>
        <w:t xml:space="preserve"> </w:t>
      </w:r>
      <w:r w:rsidRPr="00685860">
        <w:t>adversas,</w:t>
      </w:r>
      <w:r w:rsidRPr="00685860">
        <w:rPr>
          <w:spacing w:val="30"/>
        </w:rPr>
        <w:t xml:space="preserve"> </w:t>
      </w:r>
      <w:r w:rsidRPr="00685860">
        <w:t>mediante</w:t>
      </w:r>
      <w:r w:rsidRPr="00685860">
        <w:rPr>
          <w:spacing w:val="30"/>
        </w:rPr>
        <w:t xml:space="preserve"> </w:t>
      </w:r>
      <w:r w:rsidRPr="00685860">
        <w:t>la responsabilidad compartida entre la sociedad y el Estado.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57" w:lineRule="exact"/>
              <w:ind w:left="2362" w:hanging="1728"/>
              <w:rPr>
                <w:b/>
                <w:color w:val="000000"/>
                <w:szCs w:val="18"/>
              </w:rPr>
            </w:pPr>
            <w:r w:rsidRPr="00DB1649">
              <w:rPr>
                <w:b/>
                <w:color w:val="000000"/>
                <w:szCs w:val="18"/>
              </w:rPr>
              <w:t>Estrategia 2.4.2.</w:t>
            </w:r>
            <w:r w:rsidRPr="00DB1649">
              <w:rPr>
                <w:b/>
                <w:color w:val="000000"/>
                <w:szCs w:val="18"/>
              </w:rPr>
              <w:tab/>
              <w:t>Promover</w:t>
            </w:r>
            <w:r w:rsidRPr="00DB1649">
              <w:rPr>
                <w:b/>
                <w:color w:val="000000"/>
                <w:spacing w:val="35"/>
                <w:szCs w:val="18"/>
              </w:rPr>
              <w:t xml:space="preserve"> </w:t>
            </w:r>
            <w:r w:rsidRPr="00DB1649">
              <w:rPr>
                <w:b/>
                <w:color w:val="000000"/>
                <w:szCs w:val="18"/>
              </w:rPr>
              <w:t>la</w:t>
            </w:r>
            <w:r w:rsidRPr="00DB1649">
              <w:rPr>
                <w:b/>
                <w:color w:val="000000"/>
                <w:spacing w:val="35"/>
                <w:szCs w:val="18"/>
              </w:rPr>
              <w:t xml:space="preserve"> </w:t>
            </w:r>
            <w:r w:rsidRPr="00DB1649">
              <w:rPr>
                <w:b/>
                <w:color w:val="000000"/>
                <w:szCs w:val="18"/>
              </w:rPr>
              <w:t>cobertura</w:t>
            </w:r>
            <w:r w:rsidRPr="00DB1649">
              <w:rPr>
                <w:b/>
                <w:color w:val="000000"/>
                <w:spacing w:val="35"/>
                <w:szCs w:val="18"/>
              </w:rPr>
              <w:t xml:space="preserve"> </w:t>
            </w:r>
            <w:r w:rsidRPr="00DB1649">
              <w:rPr>
                <w:b/>
                <w:color w:val="000000"/>
                <w:szCs w:val="18"/>
              </w:rPr>
              <w:t>universal</w:t>
            </w:r>
            <w:r w:rsidRPr="00DB1649">
              <w:rPr>
                <w:b/>
                <w:color w:val="000000"/>
                <w:spacing w:val="35"/>
                <w:szCs w:val="18"/>
              </w:rPr>
              <w:t xml:space="preserve"> </w:t>
            </w:r>
            <w:r w:rsidRPr="00DB1649">
              <w:rPr>
                <w:b/>
                <w:color w:val="000000"/>
                <w:szCs w:val="18"/>
              </w:rPr>
              <w:t>de</w:t>
            </w:r>
            <w:r w:rsidRPr="00DB1649">
              <w:rPr>
                <w:b/>
                <w:color w:val="000000"/>
                <w:spacing w:val="35"/>
                <w:szCs w:val="18"/>
              </w:rPr>
              <w:t xml:space="preserve"> </w:t>
            </w:r>
            <w:r w:rsidRPr="00DB1649">
              <w:rPr>
                <w:b/>
                <w:color w:val="000000"/>
                <w:szCs w:val="18"/>
              </w:rPr>
              <w:t>servicios</w:t>
            </w:r>
            <w:r w:rsidRPr="00DB1649">
              <w:rPr>
                <w:b/>
                <w:color w:val="000000"/>
                <w:spacing w:val="35"/>
                <w:szCs w:val="18"/>
              </w:rPr>
              <w:t xml:space="preserve"> </w:t>
            </w:r>
            <w:r w:rsidRPr="00DB1649">
              <w:rPr>
                <w:b/>
                <w:color w:val="000000"/>
                <w:szCs w:val="18"/>
              </w:rPr>
              <w:t>de</w:t>
            </w:r>
            <w:r w:rsidRPr="00DB1649">
              <w:rPr>
                <w:b/>
                <w:color w:val="000000"/>
                <w:spacing w:val="35"/>
                <w:szCs w:val="18"/>
              </w:rPr>
              <w:t xml:space="preserve"> </w:t>
            </w:r>
            <w:r w:rsidRPr="00DB1649">
              <w:rPr>
                <w:b/>
                <w:color w:val="000000"/>
                <w:szCs w:val="18"/>
              </w:rPr>
              <w:t>seguridad</w:t>
            </w:r>
            <w:r w:rsidRPr="00DB1649">
              <w:rPr>
                <w:b/>
                <w:color w:val="000000"/>
                <w:spacing w:val="35"/>
                <w:szCs w:val="18"/>
              </w:rPr>
              <w:t xml:space="preserve"> </w:t>
            </w:r>
            <w:r w:rsidRPr="00DB1649">
              <w:rPr>
                <w:b/>
                <w:color w:val="000000"/>
                <w:szCs w:val="18"/>
              </w:rPr>
              <w:t>social en la población.</w:t>
            </w:r>
          </w:p>
        </w:tc>
      </w:tr>
    </w:tbl>
    <w:p w:rsidR="00685860" w:rsidRPr="00685860" w:rsidRDefault="00685860" w:rsidP="000F77C6">
      <w:pPr>
        <w:pStyle w:val="Texto"/>
        <w:spacing w:after="96" w:line="22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after="96" w:line="220" w:lineRule="exact"/>
        <w:ind w:left="1980" w:hanging="540"/>
      </w:pPr>
      <w:r w:rsidRPr="00685860">
        <w:t>•</w:t>
      </w:r>
      <w:r w:rsidRPr="00685860">
        <w:tab/>
        <w:t>Facilitar</w:t>
      </w:r>
      <w:r w:rsidRPr="00685860">
        <w:rPr>
          <w:spacing w:val="15"/>
        </w:rPr>
        <w:t xml:space="preserve"> </w:t>
      </w:r>
      <w:r w:rsidRPr="00685860">
        <w:t>la</w:t>
      </w:r>
      <w:r w:rsidRPr="00685860">
        <w:rPr>
          <w:spacing w:val="15"/>
        </w:rPr>
        <w:t xml:space="preserve"> </w:t>
      </w:r>
      <w:r w:rsidRPr="00685860">
        <w:t>portabilidad</w:t>
      </w:r>
      <w:r w:rsidRPr="00685860">
        <w:rPr>
          <w:spacing w:val="15"/>
        </w:rPr>
        <w:t xml:space="preserve"> </w:t>
      </w:r>
      <w:r w:rsidRPr="00685860">
        <w:t>de</w:t>
      </w:r>
      <w:r w:rsidRPr="00685860">
        <w:rPr>
          <w:spacing w:val="15"/>
        </w:rPr>
        <w:t xml:space="preserve"> </w:t>
      </w:r>
      <w:r w:rsidRPr="00685860">
        <w:t>derechos</w:t>
      </w:r>
      <w:r w:rsidRPr="00685860">
        <w:rPr>
          <w:spacing w:val="15"/>
        </w:rPr>
        <w:t xml:space="preserve"> </w:t>
      </w:r>
      <w:r w:rsidRPr="00685860">
        <w:t>entre</w:t>
      </w:r>
      <w:r w:rsidRPr="00685860">
        <w:rPr>
          <w:spacing w:val="15"/>
        </w:rPr>
        <w:t xml:space="preserve"> </w:t>
      </w:r>
      <w:r w:rsidRPr="00685860">
        <w:t>los</w:t>
      </w:r>
      <w:r w:rsidRPr="00685860">
        <w:rPr>
          <w:spacing w:val="15"/>
        </w:rPr>
        <w:t xml:space="preserve"> </w:t>
      </w:r>
      <w:r w:rsidRPr="00685860">
        <w:t>diversos</w:t>
      </w:r>
      <w:r w:rsidRPr="00685860">
        <w:rPr>
          <w:spacing w:val="15"/>
        </w:rPr>
        <w:t xml:space="preserve"> </w:t>
      </w:r>
      <w:r w:rsidRPr="00685860">
        <w:t>subsistemas</w:t>
      </w:r>
      <w:r w:rsidRPr="00685860">
        <w:rPr>
          <w:spacing w:val="15"/>
        </w:rPr>
        <w:t xml:space="preserve"> </w:t>
      </w:r>
      <w:r w:rsidRPr="00685860">
        <w:t>que</w:t>
      </w:r>
      <w:r w:rsidRPr="00685860">
        <w:rPr>
          <w:spacing w:val="15"/>
        </w:rPr>
        <w:t xml:space="preserve"> </w:t>
      </w:r>
      <w:r w:rsidRPr="00685860">
        <w:t>existen</w:t>
      </w:r>
      <w:r w:rsidRPr="00685860">
        <w:rPr>
          <w:spacing w:val="15"/>
        </w:rPr>
        <w:t xml:space="preserve"> </w:t>
      </w:r>
      <w:r w:rsidRPr="00685860">
        <w:t>tanto</w:t>
      </w:r>
      <w:r w:rsidRPr="00685860">
        <w:rPr>
          <w:spacing w:val="15"/>
        </w:rPr>
        <w:t xml:space="preserve"> </w:t>
      </w:r>
      <w:r w:rsidRPr="00685860">
        <w:t>a</w:t>
      </w:r>
      <w:r w:rsidRPr="00685860">
        <w:rPr>
          <w:spacing w:val="15"/>
        </w:rPr>
        <w:t xml:space="preserve"> </w:t>
      </w:r>
      <w:r w:rsidRPr="00685860">
        <w:t xml:space="preserve">nivel </w:t>
      </w:r>
      <w:r w:rsidRPr="00685860">
        <w:rPr>
          <w:spacing w:val="-5"/>
        </w:rPr>
        <w:t>f</w:t>
      </w:r>
      <w:r w:rsidRPr="00685860">
        <w:t xml:space="preserve">ederal como en las entidades </w:t>
      </w:r>
      <w:r w:rsidRPr="00685860">
        <w:rPr>
          <w:spacing w:val="-5"/>
        </w:rPr>
        <w:t>f</w:t>
      </w:r>
      <w:r w:rsidRPr="00685860">
        <w:t>ederativas y municipios.</w:t>
      </w:r>
    </w:p>
    <w:p w:rsidR="00685860" w:rsidRPr="00685860" w:rsidRDefault="00685860" w:rsidP="000F77C6">
      <w:pPr>
        <w:pStyle w:val="Texto"/>
        <w:spacing w:after="96" w:line="220" w:lineRule="exact"/>
        <w:ind w:left="1980" w:hanging="540"/>
      </w:pPr>
      <w:r w:rsidRPr="00685860">
        <w:t>•</w:t>
      </w:r>
      <w:r w:rsidRPr="00685860">
        <w:tab/>
        <w:t>Promover</w:t>
      </w:r>
      <w:r w:rsidRPr="00685860">
        <w:rPr>
          <w:i/>
        </w:rPr>
        <w:t xml:space="preserve"> </w:t>
      </w:r>
      <w:r w:rsidRPr="00685860">
        <w:t>la</w:t>
      </w:r>
      <w:r w:rsidRPr="00685860">
        <w:rPr>
          <w:i/>
        </w:rPr>
        <w:t xml:space="preserve"> </w:t>
      </w:r>
      <w:r w:rsidRPr="00685860">
        <w:t>eficiencia</w:t>
      </w:r>
      <w:r w:rsidRPr="00685860">
        <w:rPr>
          <w:spacing w:val="35"/>
        </w:rPr>
        <w:t xml:space="preserve"> </w:t>
      </w:r>
      <w:r w:rsidRPr="00685860">
        <w:t>y</w:t>
      </w:r>
      <w:r w:rsidRPr="00685860">
        <w:rPr>
          <w:i/>
        </w:rPr>
        <w:t xml:space="preserve"> </w:t>
      </w:r>
      <w:r w:rsidRPr="00685860">
        <w:t>calidad</w:t>
      </w:r>
      <w:r w:rsidRPr="00685860">
        <w:rPr>
          <w:i/>
        </w:rPr>
        <w:t xml:space="preserve"> </w:t>
      </w:r>
      <w:r w:rsidRPr="00685860">
        <w:t>al</w:t>
      </w:r>
      <w:r w:rsidRPr="00685860">
        <w:rPr>
          <w:i/>
        </w:rPr>
        <w:t xml:space="preserve"> </w:t>
      </w:r>
      <w:r w:rsidRPr="00685860">
        <w:t>ofrecer</w:t>
      </w:r>
      <w:r w:rsidRPr="00685860">
        <w:rPr>
          <w:i/>
        </w:rPr>
        <w:t xml:space="preserve"> </w:t>
      </w:r>
      <w:r w:rsidRPr="00685860">
        <w:t>derechos</w:t>
      </w:r>
      <w:r w:rsidRPr="00685860">
        <w:rPr>
          <w:i/>
        </w:rPr>
        <w:t xml:space="preserve"> </w:t>
      </w:r>
      <w:r w:rsidRPr="00685860">
        <w:t>de</w:t>
      </w:r>
      <w:r w:rsidRPr="00685860">
        <w:rPr>
          <w:i/>
        </w:rPr>
        <w:t xml:space="preserve"> </w:t>
      </w:r>
      <w:r w:rsidRPr="00685860">
        <w:t>protección</w:t>
      </w:r>
      <w:r w:rsidRPr="00685860">
        <w:rPr>
          <w:i/>
        </w:rPr>
        <w:t xml:space="preserve"> </w:t>
      </w:r>
      <w:r w:rsidRPr="00685860">
        <w:t>social</w:t>
      </w:r>
      <w:r w:rsidRPr="00685860">
        <w:rPr>
          <w:i/>
        </w:rPr>
        <w:t xml:space="preserve"> </w:t>
      </w:r>
      <w:r w:rsidRPr="00685860">
        <w:t>a</w:t>
      </w:r>
      <w:r w:rsidRPr="00685860">
        <w:rPr>
          <w:i/>
        </w:rPr>
        <w:t xml:space="preserve"> </w:t>
      </w:r>
      <w:r w:rsidRPr="00685860">
        <w:t>la</w:t>
      </w:r>
      <w:r w:rsidRPr="00685860">
        <w:rPr>
          <w:i/>
        </w:rPr>
        <w:t xml:space="preserve"> </w:t>
      </w:r>
      <w:r w:rsidRPr="00685860">
        <w:t>población, independientemente de la condición laboral y tomando en cuenta a las personas adultas m</w:t>
      </w:r>
      <w:r w:rsidRPr="00685860">
        <w:rPr>
          <w:spacing w:val="-5"/>
        </w:rPr>
        <w:t>a</w:t>
      </w:r>
      <w:r w:rsidRPr="00685860">
        <w:t>yores.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after="96" w:line="220" w:lineRule="exact"/>
              <w:ind w:left="2362" w:hanging="1728"/>
              <w:rPr>
                <w:b/>
                <w:color w:val="000000"/>
                <w:szCs w:val="18"/>
              </w:rPr>
            </w:pPr>
            <w:r w:rsidRPr="00DB1649">
              <w:rPr>
                <w:b/>
                <w:color w:val="000000"/>
                <w:szCs w:val="18"/>
              </w:rPr>
              <w:t>Estrategia 2.4.3.</w:t>
            </w:r>
            <w:r w:rsidRPr="00DB1649">
              <w:rPr>
                <w:b/>
                <w:color w:val="000000"/>
                <w:szCs w:val="18"/>
              </w:rPr>
              <w:tab/>
              <w:t>Instrumentar</w:t>
            </w:r>
            <w:r w:rsidRPr="00DB1649">
              <w:rPr>
                <w:b/>
                <w:color w:val="000000"/>
                <w:spacing w:val="-10"/>
                <w:szCs w:val="18"/>
              </w:rPr>
              <w:t xml:space="preserve"> </w:t>
            </w:r>
            <w:r w:rsidRPr="00DB1649">
              <w:rPr>
                <w:b/>
                <w:color w:val="000000"/>
                <w:szCs w:val="18"/>
              </w:rPr>
              <w:t>una</w:t>
            </w:r>
            <w:r w:rsidRPr="00DB1649">
              <w:rPr>
                <w:b/>
                <w:color w:val="000000"/>
                <w:spacing w:val="-10"/>
                <w:szCs w:val="18"/>
              </w:rPr>
              <w:t xml:space="preserve"> </w:t>
            </w:r>
            <w:r w:rsidRPr="00DB1649">
              <w:rPr>
                <w:b/>
                <w:color w:val="000000"/>
                <w:szCs w:val="18"/>
              </w:rPr>
              <w:t>gestión</w:t>
            </w:r>
            <w:r w:rsidRPr="00DB1649">
              <w:rPr>
                <w:b/>
                <w:color w:val="000000"/>
                <w:spacing w:val="-10"/>
                <w:szCs w:val="18"/>
              </w:rPr>
              <w:t xml:space="preserve"> </w:t>
            </w:r>
            <w:r w:rsidRPr="00DB1649">
              <w:rPr>
                <w:b/>
                <w:color w:val="000000"/>
                <w:szCs w:val="18"/>
              </w:rPr>
              <w:t>financiera</w:t>
            </w:r>
            <w:r w:rsidRPr="00DB1649">
              <w:rPr>
                <w:b/>
                <w:color w:val="000000"/>
                <w:spacing w:val="-10"/>
                <w:szCs w:val="18"/>
              </w:rPr>
              <w:t xml:space="preserve"> </w:t>
            </w:r>
            <w:r w:rsidRPr="00DB1649">
              <w:rPr>
                <w:b/>
                <w:color w:val="000000"/>
                <w:szCs w:val="18"/>
              </w:rPr>
              <w:t>de</w:t>
            </w:r>
            <w:r w:rsidRPr="00DB1649">
              <w:rPr>
                <w:b/>
                <w:color w:val="000000"/>
                <w:spacing w:val="-10"/>
                <w:szCs w:val="18"/>
              </w:rPr>
              <w:t xml:space="preserve"> </w:t>
            </w:r>
            <w:r w:rsidRPr="00DB1649">
              <w:rPr>
                <w:b/>
                <w:color w:val="000000"/>
                <w:szCs w:val="18"/>
              </w:rPr>
              <w:t>los</w:t>
            </w:r>
            <w:r w:rsidRPr="00DB1649">
              <w:rPr>
                <w:b/>
                <w:color w:val="000000"/>
                <w:spacing w:val="-10"/>
                <w:szCs w:val="18"/>
              </w:rPr>
              <w:t xml:space="preserve"> </w:t>
            </w:r>
            <w:r w:rsidRPr="00DB1649">
              <w:rPr>
                <w:b/>
                <w:color w:val="000000"/>
                <w:szCs w:val="18"/>
              </w:rPr>
              <w:t>organismos</w:t>
            </w:r>
            <w:r w:rsidRPr="00DB1649">
              <w:rPr>
                <w:b/>
                <w:color w:val="000000"/>
                <w:spacing w:val="-10"/>
                <w:szCs w:val="18"/>
              </w:rPr>
              <w:t xml:space="preserve"> </w:t>
            </w:r>
            <w:r w:rsidRPr="00DB1649">
              <w:rPr>
                <w:b/>
                <w:color w:val="000000"/>
                <w:szCs w:val="18"/>
              </w:rPr>
              <w:t>de</w:t>
            </w:r>
            <w:r w:rsidRPr="00DB1649">
              <w:rPr>
                <w:b/>
                <w:color w:val="000000"/>
                <w:spacing w:val="-10"/>
                <w:szCs w:val="18"/>
              </w:rPr>
              <w:t xml:space="preserve"> </w:t>
            </w:r>
            <w:r w:rsidRPr="00DB1649">
              <w:rPr>
                <w:b/>
                <w:color w:val="000000"/>
                <w:szCs w:val="18"/>
              </w:rPr>
              <w:t>seguridad social que garantice la sustentabilidad del Sistema de Seguridad Social en el mediano y largo plazos.</w:t>
            </w:r>
          </w:p>
        </w:tc>
      </w:tr>
    </w:tbl>
    <w:p w:rsidR="00685860" w:rsidRPr="00685860" w:rsidRDefault="00685860" w:rsidP="000F77C6">
      <w:pPr>
        <w:pStyle w:val="Texto"/>
        <w:spacing w:after="96" w:line="22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after="96" w:line="220" w:lineRule="exact"/>
        <w:ind w:left="1980" w:hanging="540"/>
      </w:pPr>
      <w:r w:rsidRPr="00685860">
        <w:t>•</w:t>
      </w:r>
      <w:r w:rsidRPr="00685860">
        <w:tab/>
        <w:t>Reordenar</w:t>
      </w:r>
      <w:r w:rsidRPr="00685860">
        <w:rPr>
          <w:spacing w:val="5"/>
        </w:rPr>
        <w:t xml:space="preserve"> </w:t>
      </w:r>
      <w:r w:rsidRPr="00685860">
        <w:t>los</w:t>
      </w:r>
      <w:r w:rsidRPr="00685860">
        <w:rPr>
          <w:spacing w:val="5"/>
        </w:rPr>
        <w:t xml:space="preserve"> </w:t>
      </w:r>
      <w:r w:rsidRPr="00685860">
        <w:t>procesos</w:t>
      </w:r>
      <w:r w:rsidRPr="00685860">
        <w:rPr>
          <w:spacing w:val="5"/>
        </w:rPr>
        <w:t xml:space="preserve"> </w:t>
      </w:r>
      <w:r w:rsidRPr="00685860">
        <w:t>que</w:t>
      </w:r>
      <w:r w:rsidRPr="00685860">
        <w:rPr>
          <w:spacing w:val="5"/>
        </w:rPr>
        <w:t xml:space="preserve"> </w:t>
      </w:r>
      <w:r w:rsidRPr="00685860">
        <w:t>permitan</w:t>
      </w:r>
      <w:r w:rsidRPr="00685860">
        <w:rPr>
          <w:spacing w:val="5"/>
        </w:rPr>
        <w:t xml:space="preserve"> </w:t>
      </w:r>
      <w:r w:rsidRPr="00685860">
        <w:t>el</w:t>
      </w:r>
      <w:r w:rsidRPr="00685860">
        <w:rPr>
          <w:spacing w:val="5"/>
        </w:rPr>
        <w:t xml:space="preserve"> </w:t>
      </w:r>
      <w:r w:rsidRPr="00685860">
        <w:t>seguimiento</w:t>
      </w:r>
      <w:r w:rsidRPr="00685860">
        <w:rPr>
          <w:spacing w:val="5"/>
        </w:rPr>
        <w:t xml:space="preserve"> </w:t>
      </w:r>
      <w:r w:rsidRPr="00685860">
        <w:t>del</w:t>
      </w:r>
      <w:r w:rsidRPr="00685860">
        <w:rPr>
          <w:spacing w:val="5"/>
        </w:rPr>
        <w:t xml:space="preserve"> </w:t>
      </w:r>
      <w:r w:rsidRPr="00685860">
        <w:t>ejercicio</w:t>
      </w:r>
      <w:r w:rsidRPr="00685860">
        <w:rPr>
          <w:spacing w:val="5"/>
        </w:rPr>
        <w:t xml:space="preserve"> </w:t>
      </w:r>
      <w:r w:rsidRPr="00685860">
        <w:t>de</w:t>
      </w:r>
      <w:r w:rsidRPr="00685860">
        <w:rPr>
          <w:spacing w:val="5"/>
        </w:rPr>
        <w:t xml:space="preserve"> </w:t>
      </w:r>
      <w:r w:rsidRPr="00685860">
        <w:t>recursos</w:t>
      </w:r>
      <w:r w:rsidRPr="00685860">
        <w:rPr>
          <w:spacing w:val="5"/>
        </w:rPr>
        <w:t xml:space="preserve"> </w:t>
      </w:r>
      <w:r w:rsidRPr="00685860">
        <w:t>con</w:t>
      </w:r>
      <w:r w:rsidRPr="00685860">
        <w:rPr>
          <w:spacing w:val="5"/>
        </w:rPr>
        <w:t xml:space="preserve"> </w:t>
      </w:r>
      <w:r w:rsidRPr="00685860">
        <w:t>apego</w:t>
      </w:r>
      <w:r w:rsidRPr="00685860">
        <w:rPr>
          <w:spacing w:val="5"/>
        </w:rPr>
        <w:t xml:space="preserve"> </w:t>
      </w:r>
      <w:r w:rsidRPr="00685860">
        <w:t>fiel</w:t>
      </w:r>
      <w:r w:rsidRPr="00685860">
        <w:rPr>
          <w:spacing w:val="-5"/>
        </w:rPr>
        <w:t xml:space="preserve"> </w:t>
      </w:r>
      <w:r w:rsidRPr="00685860">
        <w:t>al logro de resultados.</w:t>
      </w:r>
    </w:p>
    <w:p w:rsidR="00685860" w:rsidRPr="00685860" w:rsidRDefault="00685860" w:rsidP="000F77C6">
      <w:pPr>
        <w:pStyle w:val="Texto"/>
        <w:spacing w:after="96" w:line="220" w:lineRule="exact"/>
        <w:ind w:left="1980" w:hanging="540"/>
      </w:pPr>
      <w:r w:rsidRPr="00685860">
        <w:lastRenderedPageBreak/>
        <w:t>•</w:t>
      </w:r>
      <w:r w:rsidRPr="00685860">
        <w:tab/>
        <w:t>Racionalizar</w:t>
      </w:r>
      <w:r w:rsidRPr="00685860">
        <w:rPr>
          <w:spacing w:val="40"/>
        </w:rPr>
        <w:t xml:space="preserve"> </w:t>
      </w:r>
      <w:r w:rsidRPr="00685860">
        <w:t>y</w:t>
      </w:r>
      <w:r w:rsidRPr="00685860">
        <w:rPr>
          <w:spacing w:val="40"/>
        </w:rPr>
        <w:t xml:space="preserve"> </w:t>
      </w:r>
      <w:r w:rsidRPr="00685860">
        <w:t>optimizar</w:t>
      </w:r>
      <w:r w:rsidRPr="00685860">
        <w:rPr>
          <w:spacing w:val="40"/>
        </w:rPr>
        <w:t xml:space="preserve"> </w:t>
      </w:r>
      <w:r w:rsidRPr="00685860">
        <w:t>el</w:t>
      </w:r>
      <w:r w:rsidRPr="00685860">
        <w:rPr>
          <w:spacing w:val="40"/>
        </w:rPr>
        <w:t xml:space="preserve"> </w:t>
      </w:r>
      <w:r w:rsidRPr="00685860">
        <w:t>gasto</w:t>
      </w:r>
      <w:r w:rsidRPr="00685860">
        <w:rPr>
          <w:spacing w:val="40"/>
        </w:rPr>
        <w:t xml:space="preserve"> </w:t>
      </w:r>
      <w:r w:rsidRPr="00685860">
        <w:t>operativo,</w:t>
      </w:r>
      <w:r w:rsidRPr="00685860">
        <w:rPr>
          <w:spacing w:val="40"/>
        </w:rPr>
        <w:t xml:space="preserve"> </w:t>
      </w:r>
      <w:r w:rsidRPr="00685860">
        <w:t>y</w:t>
      </w:r>
      <w:r w:rsidRPr="00685860">
        <w:rPr>
          <w:spacing w:val="40"/>
        </w:rPr>
        <w:t xml:space="preserve"> </w:t>
      </w:r>
      <w:r w:rsidRPr="00685860">
        <w:t>privilegiar</w:t>
      </w:r>
      <w:r w:rsidRPr="00685860">
        <w:rPr>
          <w:spacing w:val="40"/>
        </w:rPr>
        <w:t xml:space="preserve"> </w:t>
      </w:r>
      <w:r w:rsidRPr="00685860">
        <w:t>el</w:t>
      </w:r>
      <w:r w:rsidRPr="00685860">
        <w:rPr>
          <w:spacing w:val="40"/>
        </w:rPr>
        <w:t xml:space="preserve"> </w:t>
      </w:r>
      <w:r w:rsidRPr="00685860">
        <w:t>gasto</w:t>
      </w:r>
      <w:r w:rsidRPr="00685860">
        <w:rPr>
          <w:spacing w:val="40"/>
        </w:rPr>
        <w:t xml:space="preserve"> </w:t>
      </w:r>
      <w:r w:rsidRPr="00685860">
        <w:t>de</w:t>
      </w:r>
      <w:r w:rsidRPr="00685860">
        <w:rPr>
          <w:spacing w:val="40"/>
        </w:rPr>
        <w:t xml:space="preserve"> </w:t>
      </w:r>
      <w:r w:rsidRPr="00685860">
        <w:t>inversión</w:t>
      </w:r>
      <w:r w:rsidRPr="00685860">
        <w:rPr>
          <w:spacing w:val="40"/>
        </w:rPr>
        <w:t xml:space="preserve"> </w:t>
      </w:r>
      <w:r w:rsidRPr="00685860">
        <w:t>de</w:t>
      </w:r>
      <w:r w:rsidRPr="00685860">
        <w:rPr>
          <w:spacing w:val="40"/>
        </w:rPr>
        <w:t xml:space="preserve"> </w:t>
      </w:r>
      <w:r w:rsidRPr="00685860">
        <w:t>carácter estratégico y/o prioritario.</w:t>
      </w:r>
    </w:p>
    <w:p w:rsidR="00685860" w:rsidRPr="00685860" w:rsidRDefault="00685860" w:rsidP="000F77C6">
      <w:pPr>
        <w:pStyle w:val="Texto"/>
        <w:spacing w:after="96" w:line="220" w:lineRule="exact"/>
        <w:ind w:left="1980" w:hanging="540"/>
      </w:pPr>
      <w:r w:rsidRPr="00685860">
        <w:t>•</w:t>
      </w:r>
      <w:r w:rsidRPr="00685860">
        <w:tab/>
        <w:t>Incrementar los mecanismos de verificación</w:t>
      </w:r>
      <w:r w:rsidRPr="00685860">
        <w:rPr>
          <w:spacing w:val="-10"/>
        </w:rPr>
        <w:t xml:space="preserve"> </w:t>
      </w:r>
      <w:r w:rsidRPr="00685860">
        <w:t>y supervisión del entero de aportaciones y cuotas.</w:t>
      </w:r>
    </w:p>
    <w:p w:rsidR="00685860" w:rsidRPr="00685860" w:rsidRDefault="00685860" w:rsidP="000F77C6">
      <w:pPr>
        <w:pStyle w:val="Texto"/>
        <w:spacing w:after="96" w:line="220" w:lineRule="exact"/>
        <w:ind w:left="1980" w:hanging="540"/>
      </w:pPr>
      <w:r w:rsidRPr="00685860">
        <w:t>•</w:t>
      </w:r>
      <w:r w:rsidRPr="00685860">
        <w:tab/>
        <w:t>Determinar</w:t>
      </w:r>
      <w:r w:rsidRPr="00685860">
        <w:rPr>
          <w:spacing w:val="-10"/>
        </w:rPr>
        <w:t xml:space="preserve"> </w:t>
      </w:r>
      <w:r w:rsidRPr="00685860">
        <w:t>y</w:t>
      </w:r>
      <w:r w:rsidRPr="00685860">
        <w:rPr>
          <w:spacing w:val="-10"/>
        </w:rPr>
        <w:t xml:space="preserve"> </w:t>
      </w:r>
      <w:r w:rsidRPr="00685860">
        <w:t>vigilar</w:t>
      </w:r>
      <w:r w:rsidRPr="00685860">
        <w:rPr>
          <w:spacing w:val="-10"/>
        </w:rPr>
        <w:t xml:space="preserve"> </w:t>
      </w:r>
      <w:r w:rsidRPr="00685860">
        <w:t>los</w:t>
      </w:r>
      <w:r w:rsidRPr="00685860">
        <w:rPr>
          <w:spacing w:val="-10"/>
        </w:rPr>
        <w:t xml:space="preserve"> </w:t>
      </w:r>
      <w:r w:rsidRPr="00685860">
        <w:t>costos</w:t>
      </w:r>
      <w:r w:rsidRPr="00685860">
        <w:rPr>
          <w:spacing w:val="-10"/>
        </w:rPr>
        <w:t xml:space="preserve"> </w:t>
      </w:r>
      <w:r w:rsidRPr="00685860">
        <w:t>de</w:t>
      </w:r>
      <w:r w:rsidRPr="00685860">
        <w:rPr>
          <w:spacing w:val="-10"/>
        </w:rPr>
        <w:t xml:space="preserve"> </w:t>
      </w:r>
      <w:r w:rsidRPr="00685860">
        <w:t>atención</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seguros,</w:t>
      </w:r>
      <w:r w:rsidRPr="00685860">
        <w:rPr>
          <w:spacing w:val="-10"/>
        </w:rPr>
        <w:t xml:space="preserve"> </w:t>
      </w:r>
      <w:r w:rsidRPr="00685860">
        <w:t>servicios</w:t>
      </w:r>
      <w:r w:rsidRPr="00685860">
        <w:rPr>
          <w:spacing w:val="-10"/>
        </w:rPr>
        <w:t xml:space="preserve"> </w:t>
      </w:r>
      <w:r w:rsidRPr="00685860">
        <w:t>y</w:t>
      </w:r>
      <w:r w:rsidRPr="00685860">
        <w:rPr>
          <w:spacing w:val="-10"/>
        </w:rPr>
        <w:t xml:space="preserve"> </w:t>
      </w:r>
      <w:r w:rsidRPr="00685860">
        <w:t>prestaciones</w:t>
      </w:r>
      <w:r w:rsidRPr="00685860">
        <w:rPr>
          <w:spacing w:val="-10"/>
        </w:rPr>
        <w:t xml:space="preserve"> </w:t>
      </w:r>
      <w:r w:rsidRPr="00685860">
        <w:t>que</w:t>
      </w:r>
      <w:r w:rsidRPr="00685860">
        <w:rPr>
          <w:spacing w:val="-10"/>
        </w:rPr>
        <w:t xml:space="preserve"> </w:t>
      </w:r>
      <w:r w:rsidRPr="00685860">
        <w:t>impactan la sustentabilidad financiera</w:t>
      </w:r>
      <w:r w:rsidRPr="00685860">
        <w:rPr>
          <w:spacing w:val="-10"/>
        </w:rPr>
        <w:t xml:space="preserve"> </w:t>
      </w:r>
      <w:r w:rsidRPr="00685860">
        <w:t>de los organismos públicos.</w:t>
      </w:r>
    </w:p>
    <w:p w:rsidR="00685860" w:rsidRPr="00685860" w:rsidRDefault="00685860" w:rsidP="000F77C6">
      <w:pPr>
        <w:pStyle w:val="Texto"/>
        <w:spacing w:after="96" w:line="220" w:lineRule="exact"/>
        <w:ind w:left="1980" w:hanging="540"/>
      </w:pPr>
      <w:r w:rsidRPr="00685860">
        <w:t>•</w:t>
      </w:r>
      <w:r w:rsidRPr="00685860">
        <w:tab/>
        <w:t>Implementar</w:t>
      </w:r>
      <w:r w:rsidRPr="00685860">
        <w:rPr>
          <w:i/>
        </w:rPr>
        <w:t xml:space="preserve"> </w:t>
      </w:r>
      <w:r w:rsidRPr="00685860">
        <w:t>programas</w:t>
      </w:r>
      <w:r w:rsidRPr="00685860">
        <w:rPr>
          <w:i/>
        </w:rPr>
        <w:t xml:space="preserve"> </w:t>
      </w:r>
      <w:r w:rsidRPr="00685860">
        <w:t>de</w:t>
      </w:r>
      <w:r w:rsidRPr="00685860">
        <w:rPr>
          <w:i/>
        </w:rPr>
        <w:t xml:space="preserve"> </w:t>
      </w:r>
      <w:r w:rsidRPr="00685860">
        <w:t>distribución</w:t>
      </w:r>
      <w:r w:rsidRPr="00685860">
        <w:rPr>
          <w:i/>
        </w:rPr>
        <w:t xml:space="preserve"> </w:t>
      </w:r>
      <w:r w:rsidRPr="00685860">
        <w:t>de</w:t>
      </w:r>
      <w:r w:rsidRPr="00685860">
        <w:rPr>
          <w:i/>
        </w:rPr>
        <w:t xml:space="preserve"> </w:t>
      </w:r>
      <w:r w:rsidRPr="00685860">
        <w:t>medicinas</w:t>
      </w:r>
      <w:r w:rsidRPr="00685860">
        <w:rPr>
          <w:i/>
        </w:rPr>
        <w:t xml:space="preserve"> </w:t>
      </w:r>
      <w:r w:rsidRPr="00685860">
        <w:t>que</w:t>
      </w:r>
      <w:r w:rsidRPr="00685860">
        <w:rPr>
          <w:i/>
        </w:rPr>
        <w:t xml:space="preserve"> </w:t>
      </w:r>
      <w:r w:rsidRPr="00685860">
        <w:t>alineen</w:t>
      </w:r>
      <w:r w:rsidRPr="00685860">
        <w:rPr>
          <w:i/>
        </w:rPr>
        <w:t xml:space="preserve"> </w:t>
      </w:r>
      <w:r w:rsidRPr="00685860">
        <w:t>los</w:t>
      </w:r>
      <w:r w:rsidRPr="00685860">
        <w:rPr>
          <w:i/>
        </w:rPr>
        <w:t xml:space="preserve"> </w:t>
      </w:r>
      <w:r w:rsidRPr="00685860">
        <w:t>incentivos</w:t>
      </w:r>
      <w:r w:rsidRPr="00685860">
        <w:rPr>
          <w:i/>
        </w:rPr>
        <w:t xml:space="preserve"> </w:t>
      </w:r>
      <w:r w:rsidRPr="00685860">
        <w:t>de</w:t>
      </w:r>
      <w:r w:rsidRPr="00685860">
        <w:rPr>
          <w:i/>
        </w:rPr>
        <w:t xml:space="preserve"> </w:t>
      </w:r>
      <w:r w:rsidRPr="00685860">
        <w:t>las instituciones de salud pública, los proveedores de medicamentos y los ciudadanos usuarios.</w:t>
      </w:r>
    </w:p>
    <w:p w:rsidR="00685860" w:rsidRPr="00685860" w:rsidRDefault="00685860" w:rsidP="000F77C6">
      <w:pPr>
        <w:pStyle w:val="Texto"/>
        <w:spacing w:after="96" w:line="220" w:lineRule="exact"/>
        <w:ind w:left="1980" w:hanging="540"/>
      </w:pPr>
      <w:r w:rsidRPr="00685860">
        <w:t>•</w:t>
      </w:r>
      <w:r w:rsidRPr="00685860">
        <w:tab/>
        <w:t>Promover esquemas innovadores de financiamiento público-privado para impulsar la sostenibilidad financiera</w:t>
      </w:r>
      <w:r w:rsidRPr="00685860">
        <w:rPr>
          <w:spacing w:val="-10"/>
        </w:rPr>
        <w:t xml:space="preserve"> </w:t>
      </w:r>
      <w:r w:rsidRPr="00685860">
        <w:t>de los organismos públicos.</w:t>
      </w:r>
    </w:p>
    <w:p w:rsidR="00685860" w:rsidRPr="00685860" w:rsidRDefault="00685860" w:rsidP="000F77C6">
      <w:pPr>
        <w:pStyle w:val="Texto"/>
        <w:spacing w:after="96" w:line="220" w:lineRule="exact"/>
        <w:ind w:left="1980" w:hanging="540"/>
      </w:pPr>
      <w:r w:rsidRPr="00685860">
        <w:t>•</w:t>
      </w:r>
      <w:r w:rsidRPr="00685860">
        <w:tab/>
        <w:t>Impulsar</w:t>
      </w:r>
      <w:r w:rsidRPr="00685860">
        <w:rPr>
          <w:spacing w:val="40"/>
        </w:rPr>
        <w:t xml:space="preserve"> </w:t>
      </w:r>
      <w:r w:rsidRPr="00685860">
        <w:t>la</w:t>
      </w:r>
      <w:r w:rsidRPr="00685860">
        <w:rPr>
          <w:spacing w:val="40"/>
        </w:rPr>
        <w:t xml:space="preserve"> </w:t>
      </w:r>
      <w:r w:rsidRPr="00685860">
        <w:t>sustentabilidad</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sistemas</w:t>
      </w:r>
      <w:r w:rsidRPr="00685860">
        <w:rPr>
          <w:spacing w:val="40"/>
        </w:rPr>
        <w:t xml:space="preserve"> </w:t>
      </w:r>
      <w:r w:rsidRPr="00685860">
        <w:t>de</w:t>
      </w:r>
      <w:r w:rsidRPr="00685860">
        <w:rPr>
          <w:spacing w:val="40"/>
        </w:rPr>
        <w:t xml:space="preserve"> </w:t>
      </w:r>
      <w:r w:rsidRPr="00685860">
        <w:t>pensiones,</w:t>
      </w:r>
      <w:r w:rsidRPr="00685860">
        <w:rPr>
          <w:spacing w:val="40"/>
        </w:rPr>
        <w:t xml:space="preserve"> </w:t>
      </w:r>
      <w:r w:rsidRPr="00685860">
        <w:t>considerando</w:t>
      </w:r>
      <w:r w:rsidRPr="00685860">
        <w:rPr>
          <w:spacing w:val="40"/>
        </w:rPr>
        <w:t xml:space="preserve"> </w:t>
      </w:r>
      <w:r w:rsidRPr="00685860">
        <w:t>transiciones</w:t>
      </w:r>
      <w:r w:rsidRPr="00685860">
        <w:rPr>
          <w:spacing w:val="40"/>
        </w:rPr>
        <w:t xml:space="preserve"> </w:t>
      </w:r>
      <w:r w:rsidRPr="00685860">
        <w:t>hacia esquemas de contribución definida.</w:t>
      </w:r>
    </w:p>
    <w:p w:rsidR="00685860" w:rsidRPr="00685860" w:rsidRDefault="00685860" w:rsidP="000F77C6">
      <w:pPr>
        <w:pStyle w:val="Texto"/>
        <w:spacing w:after="96" w:line="220" w:lineRule="exact"/>
        <w:ind w:left="1980" w:hanging="540"/>
      </w:pPr>
      <w:r w:rsidRPr="00685860">
        <w:t>•</w:t>
      </w:r>
      <w:r w:rsidRPr="00685860">
        <w:tab/>
        <w:t>Diseñar</w:t>
      </w:r>
      <w:r w:rsidRPr="00685860">
        <w:rPr>
          <w:spacing w:val="40"/>
        </w:rPr>
        <w:t xml:space="preserve"> </w:t>
      </w:r>
      <w:r w:rsidRPr="00685860">
        <w:t>una</w:t>
      </w:r>
      <w:r w:rsidRPr="00685860">
        <w:rPr>
          <w:spacing w:val="40"/>
        </w:rPr>
        <w:t xml:space="preserve"> </w:t>
      </w:r>
      <w:r w:rsidRPr="00685860">
        <w:t>estrategia</w:t>
      </w:r>
      <w:r w:rsidRPr="00685860">
        <w:rPr>
          <w:spacing w:val="40"/>
        </w:rPr>
        <w:t xml:space="preserve"> </w:t>
      </w:r>
      <w:r w:rsidRPr="00685860">
        <w:t>integral</w:t>
      </w:r>
      <w:r w:rsidRPr="00685860">
        <w:rPr>
          <w:spacing w:val="40"/>
        </w:rPr>
        <w:t xml:space="preserve"> </w:t>
      </w:r>
      <w:r w:rsidRPr="00685860">
        <w:t>para</w:t>
      </w:r>
      <w:r w:rsidRPr="00685860">
        <w:rPr>
          <w:spacing w:val="40"/>
        </w:rPr>
        <w:t xml:space="preserve"> </w:t>
      </w:r>
      <w:r w:rsidRPr="00685860">
        <w:t>el</w:t>
      </w:r>
      <w:r w:rsidRPr="00685860">
        <w:rPr>
          <w:spacing w:val="40"/>
        </w:rPr>
        <w:t xml:space="preserve"> </w:t>
      </w:r>
      <w:r w:rsidRPr="00685860">
        <w:t>patrimonio</w:t>
      </w:r>
      <w:r w:rsidRPr="00685860">
        <w:rPr>
          <w:spacing w:val="40"/>
        </w:rPr>
        <w:t xml:space="preserve"> </w:t>
      </w:r>
      <w:r w:rsidRPr="00685860">
        <w:t>inmobiliario</w:t>
      </w:r>
      <w:r w:rsidRPr="00685860">
        <w:rPr>
          <w:spacing w:val="40"/>
        </w:rPr>
        <w:t xml:space="preserve"> </w:t>
      </w:r>
      <w:r w:rsidRPr="00685860">
        <w:t>propiedad</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institutos públicos.</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after="96" w:line="220" w:lineRule="exact"/>
              <w:ind w:left="2362" w:hanging="1728"/>
              <w:rPr>
                <w:b/>
                <w:color w:val="000000"/>
                <w:szCs w:val="18"/>
              </w:rPr>
            </w:pPr>
            <w:r w:rsidRPr="00DB1649">
              <w:rPr>
                <w:b/>
                <w:color w:val="000000"/>
                <w:szCs w:val="18"/>
              </w:rPr>
              <w:t>Objetivo 2.5.</w:t>
            </w:r>
            <w:r w:rsidRPr="00DB1649">
              <w:rPr>
                <w:b/>
                <w:color w:val="000000"/>
                <w:szCs w:val="18"/>
              </w:rPr>
              <w:tab/>
              <w:t>Proveer</w:t>
            </w:r>
            <w:r w:rsidRPr="00DB1649">
              <w:rPr>
                <w:b/>
                <w:color w:val="000000"/>
                <w:spacing w:val="5"/>
                <w:szCs w:val="18"/>
              </w:rPr>
              <w:t xml:space="preserve"> </w:t>
            </w:r>
            <w:r w:rsidRPr="00DB1649">
              <w:rPr>
                <w:b/>
                <w:color w:val="000000"/>
                <w:szCs w:val="18"/>
              </w:rPr>
              <w:t>un</w:t>
            </w:r>
            <w:r w:rsidRPr="00DB1649">
              <w:rPr>
                <w:b/>
                <w:color w:val="000000"/>
                <w:spacing w:val="5"/>
                <w:szCs w:val="18"/>
              </w:rPr>
              <w:t xml:space="preserve"> </w:t>
            </w:r>
            <w:r w:rsidRPr="00DB1649">
              <w:rPr>
                <w:b/>
                <w:color w:val="000000"/>
                <w:szCs w:val="18"/>
              </w:rPr>
              <w:t>entorno</w:t>
            </w:r>
            <w:r w:rsidRPr="00DB1649">
              <w:rPr>
                <w:b/>
                <w:color w:val="000000"/>
                <w:spacing w:val="5"/>
                <w:szCs w:val="18"/>
              </w:rPr>
              <w:t xml:space="preserve"> </w:t>
            </w:r>
            <w:r w:rsidRPr="00DB1649">
              <w:rPr>
                <w:b/>
                <w:color w:val="000000"/>
                <w:szCs w:val="18"/>
              </w:rPr>
              <w:t>adecuado</w:t>
            </w:r>
            <w:r w:rsidRPr="00DB1649">
              <w:rPr>
                <w:b/>
                <w:color w:val="000000"/>
                <w:spacing w:val="5"/>
                <w:szCs w:val="18"/>
              </w:rPr>
              <w:t xml:space="preserve"> </w:t>
            </w:r>
            <w:r w:rsidRPr="00DB1649">
              <w:rPr>
                <w:b/>
                <w:color w:val="000000"/>
                <w:szCs w:val="18"/>
              </w:rPr>
              <w:t>para</w:t>
            </w:r>
            <w:r w:rsidRPr="00DB1649">
              <w:rPr>
                <w:b/>
                <w:color w:val="000000"/>
                <w:spacing w:val="5"/>
                <w:szCs w:val="18"/>
              </w:rPr>
              <w:t xml:space="preserve"> </w:t>
            </w:r>
            <w:r w:rsidRPr="00DB1649">
              <w:rPr>
                <w:b/>
                <w:color w:val="000000"/>
                <w:szCs w:val="18"/>
              </w:rPr>
              <w:t>el</w:t>
            </w:r>
            <w:r w:rsidRPr="00DB1649">
              <w:rPr>
                <w:b/>
                <w:color w:val="000000"/>
                <w:spacing w:val="5"/>
                <w:szCs w:val="18"/>
              </w:rPr>
              <w:t xml:space="preserve"> </w:t>
            </w:r>
            <w:r w:rsidRPr="00DB1649">
              <w:rPr>
                <w:b/>
                <w:color w:val="000000"/>
                <w:szCs w:val="18"/>
              </w:rPr>
              <w:t>desarrollo</w:t>
            </w:r>
            <w:r w:rsidRPr="00DB1649">
              <w:rPr>
                <w:b/>
                <w:color w:val="000000"/>
                <w:spacing w:val="5"/>
                <w:szCs w:val="18"/>
              </w:rPr>
              <w:t xml:space="preserve"> </w:t>
            </w:r>
            <w:r w:rsidRPr="00DB1649">
              <w:rPr>
                <w:b/>
                <w:color w:val="000000"/>
                <w:szCs w:val="18"/>
              </w:rPr>
              <w:t>de</w:t>
            </w:r>
            <w:r w:rsidRPr="00DB1649">
              <w:rPr>
                <w:b/>
                <w:color w:val="000000"/>
                <w:spacing w:val="5"/>
                <w:szCs w:val="18"/>
              </w:rPr>
              <w:t xml:space="preserve"> </w:t>
            </w:r>
            <w:r w:rsidRPr="00DB1649">
              <w:rPr>
                <w:b/>
                <w:color w:val="000000"/>
                <w:szCs w:val="18"/>
              </w:rPr>
              <w:t>una</w:t>
            </w:r>
            <w:r w:rsidRPr="00DB1649">
              <w:rPr>
                <w:b/>
                <w:color w:val="000000"/>
                <w:spacing w:val="5"/>
                <w:szCs w:val="18"/>
              </w:rPr>
              <w:t xml:space="preserve"> </w:t>
            </w:r>
            <w:r w:rsidRPr="00DB1649">
              <w:rPr>
                <w:b/>
                <w:color w:val="000000"/>
                <w:szCs w:val="18"/>
              </w:rPr>
              <w:t>vida</w:t>
            </w:r>
            <w:r w:rsidRPr="00DB1649">
              <w:rPr>
                <w:b/>
                <w:color w:val="000000"/>
                <w:spacing w:val="5"/>
                <w:szCs w:val="18"/>
              </w:rPr>
              <w:t xml:space="preserve"> </w:t>
            </w:r>
            <w:r w:rsidRPr="00DB1649">
              <w:rPr>
                <w:b/>
                <w:color w:val="000000"/>
                <w:szCs w:val="18"/>
              </w:rPr>
              <w:t>digna.</w:t>
            </w:r>
          </w:p>
        </w:tc>
      </w:tr>
    </w:tbl>
    <w:p w:rsidR="00685860" w:rsidRPr="00685860" w:rsidRDefault="00685860" w:rsidP="00602CEB">
      <w:pPr>
        <w:pStyle w:val="Texto"/>
        <w:spacing w:after="84" w:line="220" w:lineRule="exact"/>
        <w:ind w:left="2448" w:hanging="1728"/>
        <w:rPr>
          <w:b/>
          <w:color w:val="000000"/>
          <w:szCs w:val="18"/>
        </w:rPr>
      </w:pPr>
      <w:r w:rsidRPr="00685860">
        <w:rPr>
          <w:b/>
          <w:color w:val="000000"/>
          <w:szCs w:val="18"/>
        </w:rPr>
        <w:t>Estrategia 2.5.1.</w:t>
      </w:r>
      <w:r w:rsidRPr="00685860">
        <w:rPr>
          <w:b/>
          <w:color w:val="000000"/>
          <w:szCs w:val="18"/>
        </w:rPr>
        <w:tab/>
        <w:t>Transitar hacia un Modelo de Desarrollo Urbano Sustentable e Inteligente que procure vivienda digna para los mexicanos.</w:t>
      </w:r>
    </w:p>
    <w:p w:rsidR="00685860" w:rsidRPr="00685860" w:rsidRDefault="00685860" w:rsidP="00602CEB">
      <w:pPr>
        <w:pStyle w:val="Texto"/>
        <w:spacing w:after="84" w:line="220" w:lineRule="exact"/>
        <w:ind w:left="2448" w:hanging="1728"/>
        <w:rPr>
          <w:color w:val="000000"/>
          <w:szCs w:val="18"/>
        </w:rPr>
      </w:pPr>
      <w:r w:rsidRPr="00685860">
        <w:rPr>
          <w:b/>
          <w:color w:val="000000"/>
          <w:szCs w:val="18"/>
        </w:rPr>
        <w:t>Líneas de acción</w:t>
      </w:r>
    </w:p>
    <w:p w:rsidR="00685860" w:rsidRPr="00685860" w:rsidRDefault="00685860" w:rsidP="00602CEB">
      <w:pPr>
        <w:pStyle w:val="Texto"/>
        <w:spacing w:after="84" w:line="220" w:lineRule="exact"/>
        <w:ind w:left="1980" w:hanging="540"/>
      </w:pPr>
      <w:r w:rsidRPr="00685860">
        <w:t>•</w:t>
      </w:r>
      <w:r w:rsidRPr="00685860">
        <w:tab/>
        <w:t>Fomentar</w:t>
      </w:r>
      <w:r w:rsidRPr="00685860">
        <w:rPr>
          <w:spacing w:val="5"/>
        </w:rPr>
        <w:t xml:space="preserve"> </w:t>
      </w:r>
      <w:r w:rsidRPr="00685860">
        <w:t>ciudades</w:t>
      </w:r>
      <w:r w:rsidRPr="00685860">
        <w:rPr>
          <w:spacing w:val="5"/>
        </w:rPr>
        <w:t xml:space="preserve"> </w:t>
      </w:r>
      <w:r w:rsidRPr="00685860">
        <w:t>más</w:t>
      </w:r>
      <w:r w:rsidRPr="00685860">
        <w:rPr>
          <w:spacing w:val="5"/>
        </w:rPr>
        <w:t xml:space="preserve"> </w:t>
      </w:r>
      <w:r w:rsidRPr="00685860">
        <w:t>compactas,</w:t>
      </w:r>
      <w:r w:rsidRPr="00685860">
        <w:rPr>
          <w:spacing w:val="5"/>
        </w:rPr>
        <w:t xml:space="preserve"> </w:t>
      </w:r>
      <w:r w:rsidRPr="00685860">
        <w:t>con</w:t>
      </w:r>
      <w:r w:rsidRPr="00685860">
        <w:rPr>
          <w:spacing w:val="5"/>
        </w:rPr>
        <w:t xml:space="preserve"> </w:t>
      </w:r>
      <w:r w:rsidRPr="00685860">
        <w:t>m</w:t>
      </w:r>
      <w:r w:rsidRPr="00685860">
        <w:rPr>
          <w:spacing w:val="-5"/>
        </w:rPr>
        <w:t>a</w:t>
      </w:r>
      <w:r w:rsidRPr="00685860">
        <w:t>yor</w:t>
      </w:r>
      <w:r w:rsidRPr="00685860">
        <w:rPr>
          <w:spacing w:val="5"/>
        </w:rPr>
        <w:t xml:space="preserve"> </w:t>
      </w:r>
      <w:r w:rsidRPr="00685860">
        <w:t>densidad</w:t>
      </w:r>
      <w:r w:rsidRPr="00685860">
        <w:rPr>
          <w:spacing w:val="5"/>
        </w:rPr>
        <w:t xml:space="preserve"> </w:t>
      </w:r>
      <w:r w:rsidRPr="00685860">
        <w:t>de</w:t>
      </w:r>
      <w:r w:rsidRPr="00685860">
        <w:rPr>
          <w:spacing w:val="5"/>
        </w:rPr>
        <w:t xml:space="preserve"> </w:t>
      </w:r>
      <w:r w:rsidRPr="00685860">
        <w:t>población</w:t>
      </w:r>
      <w:r w:rsidRPr="00685860">
        <w:rPr>
          <w:spacing w:val="5"/>
        </w:rPr>
        <w:t xml:space="preserve"> </w:t>
      </w:r>
      <w:r w:rsidRPr="00685860">
        <w:t>y</w:t>
      </w:r>
      <w:r w:rsidRPr="00685860">
        <w:rPr>
          <w:spacing w:val="5"/>
        </w:rPr>
        <w:t xml:space="preserve"> </w:t>
      </w:r>
      <w:r w:rsidRPr="00685860">
        <w:t>actividad</w:t>
      </w:r>
      <w:r w:rsidRPr="00685860">
        <w:rPr>
          <w:spacing w:val="5"/>
        </w:rPr>
        <w:t xml:space="preserve"> </w:t>
      </w:r>
      <w:r w:rsidRPr="00685860">
        <w:t>económica, orientando</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mediante</w:t>
      </w:r>
      <w:r w:rsidRPr="00685860">
        <w:rPr>
          <w:spacing w:val="-5"/>
        </w:rPr>
        <w:t xml:space="preserve"> </w:t>
      </w:r>
      <w:r w:rsidRPr="00685860">
        <w:t>la</w:t>
      </w:r>
      <w:r w:rsidRPr="00685860">
        <w:rPr>
          <w:spacing w:val="-5"/>
        </w:rPr>
        <w:t xml:space="preserve"> </w:t>
      </w:r>
      <w:r w:rsidRPr="00685860">
        <w:t>política</w:t>
      </w:r>
      <w:r w:rsidRPr="00685860">
        <w:rPr>
          <w:spacing w:val="-5"/>
        </w:rPr>
        <w:t xml:space="preserve"> </w:t>
      </w:r>
      <w:r w:rsidRPr="00685860">
        <w:t>pública,</w:t>
      </w:r>
      <w:r w:rsidRPr="00685860">
        <w:rPr>
          <w:spacing w:val="-5"/>
        </w:rPr>
        <w:t xml:space="preserve"> </w:t>
      </w:r>
      <w:r w:rsidRPr="00685860">
        <w:t>el</w:t>
      </w:r>
      <w:r w:rsidRPr="00685860">
        <w:rPr>
          <w:spacing w:val="-5"/>
        </w:rPr>
        <w:t xml:space="preserve"> </w:t>
      </w:r>
      <w:r w:rsidRPr="00685860">
        <w:t>financiamiento</w:t>
      </w:r>
      <w:r w:rsidRPr="00685860">
        <w:rPr>
          <w:spacing w:val="-5"/>
        </w:rPr>
        <w:t xml:space="preserve"> </w:t>
      </w:r>
      <w:r w:rsidRPr="00685860">
        <w:t>y</w:t>
      </w:r>
      <w:r w:rsidRPr="00685860">
        <w:rPr>
          <w:spacing w:val="-5"/>
        </w:rPr>
        <w:t xml:space="preserve"> </w:t>
      </w:r>
      <w:r w:rsidRPr="00685860">
        <w:t>los</w:t>
      </w:r>
      <w:r w:rsidRPr="00685860">
        <w:rPr>
          <w:spacing w:val="-5"/>
        </w:rPr>
        <w:t xml:space="preserve"> </w:t>
      </w:r>
      <w:r w:rsidRPr="00685860">
        <w:t>apoyos</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vivienda.</w:t>
      </w:r>
    </w:p>
    <w:p w:rsidR="00685860" w:rsidRPr="00685860" w:rsidRDefault="00685860" w:rsidP="00602CEB">
      <w:pPr>
        <w:pStyle w:val="Texto"/>
        <w:spacing w:after="84" w:line="220" w:lineRule="exact"/>
        <w:ind w:left="1980" w:hanging="540"/>
      </w:pPr>
      <w:r w:rsidRPr="00685860">
        <w:t>•</w:t>
      </w:r>
      <w:r w:rsidRPr="00685860">
        <w:tab/>
        <w:t>Inhibir el crecimiento de las manchas urbanas hacia zonas inadecuadas.</w:t>
      </w:r>
    </w:p>
    <w:p w:rsidR="00685860" w:rsidRPr="00685860" w:rsidRDefault="00685860" w:rsidP="00602CEB">
      <w:pPr>
        <w:pStyle w:val="Texto"/>
        <w:spacing w:after="84" w:line="220" w:lineRule="exact"/>
        <w:ind w:left="1980" w:hanging="540"/>
      </w:pPr>
      <w:r w:rsidRPr="00685860">
        <w:t>•</w:t>
      </w:r>
      <w:r w:rsidRPr="00685860">
        <w:tab/>
        <w:t>Promover</w:t>
      </w:r>
      <w:r w:rsidRPr="00685860">
        <w:rPr>
          <w:spacing w:val="10"/>
        </w:rPr>
        <w:t xml:space="preserve"> </w:t>
      </w:r>
      <w:r w:rsidRPr="00685860">
        <w:t>re</w:t>
      </w:r>
      <w:r w:rsidRPr="00685860">
        <w:rPr>
          <w:spacing w:val="-5"/>
        </w:rPr>
        <w:t>f</w:t>
      </w:r>
      <w:r w:rsidRPr="00685860">
        <w:t>ormas</w:t>
      </w:r>
      <w:r w:rsidRPr="00685860">
        <w:rPr>
          <w:spacing w:val="10"/>
        </w:rPr>
        <w:t xml:space="preserve"> </w:t>
      </w:r>
      <w:r w:rsidRPr="00685860">
        <w:t>a</w:t>
      </w:r>
      <w:r w:rsidRPr="00685860">
        <w:rPr>
          <w:spacing w:val="10"/>
        </w:rPr>
        <w:t xml:space="preserve"> </w:t>
      </w:r>
      <w:r w:rsidRPr="00685860">
        <w:t>la</w:t>
      </w:r>
      <w:r w:rsidRPr="00685860">
        <w:rPr>
          <w:spacing w:val="10"/>
        </w:rPr>
        <w:t xml:space="preserve"> </w:t>
      </w:r>
      <w:r w:rsidRPr="00685860">
        <w:t>legislación</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planeación</w:t>
      </w:r>
      <w:r w:rsidRPr="00685860">
        <w:rPr>
          <w:spacing w:val="10"/>
        </w:rPr>
        <w:t xml:space="preserve"> </w:t>
      </w:r>
      <w:r w:rsidRPr="00685860">
        <w:t>urbana,</w:t>
      </w:r>
      <w:r w:rsidRPr="00685860">
        <w:rPr>
          <w:spacing w:val="10"/>
        </w:rPr>
        <w:t xml:space="preserve"> </w:t>
      </w:r>
      <w:r w:rsidRPr="00685860">
        <w:t>uso</w:t>
      </w:r>
      <w:r w:rsidRPr="00685860">
        <w:rPr>
          <w:spacing w:val="10"/>
        </w:rPr>
        <w:t xml:space="preserve"> </w:t>
      </w:r>
      <w:r w:rsidRPr="00685860">
        <w:t>eficiente del</w:t>
      </w:r>
      <w:r w:rsidRPr="00685860">
        <w:rPr>
          <w:spacing w:val="10"/>
        </w:rPr>
        <w:t xml:space="preserve"> </w:t>
      </w:r>
      <w:r w:rsidRPr="00685860">
        <w:t>suelo</w:t>
      </w:r>
      <w:r w:rsidRPr="00685860">
        <w:rPr>
          <w:spacing w:val="10"/>
        </w:rPr>
        <w:t xml:space="preserve"> </w:t>
      </w:r>
      <w:r w:rsidRPr="00685860">
        <w:t>y zonificación.</w:t>
      </w:r>
    </w:p>
    <w:p w:rsidR="00685860" w:rsidRPr="00685860" w:rsidRDefault="00685860" w:rsidP="00602CEB">
      <w:pPr>
        <w:pStyle w:val="Texto"/>
        <w:spacing w:after="84" w:line="220" w:lineRule="exact"/>
        <w:ind w:left="1980" w:hanging="540"/>
      </w:pPr>
      <w:r w:rsidRPr="00685860">
        <w:t>•</w:t>
      </w:r>
      <w:r w:rsidRPr="00685860">
        <w:tab/>
        <w:t>Revertir</w:t>
      </w:r>
      <w:r w:rsidRPr="00685860">
        <w:rPr>
          <w:i/>
        </w:rPr>
        <w:t xml:space="preserve"> </w:t>
      </w:r>
      <w:r w:rsidRPr="00685860">
        <w:t>el</w:t>
      </w:r>
      <w:r w:rsidRPr="00685860">
        <w:rPr>
          <w:i/>
        </w:rPr>
        <w:t xml:space="preserve"> </w:t>
      </w:r>
      <w:r w:rsidRPr="00685860">
        <w:t>abandono</w:t>
      </w:r>
      <w:r w:rsidRPr="00685860">
        <w:rPr>
          <w:i/>
        </w:rPr>
        <w:t xml:space="preserve"> </w:t>
      </w:r>
      <w:r w:rsidRPr="00685860">
        <w:t>e</w:t>
      </w:r>
      <w:r w:rsidRPr="00685860">
        <w:rPr>
          <w:i/>
        </w:rPr>
        <w:t xml:space="preserve"> </w:t>
      </w:r>
      <w:r w:rsidRPr="00685860">
        <w:t>incidir</w:t>
      </w:r>
      <w:r w:rsidRPr="00685860">
        <w:rPr>
          <w:i/>
        </w:rPr>
        <w:t xml:space="preserve"> </w:t>
      </w:r>
      <w:r w:rsidRPr="00685860">
        <w:t>positivamente</w:t>
      </w:r>
      <w:r w:rsidRPr="00685860">
        <w:rPr>
          <w:i/>
        </w:rPr>
        <w:t xml:space="preserve"> </w:t>
      </w:r>
      <w:r w:rsidRPr="00685860">
        <w:t>en</w:t>
      </w:r>
      <w:r w:rsidRPr="00685860">
        <w:rPr>
          <w:i/>
        </w:rPr>
        <w:t xml:space="preserve"> </w:t>
      </w:r>
      <w:r w:rsidRPr="00685860">
        <w:t>la</w:t>
      </w:r>
      <w:r w:rsidRPr="00685860">
        <w:rPr>
          <w:i/>
        </w:rPr>
        <w:t xml:space="preserve"> </w:t>
      </w:r>
      <w:r w:rsidRPr="00685860">
        <w:t>plusvalía</w:t>
      </w:r>
      <w:r w:rsidRPr="00685860">
        <w:rPr>
          <w:i/>
        </w:rPr>
        <w:t xml:space="preserve"> </w:t>
      </w:r>
      <w:r w:rsidRPr="00685860">
        <w:t>habitacional,</w:t>
      </w:r>
      <w:r w:rsidRPr="00685860">
        <w:rPr>
          <w:i/>
        </w:rPr>
        <w:t xml:space="preserve"> </w:t>
      </w:r>
      <w:r w:rsidRPr="00685860">
        <w:t>por</w:t>
      </w:r>
      <w:r w:rsidRPr="00685860">
        <w:rPr>
          <w:i/>
        </w:rPr>
        <w:t xml:space="preserve"> </w:t>
      </w:r>
      <w:r w:rsidRPr="00685860">
        <w:t>medio</w:t>
      </w:r>
      <w:r w:rsidRPr="00685860">
        <w:rPr>
          <w:i/>
        </w:rPr>
        <w:t xml:space="preserve"> </w:t>
      </w:r>
      <w:r w:rsidRPr="00685860">
        <w:t>de intervenciones para rehabilitar el entorno y mejorar la calidad de vida en desarrollos y unidades habitacionales que así lo necesiten.</w:t>
      </w:r>
    </w:p>
    <w:p w:rsidR="00685860" w:rsidRPr="00685860" w:rsidRDefault="00685860" w:rsidP="00602CEB">
      <w:pPr>
        <w:pStyle w:val="Texto"/>
        <w:spacing w:after="84" w:line="220" w:lineRule="exact"/>
        <w:ind w:left="1980" w:hanging="540"/>
      </w:pPr>
      <w:r w:rsidRPr="00685860">
        <w:t>•</w:t>
      </w:r>
      <w:r w:rsidRPr="00685860">
        <w:tab/>
        <w:t>Mejorar las condiciones habitacionales y su entorno, en coordinación con los gobiernos locales.</w:t>
      </w:r>
    </w:p>
    <w:p w:rsidR="00685860" w:rsidRPr="00685860" w:rsidRDefault="00685860" w:rsidP="00602CEB">
      <w:pPr>
        <w:pStyle w:val="Texto"/>
        <w:spacing w:after="84" w:line="220" w:lineRule="exact"/>
        <w:ind w:left="1980" w:hanging="540"/>
      </w:pPr>
      <w:r w:rsidRPr="00685860">
        <w:t>•</w:t>
      </w:r>
      <w:r w:rsidRPr="00685860">
        <w:tab/>
        <w:t>Adecuar</w:t>
      </w:r>
      <w:r w:rsidRPr="00685860">
        <w:rPr>
          <w:spacing w:val="10"/>
        </w:rPr>
        <w:t xml:space="preserve"> </w:t>
      </w:r>
      <w:r w:rsidRPr="00685860">
        <w:t>normas</w:t>
      </w:r>
      <w:r w:rsidRPr="00685860">
        <w:rPr>
          <w:spacing w:val="10"/>
        </w:rPr>
        <w:t xml:space="preserve"> </w:t>
      </w:r>
      <w:r w:rsidRPr="00685860">
        <w:t>e</w:t>
      </w:r>
      <w:r w:rsidRPr="00685860">
        <w:rPr>
          <w:spacing w:val="10"/>
        </w:rPr>
        <w:t xml:space="preserve"> </w:t>
      </w:r>
      <w:r w:rsidRPr="00685860">
        <w:t>impulsar</w:t>
      </w:r>
      <w:r w:rsidRPr="00685860">
        <w:rPr>
          <w:spacing w:val="10"/>
        </w:rPr>
        <w:t xml:space="preserve"> </w:t>
      </w:r>
      <w:r w:rsidRPr="00685860">
        <w:t>acciones</w:t>
      </w:r>
      <w:r w:rsidRPr="00685860">
        <w:rPr>
          <w:spacing w:val="10"/>
        </w:rPr>
        <w:t xml:space="preserve"> </w:t>
      </w:r>
      <w:r w:rsidRPr="00685860">
        <w:t>de</w:t>
      </w:r>
      <w:r w:rsidRPr="00685860">
        <w:rPr>
          <w:spacing w:val="10"/>
        </w:rPr>
        <w:t xml:space="preserve"> </w:t>
      </w:r>
      <w:r w:rsidRPr="00685860">
        <w:t>renovación</w:t>
      </w:r>
      <w:r w:rsidRPr="00685860">
        <w:rPr>
          <w:spacing w:val="10"/>
        </w:rPr>
        <w:t xml:space="preserve"> </w:t>
      </w:r>
      <w:r w:rsidRPr="00685860">
        <w:t>urbana,</w:t>
      </w:r>
      <w:r w:rsidRPr="00685860">
        <w:rPr>
          <w:spacing w:val="10"/>
        </w:rPr>
        <w:t xml:space="preserve"> </w:t>
      </w:r>
      <w:r w:rsidRPr="00685860">
        <w:t>ampliación</w:t>
      </w:r>
      <w:r w:rsidRPr="00685860">
        <w:rPr>
          <w:spacing w:val="10"/>
        </w:rPr>
        <w:t xml:space="preserve"> </w:t>
      </w:r>
      <w:r w:rsidRPr="00685860">
        <w:t>y</w:t>
      </w:r>
      <w:r w:rsidRPr="00685860">
        <w:rPr>
          <w:spacing w:val="10"/>
        </w:rPr>
        <w:t xml:space="preserve"> </w:t>
      </w:r>
      <w:r w:rsidRPr="00685860">
        <w:t>mejoramiento</w:t>
      </w:r>
      <w:r w:rsidRPr="00685860">
        <w:rPr>
          <w:spacing w:val="10"/>
        </w:rPr>
        <w:t xml:space="preserve"> </w:t>
      </w:r>
      <w:r w:rsidRPr="00685860">
        <w:t>de</w:t>
      </w:r>
      <w:r w:rsidRPr="00685860">
        <w:rPr>
          <w:spacing w:val="10"/>
        </w:rPr>
        <w:t xml:space="preserve"> </w:t>
      </w:r>
      <w:r w:rsidRPr="00685860">
        <w:t>la vivienda del parque habitacional existente.</w:t>
      </w:r>
    </w:p>
    <w:p w:rsidR="00685860" w:rsidRPr="00685860" w:rsidRDefault="00685860" w:rsidP="000F77C6">
      <w:pPr>
        <w:pStyle w:val="Texto"/>
        <w:spacing w:after="96" w:line="220" w:lineRule="exact"/>
        <w:ind w:left="1980" w:hanging="540"/>
      </w:pPr>
      <w:r w:rsidRPr="00685860">
        <w:t>•</w:t>
      </w:r>
      <w:r w:rsidRPr="00685860">
        <w:tab/>
        <w:t>Fomentar</w:t>
      </w:r>
      <w:r w:rsidRPr="00685860">
        <w:rPr>
          <w:spacing w:val="15"/>
        </w:rPr>
        <w:t xml:space="preserve"> </w:t>
      </w:r>
      <w:r w:rsidRPr="00685860">
        <w:t>una</w:t>
      </w:r>
      <w:r w:rsidRPr="00685860">
        <w:rPr>
          <w:spacing w:val="15"/>
        </w:rPr>
        <w:t xml:space="preserve"> </w:t>
      </w:r>
      <w:r w:rsidRPr="00685860">
        <w:t>movilidad</w:t>
      </w:r>
      <w:r w:rsidRPr="00685860">
        <w:rPr>
          <w:spacing w:val="15"/>
        </w:rPr>
        <w:t xml:space="preserve"> </w:t>
      </w:r>
      <w:r w:rsidRPr="00685860">
        <w:t>urbana</w:t>
      </w:r>
      <w:r w:rsidRPr="00685860">
        <w:rPr>
          <w:spacing w:val="15"/>
        </w:rPr>
        <w:t xml:space="preserve"> </w:t>
      </w:r>
      <w:r w:rsidRPr="00685860">
        <w:t>sustentable</w:t>
      </w:r>
      <w:r w:rsidRPr="00685860">
        <w:rPr>
          <w:spacing w:val="15"/>
        </w:rPr>
        <w:t xml:space="preserve"> </w:t>
      </w:r>
      <w:r w:rsidRPr="00685860">
        <w:t>con</w:t>
      </w:r>
      <w:r w:rsidRPr="00685860">
        <w:rPr>
          <w:spacing w:val="15"/>
        </w:rPr>
        <w:t xml:space="preserve"> </w:t>
      </w:r>
      <w:r w:rsidRPr="00685860">
        <w:t>apoyo</w:t>
      </w:r>
      <w:r w:rsidRPr="00685860">
        <w:rPr>
          <w:spacing w:val="15"/>
        </w:rPr>
        <w:t xml:space="preserve"> </w:t>
      </w:r>
      <w:r w:rsidRPr="00685860">
        <w:t>de</w:t>
      </w:r>
      <w:r w:rsidRPr="00685860">
        <w:rPr>
          <w:spacing w:val="15"/>
        </w:rPr>
        <w:t xml:space="preserve"> </w:t>
      </w:r>
      <w:r w:rsidRPr="00685860">
        <w:t>proyectos</w:t>
      </w:r>
      <w:r w:rsidRPr="00685860">
        <w:rPr>
          <w:spacing w:val="15"/>
        </w:rPr>
        <w:t xml:space="preserve"> </w:t>
      </w:r>
      <w:r w:rsidRPr="00685860">
        <w:t>de</w:t>
      </w:r>
      <w:r w:rsidRPr="00685860">
        <w:rPr>
          <w:spacing w:val="15"/>
        </w:rPr>
        <w:t xml:space="preserve"> </w:t>
      </w:r>
      <w:r w:rsidRPr="00685860">
        <w:t>transporte</w:t>
      </w:r>
      <w:r w:rsidRPr="00685860">
        <w:rPr>
          <w:spacing w:val="15"/>
        </w:rPr>
        <w:t xml:space="preserve"> </w:t>
      </w:r>
      <w:r w:rsidRPr="00685860">
        <w:t>público</w:t>
      </w:r>
      <w:r w:rsidRPr="00685860">
        <w:rPr>
          <w:spacing w:val="15"/>
        </w:rPr>
        <w:t xml:space="preserve"> </w:t>
      </w:r>
      <w:r w:rsidRPr="00685860">
        <w:t>y masivo, y que promueva el uso de transporte no motorizado.</w:t>
      </w:r>
    </w:p>
    <w:p w:rsidR="00685860" w:rsidRPr="00685860" w:rsidRDefault="00685860" w:rsidP="000F77C6">
      <w:pPr>
        <w:pStyle w:val="Texto"/>
        <w:spacing w:after="96" w:line="220" w:lineRule="exact"/>
        <w:ind w:left="1980" w:hanging="540"/>
      </w:pPr>
      <w:r w:rsidRPr="00685860">
        <w:t>•</w:t>
      </w:r>
      <w:r w:rsidRPr="00685860">
        <w:tab/>
        <w:t>Propiciar</w:t>
      </w:r>
      <w:r w:rsidRPr="00685860">
        <w:rPr>
          <w:spacing w:val="20"/>
        </w:rPr>
        <w:t xml:space="preserve"> </w:t>
      </w:r>
      <w:r w:rsidRPr="00685860">
        <w:t>la</w:t>
      </w:r>
      <w:r w:rsidRPr="00685860">
        <w:rPr>
          <w:spacing w:val="20"/>
        </w:rPr>
        <w:t xml:space="preserve"> </w:t>
      </w:r>
      <w:r w:rsidRPr="00685860">
        <w:t>modernización</w:t>
      </w:r>
      <w:r w:rsidRPr="00685860">
        <w:rPr>
          <w:spacing w:val="20"/>
        </w:rPr>
        <w:t xml:space="preserve"> </w:t>
      </w:r>
      <w:r w:rsidRPr="00685860">
        <w:t>de</w:t>
      </w:r>
      <w:r w:rsidRPr="00685860">
        <w:rPr>
          <w:spacing w:val="20"/>
        </w:rPr>
        <w:t xml:space="preserve"> </w:t>
      </w:r>
      <w:r w:rsidRPr="00685860">
        <w:t>catastros</w:t>
      </w:r>
      <w:r w:rsidRPr="00685860">
        <w:rPr>
          <w:spacing w:val="20"/>
        </w:rPr>
        <w:t xml:space="preserve"> </w:t>
      </w:r>
      <w:r w:rsidRPr="00685860">
        <w:t>y</w:t>
      </w:r>
      <w:r w:rsidRPr="00685860">
        <w:rPr>
          <w:spacing w:val="20"/>
        </w:rPr>
        <w:t xml:space="preserve"> </w:t>
      </w:r>
      <w:r w:rsidRPr="00685860">
        <w:t>de</w:t>
      </w:r>
      <w:r w:rsidRPr="00685860">
        <w:rPr>
          <w:spacing w:val="20"/>
        </w:rPr>
        <w:t xml:space="preserve"> </w:t>
      </w:r>
      <w:r w:rsidRPr="00685860">
        <w:t>registros</w:t>
      </w:r>
      <w:r w:rsidRPr="00685860">
        <w:rPr>
          <w:spacing w:val="20"/>
        </w:rPr>
        <w:t xml:space="preserve"> </w:t>
      </w:r>
      <w:r w:rsidRPr="00685860">
        <w:t>públicos</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propiedad,</w:t>
      </w:r>
      <w:r w:rsidRPr="00685860">
        <w:rPr>
          <w:spacing w:val="20"/>
        </w:rPr>
        <w:t xml:space="preserve"> </w:t>
      </w:r>
      <w:r w:rsidRPr="00685860">
        <w:t>así</w:t>
      </w:r>
      <w:r w:rsidRPr="00685860">
        <w:rPr>
          <w:spacing w:val="20"/>
        </w:rPr>
        <w:t xml:space="preserve"> </w:t>
      </w:r>
      <w:r w:rsidRPr="00685860">
        <w:t>como</w:t>
      </w:r>
      <w:r w:rsidRPr="00685860">
        <w:rPr>
          <w:spacing w:val="20"/>
        </w:rPr>
        <w:t xml:space="preserve"> </w:t>
      </w:r>
      <w:r w:rsidRPr="00685860">
        <w:t>la incorporación y regularización de propiedades no registradas.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82" w:lineRule="exact"/>
              <w:ind w:left="2362" w:hanging="1728"/>
              <w:rPr>
                <w:b/>
                <w:color w:val="000000"/>
                <w:szCs w:val="18"/>
              </w:rPr>
            </w:pPr>
            <w:r w:rsidRPr="00DB1649">
              <w:rPr>
                <w:b/>
                <w:color w:val="000000"/>
                <w:szCs w:val="18"/>
              </w:rPr>
              <w:t>Estrategia 2.5.2.</w:t>
            </w:r>
            <w:r w:rsidRPr="00DB1649">
              <w:rPr>
                <w:b/>
                <w:color w:val="000000"/>
                <w:szCs w:val="18"/>
              </w:rPr>
              <w:tab/>
              <w:t>Reducir</w:t>
            </w:r>
            <w:r w:rsidRPr="00DB1649">
              <w:rPr>
                <w:b/>
                <w:color w:val="000000"/>
                <w:spacing w:val="15"/>
                <w:szCs w:val="18"/>
              </w:rPr>
              <w:t xml:space="preserve"> </w:t>
            </w:r>
            <w:r w:rsidRPr="00DB1649">
              <w:rPr>
                <w:b/>
                <w:color w:val="000000"/>
                <w:szCs w:val="18"/>
              </w:rPr>
              <w:t>de</w:t>
            </w:r>
            <w:r w:rsidRPr="00DB1649">
              <w:rPr>
                <w:b/>
                <w:color w:val="000000"/>
                <w:spacing w:val="15"/>
                <w:szCs w:val="18"/>
              </w:rPr>
              <w:t xml:space="preserve"> </w:t>
            </w:r>
            <w:r w:rsidRPr="00DB1649">
              <w:rPr>
                <w:b/>
                <w:color w:val="000000"/>
                <w:szCs w:val="18"/>
              </w:rPr>
              <w:t>manera</w:t>
            </w:r>
            <w:r w:rsidRPr="00DB1649">
              <w:rPr>
                <w:b/>
                <w:color w:val="000000"/>
                <w:spacing w:val="15"/>
                <w:szCs w:val="18"/>
              </w:rPr>
              <w:t xml:space="preserve"> </w:t>
            </w:r>
            <w:r w:rsidRPr="00DB1649">
              <w:rPr>
                <w:b/>
                <w:color w:val="000000"/>
                <w:szCs w:val="18"/>
              </w:rPr>
              <w:t>responsable</w:t>
            </w:r>
            <w:r w:rsidRPr="00DB1649">
              <w:rPr>
                <w:b/>
                <w:color w:val="000000"/>
                <w:spacing w:val="15"/>
                <w:szCs w:val="18"/>
              </w:rPr>
              <w:t xml:space="preserve"> </w:t>
            </w:r>
            <w:r w:rsidRPr="00DB1649">
              <w:rPr>
                <w:b/>
                <w:color w:val="000000"/>
                <w:szCs w:val="18"/>
              </w:rPr>
              <w:t>el</w:t>
            </w:r>
            <w:r w:rsidRPr="00DB1649">
              <w:rPr>
                <w:b/>
                <w:color w:val="000000"/>
                <w:spacing w:val="15"/>
                <w:szCs w:val="18"/>
              </w:rPr>
              <w:t xml:space="preserve"> </w:t>
            </w:r>
            <w:r w:rsidRPr="00DB1649">
              <w:rPr>
                <w:b/>
                <w:color w:val="000000"/>
                <w:szCs w:val="18"/>
              </w:rPr>
              <w:t>rezago</w:t>
            </w:r>
            <w:r w:rsidRPr="00DB1649">
              <w:rPr>
                <w:b/>
                <w:color w:val="000000"/>
                <w:spacing w:val="15"/>
                <w:szCs w:val="18"/>
              </w:rPr>
              <w:t xml:space="preserve"> </w:t>
            </w:r>
            <w:r w:rsidRPr="00DB1649">
              <w:rPr>
                <w:b/>
                <w:color w:val="000000"/>
                <w:szCs w:val="18"/>
              </w:rPr>
              <w:t>de</w:t>
            </w:r>
            <w:r w:rsidRPr="00DB1649">
              <w:rPr>
                <w:b/>
                <w:color w:val="000000"/>
                <w:spacing w:val="15"/>
                <w:szCs w:val="18"/>
              </w:rPr>
              <w:t xml:space="preserve"> </w:t>
            </w:r>
            <w:r w:rsidRPr="00DB1649">
              <w:rPr>
                <w:b/>
                <w:color w:val="000000"/>
                <w:szCs w:val="18"/>
              </w:rPr>
              <w:t>vivienda</w:t>
            </w:r>
            <w:r w:rsidRPr="00DB1649">
              <w:rPr>
                <w:b/>
                <w:color w:val="000000"/>
                <w:spacing w:val="15"/>
                <w:szCs w:val="18"/>
              </w:rPr>
              <w:t xml:space="preserve"> </w:t>
            </w:r>
            <w:r w:rsidRPr="00DB1649">
              <w:rPr>
                <w:b/>
                <w:color w:val="000000"/>
                <w:szCs w:val="18"/>
              </w:rPr>
              <w:t>a</w:t>
            </w:r>
            <w:r w:rsidRPr="00DB1649">
              <w:rPr>
                <w:b/>
                <w:color w:val="000000"/>
                <w:spacing w:val="15"/>
                <w:szCs w:val="18"/>
              </w:rPr>
              <w:t xml:space="preserve"> </w:t>
            </w:r>
            <w:r w:rsidRPr="00DB1649">
              <w:rPr>
                <w:b/>
                <w:color w:val="000000"/>
                <w:szCs w:val="18"/>
              </w:rPr>
              <w:t>tr</w:t>
            </w:r>
            <w:r w:rsidRPr="00DB1649">
              <w:rPr>
                <w:b/>
                <w:color w:val="000000"/>
                <w:spacing w:val="-5"/>
                <w:szCs w:val="18"/>
              </w:rPr>
              <w:t>a</w:t>
            </w:r>
            <w:r w:rsidRPr="00DB1649">
              <w:rPr>
                <w:b/>
                <w:color w:val="000000"/>
                <w:szCs w:val="18"/>
              </w:rPr>
              <w:t>vés</w:t>
            </w:r>
            <w:r w:rsidRPr="00DB1649">
              <w:rPr>
                <w:b/>
                <w:color w:val="000000"/>
                <w:spacing w:val="15"/>
                <w:szCs w:val="18"/>
              </w:rPr>
              <w:t xml:space="preserve"> </w:t>
            </w:r>
            <w:r w:rsidRPr="00DB1649">
              <w:rPr>
                <w:b/>
                <w:color w:val="000000"/>
                <w:szCs w:val="18"/>
              </w:rPr>
              <w:t>del mejoramiento</w:t>
            </w:r>
            <w:r w:rsidRPr="00DB1649">
              <w:rPr>
                <w:b/>
                <w:color w:val="000000"/>
                <w:spacing w:val="-5"/>
                <w:szCs w:val="18"/>
              </w:rPr>
              <w:t xml:space="preserve"> </w:t>
            </w:r>
            <w:r w:rsidRPr="00DB1649">
              <w:rPr>
                <w:b/>
                <w:color w:val="000000"/>
                <w:szCs w:val="18"/>
              </w:rPr>
              <w:t>y</w:t>
            </w:r>
            <w:r w:rsidRPr="00DB1649">
              <w:rPr>
                <w:b/>
                <w:color w:val="000000"/>
                <w:spacing w:val="-5"/>
                <w:szCs w:val="18"/>
              </w:rPr>
              <w:t xml:space="preserve"> </w:t>
            </w:r>
            <w:r w:rsidRPr="00DB1649">
              <w:rPr>
                <w:b/>
                <w:color w:val="000000"/>
                <w:szCs w:val="18"/>
              </w:rPr>
              <w:t>ampliación</w:t>
            </w:r>
            <w:r w:rsidRPr="00DB1649">
              <w:rPr>
                <w:b/>
                <w:color w:val="000000"/>
                <w:spacing w:val="-5"/>
                <w:szCs w:val="18"/>
              </w:rPr>
              <w:t xml:space="preserve"> </w:t>
            </w:r>
            <w:r w:rsidRPr="00DB1649">
              <w:rPr>
                <w:b/>
                <w:color w:val="000000"/>
                <w:szCs w:val="18"/>
              </w:rPr>
              <w:t>de</w:t>
            </w:r>
            <w:r w:rsidRPr="00DB1649">
              <w:rPr>
                <w:b/>
                <w:color w:val="000000"/>
                <w:spacing w:val="-5"/>
                <w:szCs w:val="18"/>
              </w:rPr>
              <w:t xml:space="preserve"> </w:t>
            </w:r>
            <w:r w:rsidRPr="00DB1649">
              <w:rPr>
                <w:b/>
                <w:color w:val="000000"/>
                <w:szCs w:val="18"/>
              </w:rPr>
              <w:t>la</w:t>
            </w:r>
            <w:r w:rsidRPr="00DB1649">
              <w:rPr>
                <w:b/>
                <w:color w:val="000000"/>
                <w:spacing w:val="-5"/>
                <w:szCs w:val="18"/>
              </w:rPr>
              <w:t xml:space="preserve"> </w:t>
            </w:r>
            <w:r w:rsidRPr="00DB1649">
              <w:rPr>
                <w:b/>
                <w:color w:val="000000"/>
                <w:szCs w:val="18"/>
              </w:rPr>
              <w:t>vivienda</w:t>
            </w:r>
            <w:r w:rsidRPr="00DB1649">
              <w:rPr>
                <w:b/>
                <w:color w:val="000000"/>
                <w:spacing w:val="-5"/>
                <w:szCs w:val="18"/>
              </w:rPr>
              <w:t xml:space="preserve"> </w:t>
            </w:r>
            <w:r w:rsidRPr="00DB1649">
              <w:rPr>
                <w:b/>
                <w:color w:val="000000"/>
                <w:szCs w:val="18"/>
              </w:rPr>
              <w:t>existente</w:t>
            </w:r>
            <w:r w:rsidRPr="00DB1649">
              <w:rPr>
                <w:b/>
                <w:color w:val="000000"/>
                <w:spacing w:val="-5"/>
                <w:szCs w:val="18"/>
              </w:rPr>
              <w:t xml:space="preserve"> </w:t>
            </w:r>
            <w:r w:rsidRPr="00DB1649">
              <w:rPr>
                <w:b/>
                <w:color w:val="000000"/>
                <w:szCs w:val="18"/>
              </w:rPr>
              <w:t>y</w:t>
            </w:r>
            <w:r w:rsidRPr="00DB1649">
              <w:rPr>
                <w:b/>
                <w:color w:val="000000"/>
                <w:spacing w:val="-5"/>
                <w:szCs w:val="18"/>
              </w:rPr>
              <w:t xml:space="preserve"> </w:t>
            </w:r>
            <w:r w:rsidRPr="00DB1649">
              <w:rPr>
                <w:b/>
                <w:color w:val="000000"/>
                <w:szCs w:val="18"/>
              </w:rPr>
              <w:t>el</w:t>
            </w:r>
            <w:r w:rsidRPr="00DB1649">
              <w:rPr>
                <w:b/>
                <w:color w:val="000000"/>
                <w:spacing w:val="-5"/>
                <w:szCs w:val="18"/>
              </w:rPr>
              <w:t xml:space="preserve"> f</w:t>
            </w:r>
            <w:r w:rsidRPr="00DB1649">
              <w:rPr>
                <w:b/>
                <w:color w:val="000000"/>
                <w:szCs w:val="18"/>
              </w:rPr>
              <w:t>omento</w:t>
            </w:r>
            <w:r w:rsidRPr="00DB1649">
              <w:rPr>
                <w:b/>
                <w:color w:val="000000"/>
                <w:spacing w:val="-5"/>
                <w:szCs w:val="18"/>
              </w:rPr>
              <w:t xml:space="preserve"> </w:t>
            </w:r>
            <w:r w:rsidRPr="00DB1649">
              <w:rPr>
                <w:b/>
                <w:color w:val="000000"/>
                <w:szCs w:val="18"/>
              </w:rPr>
              <w:t>de la adquisición de vivienda nueva.</w:t>
            </w:r>
          </w:p>
        </w:tc>
      </w:tr>
    </w:tbl>
    <w:p w:rsidR="00685860" w:rsidRPr="00685860" w:rsidRDefault="00685860" w:rsidP="000F77C6">
      <w:pPr>
        <w:pStyle w:val="Texto"/>
        <w:spacing w:line="28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2" w:lineRule="exact"/>
        <w:ind w:left="1980" w:hanging="540"/>
      </w:pPr>
      <w:r w:rsidRPr="00685860">
        <w:t>•</w:t>
      </w:r>
      <w:r w:rsidRPr="00685860">
        <w:tab/>
        <w:t>Desarrollar y promover vivienda digna que f</w:t>
      </w:r>
      <w:r w:rsidRPr="00685860">
        <w:rPr>
          <w:spacing w:val="-5"/>
        </w:rPr>
        <w:t>a</w:t>
      </w:r>
      <w:r w:rsidRPr="00685860">
        <w:t>vorezca el bienestar de las familias.</w:t>
      </w:r>
    </w:p>
    <w:p w:rsidR="00685860" w:rsidRPr="00685860" w:rsidRDefault="00685860" w:rsidP="000F77C6">
      <w:pPr>
        <w:pStyle w:val="Texto"/>
        <w:spacing w:line="282" w:lineRule="exact"/>
        <w:ind w:left="1980" w:hanging="540"/>
      </w:pPr>
      <w:r w:rsidRPr="00685860">
        <w:t>•</w:t>
      </w:r>
      <w:r w:rsidRPr="00685860">
        <w:tab/>
        <w:t xml:space="preserve">Desarrollar un nuevo modelo de atención de necesidades de vivienda para distintos segmentos de la población, y la atención a la población no cubierta por la seguridad social, incentivando su inserción a la economía </w:t>
      </w:r>
      <w:r w:rsidRPr="00685860">
        <w:rPr>
          <w:spacing w:val="-5"/>
        </w:rPr>
        <w:t>f</w:t>
      </w:r>
      <w:r w:rsidRPr="00685860">
        <w:t>ormal.</w:t>
      </w:r>
    </w:p>
    <w:p w:rsidR="00685860" w:rsidRPr="00685860" w:rsidRDefault="00685860" w:rsidP="000F77C6">
      <w:pPr>
        <w:pStyle w:val="Texto"/>
        <w:spacing w:line="282" w:lineRule="exact"/>
        <w:ind w:left="1980" w:hanging="540"/>
      </w:pPr>
      <w:r w:rsidRPr="00685860">
        <w:t>•</w:t>
      </w:r>
      <w:r w:rsidRPr="00685860">
        <w:tab/>
        <w:t>Fortalecer</w:t>
      </w:r>
      <w:r w:rsidRPr="00685860">
        <w:rPr>
          <w:spacing w:val="10"/>
        </w:rPr>
        <w:t xml:space="preserve"> </w:t>
      </w:r>
      <w:r w:rsidRPr="00685860">
        <w:t>el</w:t>
      </w:r>
      <w:r w:rsidRPr="00685860">
        <w:rPr>
          <w:spacing w:val="10"/>
        </w:rPr>
        <w:t xml:space="preserve"> </w:t>
      </w:r>
      <w:r w:rsidRPr="00685860">
        <w:t>mercado</w:t>
      </w:r>
      <w:r w:rsidRPr="00685860">
        <w:rPr>
          <w:spacing w:val="10"/>
        </w:rPr>
        <w:t xml:space="preserve"> </w:t>
      </w:r>
      <w:r w:rsidRPr="00685860">
        <w:t>secundario</w:t>
      </w:r>
      <w:r w:rsidRPr="00685860">
        <w:rPr>
          <w:spacing w:val="10"/>
        </w:rPr>
        <w:t xml:space="preserve"> </w:t>
      </w:r>
      <w:r w:rsidRPr="00685860">
        <w:t>de</w:t>
      </w:r>
      <w:r w:rsidRPr="00685860">
        <w:rPr>
          <w:spacing w:val="10"/>
        </w:rPr>
        <w:t xml:space="preserve"> </w:t>
      </w:r>
      <w:r w:rsidRPr="00685860">
        <w:t>vivienda,</w:t>
      </w:r>
      <w:r w:rsidRPr="00685860">
        <w:rPr>
          <w:spacing w:val="10"/>
        </w:rPr>
        <w:t xml:space="preserve"> </w:t>
      </w:r>
      <w:r w:rsidRPr="00685860">
        <w:t>incentivando</w:t>
      </w:r>
      <w:r w:rsidRPr="00685860">
        <w:rPr>
          <w:spacing w:val="10"/>
        </w:rPr>
        <w:t xml:space="preserve"> </w:t>
      </w:r>
      <w:r w:rsidRPr="00685860">
        <w:t>el</w:t>
      </w:r>
      <w:r w:rsidRPr="00685860">
        <w:rPr>
          <w:spacing w:val="10"/>
        </w:rPr>
        <w:t xml:space="preserve"> </w:t>
      </w:r>
      <w:r w:rsidRPr="00685860">
        <w:t>mercado</w:t>
      </w:r>
      <w:r w:rsidRPr="00685860">
        <w:rPr>
          <w:spacing w:val="10"/>
        </w:rPr>
        <w:t xml:space="preserve"> </w:t>
      </w:r>
      <w:r w:rsidRPr="00685860">
        <w:t>de</w:t>
      </w:r>
      <w:r w:rsidRPr="00685860">
        <w:rPr>
          <w:spacing w:val="10"/>
        </w:rPr>
        <w:t xml:space="preserve"> </w:t>
      </w:r>
      <w:r w:rsidRPr="00685860">
        <w:t>renta,</w:t>
      </w:r>
      <w:r w:rsidRPr="00685860">
        <w:rPr>
          <w:spacing w:val="10"/>
        </w:rPr>
        <w:t xml:space="preserve"> </w:t>
      </w:r>
      <w:r w:rsidRPr="00685860">
        <w:t>que</w:t>
      </w:r>
      <w:r w:rsidRPr="00685860">
        <w:rPr>
          <w:spacing w:val="10"/>
        </w:rPr>
        <w:t xml:space="preserve"> </w:t>
      </w:r>
      <w:r w:rsidRPr="00685860">
        <w:t>eleve</w:t>
      </w:r>
      <w:r w:rsidRPr="00685860">
        <w:rPr>
          <w:spacing w:val="10"/>
        </w:rPr>
        <w:t xml:space="preserve"> </w:t>
      </w:r>
      <w:r w:rsidRPr="00685860">
        <w:t>la plusvalía de viviendas desocupadas y contribuya a una o</w:t>
      </w:r>
      <w:r w:rsidRPr="00685860">
        <w:rPr>
          <w:spacing w:val="-5"/>
        </w:rPr>
        <w:t>f</w:t>
      </w:r>
      <w:r w:rsidRPr="00685860">
        <w:t>erta más diversa y flexible.</w:t>
      </w:r>
    </w:p>
    <w:p w:rsidR="00685860" w:rsidRPr="00685860" w:rsidRDefault="00685860" w:rsidP="000F77C6">
      <w:pPr>
        <w:pStyle w:val="Texto"/>
        <w:spacing w:line="282" w:lineRule="exact"/>
        <w:ind w:left="1980" w:hanging="540"/>
      </w:pPr>
      <w:r w:rsidRPr="00685860">
        <w:lastRenderedPageBreak/>
        <w:t>•</w:t>
      </w:r>
      <w:r w:rsidRPr="00685860">
        <w:tab/>
        <w:t>Incentivar</w:t>
      </w:r>
      <w:r w:rsidRPr="00685860">
        <w:rPr>
          <w:spacing w:val="10"/>
        </w:rPr>
        <w:t xml:space="preserve"> </w:t>
      </w:r>
      <w:r w:rsidRPr="00685860">
        <w:t>la</w:t>
      </w:r>
      <w:r w:rsidRPr="00685860">
        <w:rPr>
          <w:spacing w:val="10"/>
        </w:rPr>
        <w:t xml:space="preserve"> </w:t>
      </w:r>
      <w:r w:rsidRPr="00685860">
        <w:t>o</w:t>
      </w:r>
      <w:r w:rsidRPr="00685860">
        <w:rPr>
          <w:spacing w:val="-5"/>
        </w:rPr>
        <w:t>f</w:t>
      </w:r>
      <w:r w:rsidRPr="00685860">
        <w:t>erta</w:t>
      </w:r>
      <w:r w:rsidRPr="00685860">
        <w:rPr>
          <w:spacing w:val="10"/>
        </w:rPr>
        <w:t xml:space="preserve"> </w:t>
      </w:r>
      <w:r w:rsidRPr="00685860">
        <w:t>y</w:t>
      </w:r>
      <w:r w:rsidRPr="00685860">
        <w:rPr>
          <w:spacing w:val="10"/>
        </w:rPr>
        <w:t xml:space="preserve"> </w:t>
      </w:r>
      <w:r w:rsidRPr="00685860">
        <w:t>demanda</w:t>
      </w:r>
      <w:r w:rsidRPr="00685860">
        <w:rPr>
          <w:spacing w:val="10"/>
        </w:rPr>
        <w:t xml:space="preserve"> </w:t>
      </w:r>
      <w:r w:rsidRPr="00685860">
        <w:t>de</w:t>
      </w:r>
      <w:r w:rsidRPr="00685860">
        <w:rPr>
          <w:spacing w:val="10"/>
        </w:rPr>
        <w:t xml:space="preserve"> </w:t>
      </w:r>
      <w:r w:rsidRPr="00685860">
        <w:t>vivienda</w:t>
      </w:r>
      <w:r w:rsidRPr="00685860">
        <w:rPr>
          <w:spacing w:val="10"/>
        </w:rPr>
        <w:t xml:space="preserve"> </w:t>
      </w:r>
      <w:r w:rsidRPr="00685860">
        <w:t>en</w:t>
      </w:r>
      <w:r w:rsidRPr="00685860">
        <w:rPr>
          <w:spacing w:val="10"/>
        </w:rPr>
        <w:t xml:space="preserve"> </w:t>
      </w:r>
      <w:r w:rsidRPr="00685860">
        <w:t>renta</w:t>
      </w:r>
      <w:r w:rsidRPr="00685860">
        <w:rPr>
          <w:spacing w:val="10"/>
        </w:rPr>
        <w:t xml:space="preserve"> </w:t>
      </w:r>
      <w:r w:rsidRPr="00685860">
        <w:t>adecuada</w:t>
      </w:r>
      <w:r w:rsidRPr="00685860">
        <w:rPr>
          <w:spacing w:val="10"/>
        </w:rPr>
        <w:t xml:space="preserve"> </w:t>
      </w:r>
      <w:r w:rsidRPr="00685860">
        <w:t>a</w:t>
      </w:r>
      <w:r w:rsidRPr="00685860">
        <w:rPr>
          <w:spacing w:val="10"/>
        </w:rPr>
        <w:t xml:space="preserve"> </w:t>
      </w:r>
      <w:r w:rsidRPr="00685860">
        <w:t>las</w:t>
      </w:r>
      <w:r w:rsidRPr="00685860">
        <w:rPr>
          <w:spacing w:val="10"/>
        </w:rPr>
        <w:t xml:space="preserve"> </w:t>
      </w:r>
      <w:r w:rsidRPr="00685860">
        <w:t>necesidades</w:t>
      </w:r>
      <w:r w:rsidRPr="00685860">
        <w:rPr>
          <w:spacing w:val="10"/>
        </w:rPr>
        <w:t xml:space="preserve"> </w:t>
      </w:r>
      <w:r w:rsidRPr="00685860">
        <w:t>personales</w:t>
      </w:r>
      <w:r w:rsidRPr="00685860">
        <w:rPr>
          <w:spacing w:val="10"/>
        </w:rPr>
        <w:t xml:space="preserve"> </w:t>
      </w:r>
      <w:r w:rsidRPr="00685860">
        <w:t>y familiares.</w:t>
      </w:r>
    </w:p>
    <w:p w:rsidR="00685860" w:rsidRPr="00685860" w:rsidRDefault="00685860" w:rsidP="000F77C6">
      <w:pPr>
        <w:pStyle w:val="Texto"/>
        <w:spacing w:line="282" w:lineRule="exact"/>
        <w:ind w:left="1980" w:hanging="540"/>
      </w:pPr>
      <w:r w:rsidRPr="00685860">
        <w:t>•</w:t>
      </w:r>
      <w:r w:rsidRPr="00685860">
        <w:tab/>
        <w:t>Fortalecer</w:t>
      </w:r>
      <w:r w:rsidRPr="00685860">
        <w:rPr>
          <w:spacing w:val="45"/>
        </w:rPr>
        <w:t xml:space="preserve"> </w:t>
      </w:r>
      <w:r w:rsidRPr="00685860">
        <w:t>el</w:t>
      </w:r>
      <w:r w:rsidRPr="00685860">
        <w:rPr>
          <w:spacing w:val="45"/>
        </w:rPr>
        <w:t xml:space="preserve"> </w:t>
      </w:r>
      <w:r w:rsidRPr="00685860">
        <w:t>papel</w:t>
      </w:r>
      <w:r w:rsidRPr="00685860">
        <w:rPr>
          <w:spacing w:val="45"/>
        </w:rPr>
        <w:t xml:space="preserve"> </w:t>
      </w:r>
      <w:r w:rsidRPr="00685860">
        <w:t>de</w:t>
      </w:r>
      <w:r w:rsidRPr="00685860">
        <w:rPr>
          <w:spacing w:val="45"/>
        </w:rPr>
        <w:t xml:space="preserve"> </w:t>
      </w:r>
      <w:r w:rsidRPr="00685860">
        <w:t>la</w:t>
      </w:r>
      <w:r w:rsidRPr="00685860">
        <w:rPr>
          <w:spacing w:val="45"/>
        </w:rPr>
        <w:t xml:space="preserve"> </w:t>
      </w:r>
      <w:r w:rsidRPr="00685860">
        <w:t>banca</w:t>
      </w:r>
      <w:r w:rsidRPr="00685860">
        <w:rPr>
          <w:spacing w:val="45"/>
        </w:rPr>
        <w:t xml:space="preserve"> </w:t>
      </w:r>
      <w:r w:rsidRPr="00685860">
        <w:t>privada,</w:t>
      </w:r>
      <w:r w:rsidRPr="00685860">
        <w:rPr>
          <w:spacing w:val="45"/>
        </w:rPr>
        <w:t xml:space="preserve"> </w:t>
      </w:r>
      <w:r w:rsidRPr="00685860">
        <w:t>la</w:t>
      </w:r>
      <w:r w:rsidRPr="00685860">
        <w:rPr>
          <w:spacing w:val="45"/>
        </w:rPr>
        <w:t xml:space="preserve"> </w:t>
      </w:r>
      <w:r w:rsidRPr="00685860">
        <w:t>Banca</w:t>
      </w:r>
      <w:r w:rsidRPr="00685860">
        <w:rPr>
          <w:spacing w:val="45"/>
        </w:rPr>
        <w:t xml:space="preserve"> </w:t>
      </w:r>
      <w:r w:rsidRPr="00685860">
        <w:t>de</w:t>
      </w:r>
      <w:r w:rsidRPr="00685860">
        <w:rPr>
          <w:spacing w:val="45"/>
        </w:rPr>
        <w:t xml:space="preserve"> </w:t>
      </w:r>
      <w:r w:rsidRPr="00685860">
        <w:t>Desarrollo,</w:t>
      </w:r>
      <w:r w:rsidRPr="00685860">
        <w:rPr>
          <w:spacing w:val="45"/>
        </w:rPr>
        <w:t xml:space="preserve"> </w:t>
      </w:r>
      <w:r w:rsidRPr="00685860">
        <w:t>las</w:t>
      </w:r>
      <w:r w:rsidRPr="00685860">
        <w:rPr>
          <w:spacing w:val="45"/>
        </w:rPr>
        <w:t xml:space="preserve"> </w:t>
      </w:r>
      <w:r w:rsidRPr="00685860">
        <w:t>instituciones</w:t>
      </w:r>
      <w:r w:rsidRPr="00685860">
        <w:rPr>
          <w:spacing w:val="45"/>
        </w:rPr>
        <w:t xml:space="preserve"> </w:t>
      </w:r>
      <w:r w:rsidRPr="00685860">
        <w:t>públicas hipotecarias,</w:t>
      </w:r>
      <w:r w:rsidRPr="00685860">
        <w:rPr>
          <w:spacing w:val="15"/>
        </w:rPr>
        <w:t xml:space="preserve"> </w:t>
      </w:r>
      <w:proofErr w:type="spellStart"/>
      <w:r w:rsidRPr="00685860">
        <w:t>microfinancieras</w:t>
      </w:r>
      <w:proofErr w:type="spellEnd"/>
      <w:r w:rsidRPr="00685860">
        <w:t xml:space="preserve"> y</w:t>
      </w:r>
      <w:r w:rsidRPr="00685860">
        <w:rPr>
          <w:spacing w:val="15"/>
        </w:rPr>
        <w:t xml:space="preserve"> </w:t>
      </w:r>
      <w:r w:rsidRPr="00685860">
        <w:t>ejecutores</w:t>
      </w:r>
      <w:r w:rsidRPr="00685860">
        <w:rPr>
          <w:spacing w:val="15"/>
        </w:rPr>
        <w:t xml:space="preserve"> </w:t>
      </w:r>
      <w:r w:rsidRPr="00685860">
        <w:t>sociales</w:t>
      </w:r>
      <w:r w:rsidRPr="00685860">
        <w:rPr>
          <w:spacing w:val="15"/>
        </w:rPr>
        <w:t xml:space="preserve"> </w:t>
      </w:r>
      <w:r w:rsidRPr="00685860">
        <w:t>de</w:t>
      </w:r>
      <w:r w:rsidRPr="00685860">
        <w:rPr>
          <w:spacing w:val="15"/>
        </w:rPr>
        <w:t xml:space="preserve"> </w:t>
      </w:r>
      <w:r w:rsidRPr="00685860">
        <w:t>vivienda,</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otorgamiento</w:t>
      </w:r>
      <w:r w:rsidRPr="00685860">
        <w:rPr>
          <w:spacing w:val="15"/>
        </w:rPr>
        <w:t xml:space="preserve"> </w:t>
      </w:r>
      <w:r w:rsidRPr="00685860">
        <w:t>de financiamiento</w:t>
      </w:r>
      <w:r w:rsidRPr="00685860">
        <w:rPr>
          <w:spacing w:val="-10"/>
        </w:rPr>
        <w:t xml:space="preserve"> </w:t>
      </w:r>
      <w:r w:rsidRPr="00685860">
        <w:t>para construi</w:t>
      </w:r>
      <w:r w:rsidRPr="00685860">
        <w:rPr>
          <w:spacing w:val="-5"/>
        </w:rPr>
        <w:t>r</w:t>
      </w:r>
      <w:r w:rsidRPr="00685860">
        <w:t>, adquirir y mejorar la vivienda.</w:t>
      </w:r>
    </w:p>
    <w:p w:rsidR="00685860" w:rsidRPr="00685860" w:rsidRDefault="00685860" w:rsidP="000F77C6">
      <w:pPr>
        <w:pStyle w:val="Texto"/>
        <w:spacing w:line="282" w:lineRule="exact"/>
        <w:ind w:left="1980" w:hanging="540"/>
      </w:pPr>
      <w:r w:rsidRPr="00685860">
        <w:t>•</w:t>
      </w:r>
      <w:r w:rsidRPr="00685860">
        <w:tab/>
        <w:t>Desarrollar</w:t>
      </w:r>
      <w:r w:rsidRPr="00685860">
        <w:rPr>
          <w:spacing w:val="5"/>
        </w:rPr>
        <w:t xml:space="preserve"> </w:t>
      </w:r>
      <w:r w:rsidRPr="00685860">
        <w:t>los</w:t>
      </w:r>
      <w:r w:rsidRPr="00685860">
        <w:rPr>
          <w:spacing w:val="5"/>
        </w:rPr>
        <w:t xml:space="preserve"> </w:t>
      </w:r>
      <w:r w:rsidRPr="00685860">
        <w:t>instrumentos</w:t>
      </w:r>
      <w:r w:rsidRPr="00685860">
        <w:rPr>
          <w:spacing w:val="5"/>
        </w:rPr>
        <w:t xml:space="preserve"> </w:t>
      </w:r>
      <w:r w:rsidRPr="00685860">
        <w:t>administrativos</w:t>
      </w:r>
      <w:r w:rsidRPr="00685860">
        <w:rPr>
          <w:spacing w:val="5"/>
        </w:rPr>
        <w:t xml:space="preserve"> </w:t>
      </w:r>
      <w:r w:rsidRPr="00685860">
        <w:t>y</w:t>
      </w:r>
      <w:r w:rsidRPr="00685860">
        <w:rPr>
          <w:spacing w:val="5"/>
        </w:rPr>
        <w:t xml:space="preserve"> </w:t>
      </w:r>
      <w:r w:rsidRPr="00685860">
        <w:t>contributivos</w:t>
      </w:r>
      <w:r w:rsidRPr="00685860">
        <w:rPr>
          <w:spacing w:val="5"/>
        </w:rPr>
        <w:t xml:space="preserve"> </w:t>
      </w:r>
      <w:r w:rsidRPr="00685860">
        <w:t>que</w:t>
      </w:r>
      <w:r w:rsidRPr="00685860">
        <w:rPr>
          <w:spacing w:val="5"/>
        </w:rPr>
        <w:t xml:space="preserve"> </w:t>
      </w:r>
      <w:r w:rsidRPr="00685860">
        <w:t>permitan</w:t>
      </w:r>
      <w:r w:rsidRPr="00685860">
        <w:rPr>
          <w:spacing w:val="5"/>
        </w:rPr>
        <w:t xml:space="preserve"> </w:t>
      </w:r>
      <w:r w:rsidRPr="00685860">
        <w:t>preservar</w:t>
      </w:r>
      <w:r w:rsidRPr="00685860">
        <w:rPr>
          <w:spacing w:val="5"/>
        </w:rPr>
        <w:t xml:space="preserve"> </w:t>
      </w:r>
      <w:r w:rsidRPr="00685860">
        <w:t>la</w:t>
      </w:r>
      <w:r w:rsidRPr="00685860">
        <w:rPr>
          <w:spacing w:val="5"/>
        </w:rPr>
        <w:t xml:space="preserve"> </w:t>
      </w:r>
      <w:r w:rsidRPr="00685860">
        <w:t>calidad de</w:t>
      </w:r>
      <w:r w:rsidRPr="00685860">
        <w:rPr>
          <w:spacing w:val="-5"/>
        </w:rPr>
        <w:t xml:space="preserve"> </w:t>
      </w:r>
      <w:r w:rsidRPr="00685860">
        <w:t>la</w:t>
      </w:r>
      <w:r w:rsidRPr="00685860">
        <w:rPr>
          <w:spacing w:val="-5"/>
        </w:rPr>
        <w:t xml:space="preserve"> </w:t>
      </w:r>
      <w:r w:rsidRPr="00685860">
        <w:t>vivienda</w:t>
      </w:r>
      <w:r w:rsidRPr="00685860">
        <w:rPr>
          <w:spacing w:val="-5"/>
        </w:rPr>
        <w:t xml:space="preserve"> </w:t>
      </w:r>
      <w:r w:rsidRPr="00685860">
        <w:t>y</w:t>
      </w:r>
      <w:r w:rsidRPr="00685860">
        <w:rPr>
          <w:spacing w:val="-5"/>
        </w:rPr>
        <w:t xml:space="preserve"> </w:t>
      </w:r>
      <w:r w:rsidRPr="00685860">
        <w:t>su</w:t>
      </w:r>
      <w:r w:rsidRPr="00685860">
        <w:rPr>
          <w:spacing w:val="-5"/>
        </w:rPr>
        <w:t xml:space="preserve"> </w:t>
      </w:r>
      <w:r w:rsidRPr="00685860">
        <w:t>entorno,</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la</w:t>
      </w:r>
      <w:r w:rsidRPr="00685860">
        <w:rPr>
          <w:spacing w:val="-5"/>
        </w:rPr>
        <w:t xml:space="preserve"> </w:t>
      </w:r>
      <w:r w:rsidRPr="00685860">
        <w:t>plusvalía</w:t>
      </w:r>
      <w:r w:rsidRPr="00685860">
        <w:rPr>
          <w:spacing w:val="-5"/>
        </w:rPr>
        <w:t xml:space="preserve"> </w:t>
      </w:r>
      <w:r w:rsidRPr="00685860">
        <w:t>habitacional</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desarrollos</w:t>
      </w:r>
      <w:r w:rsidRPr="00685860">
        <w:rPr>
          <w:spacing w:val="-5"/>
        </w:rPr>
        <w:t xml:space="preserve"> </w:t>
      </w:r>
      <w:r w:rsidRPr="00685860">
        <w:t>que</w:t>
      </w:r>
      <w:r w:rsidRPr="00685860">
        <w:rPr>
          <w:spacing w:val="-5"/>
        </w:rPr>
        <w:t xml:space="preserve"> </w:t>
      </w:r>
      <w:r w:rsidRPr="00685860">
        <w:t>se</w:t>
      </w:r>
      <w:r w:rsidRPr="00685860">
        <w:rPr>
          <w:spacing w:val="-5"/>
        </w:rPr>
        <w:t xml:space="preserve"> </w:t>
      </w:r>
      <w:r w:rsidRPr="00685860">
        <w:t>financien.</w:t>
      </w:r>
    </w:p>
    <w:p w:rsidR="00685860" w:rsidRPr="00685860" w:rsidRDefault="00685860" w:rsidP="000F77C6">
      <w:pPr>
        <w:pStyle w:val="Texto"/>
        <w:spacing w:line="282" w:lineRule="exact"/>
        <w:ind w:left="1980" w:hanging="540"/>
      </w:pPr>
      <w:r w:rsidRPr="00685860">
        <w:t>•</w:t>
      </w:r>
      <w:r w:rsidRPr="00685860">
        <w:tab/>
        <w:t>Fomentar</w:t>
      </w:r>
      <w:r w:rsidRPr="00685860">
        <w:rPr>
          <w:spacing w:val="10"/>
        </w:rPr>
        <w:t xml:space="preserve"> </w:t>
      </w:r>
      <w:r w:rsidRPr="00685860">
        <w:t>la</w:t>
      </w:r>
      <w:r w:rsidRPr="00685860">
        <w:rPr>
          <w:spacing w:val="10"/>
        </w:rPr>
        <w:t xml:space="preserve"> </w:t>
      </w:r>
      <w:r w:rsidRPr="00685860">
        <w:t>nueva</w:t>
      </w:r>
      <w:r w:rsidRPr="00685860">
        <w:rPr>
          <w:spacing w:val="10"/>
        </w:rPr>
        <w:t xml:space="preserve"> </w:t>
      </w:r>
      <w:r w:rsidRPr="00685860">
        <w:t>vivienda</w:t>
      </w:r>
      <w:r w:rsidRPr="00685860">
        <w:rPr>
          <w:spacing w:val="10"/>
        </w:rPr>
        <w:t xml:space="preserve"> </w:t>
      </w:r>
      <w:r w:rsidRPr="00685860">
        <w:t>sustentable</w:t>
      </w:r>
      <w:r w:rsidRPr="00685860">
        <w:rPr>
          <w:spacing w:val="10"/>
        </w:rPr>
        <w:t xml:space="preserve"> </w:t>
      </w:r>
      <w:r w:rsidRPr="00685860">
        <w:t>desde</w:t>
      </w:r>
      <w:r w:rsidRPr="00685860">
        <w:rPr>
          <w:spacing w:val="10"/>
        </w:rPr>
        <w:t xml:space="preserve"> </w:t>
      </w:r>
      <w:r w:rsidRPr="00685860">
        <w:t>las</w:t>
      </w:r>
      <w:r w:rsidRPr="00685860">
        <w:rPr>
          <w:spacing w:val="10"/>
        </w:rPr>
        <w:t xml:space="preserve"> </w:t>
      </w:r>
      <w:r w:rsidRPr="00685860">
        <w:t>dimensiones</w:t>
      </w:r>
      <w:r w:rsidRPr="00685860">
        <w:rPr>
          <w:spacing w:val="10"/>
        </w:rPr>
        <w:t xml:space="preserve"> </w:t>
      </w:r>
      <w:r w:rsidRPr="00685860">
        <w:t>económica,</w:t>
      </w:r>
      <w:r w:rsidRPr="00685860">
        <w:rPr>
          <w:spacing w:val="10"/>
        </w:rPr>
        <w:t xml:space="preserve"> </w:t>
      </w:r>
      <w:r w:rsidRPr="00685860">
        <w:t>ecológica</w:t>
      </w:r>
      <w:r w:rsidRPr="00685860">
        <w:rPr>
          <w:spacing w:val="10"/>
        </w:rPr>
        <w:t xml:space="preserve"> </w:t>
      </w:r>
      <w:r w:rsidRPr="00685860">
        <w:t>y</w:t>
      </w:r>
      <w:r w:rsidRPr="00685860">
        <w:rPr>
          <w:spacing w:val="10"/>
        </w:rPr>
        <w:t xml:space="preserve"> </w:t>
      </w:r>
      <w:r w:rsidRPr="00685860">
        <w:t>social, procurando en particular la adecuada ubicación de los desarrollos habitacionales.</w:t>
      </w:r>
    </w:p>
    <w:p w:rsidR="00685860" w:rsidRPr="00685860" w:rsidRDefault="00685860" w:rsidP="000F77C6">
      <w:pPr>
        <w:pStyle w:val="Texto"/>
        <w:spacing w:line="282" w:lineRule="exact"/>
        <w:ind w:left="1980" w:hanging="540"/>
      </w:pPr>
      <w:r w:rsidRPr="00685860">
        <w:t>•</w:t>
      </w:r>
      <w:r w:rsidRPr="00685860">
        <w:tab/>
        <w:t>Dotar</w:t>
      </w:r>
      <w:r w:rsidRPr="00685860">
        <w:rPr>
          <w:spacing w:val="25"/>
        </w:rPr>
        <w:t xml:space="preserve"> </w:t>
      </w:r>
      <w:r w:rsidRPr="00685860">
        <w:t>con</w:t>
      </w:r>
      <w:r w:rsidRPr="00685860">
        <w:rPr>
          <w:spacing w:val="25"/>
        </w:rPr>
        <w:t xml:space="preserve"> </w:t>
      </w:r>
      <w:r w:rsidRPr="00685860">
        <w:t>servicios</w:t>
      </w:r>
      <w:r w:rsidRPr="00685860">
        <w:rPr>
          <w:spacing w:val="25"/>
        </w:rPr>
        <w:t xml:space="preserve"> </w:t>
      </w:r>
      <w:r w:rsidRPr="00685860">
        <w:t>básicos,</w:t>
      </w:r>
      <w:r w:rsidRPr="00685860">
        <w:rPr>
          <w:spacing w:val="25"/>
        </w:rPr>
        <w:t xml:space="preserve"> </w:t>
      </w:r>
      <w:r w:rsidRPr="00685860">
        <w:t>calidad</w:t>
      </w:r>
      <w:r w:rsidRPr="00685860">
        <w:rPr>
          <w:spacing w:val="25"/>
        </w:rPr>
        <w:t xml:space="preserve"> </w:t>
      </w:r>
      <w:r w:rsidRPr="00685860">
        <w:t>en</w:t>
      </w:r>
      <w:r w:rsidRPr="00685860">
        <w:rPr>
          <w:spacing w:val="25"/>
        </w:rPr>
        <w:t xml:space="preserve"> </w:t>
      </w:r>
      <w:r w:rsidRPr="00685860">
        <w:t>la</w:t>
      </w:r>
      <w:r w:rsidRPr="00685860">
        <w:rPr>
          <w:spacing w:val="25"/>
        </w:rPr>
        <w:t xml:space="preserve"> </w:t>
      </w:r>
      <w:r w:rsidRPr="00685860">
        <w:t>vivienda</w:t>
      </w:r>
      <w:r w:rsidRPr="00685860">
        <w:rPr>
          <w:spacing w:val="25"/>
        </w:rPr>
        <w:t xml:space="preserve"> </w:t>
      </w:r>
      <w:r w:rsidRPr="00685860">
        <w:t>e</w:t>
      </w:r>
      <w:r w:rsidRPr="00685860">
        <w:rPr>
          <w:spacing w:val="25"/>
        </w:rPr>
        <w:t xml:space="preserve"> </w:t>
      </w:r>
      <w:r w:rsidRPr="00685860">
        <w:t>infraestructura</w:t>
      </w:r>
      <w:r w:rsidRPr="00685860">
        <w:rPr>
          <w:spacing w:val="25"/>
        </w:rPr>
        <w:t xml:space="preserve"> </w:t>
      </w:r>
      <w:r w:rsidRPr="00685860">
        <w:t>social</w:t>
      </w:r>
      <w:r w:rsidRPr="00685860">
        <w:rPr>
          <w:spacing w:val="25"/>
        </w:rPr>
        <w:t xml:space="preserve"> </w:t>
      </w:r>
      <w:r w:rsidRPr="00685860">
        <w:t>comunitaria</w:t>
      </w:r>
      <w:r w:rsidRPr="00685860">
        <w:rPr>
          <w:spacing w:val="25"/>
        </w:rPr>
        <w:t xml:space="preserve"> </w:t>
      </w:r>
      <w:r w:rsidRPr="00685860">
        <w:t>a</w:t>
      </w:r>
      <w:r w:rsidRPr="00685860">
        <w:rPr>
          <w:spacing w:val="25"/>
        </w:rPr>
        <w:t xml:space="preserve"> </w:t>
      </w:r>
      <w:r w:rsidRPr="00685860">
        <w:t>las localidades ubicadas en las Zonas de Atención Prioritaria con alta y muy alta marginación.</w:t>
      </w:r>
    </w:p>
    <w:p w:rsidR="00685860" w:rsidRPr="00685860" w:rsidRDefault="00685860" w:rsidP="000F77C6">
      <w:pPr>
        <w:pStyle w:val="Texto"/>
        <w:spacing w:line="282" w:lineRule="exact"/>
        <w:ind w:left="1980" w:hanging="540"/>
      </w:pPr>
      <w:r w:rsidRPr="00685860">
        <w:t>•</w:t>
      </w:r>
      <w:r w:rsidRPr="00685860">
        <w:tab/>
        <w:t>Establecer políticas de reubicación de población en zonas de riesgo, y apoyar esquemas de Suelo Servido.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82" w:lineRule="exact"/>
              <w:ind w:left="2362" w:hanging="1728"/>
              <w:rPr>
                <w:b/>
                <w:color w:val="000000"/>
                <w:szCs w:val="18"/>
              </w:rPr>
            </w:pPr>
            <w:r w:rsidRPr="00DB1649">
              <w:rPr>
                <w:b/>
                <w:color w:val="000000"/>
                <w:szCs w:val="18"/>
              </w:rPr>
              <w:t>Estrategia 2.5.3.</w:t>
            </w:r>
            <w:r w:rsidRPr="00DB1649">
              <w:rPr>
                <w:b/>
                <w:color w:val="000000"/>
                <w:szCs w:val="18"/>
              </w:rPr>
              <w:tab/>
              <w:t>Lograr</w:t>
            </w:r>
            <w:r w:rsidRPr="00DB1649">
              <w:rPr>
                <w:b/>
                <w:i/>
                <w:color w:val="000000"/>
                <w:szCs w:val="18"/>
              </w:rPr>
              <w:t xml:space="preserve"> </w:t>
            </w:r>
            <w:r w:rsidRPr="00DB1649">
              <w:rPr>
                <w:b/>
                <w:color w:val="000000"/>
                <w:szCs w:val="18"/>
              </w:rPr>
              <w:t>una</w:t>
            </w:r>
            <w:r w:rsidRPr="00DB1649">
              <w:rPr>
                <w:b/>
                <w:i/>
                <w:color w:val="000000"/>
                <w:szCs w:val="18"/>
              </w:rPr>
              <w:t xml:space="preserve"> </w:t>
            </w:r>
            <w:r w:rsidRPr="00DB1649">
              <w:rPr>
                <w:b/>
                <w:color w:val="000000"/>
                <w:szCs w:val="18"/>
              </w:rPr>
              <w:t>m</w:t>
            </w:r>
            <w:r w:rsidRPr="00DB1649">
              <w:rPr>
                <w:b/>
                <w:color w:val="000000"/>
                <w:spacing w:val="-5"/>
                <w:szCs w:val="18"/>
              </w:rPr>
              <w:t>a</w:t>
            </w:r>
            <w:r w:rsidRPr="00DB1649">
              <w:rPr>
                <w:b/>
                <w:color w:val="000000"/>
                <w:szCs w:val="18"/>
              </w:rPr>
              <w:t>yor</w:t>
            </w:r>
            <w:r w:rsidRPr="00DB1649">
              <w:rPr>
                <w:b/>
                <w:i/>
                <w:color w:val="000000"/>
                <w:szCs w:val="18"/>
              </w:rPr>
              <w:t xml:space="preserve"> </w:t>
            </w:r>
            <w:r w:rsidRPr="00DB1649">
              <w:rPr>
                <w:b/>
                <w:color w:val="000000"/>
                <w:szCs w:val="18"/>
              </w:rPr>
              <w:t>y</w:t>
            </w:r>
            <w:r w:rsidRPr="00DB1649">
              <w:rPr>
                <w:b/>
                <w:i/>
                <w:color w:val="000000"/>
                <w:szCs w:val="18"/>
              </w:rPr>
              <w:t xml:space="preserve"> </w:t>
            </w:r>
            <w:r w:rsidRPr="00DB1649">
              <w:rPr>
                <w:b/>
                <w:color w:val="000000"/>
                <w:szCs w:val="18"/>
              </w:rPr>
              <w:t>mejor</w:t>
            </w:r>
            <w:r w:rsidRPr="00DB1649">
              <w:rPr>
                <w:b/>
                <w:i/>
                <w:color w:val="000000"/>
                <w:szCs w:val="18"/>
              </w:rPr>
              <w:t xml:space="preserve"> </w:t>
            </w:r>
            <w:r w:rsidRPr="00DB1649">
              <w:rPr>
                <w:b/>
                <w:color w:val="000000"/>
                <w:szCs w:val="18"/>
              </w:rPr>
              <w:t>coordinación</w:t>
            </w:r>
            <w:r w:rsidRPr="00DB1649">
              <w:rPr>
                <w:b/>
                <w:i/>
                <w:color w:val="000000"/>
                <w:szCs w:val="18"/>
              </w:rPr>
              <w:t xml:space="preserve"> </w:t>
            </w:r>
            <w:r w:rsidRPr="00DB1649">
              <w:rPr>
                <w:b/>
                <w:color w:val="000000"/>
                <w:szCs w:val="18"/>
              </w:rPr>
              <w:t>interinstitucional</w:t>
            </w:r>
            <w:r w:rsidRPr="00DB1649">
              <w:rPr>
                <w:b/>
                <w:i/>
                <w:color w:val="000000"/>
                <w:szCs w:val="18"/>
              </w:rPr>
              <w:t xml:space="preserve"> </w:t>
            </w:r>
            <w:r w:rsidRPr="00DB1649">
              <w:rPr>
                <w:b/>
                <w:color w:val="000000"/>
                <w:szCs w:val="18"/>
              </w:rPr>
              <w:t>que garantice la concurrencia y corresponsabilidad de los tres órdenes de gobierno, para el ordenamiento sustentable del territorio, así como para el impulso al desarrollo regional, urbano, metropolitano y de vivienda.</w:t>
            </w:r>
          </w:p>
        </w:tc>
      </w:tr>
    </w:tbl>
    <w:p w:rsidR="00685860" w:rsidRPr="00685860" w:rsidRDefault="00685860" w:rsidP="000F77C6">
      <w:pPr>
        <w:pStyle w:val="Texto"/>
        <w:spacing w:line="282"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82" w:lineRule="exact"/>
        <w:ind w:left="1980" w:hanging="540"/>
      </w:pPr>
      <w:r w:rsidRPr="00685860">
        <w:t>•</w:t>
      </w:r>
      <w:r w:rsidRPr="00685860">
        <w:tab/>
        <w:t>Consolidar</w:t>
      </w:r>
      <w:r w:rsidRPr="00685860">
        <w:rPr>
          <w:spacing w:val="10"/>
        </w:rPr>
        <w:t xml:space="preserve"> </w:t>
      </w:r>
      <w:r w:rsidRPr="00685860">
        <w:t>una</w:t>
      </w:r>
      <w:r w:rsidRPr="00685860">
        <w:rPr>
          <w:spacing w:val="10"/>
        </w:rPr>
        <w:t xml:space="preserve"> </w:t>
      </w:r>
      <w:r w:rsidRPr="00685860">
        <w:t>política</w:t>
      </w:r>
      <w:r w:rsidRPr="00685860">
        <w:rPr>
          <w:spacing w:val="10"/>
        </w:rPr>
        <w:t xml:space="preserve"> </w:t>
      </w:r>
      <w:r w:rsidRPr="00685860">
        <w:t>unificada y</w:t>
      </w:r>
      <w:r w:rsidRPr="00685860">
        <w:rPr>
          <w:spacing w:val="10"/>
        </w:rPr>
        <w:t xml:space="preserve"> </w:t>
      </w:r>
      <w:r w:rsidRPr="00685860">
        <w:t>congruente</w:t>
      </w:r>
      <w:r w:rsidRPr="00685860">
        <w:rPr>
          <w:spacing w:val="10"/>
        </w:rPr>
        <w:t xml:space="preserve"> </w:t>
      </w:r>
      <w:r w:rsidRPr="00685860">
        <w:t>de</w:t>
      </w:r>
      <w:r w:rsidRPr="00685860">
        <w:rPr>
          <w:spacing w:val="10"/>
        </w:rPr>
        <w:t xml:space="preserve"> </w:t>
      </w:r>
      <w:r w:rsidRPr="00685860">
        <w:t>ordenamiento</w:t>
      </w:r>
      <w:r w:rsidRPr="00685860">
        <w:rPr>
          <w:spacing w:val="10"/>
        </w:rPr>
        <w:t xml:space="preserve"> </w:t>
      </w:r>
      <w:r w:rsidRPr="00685860">
        <w:t>territorial,</w:t>
      </w:r>
      <w:r w:rsidRPr="00685860">
        <w:rPr>
          <w:spacing w:val="10"/>
        </w:rPr>
        <w:t xml:space="preserve"> </w:t>
      </w:r>
      <w:r w:rsidRPr="00685860">
        <w:t>desarrollo</w:t>
      </w:r>
      <w:r w:rsidRPr="00685860">
        <w:rPr>
          <w:spacing w:val="10"/>
        </w:rPr>
        <w:t xml:space="preserve"> </w:t>
      </w:r>
      <w:r w:rsidRPr="00685860">
        <w:t xml:space="preserve">regional urbano y vivienda, bajo la coordinación de la Secretaría de Desarrollo Agrario, </w:t>
      </w:r>
      <w:r w:rsidRPr="00685860">
        <w:rPr>
          <w:spacing w:val="-15"/>
        </w:rPr>
        <w:t>T</w:t>
      </w:r>
      <w:r w:rsidRPr="00685860">
        <w:t>erritorial y Urbano (SED</w:t>
      </w:r>
      <w:r w:rsidRPr="00685860">
        <w:rPr>
          <w:spacing w:val="-15"/>
        </w:rPr>
        <w:t>A</w:t>
      </w:r>
      <w:r w:rsidRPr="00685860">
        <w:t>TU) y que presida, además, la Comisión Intersecretarial en la materia.</w:t>
      </w:r>
    </w:p>
    <w:p w:rsidR="00685860" w:rsidRPr="00685860" w:rsidRDefault="00685860" w:rsidP="000F77C6">
      <w:pPr>
        <w:pStyle w:val="Texto"/>
        <w:spacing w:line="280" w:lineRule="exact"/>
        <w:ind w:left="1980" w:hanging="540"/>
      </w:pPr>
      <w:r w:rsidRPr="00685860">
        <w:t>•</w:t>
      </w:r>
      <w:r w:rsidRPr="00685860">
        <w:tab/>
        <w:t>Fortalecer</w:t>
      </w:r>
      <w:r w:rsidRPr="00685860">
        <w:rPr>
          <w:spacing w:val="10"/>
        </w:rPr>
        <w:t xml:space="preserve"> </w:t>
      </w:r>
      <w:r w:rsidRPr="00685860">
        <w:t>las</w:t>
      </w:r>
      <w:r w:rsidRPr="00685860">
        <w:rPr>
          <w:spacing w:val="10"/>
        </w:rPr>
        <w:t xml:space="preserve"> </w:t>
      </w:r>
      <w:r w:rsidRPr="00685860">
        <w:t>instancias</w:t>
      </w:r>
      <w:r w:rsidRPr="00685860">
        <w:rPr>
          <w:spacing w:val="10"/>
        </w:rPr>
        <w:t xml:space="preserve"> </w:t>
      </w:r>
      <w:r w:rsidRPr="00685860">
        <w:t>e</w:t>
      </w:r>
      <w:r w:rsidRPr="00685860">
        <w:rPr>
          <w:spacing w:val="10"/>
        </w:rPr>
        <w:t xml:space="preserve"> </w:t>
      </w:r>
      <w:r w:rsidRPr="00685860">
        <w:t>instrumentos</w:t>
      </w:r>
      <w:r w:rsidRPr="00685860">
        <w:rPr>
          <w:spacing w:val="10"/>
        </w:rPr>
        <w:t xml:space="preserve"> </w:t>
      </w:r>
      <w:r w:rsidRPr="00685860">
        <w:t>de</w:t>
      </w:r>
      <w:r w:rsidRPr="00685860">
        <w:rPr>
          <w:spacing w:val="10"/>
        </w:rPr>
        <w:t xml:space="preserve"> </w:t>
      </w:r>
      <w:r w:rsidRPr="00685860">
        <w:t>coordinación</w:t>
      </w:r>
      <w:r w:rsidRPr="00685860">
        <w:rPr>
          <w:spacing w:val="10"/>
        </w:rPr>
        <w:t xml:space="preserve"> </w:t>
      </w:r>
      <w:r w:rsidRPr="00685860">
        <w:t>y</w:t>
      </w:r>
      <w:r w:rsidRPr="00685860">
        <w:rPr>
          <w:spacing w:val="10"/>
        </w:rPr>
        <w:t xml:space="preserve"> </w:t>
      </w:r>
      <w:r w:rsidRPr="00685860">
        <w:t>cooperación</w:t>
      </w:r>
      <w:r w:rsidRPr="00685860">
        <w:rPr>
          <w:spacing w:val="10"/>
        </w:rPr>
        <w:t xml:space="preserve"> </w:t>
      </w:r>
      <w:r w:rsidRPr="00685860">
        <w:t>entre</w:t>
      </w:r>
      <w:r w:rsidRPr="00685860">
        <w:rPr>
          <w:spacing w:val="10"/>
        </w:rPr>
        <w:t xml:space="preserve"> </w:t>
      </w:r>
      <w:r w:rsidRPr="00685860">
        <w:t>los</w:t>
      </w:r>
      <w:r w:rsidRPr="00685860">
        <w:rPr>
          <w:spacing w:val="10"/>
        </w:rPr>
        <w:t xml:space="preserve"> </w:t>
      </w:r>
      <w:r w:rsidRPr="00685860">
        <w:t>tres</w:t>
      </w:r>
      <w:r w:rsidRPr="00685860">
        <w:rPr>
          <w:spacing w:val="10"/>
        </w:rPr>
        <w:t xml:space="preserve"> </w:t>
      </w:r>
      <w:r w:rsidRPr="00685860">
        <w:t>órdenes de</w:t>
      </w:r>
      <w:r w:rsidRPr="00685860">
        <w:rPr>
          <w:spacing w:val="30"/>
        </w:rPr>
        <w:t xml:space="preserve"> </w:t>
      </w:r>
      <w:r w:rsidRPr="00685860">
        <w:t>gobierno</w:t>
      </w:r>
      <w:r w:rsidRPr="00685860">
        <w:rPr>
          <w:spacing w:val="30"/>
        </w:rPr>
        <w:t xml:space="preserve"> </w:t>
      </w:r>
      <w:r w:rsidRPr="00685860">
        <w:t>y</w:t>
      </w:r>
      <w:r w:rsidRPr="00685860">
        <w:rPr>
          <w:spacing w:val="30"/>
        </w:rPr>
        <w:t xml:space="preserve"> </w:t>
      </w:r>
      <w:r w:rsidRPr="00685860">
        <w:t>los</w:t>
      </w:r>
      <w:r w:rsidRPr="00685860">
        <w:rPr>
          <w:spacing w:val="30"/>
        </w:rPr>
        <w:t xml:space="preserve"> </w:t>
      </w:r>
      <w:r w:rsidRPr="00685860">
        <w:t>sectores</w:t>
      </w:r>
      <w:r w:rsidRPr="00685860">
        <w:rPr>
          <w:spacing w:val="30"/>
        </w:rPr>
        <w:t xml:space="preserve"> </w:t>
      </w:r>
      <w:r w:rsidRPr="00685860">
        <w:t>de</w:t>
      </w:r>
      <w:r w:rsidRPr="00685860">
        <w:rPr>
          <w:spacing w:val="30"/>
        </w:rPr>
        <w:t xml:space="preserve"> </w:t>
      </w:r>
      <w:r w:rsidRPr="00685860">
        <w:t>la</w:t>
      </w:r>
      <w:r w:rsidRPr="00685860">
        <w:rPr>
          <w:spacing w:val="30"/>
        </w:rPr>
        <w:t xml:space="preserve"> </w:t>
      </w:r>
      <w:r w:rsidRPr="00685860">
        <w:t>sociedad,</w:t>
      </w:r>
      <w:r w:rsidRPr="00685860">
        <w:rPr>
          <w:spacing w:val="30"/>
        </w:rPr>
        <w:t xml:space="preserve"> </w:t>
      </w:r>
      <w:r w:rsidRPr="00685860">
        <w:t>con</w:t>
      </w:r>
      <w:r w:rsidRPr="00685860">
        <w:rPr>
          <w:spacing w:val="30"/>
        </w:rPr>
        <w:t xml:space="preserve"> </w:t>
      </w:r>
      <w:r w:rsidRPr="00685860">
        <w:t>el</w:t>
      </w:r>
      <w:r w:rsidRPr="00685860">
        <w:rPr>
          <w:spacing w:val="30"/>
        </w:rPr>
        <w:t xml:space="preserve"> </w:t>
      </w:r>
      <w:r w:rsidRPr="00685860">
        <w:t>fin</w:t>
      </w:r>
      <w:r w:rsidRPr="00685860">
        <w:rPr>
          <w:spacing w:val="20"/>
        </w:rPr>
        <w:t xml:space="preserve"> </w:t>
      </w:r>
      <w:r w:rsidRPr="00685860">
        <w:t>de</w:t>
      </w:r>
      <w:r w:rsidRPr="00685860">
        <w:rPr>
          <w:spacing w:val="30"/>
        </w:rPr>
        <w:t xml:space="preserve"> </w:t>
      </w:r>
      <w:r w:rsidRPr="00685860">
        <w:t>conjugar</w:t>
      </w:r>
      <w:r w:rsidRPr="00685860">
        <w:rPr>
          <w:spacing w:val="30"/>
        </w:rPr>
        <w:t xml:space="preserve"> </w:t>
      </w:r>
      <w:r w:rsidRPr="00685860">
        <w:t>esfuerzos</w:t>
      </w:r>
      <w:r w:rsidRPr="00685860">
        <w:rPr>
          <w:spacing w:val="30"/>
        </w:rPr>
        <w:t xml:space="preserve"> </w:t>
      </w:r>
      <w:r w:rsidRPr="00685860">
        <w:t>en</w:t>
      </w:r>
      <w:r w:rsidRPr="00685860">
        <w:rPr>
          <w:spacing w:val="30"/>
        </w:rPr>
        <w:t xml:space="preserve"> </w:t>
      </w:r>
      <w:r w:rsidRPr="00685860">
        <w:t>materia</w:t>
      </w:r>
      <w:r w:rsidRPr="00685860">
        <w:rPr>
          <w:spacing w:val="30"/>
        </w:rPr>
        <w:t xml:space="preserve"> </w:t>
      </w:r>
      <w:r w:rsidRPr="00685860">
        <w:t>de ordenamiento territorial y vivienda.</w:t>
      </w:r>
    </w:p>
    <w:p w:rsidR="00685860" w:rsidRPr="00685860" w:rsidRDefault="00685860" w:rsidP="000F77C6">
      <w:pPr>
        <w:pStyle w:val="Texto"/>
        <w:spacing w:line="280" w:lineRule="exact"/>
        <w:ind w:left="1980" w:hanging="540"/>
      </w:pPr>
      <w:r w:rsidRPr="00685860">
        <w:t>•</w:t>
      </w:r>
      <w:r w:rsidRPr="00685860">
        <w:tab/>
        <w:t>Promover</w:t>
      </w:r>
      <w:r w:rsidRPr="00685860">
        <w:rPr>
          <w:spacing w:val="5"/>
        </w:rPr>
        <w:t xml:space="preserve"> </w:t>
      </w:r>
      <w:r w:rsidRPr="00685860">
        <w:t>la</w:t>
      </w:r>
      <w:r w:rsidRPr="00685860">
        <w:rPr>
          <w:spacing w:val="5"/>
        </w:rPr>
        <w:t xml:space="preserve"> </w:t>
      </w:r>
      <w:r w:rsidRPr="00685860">
        <w:t>adecuación</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legislación</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materia</w:t>
      </w:r>
      <w:r w:rsidRPr="00685860">
        <w:rPr>
          <w:spacing w:val="5"/>
        </w:rPr>
        <w:t xml:space="preserve"> </w:t>
      </w:r>
      <w:r w:rsidRPr="00685860">
        <w:t>para</w:t>
      </w:r>
      <w:r w:rsidRPr="00685860">
        <w:rPr>
          <w:spacing w:val="5"/>
        </w:rPr>
        <w:t xml:space="preserve"> </w:t>
      </w:r>
      <w:r w:rsidRPr="00685860">
        <w:t>que</w:t>
      </w:r>
      <w:r w:rsidRPr="00685860">
        <w:rPr>
          <w:spacing w:val="5"/>
        </w:rPr>
        <w:t xml:space="preserve"> </w:t>
      </w:r>
      <w:r w:rsidRPr="00685860">
        <w:t>responda</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objetivos</w:t>
      </w:r>
      <w:r w:rsidRPr="00685860">
        <w:rPr>
          <w:spacing w:val="5"/>
        </w:rPr>
        <w:t xml:space="preserve"> </w:t>
      </w:r>
      <w:r w:rsidRPr="00685860">
        <w:t>de</w:t>
      </w:r>
      <w:r w:rsidRPr="00685860">
        <w:rPr>
          <w:spacing w:val="5"/>
        </w:rPr>
        <w:t xml:space="preserve"> </w:t>
      </w:r>
      <w:r w:rsidRPr="00685860">
        <w:t>la Nueva Política de Vivienda.</w:t>
      </w:r>
    </w:p>
    <w:p w:rsidR="00685860" w:rsidRPr="00030601" w:rsidRDefault="00685860" w:rsidP="002A4FBA">
      <w:pPr>
        <w:pStyle w:val="Texto"/>
        <w:pBdr>
          <w:bottom w:val="single" w:sz="6" w:space="1" w:color="auto"/>
        </w:pBdr>
        <w:spacing w:line="240" w:lineRule="exact"/>
        <w:ind w:firstLine="0"/>
        <w:rPr>
          <w:b/>
        </w:rPr>
      </w:pPr>
      <w:r w:rsidRPr="00030601">
        <w:rPr>
          <w:b/>
        </w:rPr>
        <w:t>En</w:t>
      </w:r>
      <w:r w:rsidRPr="00030601">
        <w:rPr>
          <w:b/>
          <w:spacing w:val="-5"/>
        </w:rPr>
        <w:t>f</w:t>
      </w:r>
      <w:r w:rsidRPr="00030601">
        <w:rPr>
          <w:b/>
        </w:rPr>
        <w:t>oque trans</w:t>
      </w:r>
      <w:r w:rsidRPr="00030601">
        <w:rPr>
          <w:b/>
          <w:spacing w:val="-5"/>
        </w:rPr>
        <w:t>v</w:t>
      </w:r>
      <w:r w:rsidRPr="00030601">
        <w:rPr>
          <w:b/>
        </w:rPr>
        <w:t>ersal (Méxi</w:t>
      </w:r>
      <w:r w:rsidRPr="00030601">
        <w:rPr>
          <w:b/>
          <w:spacing w:val="-5"/>
        </w:rPr>
        <w:t>c</w:t>
      </w:r>
      <w:r w:rsidRPr="00030601">
        <w:rPr>
          <w:b/>
        </w:rPr>
        <w:t>o Inclu</w:t>
      </w:r>
      <w:r w:rsidRPr="00030601">
        <w:rPr>
          <w:b/>
          <w:spacing w:val="-5"/>
        </w:rPr>
        <w:t>y</w:t>
      </w:r>
      <w:r w:rsidRPr="00030601">
        <w:rPr>
          <w:b/>
        </w:rPr>
        <w:t>ente)</w:t>
      </w:r>
    </w:p>
    <w:p w:rsidR="00685860" w:rsidRPr="00685860" w:rsidRDefault="00685860" w:rsidP="000F77C6">
      <w:pPr>
        <w:pStyle w:val="Texto"/>
        <w:spacing w:line="240" w:lineRule="exact"/>
        <w:ind w:left="2448" w:hanging="1728"/>
        <w:rPr>
          <w:b/>
          <w:color w:val="000000"/>
          <w:szCs w:val="18"/>
        </w:rPr>
      </w:pPr>
      <w:r w:rsidRPr="00685860">
        <w:rPr>
          <w:b/>
          <w:color w:val="000000"/>
          <w:szCs w:val="18"/>
        </w:rPr>
        <w:t>Estrategia I.</w:t>
      </w:r>
      <w:r w:rsidRPr="00685860">
        <w:rPr>
          <w:b/>
          <w:color w:val="000000"/>
          <w:szCs w:val="18"/>
        </w:rPr>
        <w:tab/>
        <w:t>Democratizar la Productividad.</w:t>
      </w:r>
    </w:p>
    <w:p w:rsidR="00685860" w:rsidRPr="00685860" w:rsidRDefault="00685860" w:rsidP="000F77C6">
      <w:pPr>
        <w:pStyle w:val="Texto"/>
        <w:spacing w:line="24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40"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uso</w:t>
      </w:r>
      <w:r w:rsidRPr="00685860">
        <w:rPr>
          <w:i/>
        </w:rPr>
        <w:t xml:space="preserve"> </w:t>
      </w:r>
      <w:r w:rsidRPr="00685860">
        <w:t>eficiente</w:t>
      </w:r>
      <w:r w:rsidRPr="00685860">
        <w:rPr>
          <w:i/>
        </w:rPr>
        <w:t xml:space="preserve"> </w:t>
      </w:r>
      <w:r w:rsidRPr="00685860">
        <w:t>del</w:t>
      </w:r>
      <w:r w:rsidRPr="00685860">
        <w:rPr>
          <w:i/>
        </w:rPr>
        <w:t xml:space="preserve"> </w:t>
      </w:r>
      <w:r w:rsidRPr="00685860">
        <w:t>territorio</w:t>
      </w:r>
      <w:r w:rsidRPr="00685860">
        <w:rPr>
          <w:i/>
        </w:rPr>
        <w:t xml:space="preserve"> </w:t>
      </w:r>
      <w:r w:rsidRPr="00685860">
        <w:t>nacional</w:t>
      </w:r>
      <w:r w:rsidRPr="00685860">
        <w:rPr>
          <w:i/>
        </w:rPr>
        <w:t xml:space="preserve"> </w:t>
      </w:r>
      <w:r w:rsidRPr="00685860">
        <w:t>a</w:t>
      </w:r>
      <w:r w:rsidRPr="00685860">
        <w:rPr>
          <w:i/>
        </w:rPr>
        <w:t xml:space="preserve"> </w:t>
      </w:r>
      <w:r w:rsidRPr="00685860">
        <w:t>tr</w:t>
      </w:r>
      <w:r w:rsidRPr="00685860">
        <w:rPr>
          <w:spacing w:val="-5"/>
        </w:rPr>
        <w:t>a</w:t>
      </w:r>
      <w:r w:rsidRPr="00685860">
        <w:t>vés</w:t>
      </w:r>
      <w:r w:rsidRPr="00685860">
        <w:rPr>
          <w:i/>
        </w:rPr>
        <w:t xml:space="preserve"> </w:t>
      </w:r>
      <w:r w:rsidRPr="00685860">
        <w:t>de</w:t>
      </w:r>
      <w:r w:rsidRPr="00685860">
        <w:rPr>
          <w:i/>
        </w:rPr>
        <w:t xml:space="preserve"> </w:t>
      </w:r>
      <w:r w:rsidRPr="00685860">
        <w:t>programas</w:t>
      </w:r>
      <w:r w:rsidRPr="00685860">
        <w:rPr>
          <w:i/>
        </w:rPr>
        <w:t xml:space="preserve"> </w:t>
      </w:r>
      <w:r w:rsidRPr="00685860">
        <w:t>que</w:t>
      </w:r>
      <w:r w:rsidRPr="00685860">
        <w:rPr>
          <w:i/>
        </w:rPr>
        <w:t xml:space="preserve"> </w:t>
      </w:r>
      <w:r w:rsidRPr="00685860">
        <w:t>otorguen certidumbre</w:t>
      </w:r>
      <w:r w:rsidRPr="00685860">
        <w:rPr>
          <w:spacing w:val="-5"/>
        </w:rPr>
        <w:t xml:space="preserve"> </w:t>
      </w:r>
      <w:r w:rsidRPr="00685860">
        <w:t>jurídica</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tenencia</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tierra,</w:t>
      </w:r>
      <w:r w:rsidRPr="00685860">
        <w:rPr>
          <w:spacing w:val="-5"/>
        </w:rPr>
        <w:t xml:space="preserve"> </w:t>
      </w:r>
      <w:r w:rsidRPr="00685860">
        <w:t>reduzcan</w:t>
      </w:r>
      <w:r w:rsidRPr="00685860">
        <w:rPr>
          <w:spacing w:val="-5"/>
        </w:rPr>
        <w:t xml:space="preserve"> </w:t>
      </w:r>
      <w:r w:rsidRPr="00685860">
        <w:t>la</w:t>
      </w:r>
      <w:r w:rsidRPr="00685860">
        <w:rPr>
          <w:spacing w:val="-5"/>
        </w:rPr>
        <w:t xml:space="preserve"> </w:t>
      </w:r>
      <w:r w:rsidRPr="00685860">
        <w:t>fragmentación</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predios</w:t>
      </w:r>
      <w:r w:rsidRPr="00685860">
        <w:rPr>
          <w:spacing w:val="-5"/>
        </w:rPr>
        <w:t xml:space="preserve"> </w:t>
      </w:r>
      <w:r w:rsidRPr="00685860">
        <w:t>agrícolas y promuevan el ordenamiento territorial en zonas urbanas, así como el desarrollo de ciudades más competitivas.</w:t>
      </w:r>
    </w:p>
    <w:p w:rsidR="00685860" w:rsidRPr="00685860" w:rsidRDefault="00685860" w:rsidP="000F77C6">
      <w:pPr>
        <w:pStyle w:val="Texto"/>
        <w:spacing w:line="240" w:lineRule="exact"/>
        <w:ind w:left="1980" w:hanging="540"/>
      </w:pPr>
      <w:r w:rsidRPr="00685860">
        <w:t>•</w:t>
      </w:r>
      <w:r w:rsidRPr="00685860">
        <w:tab/>
        <w:t>Reducir</w:t>
      </w:r>
      <w:r w:rsidRPr="00685860">
        <w:rPr>
          <w:spacing w:val="-10"/>
        </w:rPr>
        <w:t xml:space="preserve"> </w:t>
      </w:r>
      <w:r w:rsidRPr="00685860">
        <w:t>la</w:t>
      </w:r>
      <w:r w:rsidRPr="00685860">
        <w:rPr>
          <w:spacing w:val="-10"/>
        </w:rPr>
        <w:t xml:space="preserve"> </w:t>
      </w:r>
      <w:r w:rsidRPr="00685860">
        <w:t>in</w:t>
      </w:r>
      <w:r w:rsidRPr="00685860">
        <w:rPr>
          <w:spacing w:val="-5"/>
        </w:rPr>
        <w:t>f</w:t>
      </w:r>
      <w:r w:rsidRPr="00685860">
        <w:t>ormalidad</w:t>
      </w:r>
      <w:r w:rsidRPr="00685860">
        <w:rPr>
          <w:spacing w:val="-10"/>
        </w:rPr>
        <w:t xml:space="preserve"> </w:t>
      </w:r>
      <w:r w:rsidRPr="00685860">
        <w:t>y</w:t>
      </w:r>
      <w:r w:rsidRPr="00685860">
        <w:rPr>
          <w:spacing w:val="-10"/>
        </w:rPr>
        <w:t xml:space="preserve"> </w:t>
      </w:r>
      <w:r w:rsidRPr="00685860">
        <w:t>generar</w:t>
      </w:r>
      <w:r w:rsidRPr="00685860">
        <w:rPr>
          <w:spacing w:val="-10"/>
        </w:rPr>
        <w:t xml:space="preserve"> </w:t>
      </w:r>
      <w:r w:rsidRPr="00685860">
        <w:t>empleos</w:t>
      </w:r>
      <w:r w:rsidRPr="00685860">
        <w:rPr>
          <w:spacing w:val="-10"/>
        </w:rPr>
        <w:t xml:space="preserve"> </w:t>
      </w:r>
      <w:r w:rsidRPr="00685860">
        <w:t>mejor</w:t>
      </w:r>
      <w:r w:rsidRPr="00685860">
        <w:rPr>
          <w:spacing w:val="-10"/>
        </w:rPr>
        <w:t xml:space="preserve"> </w:t>
      </w:r>
      <w:r w:rsidRPr="00685860">
        <w:t>remunerados,</w:t>
      </w:r>
      <w:r w:rsidRPr="00685860">
        <w:rPr>
          <w:spacing w:val="-10"/>
        </w:rPr>
        <w:t xml:space="preserve"> </w:t>
      </w:r>
      <w:r w:rsidRPr="00685860">
        <w:t>a</w:t>
      </w:r>
      <w:r w:rsidRPr="00685860">
        <w:rPr>
          <w:spacing w:val="-10"/>
        </w:rPr>
        <w:t xml:space="preserve"> </w:t>
      </w:r>
      <w:r w:rsidRPr="00685860">
        <w:t>tr</w:t>
      </w:r>
      <w:r w:rsidRPr="00685860">
        <w:rPr>
          <w:spacing w:val="-5"/>
        </w:rPr>
        <w:t>a</w:t>
      </w:r>
      <w:r w:rsidRPr="00685860">
        <w:t>vés</w:t>
      </w:r>
      <w:r w:rsidRPr="00685860">
        <w:rPr>
          <w:spacing w:val="-10"/>
        </w:rPr>
        <w:t xml:space="preserve"> </w:t>
      </w:r>
      <w:r w:rsidRPr="00685860">
        <w:t>de</w:t>
      </w:r>
      <w:r w:rsidRPr="00685860">
        <w:rPr>
          <w:spacing w:val="-10"/>
        </w:rPr>
        <w:t xml:space="preserve"> </w:t>
      </w:r>
      <w:r w:rsidRPr="00685860">
        <w:t>políticas</w:t>
      </w:r>
      <w:r w:rsidRPr="00685860">
        <w:rPr>
          <w:spacing w:val="-10"/>
        </w:rPr>
        <w:t xml:space="preserve"> </w:t>
      </w:r>
      <w:r w:rsidRPr="00685860">
        <w:t>de</w:t>
      </w:r>
      <w:r w:rsidRPr="00685860">
        <w:rPr>
          <w:spacing w:val="-10"/>
        </w:rPr>
        <w:t xml:space="preserve"> </w:t>
      </w:r>
      <w:r w:rsidRPr="00685860">
        <w:t xml:space="preserve">seguridad social que disminuyan los costos que enfrentan las empresas al contratar a trabajadores </w:t>
      </w:r>
      <w:r w:rsidRPr="00685860">
        <w:rPr>
          <w:spacing w:val="-5"/>
        </w:rPr>
        <w:t>f</w:t>
      </w:r>
      <w:r w:rsidRPr="00685860">
        <w:t>ormales.</w:t>
      </w:r>
    </w:p>
    <w:p w:rsidR="00685860" w:rsidRPr="00685860" w:rsidRDefault="00685860" w:rsidP="000F77C6">
      <w:pPr>
        <w:pStyle w:val="Texto"/>
        <w:spacing w:line="240" w:lineRule="exact"/>
        <w:ind w:left="1980" w:hanging="540"/>
      </w:pPr>
      <w:r w:rsidRPr="00685860">
        <w:lastRenderedPageBreak/>
        <w:t>•</w:t>
      </w:r>
      <w:r w:rsidRPr="00685860">
        <w:tab/>
        <w:t>Fomentar la generación de fuentes de ingreso sostenibles, poniendo énfasis en la participación de la mujer en la producción en comunidades con altos niveles de marginación.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40" w:lineRule="exact"/>
              <w:ind w:left="2362" w:hanging="1728"/>
              <w:rPr>
                <w:b/>
                <w:color w:val="000000"/>
                <w:szCs w:val="18"/>
              </w:rPr>
            </w:pPr>
            <w:r w:rsidRPr="00DB1649">
              <w:rPr>
                <w:b/>
              </w:rPr>
              <w:t>Estrategia II.</w:t>
            </w:r>
            <w:r w:rsidRPr="00DB1649">
              <w:rPr>
                <w:b/>
              </w:rPr>
              <w:tab/>
              <w:t>Gobierno Cercano y Moderno.</w:t>
            </w:r>
          </w:p>
        </w:tc>
      </w:tr>
    </w:tbl>
    <w:p w:rsidR="00685860" w:rsidRPr="00030601" w:rsidRDefault="00685860" w:rsidP="000F77C6">
      <w:pPr>
        <w:pStyle w:val="Texto"/>
        <w:spacing w:line="240" w:lineRule="exact"/>
        <w:ind w:left="2448" w:hanging="1728"/>
        <w:rPr>
          <w:b/>
        </w:rPr>
      </w:pPr>
      <w:r w:rsidRPr="00030601">
        <w:rPr>
          <w:b/>
        </w:rPr>
        <w:t>Líneas de acción</w:t>
      </w:r>
    </w:p>
    <w:p w:rsidR="00685860" w:rsidRPr="00685860" w:rsidRDefault="00685860" w:rsidP="000F77C6">
      <w:pPr>
        <w:pStyle w:val="Texto"/>
        <w:spacing w:line="240" w:lineRule="exact"/>
        <w:ind w:left="1980" w:hanging="540"/>
      </w:pPr>
      <w:r w:rsidRPr="00685860">
        <w:t>•</w:t>
      </w:r>
      <w:r w:rsidRPr="00685860">
        <w:tab/>
        <w:t>Desarrollar</w:t>
      </w:r>
      <w:r w:rsidRPr="00685860">
        <w:rPr>
          <w:spacing w:val="40"/>
        </w:rPr>
        <w:t xml:space="preserve"> </w:t>
      </w:r>
      <w:r w:rsidRPr="00685860">
        <w:t>políticas</w:t>
      </w:r>
      <w:r w:rsidRPr="00685860">
        <w:rPr>
          <w:spacing w:val="40"/>
        </w:rPr>
        <w:t xml:space="preserve"> </w:t>
      </w:r>
      <w:r w:rsidRPr="00685860">
        <w:t>públicas</w:t>
      </w:r>
      <w:r w:rsidRPr="00685860">
        <w:rPr>
          <w:spacing w:val="40"/>
        </w:rPr>
        <w:t xml:space="preserve"> </w:t>
      </w:r>
      <w:r w:rsidRPr="00685860">
        <w:t>con</w:t>
      </w:r>
      <w:r w:rsidRPr="00685860">
        <w:rPr>
          <w:spacing w:val="40"/>
        </w:rPr>
        <w:t xml:space="preserve"> </w:t>
      </w:r>
      <w:r w:rsidRPr="00685860">
        <w:t>base</w:t>
      </w:r>
      <w:r w:rsidRPr="00685860">
        <w:rPr>
          <w:spacing w:val="40"/>
        </w:rPr>
        <w:t xml:space="preserve"> </w:t>
      </w:r>
      <w:r w:rsidRPr="00685860">
        <w:t>en</w:t>
      </w:r>
      <w:r w:rsidRPr="00685860">
        <w:rPr>
          <w:spacing w:val="40"/>
        </w:rPr>
        <w:t xml:space="preserve"> </w:t>
      </w:r>
      <w:r w:rsidRPr="00685860">
        <w:t>evidencia</w:t>
      </w:r>
      <w:r w:rsidRPr="00685860">
        <w:rPr>
          <w:spacing w:val="40"/>
        </w:rPr>
        <w:t xml:space="preserve"> </w:t>
      </w:r>
      <w:r w:rsidRPr="00685860">
        <w:t>y</w:t>
      </w:r>
      <w:r w:rsidRPr="00685860">
        <w:rPr>
          <w:spacing w:val="40"/>
        </w:rPr>
        <w:t xml:space="preserve"> </w:t>
      </w:r>
      <w:r w:rsidRPr="00685860">
        <w:t>cuya</w:t>
      </w:r>
      <w:r w:rsidRPr="00685860">
        <w:rPr>
          <w:spacing w:val="40"/>
        </w:rPr>
        <w:t xml:space="preserve"> </w:t>
      </w:r>
      <w:r w:rsidRPr="00685860">
        <w:t>planeación</w:t>
      </w:r>
      <w:r w:rsidRPr="00685860">
        <w:rPr>
          <w:spacing w:val="40"/>
        </w:rPr>
        <w:t xml:space="preserve"> </w:t>
      </w:r>
      <w:r w:rsidRPr="00685860">
        <w:t>utilice</w:t>
      </w:r>
      <w:r w:rsidRPr="00685860">
        <w:rPr>
          <w:spacing w:val="40"/>
        </w:rPr>
        <w:t xml:space="preserve"> </w:t>
      </w:r>
      <w:r w:rsidRPr="00685860">
        <w:t>los</w:t>
      </w:r>
      <w:r w:rsidRPr="00685860">
        <w:rPr>
          <w:spacing w:val="40"/>
        </w:rPr>
        <w:t xml:space="preserve"> </w:t>
      </w:r>
      <w:r w:rsidRPr="00685860">
        <w:t>mejores insumos de in</w:t>
      </w:r>
      <w:r w:rsidRPr="00685860">
        <w:rPr>
          <w:spacing w:val="-5"/>
        </w:rPr>
        <w:t>f</w:t>
      </w:r>
      <w:r w:rsidRPr="00685860">
        <w:t>ormación y evaluación, así como las mejores prácticas a nivel internacional.</w:t>
      </w:r>
    </w:p>
    <w:p w:rsidR="00685860" w:rsidRPr="00685860" w:rsidRDefault="00685860" w:rsidP="000F77C6">
      <w:pPr>
        <w:pStyle w:val="Texto"/>
        <w:spacing w:line="240" w:lineRule="exact"/>
        <w:ind w:left="1980" w:hanging="540"/>
      </w:pPr>
      <w:r w:rsidRPr="00685860">
        <w:t>•</w:t>
      </w:r>
      <w:r w:rsidRPr="00685860">
        <w:tab/>
        <w:t>Incorporar</w:t>
      </w:r>
      <w:r w:rsidRPr="00685860">
        <w:rPr>
          <w:i/>
        </w:rPr>
        <w:t xml:space="preserve"> </w:t>
      </w:r>
      <w:r w:rsidRPr="00685860">
        <w:t>la</w:t>
      </w:r>
      <w:r w:rsidRPr="00685860">
        <w:rPr>
          <w:i/>
        </w:rPr>
        <w:t xml:space="preserve"> </w:t>
      </w:r>
      <w:r w:rsidRPr="00685860">
        <w:t>participación</w:t>
      </w:r>
      <w:r w:rsidRPr="00685860">
        <w:rPr>
          <w:i/>
        </w:rPr>
        <w:t xml:space="preserve"> </w:t>
      </w:r>
      <w:r w:rsidRPr="00685860">
        <w:t>social</w:t>
      </w:r>
      <w:r w:rsidRPr="00685860">
        <w:rPr>
          <w:i/>
        </w:rPr>
        <w:t xml:space="preserve"> </w:t>
      </w:r>
      <w:r w:rsidRPr="00685860">
        <w:t>desde</w:t>
      </w:r>
      <w:r w:rsidRPr="00685860">
        <w:rPr>
          <w:i/>
        </w:rPr>
        <w:t xml:space="preserve"> </w:t>
      </w:r>
      <w:r w:rsidRPr="00685860">
        <w:t>el</w:t>
      </w:r>
      <w:r w:rsidRPr="00685860">
        <w:rPr>
          <w:i/>
        </w:rPr>
        <w:t xml:space="preserve"> </w:t>
      </w:r>
      <w:r w:rsidRPr="00685860">
        <w:t>diseño</w:t>
      </w:r>
      <w:r w:rsidRPr="00685860">
        <w:rPr>
          <w:i/>
        </w:rPr>
        <w:t xml:space="preserve"> </w:t>
      </w:r>
      <w:r w:rsidRPr="00685860">
        <w:t>y</w:t>
      </w:r>
      <w:r w:rsidRPr="00685860">
        <w:rPr>
          <w:i/>
        </w:rPr>
        <w:t xml:space="preserve"> </w:t>
      </w:r>
      <w:r w:rsidRPr="00685860">
        <w:t>ejecución</w:t>
      </w:r>
      <w:r w:rsidRPr="00685860">
        <w:rPr>
          <w:i/>
        </w:rPr>
        <w:t xml:space="preserve"> </w:t>
      </w:r>
      <w:r w:rsidRPr="00685860">
        <w:t>hasta</w:t>
      </w:r>
      <w:r w:rsidRPr="00685860">
        <w:rPr>
          <w:i/>
        </w:rPr>
        <w:t xml:space="preserve"> </w:t>
      </w:r>
      <w:r w:rsidRPr="00685860">
        <w:t>la</w:t>
      </w:r>
      <w:r w:rsidRPr="00685860">
        <w:rPr>
          <w:i/>
        </w:rPr>
        <w:t xml:space="preserve"> </w:t>
      </w:r>
      <w:r w:rsidRPr="00685860">
        <w:t>evaluación</w:t>
      </w:r>
      <w:r w:rsidRPr="00685860">
        <w:rPr>
          <w:i/>
        </w:rPr>
        <w:t xml:space="preserve"> </w:t>
      </w:r>
      <w:r w:rsidRPr="00685860">
        <w:t>y retroalimentación de los programas sociales.</w:t>
      </w:r>
    </w:p>
    <w:p w:rsidR="00685860" w:rsidRPr="00685860" w:rsidRDefault="00685860" w:rsidP="000F77C6">
      <w:pPr>
        <w:pStyle w:val="Texto"/>
        <w:spacing w:line="240" w:lineRule="exact"/>
        <w:ind w:left="1980" w:hanging="540"/>
      </w:pPr>
      <w:r w:rsidRPr="00685860">
        <w:t>•</w:t>
      </w:r>
      <w:r w:rsidRPr="00685860">
        <w:tab/>
        <w:t>Optimizar</w:t>
      </w:r>
      <w:r w:rsidRPr="00685860">
        <w:rPr>
          <w:spacing w:val="15"/>
        </w:rPr>
        <w:t xml:space="preserve"> </w:t>
      </w:r>
      <w:r w:rsidRPr="00685860">
        <w:t>el</w:t>
      </w:r>
      <w:r w:rsidRPr="00685860">
        <w:rPr>
          <w:spacing w:val="15"/>
        </w:rPr>
        <w:t xml:space="preserve"> </w:t>
      </w:r>
      <w:r w:rsidRPr="00685860">
        <w:t>gasto</w:t>
      </w:r>
      <w:r w:rsidRPr="00685860">
        <w:rPr>
          <w:spacing w:val="15"/>
        </w:rPr>
        <w:t xml:space="preserve"> </w:t>
      </w:r>
      <w:r w:rsidRPr="00685860">
        <w:t>operativo</w:t>
      </w:r>
      <w:r w:rsidRPr="00685860">
        <w:rPr>
          <w:spacing w:val="15"/>
        </w:rPr>
        <w:t xml:space="preserve"> </w:t>
      </w:r>
      <w:r w:rsidRPr="00685860">
        <w:t>y</w:t>
      </w:r>
      <w:r w:rsidRPr="00685860">
        <w:rPr>
          <w:spacing w:val="15"/>
        </w:rPr>
        <w:t xml:space="preserve"> </w:t>
      </w:r>
      <w:r w:rsidRPr="00685860">
        <w:t>los</w:t>
      </w:r>
      <w:r w:rsidRPr="00685860">
        <w:rPr>
          <w:spacing w:val="15"/>
        </w:rPr>
        <w:t xml:space="preserve"> </w:t>
      </w:r>
      <w:r w:rsidRPr="00685860">
        <w:t>costos</w:t>
      </w:r>
      <w:r w:rsidRPr="00685860">
        <w:rPr>
          <w:spacing w:val="15"/>
        </w:rPr>
        <w:t xml:space="preserve"> </w:t>
      </w:r>
      <w:r w:rsidRPr="00685860">
        <w:t>de</w:t>
      </w:r>
      <w:r w:rsidRPr="00685860">
        <w:rPr>
          <w:spacing w:val="15"/>
        </w:rPr>
        <w:t xml:space="preserve"> </w:t>
      </w:r>
      <w:r w:rsidRPr="00685860">
        <w:t>atención,</w:t>
      </w:r>
      <w:r w:rsidRPr="00685860">
        <w:rPr>
          <w:spacing w:val="15"/>
        </w:rPr>
        <w:t xml:space="preserve"> </w:t>
      </w:r>
      <w:r w:rsidRPr="00685860">
        <w:t>privilegiando</w:t>
      </w:r>
      <w:r w:rsidRPr="00685860">
        <w:rPr>
          <w:spacing w:val="15"/>
        </w:rPr>
        <w:t xml:space="preserve"> </w:t>
      </w:r>
      <w:r w:rsidRPr="00685860">
        <w:t>el</w:t>
      </w:r>
      <w:r w:rsidRPr="00685860">
        <w:rPr>
          <w:spacing w:val="15"/>
        </w:rPr>
        <w:t xml:space="preserve"> </w:t>
      </w:r>
      <w:r w:rsidRPr="00685860">
        <w:t>gasto</w:t>
      </w:r>
      <w:r w:rsidRPr="00685860">
        <w:rPr>
          <w:spacing w:val="15"/>
        </w:rPr>
        <w:t xml:space="preserve"> </w:t>
      </w:r>
      <w:r w:rsidRPr="00685860">
        <w:t>de</w:t>
      </w:r>
      <w:r w:rsidRPr="00685860">
        <w:rPr>
          <w:spacing w:val="15"/>
        </w:rPr>
        <w:t xml:space="preserve"> </w:t>
      </w:r>
      <w:r w:rsidRPr="00685860">
        <w:t>inversión</w:t>
      </w:r>
      <w:r w:rsidRPr="00685860">
        <w:rPr>
          <w:spacing w:val="15"/>
        </w:rPr>
        <w:t xml:space="preserve"> </w:t>
      </w:r>
      <w:r w:rsidRPr="00685860">
        <w:t>de carácter estratégico y/o prioritario.</w:t>
      </w:r>
    </w:p>
    <w:p w:rsidR="00685860" w:rsidRPr="00685860" w:rsidRDefault="00685860" w:rsidP="000F77C6">
      <w:pPr>
        <w:pStyle w:val="Texto"/>
        <w:spacing w:line="240" w:lineRule="exact"/>
        <w:ind w:left="1980" w:hanging="540"/>
      </w:pPr>
      <w:r w:rsidRPr="00685860">
        <w:t>•</w:t>
      </w:r>
      <w:r w:rsidRPr="00685860">
        <w:tab/>
        <w:t>Evaluar</w:t>
      </w:r>
      <w:r w:rsidRPr="00685860">
        <w:rPr>
          <w:i/>
        </w:rPr>
        <w:t xml:space="preserve"> </w:t>
      </w:r>
      <w:r w:rsidRPr="00685860">
        <w:t>y</w:t>
      </w:r>
      <w:r w:rsidRPr="00685860">
        <w:rPr>
          <w:i/>
        </w:rPr>
        <w:t xml:space="preserve"> </w:t>
      </w:r>
      <w:r w:rsidRPr="00685860">
        <w:t>rendir</w:t>
      </w:r>
      <w:r w:rsidRPr="00685860">
        <w:rPr>
          <w:i/>
        </w:rPr>
        <w:t xml:space="preserve"> </w:t>
      </w:r>
      <w:r w:rsidRPr="00685860">
        <w:t>cuentas</w:t>
      </w:r>
      <w:r w:rsidRPr="00685860">
        <w:rPr>
          <w:i/>
        </w:rPr>
        <w:t xml:space="preserve"> </w:t>
      </w:r>
      <w:r w:rsidRPr="00685860">
        <w:t>de</w:t>
      </w:r>
      <w:r w:rsidRPr="00685860">
        <w:rPr>
          <w:i/>
        </w:rPr>
        <w:t xml:space="preserve"> </w:t>
      </w:r>
      <w:r w:rsidRPr="00685860">
        <w:t>los</w:t>
      </w:r>
      <w:r w:rsidRPr="00685860">
        <w:rPr>
          <w:i/>
        </w:rPr>
        <w:t xml:space="preserve"> </w:t>
      </w:r>
      <w:r w:rsidRPr="00685860">
        <w:t>programas</w:t>
      </w:r>
      <w:r w:rsidRPr="00685860">
        <w:rPr>
          <w:i/>
        </w:rPr>
        <w:t xml:space="preserve"> </w:t>
      </w:r>
      <w:r w:rsidRPr="00685860">
        <w:t>y</w:t>
      </w:r>
      <w:r w:rsidRPr="00685860">
        <w:rPr>
          <w:i/>
        </w:rPr>
        <w:t xml:space="preserve"> </w:t>
      </w:r>
      <w:r w:rsidRPr="00685860">
        <w:t>recursos</w:t>
      </w:r>
      <w:r w:rsidRPr="00685860">
        <w:rPr>
          <w:i/>
        </w:rPr>
        <w:t xml:space="preserve"> </w:t>
      </w:r>
      <w:r w:rsidRPr="00685860">
        <w:t>públicos</w:t>
      </w:r>
      <w:r w:rsidRPr="00685860">
        <w:rPr>
          <w:i/>
        </w:rPr>
        <w:t xml:space="preserve"> </w:t>
      </w:r>
      <w:r w:rsidRPr="00685860">
        <w:t>invertidos,</w:t>
      </w:r>
      <w:r w:rsidRPr="00685860">
        <w:rPr>
          <w:i/>
        </w:rPr>
        <w:t xml:space="preserve"> </w:t>
      </w:r>
      <w:r w:rsidRPr="00685860">
        <w:t>mediante</w:t>
      </w:r>
      <w:r w:rsidRPr="00685860">
        <w:rPr>
          <w:i/>
        </w:rPr>
        <w:t xml:space="preserve"> </w:t>
      </w:r>
      <w:r w:rsidRPr="00685860">
        <w:t>la participación de instituciones académicas y de investigación y a tr</w:t>
      </w:r>
      <w:r w:rsidRPr="00685860">
        <w:rPr>
          <w:spacing w:val="-5"/>
        </w:rPr>
        <w:t>a</w:t>
      </w:r>
      <w:r w:rsidRPr="00685860">
        <w:t xml:space="preserve">vés del </w:t>
      </w:r>
      <w:r w:rsidRPr="00685860">
        <w:rPr>
          <w:spacing w:val="-5"/>
        </w:rPr>
        <w:t>f</w:t>
      </w:r>
      <w:r w:rsidRPr="00685860">
        <w:t>ortalecimiento de las contralorías sociales comunitarias.</w:t>
      </w:r>
    </w:p>
    <w:p w:rsidR="00685860" w:rsidRPr="00685860" w:rsidRDefault="00685860" w:rsidP="000F77C6">
      <w:pPr>
        <w:pStyle w:val="Texto"/>
        <w:spacing w:line="240" w:lineRule="exact"/>
        <w:ind w:left="1980" w:hanging="540"/>
      </w:pPr>
      <w:r w:rsidRPr="00685860">
        <w:t>•</w:t>
      </w:r>
      <w:r w:rsidRPr="00685860">
        <w:tab/>
        <w:t>Integrar</w:t>
      </w:r>
      <w:r w:rsidRPr="00685860">
        <w:rPr>
          <w:spacing w:val="-5"/>
        </w:rPr>
        <w:t xml:space="preserve"> </w:t>
      </w:r>
      <w:r w:rsidRPr="00685860">
        <w:t>un</w:t>
      </w:r>
      <w:r w:rsidRPr="00685860">
        <w:rPr>
          <w:spacing w:val="-5"/>
        </w:rPr>
        <w:t xml:space="preserve"> </w:t>
      </w:r>
      <w:r w:rsidRPr="00685860">
        <w:t>padrón</w:t>
      </w:r>
      <w:r w:rsidRPr="00685860">
        <w:rPr>
          <w:spacing w:val="-5"/>
        </w:rPr>
        <w:t xml:space="preserve"> </w:t>
      </w:r>
      <w:r w:rsidRPr="00685860">
        <w:t>con</w:t>
      </w:r>
      <w:r w:rsidRPr="00685860">
        <w:rPr>
          <w:spacing w:val="-5"/>
        </w:rPr>
        <w:t xml:space="preserve"> </w:t>
      </w:r>
      <w:r w:rsidRPr="00685860">
        <w:t>identificación única</w:t>
      </w:r>
      <w:r w:rsidRPr="00685860">
        <w:rPr>
          <w:spacing w:val="-5"/>
        </w:rPr>
        <w:t xml:space="preserve"> </w:t>
      </w:r>
      <w:r w:rsidRPr="00685860">
        <w:t>de</w:t>
      </w:r>
      <w:r w:rsidRPr="00685860">
        <w:rPr>
          <w:spacing w:val="-5"/>
        </w:rPr>
        <w:t xml:space="preserve"> </w:t>
      </w:r>
      <w:r w:rsidRPr="00685860">
        <w:t>beneficiarios</w:t>
      </w:r>
      <w:r w:rsidRPr="00685860">
        <w:rPr>
          <w:spacing w:val="-5"/>
        </w:rPr>
        <w:t xml:space="preserve"> </w:t>
      </w:r>
      <w:r w:rsidRPr="00685860">
        <w:t>de</w:t>
      </w:r>
      <w:r w:rsidRPr="00685860">
        <w:rPr>
          <w:spacing w:val="-5"/>
        </w:rPr>
        <w:t xml:space="preserve"> </w:t>
      </w:r>
      <w:r w:rsidRPr="00685860">
        <w:t>programas</w:t>
      </w:r>
      <w:r w:rsidRPr="00685860">
        <w:rPr>
          <w:spacing w:val="-5"/>
        </w:rPr>
        <w:t xml:space="preserve"> </w:t>
      </w:r>
      <w:r w:rsidRPr="00685860">
        <w:t>sociales,</w:t>
      </w:r>
      <w:r w:rsidRPr="00685860">
        <w:rPr>
          <w:spacing w:val="-5"/>
        </w:rPr>
        <w:t xml:space="preserve"> </w:t>
      </w:r>
      <w:r w:rsidRPr="00685860">
        <w:t>haciendo</w:t>
      </w:r>
      <w:r w:rsidRPr="00685860">
        <w:rPr>
          <w:spacing w:val="-5"/>
        </w:rPr>
        <w:t xml:space="preserve"> </w:t>
      </w:r>
      <w:r w:rsidRPr="00685860">
        <w:t>uso de las nuevas tecnologías de la in</w:t>
      </w:r>
      <w:r w:rsidRPr="00685860">
        <w:rPr>
          <w:spacing w:val="-5"/>
        </w:rPr>
        <w:t>f</w:t>
      </w:r>
      <w:r w:rsidRPr="00685860">
        <w:t>ormación.</w:t>
      </w:r>
    </w:p>
    <w:p w:rsidR="00685860" w:rsidRPr="00685860" w:rsidRDefault="00685860" w:rsidP="000F77C6">
      <w:pPr>
        <w:pStyle w:val="Texto"/>
        <w:spacing w:line="240" w:lineRule="exact"/>
        <w:ind w:left="1980" w:hanging="540"/>
      </w:pPr>
      <w:r w:rsidRPr="00685860">
        <w:t>•</w:t>
      </w:r>
      <w:r w:rsidRPr="00685860">
        <w:tab/>
        <w:t>Diseñar</w:t>
      </w:r>
      <w:r w:rsidRPr="00685860">
        <w:rPr>
          <w:spacing w:val="-10"/>
        </w:rPr>
        <w:t xml:space="preserve"> </w:t>
      </w:r>
      <w:r w:rsidRPr="00685860">
        <w:t>e</w:t>
      </w:r>
      <w:r w:rsidRPr="00685860">
        <w:rPr>
          <w:spacing w:val="-10"/>
        </w:rPr>
        <w:t xml:space="preserve"> </w:t>
      </w:r>
      <w:r w:rsidRPr="00685860">
        <w:t>integrar</w:t>
      </w:r>
      <w:r w:rsidRPr="00685860">
        <w:rPr>
          <w:spacing w:val="-10"/>
        </w:rPr>
        <w:t xml:space="preserve"> </w:t>
      </w:r>
      <w:r w:rsidRPr="00685860">
        <w:t>sistemas</w:t>
      </w:r>
      <w:r w:rsidRPr="00685860">
        <w:rPr>
          <w:spacing w:val="-10"/>
        </w:rPr>
        <w:t xml:space="preserve"> </w:t>
      </w:r>
      <w:r w:rsidRPr="00685860">
        <w:t>funcionales,</w:t>
      </w:r>
      <w:r w:rsidRPr="00685860">
        <w:rPr>
          <w:spacing w:val="-10"/>
        </w:rPr>
        <w:t xml:space="preserve"> </w:t>
      </w:r>
      <w:r w:rsidRPr="00685860">
        <w:t>escalables</w:t>
      </w:r>
      <w:r w:rsidRPr="00685860">
        <w:rPr>
          <w:spacing w:val="-10"/>
        </w:rPr>
        <w:t xml:space="preserve"> </w:t>
      </w:r>
      <w:r w:rsidRPr="00685860">
        <w:t>e</w:t>
      </w:r>
      <w:r w:rsidRPr="00685860">
        <w:rPr>
          <w:spacing w:val="-10"/>
        </w:rPr>
        <w:t xml:space="preserve"> </w:t>
      </w:r>
      <w:r w:rsidRPr="00685860">
        <w:t>interconectados,</w:t>
      </w:r>
      <w:r w:rsidRPr="00685860">
        <w:rPr>
          <w:spacing w:val="-10"/>
        </w:rPr>
        <w:t xml:space="preserve"> </w:t>
      </w:r>
      <w:r w:rsidRPr="00685860">
        <w:t>para</w:t>
      </w:r>
      <w:r w:rsidRPr="00685860">
        <w:rPr>
          <w:spacing w:val="-10"/>
        </w:rPr>
        <w:t xml:space="preserve"> </w:t>
      </w:r>
      <w:r w:rsidRPr="00685860">
        <w:t>hacer</w:t>
      </w:r>
      <w:r w:rsidRPr="00685860">
        <w:rPr>
          <w:spacing w:val="-10"/>
        </w:rPr>
        <w:t xml:space="preserve"> </w:t>
      </w:r>
      <w:r w:rsidRPr="00685860">
        <w:t>más</w:t>
      </w:r>
      <w:r w:rsidRPr="00685860">
        <w:rPr>
          <w:spacing w:val="-10"/>
        </w:rPr>
        <w:t xml:space="preserve"> </w:t>
      </w:r>
      <w:r w:rsidRPr="00685860">
        <w:t>eficientes las transacciones de los organismos públicos de seguridad social.</w:t>
      </w:r>
    </w:p>
    <w:p w:rsidR="00685860" w:rsidRPr="00685860" w:rsidRDefault="00685860" w:rsidP="000F77C6">
      <w:pPr>
        <w:pStyle w:val="Texto"/>
        <w:spacing w:line="240" w:lineRule="exact"/>
        <w:ind w:left="1980" w:hanging="540"/>
      </w:pPr>
      <w:r w:rsidRPr="00685860">
        <w:t>•</w:t>
      </w:r>
      <w:r w:rsidRPr="00685860">
        <w:tab/>
        <w:t>Identificar</w:t>
      </w:r>
      <w:r w:rsidRPr="00685860">
        <w:rPr>
          <w:spacing w:val="-15"/>
        </w:rPr>
        <w:t xml:space="preserve"> </w:t>
      </w:r>
      <w:r w:rsidRPr="00685860">
        <w:t>y corregir riesgos operativos críticos con un soporte tecnológico adecuado.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40" w:lineRule="exact"/>
              <w:ind w:left="2362" w:hanging="1728"/>
              <w:rPr>
                <w:b/>
                <w:color w:val="000000"/>
                <w:szCs w:val="18"/>
              </w:rPr>
            </w:pPr>
            <w:r w:rsidRPr="00DB1649">
              <w:rPr>
                <w:b/>
              </w:rPr>
              <w:t>Estrategia III.</w:t>
            </w:r>
            <w:r w:rsidRPr="00DB1649">
              <w:rPr>
                <w:b/>
              </w:rPr>
              <w:tab/>
              <w:t>Perspectiva de Género.</w:t>
            </w:r>
          </w:p>
        </w:tc>
      </w:tr>
    </w:tbl>
    <w:p w:rsidR="00685860" w:rsidRPr="00030601" w:rsidRDefault="00685860" w:rsidP="000F77C6">
      <w:pPr>
        <w:pStyle w:val="Texto"/>
        <w:spacing w:line="240" w:lineRule="exact"/>
        <w:ind w:left="2448" w:hanging="1728"/>
        <w:rPr>
          <w:b/>
        </w:rPr>
      </w:pPr>
      <w:r w:rsidRPr="00030601">
        <w:rPr>
          <w:b/>
        </w:rPr>
        <w:t>Líneas de acción</w:t>
      </w:r>
    </w:p>
    <w:p w:rsidR="00685860" w:rsidRPr="00685860" w:rsidRDefault="00685860" w:rsidP="000F77C6">
      <w:pPr>
        <w:pStyle w:val="Texto"/>
        <w:spacing w:line="240" w:lineRule="exact"/>
        <w:ind w:left="1980" w:hanging="540"/>
      </w:pPr>
      <w:r w:rsidRPr="00685860">
        <w:t>•</w:t>
      </w:r>
      <w:r w:rsidRPr="00685860">
        <w:tab/>
        <w:t>Promover</w:t>
      </w:r>
      <w:r w:rsidRPr="00685860">
        <w:rPr>
          <w:spacing w:val="20"/>
        </w:rPr>
        <w:t xml:space="preserve"> </w:t>
      </w:r>
      <w:r w:rsidRPr="00685860">
        <w:t>la</w:t>
      </w:r>
      <w:r w:rsidRPr="00685860">
        <w:rPr>
          <w:spacing w:val="20"/>
        </w:rPr>
        <w:t xml:space="preserve"> </w:t>
      </w:r>
      <w:r w:rsidRPr="00685860">
        <w:t>igualdad</w:t>
      </w:r>
      <w:r w:rsidRPr="00685860">
        <w:rPr>
          <w:spacing w:val="20"/>
        </w:rPr>
        <w:t xml:space="preserve"> </w:t>
      </w:r>
      <w:r w:rsidRPr="00685860">
        <w:t>de</w:t>
      </w:r>
      <w:r w:rsidRPr="00685860">
        <w:rPr>
          <w:spacing w:val="20"/>
        </w:rPr>
        <w:t xml:space="preserve"> </w:t>
      </w:r>
      <w:r w:rsidRPr="00685860">
        <w:t>oportunidades</w:t>
      </w:r>
      <w:r w:rsidRPr="00685860">
        <w:rPr>
          <w:spacing w:val="20"/>
        </w:rPr>
        <w:t xml:space="preserve"> </w:t>
      </w:r>
      <w:r w:rsidRPr="00685860">
        <w:t>entre</w:t>
      </w:r>
      <w:r w:rsidRPr="00685860">
        <w:rPr>
          <w:spacing w:val="20"/>
        </w:rPr>
        <w:t xml:space="preserve"> </w:t>
      </w:r>
      <w:r w:rsidRPr="00685860">
        <w:t>mujeres</w:t>
      </w:r>
      <w:r w:rsidRPr="00685860">
        <w:rPr>
          <w:spacing w:val="20"/>
        </w:rPr>
        <w:t xml:space="preserve"> </w:t>
      </w:r>
      <w:r w:rsidRPr="00685860">
        <w:t>y</w:t>
      </w:r>
      <w:r w:rsidRPr="00685860">
        <w:rPr>
          <w:spacing w:val="20"/>
        </w:rPr>
        <w:t xml:space="preserve"> </w:t>
      </w:r>
      <w:r w:rsidRPr="00685860">
        <w:t>hombres</w:t>
      </w:r>
      <w:r w:rsidRPr="00685860">
        <w:rPr>
          <w:spacing w:val="20"/>
        </w:rPr>
        <w:t xml:space="preserve"> </w:t>
      </w:r>
      <w:r w:rsidRPr="00685860">
        <w:t>para</w:t>
      </w:r>
      <w:r w:rsidRPr="00685860">
        <w:rPr>
          <w:spacing w:val="20"/>
        </w:rPr>
        <w:t xml:space="preserve"> </w:t>
      </w:r>
      <w:r w:rsidRPr="00685860">
        <w:t>ejercer</w:t>
      </w:r>
      <w:r w:rsidRPr="00685860">
        <w:rPr>
          <w:spacing w:val="20"/>
        </w:rPr>
        <w:t xml:space="preserve"> </w:t>
      </w:r>
      <w:r w:rsidRPr="00685860">
        <w:t>sus</w:t>
      </w:r>
      <w:r w:rsidRPr="00685860">
        <w:rPr>
          <w:spacing w:val="20"/>
        </w:rPr>
        <w:t xml:space="preserve"> </w:t>
      </w:r>
      <w:r w:rsidRPr="00685860">
        <w:t>derechos, reduciendo la brecha en materia de acceso y permanencia laboral.</w:t>
      </w:r>
    </w:p>
    <w:p w:rsidR="00685860" w:rsidRPr="00685860" w:rsidRDefault="00685860" w:rsidP="000F77C6">
      <w:pPr>
        <w:pStyle w:val="Texto"/>
        <w:spacing w:line="240" w:lineRule="exact"/>
        <w:ind w:left="1980" w:hanging="540"/>
      </w:pPr>
      <w:r w:rsidRPr="00685860">
        <w:t>•</w:t>
      </w:r>
      <w:r w:rsidRPr="00685860">
        <w:tab/>
        <w:t xml:space="preserve">Desarrollar y </w:t>
      </w:r>
      <w:r w:rsidRPr="00685860">
        <w:rPr>
          <w:spacing w:val="-5"/>
        </w:rPr>
        <w:t>f</w:t>
      </w:r>
      <w:r w:rsidRPr="00685860">
        <w:t xml:space="preserve">ortalecer esquemas de apoyo y atención que </w:t>
      </w:r>
      <w:r w:rsidRPr="00685860">
        <w:rPr>
          <w:spacing w:val="-5"/>
        </w:rPr>
        <w:t>a</w:t>
      </w:r>
      <w:r w:rsidRPr="00685860">
        <w:t>yuden a las mujeres a mejorar sus condiciones de acceso a la seguridad social y su bienestar económico.</w:t>
      </w:r>
    </w:p>
    <w:p w:rsidR="00685860" w:rsidRPr="00685860" w:rsidRDefault="00685860" w:rsidP="000F77C6">
      <w:pPr>
        <w:pStyle w:val="Texto"/>
        <w:spacing w:line="240" w:lineRule="exact"/>
        <w:ind w:left="1980" w:hanging="540"/>
      </w:pPr>
      <w:r w:rsidRPr="00685860">
        <w:t>•</w:t>
      </w:r>
      <w:r w:rsidRPr="00685860">
        <w:tab/>
        <w:t>Fomentar</w:t>
      </w:r>
      <w:r w:rsidRPr="00685860">
        <w:rPr>
          <w:i/>
        </w:rPr>
        <w:t xml:space="preserve"> </w:t>
      </w:r>
      <w:r w:rsidRPr="00685860">
        <w:t>políticas</w:t>
      </w:r>
      <w:r w:rsidRPr="00685860">
        <w:rPr>
          <w:i/>
        </w:rPr>
        <w:t xml:space="preserve"> </w:t>
      </w:r>
      <w:r w:rsidRPr="00685860">
        <w:t>dirigidas</w:t>
      </w:r>
      <w:r w:rsidRPr="00685860">
        <w:rPr>
          <w:i/>
        </w:rPr>
        <w:t xml:space="preserve"> </w:t>
      </w:r>
      <w:r w:rsidRPr="00685860">
        <w:t>a</w:t>
      </w:r>
      <w:r w:rsidRPr="00685860">
        <w:rPr>
          <w:i/>
        </w:rPr>
        <w:t xml:space="preserve"> </w:t>
      </w:r>
      <w:r w:rsidRPr="00685860">
        <w:t>los</w:t>
      </w:r>
      <w:r w:rsidRPr="00685860">
        <w:rPr>
          <w:i/>
        </w:rPr>
        <w:t xml:space="preserve"> </w:t>
      </w:r>
      <w:r w:rsidRPr="00685860">
        <w:t>hombres</w:t>
      </w:r>
      <w:r w:rsidRPr="00685860">
        <w:rPr>
          <w:i/>
        </w:rPr>
        <w:t xml:space="preserve"> </w:t>
      </w:r>
      <w:r w:rsidRPr="00685860">
        <w:t>que</w:t>
      </w:r>
      <w:r w:rsidRPr="00685860">
        <w:rPr>
          <w:i/>
        </w:rPr>
        <w:t xml:space="preserve"> </w:t>
      </w:r>
      <w:r w:rsidRPr="00685860">
        <w:t>f</w:t>
      </w:r>
      <w:r w:rsidRPr="00685860">
        <w:rPr>
          <w:spacing w:val="-5"/>
        </w:rPr>
        <w:t>a</w:t>
      </w:r>
      <w:r w:rsidRPr="00685860">
        <w:t>vorezcan</w:t>
      </w:r>
      <w:r w:rsidRPr="00685860">
        <w:rPr>
          <w:i/>
        </w:rPr>
        <w:t xml:space="preserve"> </w:t>
      </w:r>
      <w:r w:rsidRPr="00685860">
        <w:t>su</w:t>
      </w:r>
      <w:r w:rsidRPr="00685860">
        <w:rPr>
          <w:i/>
        </w:rPr>
        <w:t xml:space="preserve"> </w:t>
      </w:r>
      <w:r w:rsidRPr="00685860">
        <w:t>participación</w:t>
      </w:r>
      <w:r w:rsidRPr="00685860">
        <w:rPr>
          <w:i/>
        </w:rPr>
        <w:t xml:space="preserve"> </w:t>
      </w:r>
      <w:r w:rsidRPr="00685860">
        <w:t>en</w:t>
      </w:r>
      <w:r w:rsidRPr="00685860">
        <w:rPr>
          <w:i/>
        </w:rPr>
        <w:t xml:space="preserve"> </w:t>
      </w:r>
      <w:r w:rsidRPr="00685860">
        <w:t>el</w:t>
      </w:r>
      <w:r w:rsidRPr="00685860">
        <w:rPr>
          <w:i/>
        </w:rPr>
        <w:t xml:space="preserve"> </w:t>
      </w:r>
      <w:r w:rsidRPr="00685860">
        <w:t>trabajo doméstico y de cuidados, así como sus derechos en el ámbito familia</w:t>
      </w:r>
      <w:r w:rsidRPr="00685860">
        <w:rPr>
          <w:spacing w:val="-5"/>
        </w:rPr>
        <w:t>r</w:t>
      </w:r>
      <w:r w:rsidRPr="00685860">
        <w:t>.</w:t>
      </w:r>
    </w:p>
    <w:p w:rsidR="00685860" w:rsidRPr="00685860" w:rsidRDefault="00685860" w:rsidP="000F77C6">
      <w:pPr>
        <w:pStyle w:val="Texto"/>
        <w:spacing w:line="240" w:lineRule="exact"/>
        <w:ind w:left="1980" w:hanging="540"/>
      </w:pPr>
      <w:r w:rsidRPr="00685860">
        <w:t>•</w:t>
      </w:r>
      <w:r w:rsidRPr="00685860">
        <w:tab/>
        <w:t>Prevenir</w:t>
      </w:r>
      <w:r w:rsidRPr="00685860">
        <w:rPr>
          <w:spacing w:val="-15"/>
        </w:rPr>
        <w:t xml:space="preserve"> </w:t>
      </w:r>
      <w:r w:rsidRPr="00685860">
        <w:t>y</w:t>
      </w:r>
      <w:r w:rsidRPr="00685860">
        <w:rPr>
          <w:spacing w:val="-15"/>
        </w:rPr>
        <w:t xml:space="preserve"> </w:t>
      </w:r>
      <w:r w:rsidRPr="00685860">
        <w:t>atender</w:t>
      </w:r>
      <w:r w:rsidRPr="00685860">
        <w:rPr>
          <w:spacing w:val="-15"/>
        </w:rPr>
        <w:t xml:space="preserve"> </w:t>
      </w:r>
      <w:r w:rsidRPr="00685860">
        <w:t>la</w:t>
      </w:r>
      <w:r w:rsidRPr="00685860">
        <w:rPr>
          <w:spacing w:val="-15"/>
        </w:rPr>
        <w:t xml:space="preserve"> </w:t>
      </w:r>
      <w:r w:rsidRPr="00685860">
        <w:t>violencia</w:t>
      </w:r>
      <w:r w:rsidRPr="00685860">
        <w:rPr>
          <w:spacing w:val="-15"/>
        </w:rPr>
        <w:t xml:space="preserve"> </w:t>
      </w:r>
      <w:r w:rsidRPr="00685860">
        <w:t>contra</w:t>
      </w:r>
      <w:r w:rsidRPr="00685860">
        <w:rPr>
          <w:spacing w:val="-15"/>
        </w:rPr>
        <w:t xml:space="preserve"> </w:t>
      </w:r>
      <w:r w:rsidRPr="00685860">
        <w:t>las</w:t>
      </w:r>
      <w:r w:rsidRPr="00685860">
        <w:rPr>
          <w:spacing w:val="-15"/>
        </w:rPr>
        <w:t xml:space="preserve"> </w:t>
      </w:r>
      <w:r w:rsidRPr="00685860">
        <w:t>mujeres,</w:t>
      </w:r>
      <w:r w:rsidRPr="00685860">
        <w:rPr>
          <w:spacing w:val="-15"/>
        </w:rPr>
        <w:t xml:space="preserve"> </w:t>
      </w:r>
      <w:r w:rsidRPr="00685860">
        <w:t>con</w:t>
      </w:r>
      <w:r w:rsidRPr="00685860">
        <w:rPr>
          <w:spacing w:val="-15"/>
        </w:rPr>
        <w:t xml:space="preserve"> </w:t>
      </w:r>
      <w:r w:rsidRPr="00685860">
        <w:t>la</w:t>
      </w:r>
      <w:r w:rsidRPr="00685860">
        <w:rPr>
          <w:spacing w:val="-15"/>
        </w:rPr>
        <w:t xml:space="preserve"> </w:t>
      </w:r>
      <w:r w:rsidRPr="00685860">
        <w:t>coordinación</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diversas</w:t>
      </w:r>
      <w:r w:rsidRPr="00685860">
        <w:rPr>
          <w:spacing w:val="-15"/>
        </w:rPr>
        <w:t xml:space="preserve"> </w:t>
      </w:r>
      <w:r w:rsidRPr="00685860">
        <w:t>instituciones gubernamentales y sociales involucradas en esa materia.</w:t>
      </w:r>
    </w:p>
    <w:p w:rsidR="00685860" w:rsidRPr="00685860" w:rsidRDefault="00685860" w:rsidP="000F77C6">
      <w:pPr>
        <w:pStyle w:val="Texto"/>
        <w:spacing w:line="240" w:lineRule="exact"/>
        <w:ind w:left="1980" w:hanging="540"/>
      </w:pPr>
      <w:r w:rsidRPr="00685860">
        <w:t>•</w:t>
      </w:r>
      <w:r w:rsidRPr="00685860">
        <w:tab/>
        <w:t>Diseña</w:t>
      </w:r>
      <w:r w:rsidRPr="00685860">
        <w:rPr>
          <w:spacing w:val="-5"/>
        </w:rPr>
        <w:t>r</w:t>
      </w:r>
      <w:r w:rsidRPr="00685860">
        <w:t>,</w:t>
      </w:r>
      <w:r w:rsidRPr="00685860">
        <w:rPr>
          <w:spacing w:val="30"/>
        </w:rPr>
        <w:t xml:space="preserve"> </w:t>
      </w:r>
      <w:r w:rsidRPr="00685860">
        <w:t>aplicar</w:t>
      </w:r>
      <w:r w:rsidRPr="00685860">
        <w:rPr>
          <w:spacing w:val="30"/>
        </w:rPr>
        <w:t xml:space="preserve"> </w:t>
      </w:r>
      <w:r w:rsidRPr="00685860">
        <w:t>y</w:t>
      </w:r>
      <w:r w:rsidRPr="00685860">
        <w:rPr>
          <w:spacing w:val="30"/>
        </w:rPr>
        <w:t xml:space="preserve"> </w:t>
      </w:r>
      <w:r w:rsidRPr="00685860">
        <w:t>promover</w:t>
      </w:r>
      <w:r w:rsidRPr="00685860">
        <w:rPr>
          <w:spacing w:val="30"/>
        </w:rPr>
        <w:t xml:space="preserve"> </w:t>
      </w:r>
      <w:r w:rsidRPr="00685860">
        <w:t>políticas</w:t>
      </w:r>
      <w:r w:rsidRPr="00685860">
        <w:rPr>
          <w:spacing w:val="30"/>
        </w:rPr>
        <w:t xml:space="preserve"> </w:t>
      </w:r>
      <w:r w:rsidRPr="00685860">
        <w:t>y</w:t>
      </w:r>
      <w:r w:rsidRPr="00685860">
        <w:rPr>
          <w:spacing w:val="30"/>
        </w:rPr>
        <w:t xml:space="preserve"> </w:t>
      </w:r>
      <w:r w:rsidRPr="00685860">
        <w:t>servicios</w:t>
      </w:r>
      <w:r w:rsidRPr="00685860">
        <w:rPr>
          <w:spacing w:val="30"/>
        </w:rPr>
        <w:t xml:space="preserve"> </w:t>
      </w:r>
      <w:r w:rsidRPr="00685860">
        <w:t>de</w:t>
      </w:r>
      <w:r w:rsidRPr="00685860">
        <w:rPr>
          <w:spacing w:val="30"/>
        </w:rPr>
        <w:t xml:space="preserve"> </w:t>
      </w:r>
      <w:r w:rsidRPr="00685860">
        <w:t>apoyo</w:t>
      </w:r>
      <w:r w:rsidRPr="00685860">
        <w:rPr>
          <w:spacing w:val="30"/>
        </w:rPr>
        <w:t xml:space="preserve"> </w:t>
      </w:r>
      <w:r w:rsidRPr="00685860">
        <w:t>a</w:t>
      </w:r>
      <w:r w:rsidRPr="00685860">
        <w:rPr>
          <w:spacing w:val="30"/>
        </w:rPr>
        <w:t xml:space="preserve"> </w:t>
      </w:r>
      <w:r w:rsidRPr="00685860">
        <w:t>la</w:t>
      </w:r>
      <w:r w:rsidRPr="00685860">
        <w:rPr>
          <w:spacing w:val="30"/>
        </w:rPr>
        <w:t xml:space="preserve"> </w:t>
      </w:r>
      <w:r w:rsidRPr="00685860">
        <w:t>familia,</w:t>
      </w:r>
      <w:r w:rsidRPr="00685860">
        <w:rPr>
          <w:spacing w:val="30"/>
        </w:rPr>
        <w:t xml:space="preserve"> </w:t>
      </w:r>
      <w:r w:rsidRPr="00685860">
        <w:t>incluyendo</w:t>
      </w:r>
      <w:r w:rsidRPr="00685860">
        <w:rPr>
          <w:spacing w:val="30"/>
        </w:rPr>
        <w:t xml:space="preserve"> </w:t>
      </w:r>
      <w:r w:rsidRPr="00685860">
        <w:t>servicios asequibles, accesibles y de calidad, para el cuidado de infantes y otros familiares que requieren atención.</w:t>
      </w:r>
    </w:p>
    <w:p w:rsidR="00685860" w:rsidRPr="00685860" w:rsidRDefault="00685860" w:rsidP="000F77C6">
      <w:pPr>
        <w:pStyle w:val="Texto"/>
        <w:spacing w:line="240" w:lineRule="exact"/>
        <w:ind w:left="1980" w:hanging="540"/>
      </w:pPr>
      <w:r w:rsidRPr="00685860">
        <w:t>•</w:t>
      </w:r>
      <w:r w:rsidRPr="00685860">
        <w:tab/>
        <w:t>Evaluar</w:t>
      </w:r>
      <w:r w:rsidRPr="00685860">
        <w:rPr>
          <w:spacing w:val="5"/>
        </w:rPr>
        <w:t xml:space="preserve"> </w:t>
      </w:r>
      <w:r w:rsidRPr="00685860">
        <w:t>los</w:t>
      </w:r>
      <w:r w:rsidRPr="00685860">
        <w:rPr>
          <w:spacing w:val="5"/>
        </w:rPr>
        <w:t xml:space="preserve"> </w:t>
      </w:r>
      <w:r w:rsidRPr="00685860">
        <w:t>esquemas</w:t>
      </w:r>
      <w:r w:rsidRPr="00685860">
        <w:rPr>
          <w:spacing w:val="5"/>
        </w:rPr>
        <w:t xml:space="preserve"> </w:t>
      </w:r>
      <w:r w:rsidRPr="00685860">
        <w:t>de</w:t>
      </w:r>
      <w:r w:rsidRPr="00685860">
        <w:rPr>
          <w:spacing w:val="5"/>
        </w:rPr>
        <w:t xml:space="preserve"> </w:t>
      </w:r>
      <w:r w:rsidRPr="00685860">
        <w:t>atención</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programas</w:t>
      </w:r>
      <w:r w:rsidRPr="00685860">
        <w:rPr>
          <w:spacing w:val="5"/>
        </w:rPr>
        <w:t xml:space="preserve"> </w:t>
      </w:r>
      <w:r w:rsidRPr="00685860">
        <w:t>sociales</w:t>
      </w:r>
      <w:r w:rsidRPr="00685860">
        <w:rPr>
          <w:spacing w:val="5"/>
        </w:rPr>
        <w:t xml:space="preserve"> </w:t>
      </w:r>
      <w:r w:rsidRPr="00685860">
        <w:t>para</w:t>
      </w:r>
      <w:r w:rsidRPr="00685860">
        <w:rPr>
          <w:spacing w:val="5"/>
        </w:rPr>
        <w:t xml:space="preserve"> </w:t>
      </w:r>
      <w:r w:rsidRPr="00685860">
        <w:t>determinar</w:t>
      </w:r>
      <w:r w:rsidRPr="00685860">
        <w:rPr>
          <w:spacing w:val="5"/>
        </w:rPr>
        <w:t xml:space="preserve"> </w:t>
      </w:r>
      <w:r w:rsidRPr="00685860">
        <w:t>los</w:t>
      </w:r>
      <w:r w:rsidRPr="00685860">
        <w:rPr>
          <w:spacing w:val="5"/>
        </w:rPr>
        <w:t xml:space="preserve"> </w:t>
      </w:r>
      <w:r w:rsidRPr="00685860">
        <w:t>mecanismos más e</w:t>
      </w:r>
      <w:r w:rsidRPr="00685860">
        <w:rPr>
          <w:spacing w:val="-5"/>
        </w:rPr>
        <w:t>f</w:t>
      </w:r>
      <w:r w:rsidRPr="00685860">
        <w:t>ectivos que reduzcan las brechas de género, logrando una política social equitativa entre mujeres y hombres.</w:t>
      </w:r>
    </w:p>
    <w:p w:rsidR="00685860" w:rsidRPr="00030601" w:rsidRDefault="00685860" w:rsidP="002A4FBA">
      <w:pPr>
        <w:pStyle w:val="Texto"/>
        <w:spacing w:line="240" w:lineRule="exact"/>
        <w:ind w:firstLine="0"/>
        <w:rPr>
          <w:b/>
          <w:color w:val="000000"/>
        </w:rPr>
      </w:pPr>
      <w:r w:rsidRPr="00030601">
        <w:rPr>
          <w:b/>
          <w:color w:val="000000"/>
        </w:rPr>
        <w:t>VI.3. Méxi</w:t>
      </w:r>
      <w:r w:rsidRPr="00030601">
        <w:rPr>
          <w:b/>
          <w:color w:val="000000"/>
          <w:spacing w:val="-5"/>
        </w:rPr>
        <w:t>c</w:t>
      </w:r>
      <w:r w:rsidRPr="00030601">
        <w:rPr>
          <w:b/>
          <w:color w:val="000000"/>
        </w:rPr>
        <w:t xml:space="preserve">o </w:t>
      </w:r>
      <w:r w:rsidRPr="00030601">
        <w:rPr>
          <w:b/>
          <w:color w:val="000000"/>
          <w:spacing w:val="-5"/>
        </w:rPr>
        <w:t>c</w:t>
      </w:r>
      <w:r w:rsidRPr="00030601">
        <w:rPr>
          <w:b/>
          <w:color w:val="000000"/>
        </w:rPr>
        <w:t>on Educación de Calidad</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30" w:lineRule="exact"/>
              <w:ind w:left="2362" w:hanging="1728"/>
              <w:rPr>
                <w:b/>
                <w:color w:val="000000"/>
                <w:szCs w:val="18"/>
              </w:rPr>
            </w:pPr>
            <w:r w:rsidRPr="00DB1649">
              <w:rPr>
                <w:b/>
                <w:color w:val="000000"/>
                <w:szCs w:val="18"/>
              </w:rPr>
              <w:t>Objetivo 3.1.</w:t>
            </w:r>
            <w:r w:rsidRPr="00DB1649">
              <w:rPr>
                <w:b/>
                <w:i/>
                <w:color w:val="000000"/>
                <w:szCs w:val="18"/>
              </w:rPr>
              <w:tab/>
            </w:r>
            <w:r w:rsidRPr="00DB1649">
              <w:rPr>
                <w:b/>
                <w:color w:val="000000"/>
                <w:szCs w:val="18"/>
              </w:rPr>
              <w:t>Desarrollar</w:t>
            </w:r>
            <w:r w:rsidRPr="00DB1649">
              <w:rPr>
                <w:b/>
                <w:color w:val="000000"/>
                <w:spacing w:val="30"/>
                <w:szCs w:val="18"/>
              </w:rPr>
              <w:t xml:space="preserve"> </w:t>
            </w:r>
            <w:r w:rsidRPr="00DB1649">
              <w:rPr>
                <w:b/>
                <w:color w:val="000000"/>
                <w:szCs w:val="18"/>
              </w:rPr>
              <w:t>el</w:t>
            </w:r>
            <w:r w:rsidRPr="00DB1649">
              <w:rPr>
                <w:b/>
                <w:color w:val="000000"/>
                <w:spacing w:val="30"/>
                <w:szCs w:val="18"/>
              </w:rPr>
              <w:t xml:space="preserve"> </w:t>
            </w:r>
            <w:r w:rsidRPr="00DB1649">
              <w:rPr>
                <w:b/>
                <w:color w:val="000000"/>
                <w:szCs w:val="18"/>
              </w:rPr>
              <w:t>potencial</w:t>
            </w:r>
            <w:r w:rsidRPr="00DB1649">
              <w:rPr>
                <w:b/>
                <w:color w:val="000000"/>
                <w:spacing w:val="30"/>
                <w:szCs w:val="18"/>
              </w:rPr>
              <w:t xml:space="preserve"> </w:t>
            </w:r>
            <w:r w:rsidRPr="00DB1649">
              <w:rPr>
                <w:b/>
                <w:color w:val="000000"/>
                <w:szCs w:val="18"/>
              </w:rPr>
              <w:t>humano</w:t>
            </w:r>
            <w:r w:rsidRPr="00DB1649">
              <w:rPr>
                <w:b/>
                <w:color w:val="000000"/>
                <w:spacing w:val="30"/>
                <w:szCs w:val="18"/>
              </w:rPr>
              <w:t xml:space="preserve"> </w:t>
            </w:r>
            <w:r w:rsidRPr="00DB1649">
              <w:rPr>
                <w:b/>
                <w:color w:val="000000"/>
                <w:szCs w:val="18"/>
              </w:rPr>
              <w:t>de</w:t>
            </w:r>
            <w:r w:rsidRPr="00DB1649">
              <w:rPr>
                <w:b/>
                <w:color w:val="000000"/>
                <w:spacing w:val="30"/>
                <w:szCs w:val="18"/>
              </w:rPr>
              <w:t xml:space="preserve"> </w:t>
            </w:r>
            <w:r w:rsidRPr="00DB1649">
              <w:rPr>
                <w:b/>
                <w:color w:val="000000"/>
                <w:szCs w:val="18"/>
              </w:rPr>
              <w:t>los</w:t>
            </w:r>
            <w:r w:rsidRPr="00DB1649">
              <w:rPr>
                <w:b/>
                <w:color w:val="000000"/>
                <w:spacing w:val="30"/>
                <w:szCs w:val="18"/>
              </w:rPr>
              <w:t xml:space="preserve"> </w:t>
            </w:r>
            <w:r w:rsidRPr="00DB1649">
              <w:rPr>
                <w:b/>
                <w:color w:val="000000"/>
                <w:szCs w:val="18"/>
              </w:rPr>
              <w:t>mexicanos</w:t>
            </w:r>
            <w:r w:rsidRPr="00DB1649">
              <w:rPr>
                <w:b/>
                <w:color w:val="000000"/>
                <w:spacing w:val="30"/>
                <w:szCs w:val="18"/>
              </w:rPr>
              <w:t xml:space="preserve"> </w:t>
            </w:r>
            <w:r w:rsidRPr="00DB1649">
              <w:rPr>
                <w:b/>
                <w:color w:val="000000"/>
                <w:szCs w:val="18"/>
              </w:rPr>
              <w:t>con</w:t>
            </w:r>
            <w:r w:rsidRPr="00DB1649">
              <w:rPr>
                <w:b/>
                <w:color w:val="000000"/>
                <w:spacing w:val="30"/>
                <w:szCs w:val="18"/>
              </w:rPr>
              <w:t xml:space="preserve"> </w:t>
            </w:r>
            <w:r w:rsidRPr="00DB1649">
              <w:rPr>
                <w:b/>
                <w:color w:val="000000"/>
                <w:szCs w:val="18"/>
              </w:rPr>
              <w:t>educación de calidad.</w:t>
            </w:r>
          </w:p>
        </w:tc>
      </w:tr>
    </w:tbl>
    <w:p w:rsidR="00685860" w:rsidRPr="00030601" w:rsidRDefault="00685860" w:rsidP="000F77C6">
      <w:pPr>
        <w:pStyle w:val="Texto"/>
        <w:spacing w:line="230" w:lineRule="exact"/>
        <w:ind w:left="2448" w:hanging="1728"/>
        <w:rPr>
          <w:b/>
        </w:rPr>
      </w:pPr>
      <w:r w:rsidRPr="00030601">
        <w:rPr>
          <w:b/>
        </w:rPr>
        <w:t>Estrategia 3.1.1.</w:t>
      </w:r>
      <w:r w:rsidR="00030601">
        <w:rPr>
          <w:b/>
        </w:rPr>
        <w:tab/>
      </w:r>
      <w:r w:rsidRPr="00030601">
        <w:rPr>
          <w:b/>
        </w:rPr>
        <w:t>Establecer un sistema de profesionalización docente que promueva</w:t>
      </w:r>
      <w:r w:rsidR="00D60BBE" w:rsidRPr="00030601">
        <w:rPr>
          <w:b/>
        </w:rPr>
        <w:t xml:space="preserve"> </w:t>
      </w:r>
      <w:r w:rsidRPr="00030601">
        <w:rPr>
          <w:b/>
        </w:rPr>
        <w:t>la formación, selección, actualización y evaluación del personal</w:t>
      </w:r>
      <w:r w:rsidR="00D60BBE" w:rsidRPr="00030601">
        <w:rPr>
          <w:b/>
        </w:rPr>
        <w:t xml:space="preserve"> </w:t>
      </w:r>
      <w:r w:rsidRPr="00030601">
        <w:rPr>
          <w:b/>
        </w:rPr>
        <w:t>docente y de apoyo técnico-pedagógico.</w:t>
      </w:r>
    </w:p>
    <w:p w:rsidR="00685860" w:rsidRPr="00685860" w:rsidRDefault="00685860" w:rsidP="000F77C6">
      <w:pPr>
        <w:pStyle w:val="Texto"/>
        <w:spacing w:line="23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0" w:lineRule="exact"/>
        <w:ind w:left="1980" w:hanging="540"/>
      </w:pPr>
      <w:r w:rsidRPr="00685860">
        <w:t>•</w:t>
      </w:r>
      <w:r w:rsidRPr="00685860">
        <w:tab/>
        <w:t>Estimular</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pro</w:t>
      </w:r>
      <w:r w:rsidRPr="00685860">
        <w:rPr>
          <w:spacing w:val="-5"/>
        </w:rPr>
        <w:t>f</w:t>
      </w:r>
      <w:r w:rsidRPr="00685860">
        <w:t>esional</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maestros,</w:t>
      </w:r>
      <w:r w:rsidRPr="00685860">
        <w:rPr>
          <w:spacing w:val="-5"/>
        </w:rPr>
        <w:t xml:space="preserve"> </w:t>
      </w:r>
      <w:r w:rsidRPr="00685860">
        <w:t>centrado</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escuela</w:t>
      </w:r>
      <w:r w:rsidRPr="00685860">
        <w:rPr>
          <w:spacing w:val="-5"/>
        </w:rPr>
        <w:t xml:space="preserve"> </w:t>
      </w:r>
      <w:r w:rsidRPr="00685860">
        <w:t>y</w:t>
      </w:r>
      <w:r w:rsidRPr="00685860">
        <w:rPr>
          <w:spacing w:val="-5"/>
        </w:rPr>
        <w:t xml:space="preserve"> </w:t>
      </w:r>
      <w:r w:rsidRPr="00685860">
        <w:t>en</w:t>
      </w:r>
      <w:r w:rsidRPr="00685860">
        <w:rPr>
          <w:spacing w:val="-5"/>
        </w:rPr>
        <w:t xml:space="preserve"> </w:t>
      </w:r>
      <w:r w:rsidRPr="00685860">
        <w:t>el</w:t>
      </w:r>
      <w:r w:rsidRPr="00685860">
        <w:rPr>
          <w:spacing w:val="-5"/>
        </w:rPr>
        <w:t xml:space="preserve"> </w:t>
      </w:r>
      <w:r w:rsidRPr="00685860">
        <w:t>aprendizaje</w:t>
      </w:r>
      <w:r w:rsidRPr="00685860">
        <w:rPr>
          <w:spacing w:val="-5"/>
        </w:rPr>
        <w:t xml:space="preserve"> </w:t>
      </w:r>
      <w:r w:rsidRPr="00685860">
        <w:t>de los alumnos, en el marco del Servicio Pro</w:t>
      </w:r>
      <w:r w:rsidRPr="00685860">
        <w:rPr>
          <w:spacing w:val="-5"/>
        </w:rPr>
        <w:t>f</w:t>
      </w:r>
      <w:r w:rsidRPr="00685860">
        <w:t>esional Docente.</w:t>
      </w:r>
    </w:p>
    <w:p w:rsidR="00685860" w:rsidRPr="00685860" w:rsidRDefault="00685860" w:rsidP="000F77C6">
      <w:pPr>
        <w:pStyle w:val="Texto"/>
        <w:spacing w:line="230" w:lineRule="exact"/>
        <w:ind w:left="1980" w:hanging="540"/>
      </w:pPr>
      <w:r w:rsidRPr="00685860">
        <w:t>•</w:t>
      </w:r>
      <w:r w:rsidRPr="00685860">
        <w:tab/>
        <w:t xml:space="preserve">Robustecer los programas de </w:t>
      </w:r>
      <w:r w:rsidRPr="00685860">
        <w:rPr>
          <w:spacing w:val="-5"/>
        </w:rPr>
        <w:t>f</w:t>
      </w:r>
      <w:r w:rsidRPr="00685860">
        <w:t>ormación para docentes y directivos.</w:t>
      </w:r>
    </w:p>
    <w:p w:rsidR="00685860" w:rsidRPr="00685860" w:rsidRDefault="00685860" w:rsidP="000F77C6">
      <w:pPr>
        <w:pStyle w:val="Texto"/>
        <w:spacing w:line="230" w:lineRule="exact"/>
        <w:ind w:left="1980" w:hanging="540"/>
      </w:pPr>
      <w:r w:rsidRPr="00685860">
        <w:lastRenderedPageBreak/>
        <w:t>•</w:t>
      </w:r>
      <w:r w:rsidRPr="00685860">
        <w:tab/>
        <w:t>Impulsar la capacitación permanente de los docentes para mejorar la comprensión del modelo educativo, las prácticas pedagógicas y el manejo de las tecnologías de la in</w:t>
      </w:r>
      <w:r w:rsidRPr="00685860">
        <w:rPr>
          <w:spacing w:val="-5"/>
        </w:rPr>
        <w:t>f</w:t>
      </w:r>
      <w:r w:rsidRPr="00685860">
        <w:t>ormación con fines educativos.</w:t>
      </w:r>
    </w:p>
    <w:p w:rsidR="00685860" w:rsidRPr="00685860" w:rsidRDefault="00685860" w:rsidP="000F77C6">
      <w:pPr>
        <w:pStyle w:val="Texto"/>
        <w:spacing w:line="230" w:lineRule="exact"/>
        <w:ind w:left="1980" w:hanging="540"/>
      </w:pPr>
      <w:r w:rsidRPr="00685860">
        <w:t>•</w:t>
      </w:r>
      <w:r w:rsidRPr="00685860">
        <w:tab/>
        <w:t>Fortalecer</w:t>
      </w:r>
      <w:r w:rsidRPr="00685860">
        <w:rPr>
          <w:spacing w:val="15"/>
        </w:rPr>
        <w:t xml:space="preserve"> </w:t>
      </w:r>
      <w:r w:rsidRPr="00685860">
        <w:t>el</w:t>
      </w:r>
      <w:r w:rsidRPr="00685860">
        <w:rPr>
          <w:spacing w:val="15"/>
        </w:rPr>
        <w:t xml:space="preserve"> </w:t>
      </w:r>
      <w:r w:rsidRPr="00685860">
        <w:t>proceso</w:t>
      </w:r>
      <w:r w:rsidRPr="00685860">
        <w:rPr>
          <w:spacing w:val="15"/>
        </w:rPr>
        <w:t xml:space="preserve"> </w:t>
      </w:r>
      <w:r w:rsidRPr="00685860">
        <w:t>de</w:t>
      </w:r>
      <w:r w:rsidRPr="00685860">
        <w:rPr>
          <w:spacing w:val="15"/>
        </w:rPr>
        <w:t xml:space="preserve"> </w:t>
      </w:r>
      <w:r w:rsidRPr="00685860">
        <w:t>reclutamiento</w:t>
      </w:r>
      <w:r w:rsidRPr="00685860">
        <w:rPr>
          <w:spacing w:val="15"/>
        </w:rPr>
        <w:t xml:space="preserve"> </w:t>
      </w:r>
      <w:r w:rsidRPr="00685860">
        <w:t>de</w:t>
      </w:r>
      <w:r w:rsidRPr="00685860">
        <w:rPr>
          <w:spacing w:val="15"/>
        </w:rPr>
        <w:t xml:space="preserve"> </w:t>
      </w:r>
      <w:r w:rsidRPr="00685860">
        <w:t>directores</w:t>
      </w:r>
      <w:r w:rsidRPr="00685860">
        <w:rPr>
          <w:spacing w:val="15"/>
        </w:rPr>
        <w:t xml:space="preserve"> </w:t>
      </w:r>
      <w:r w:rsidRPr="00685860">
        <w:t>y</w:t>
      </w:r>
      <w:r w:rsidRPr="00685860">
        <w:rPr>
          <w:spacing w:val="15"/>
        </w:rPr>
        <w:t xml:space="preserve"> </w:t>
      </w:r>
      <w:r w:rsidRPr="00685860">
        <w:t>docentes</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planteles</w:t>
      </w:r>
      <w:r w:rsidRPr="00685860">
        <w:rPr>
          <w:spacing w:val="15"/>
        </w:rPr>
        <w:t xml:space="preserve"> </w:t>
      </w:r>
      <w:r w:rsidRPr="00685860">
        <w:t>públicos</w:t>
      </w:r>
      <w:r w:rsidRPr="00685860">
        <w:rPr>
          <w:spacing w:val="15"/>
        </w:rPr>
        <w:t xml:space="preserve"> </w:t>
      </w:r>
      <w:r w:rsidRPr="00685860">
        <w:t>de educación básica y media superio</w:t>
      </w:r>
      <w:r w:rsidRPr="00685860">
        <w:rPr>
          <w:spacing w:val="-5"/>
        </w:rPr>
        <w:t>r</w:t>
      </w:r>
      <w:r w:rsidRPr="00685860">
        <w:t>, mediante concurso de selección.</w:t>
      </w:r>
    </w:p>
    <w:p w:rsidR="00685860" w:rsidRPr="00685860" w:rsidRDefault="00685860" w:rsidP="000F77C6">
      <w:pPr>
        <w:pStyle w:val="Texto"/>
        <w:spacing w:line="230" w:lineRule="exact"/>
        <w:ind w:left="1980" w:hanging="540"/>
      </w:pPr>
      <w:r w:rsidRPr="00685860">
        <w:t>•</w:t>
      </w:r>
      <w:r w:rsidRPr="00685860">
        <w:tab/>
        <w:t xml:space="preserve">Incentivar a las instituciones de </w:t>
      </w:r>
      <w:r w:rsidRPr="00685860">
        <w:rPr>
          <w:spacing w:val="-5"/>
        </w:rPr>
        <w:t>f</w:t>
      </w:r>
      <w:r w:rsidRPr="00685860">
        <w:t>ormación inicial docente que emprendan procesos de mejora.</w:t>
      </w:r>
    </w:p>
    <w:p w:rsidR="00685860" w:rsidRPr="00685860" w:rsidRDefault="00685860" w:rsidP="000F77C6">
      <w:pPr>
        <w:pStyle w:val="Texto"/>
        <w:spacing w:line="230" w:lineRule="exact"/>
        <w:ind w:left="1980" w:hanging="540"/>
      </w:pPr>
      <w:r w:rsidRPr="00685860">
        <w:t>•</w:t>
      </w:r>
      <w:r w:rsidRPr="00685860">
        <w:tab/>
        <w:t>Estimular</w:t>
      </w:r>
      <w:r w:rsidRPr="00685860">
        <w:rPr>
          <w:spacing w:val="45"/>
        </w:rPr>
        <w:t xml:space="preserve"> </w:t>
      </w:r>
      <w:r w:rsidRPr="00685860">
        <w:t>los</w:t>
      </w:r>
      <w:r w:rsidRPr="00685860">
        <w:rPr>
          <w:spacing w:val="45"/>
        </w:rPr>
        <w:t xml:space="preserve"> </w:t>
      </w:r>
      <w:r w:rsidRPr="00685860">
        <w:t>programas</w:t>
      </w:r>
      <w:r w:rsidRPr="00685860">
        <w:rPr>
          <w:spacing w:val="45"/>
        </w:rPr>
        <w:t xml:space="preserve"> </w:t>
      </w:r>
      <w:r w:rsidRPr="00685860">
        <w:t>institucionales</w:t>
      </w:r>
      <w:r w:rsidRPr="00685860">
        <w:rPr>
          <w:spacing w:val="45"/>
        </w:rPr>
        <w:t xml:space="preserve"> </w:t>
      </w:r>
      <w:r w:rsidRPr="00685860">
        <w:t>de</w:t>
      </w:r>
      <w:r w:rsidRPr="00685860">
        <w:rPr>
          <w:spacing w:val="45"/>
        </w:rPr>
        <w:t xml:space="preserve"> </w:t>
      </w:r>
      <w:r w:rsidRPr="00685860">
        <w:t>mejoramiento</w:t>
      </w:r>
      <w:r w:rsidRPr="00685860">
        <w:rPr>
          <w:spacing w:val="45"/>
        </w:rPr>
        <w:t xml:space="preserve"> </w:t>
      </w:r>
      <w:r w:rsidRPr="00685860">
        <w:t>del</w:t>
      </w:r>
      <w:r w:rsidRPr="00685860">
        <w:rPr>
          <w:spacing w:val="45"/>
        </w:rPr>
        <w:t xml:space="preserve"> </w:t>
      </w:r>
      <w:r w:rsidRPr="00685860">
        <w:t>pro</w:t>
      </w:r>
      <w:r w:rsidRPr="00685860">
        <w:rPr>
          <w:spacing w:val="-5"/>
        </w:rPr>
        <w:t>f</w:t>
      </w:r>
      <w:r w:rsidRPr="00685860">
        <w:t>esorado,</w:t>
      </w:r>
      <w:r w:rsidRPr="00685860">
        <w:rPr>
          <w:spacing w:val="45"/>
        </w:rPr>
        <w:t xml:space="preserve"> </w:t>
      </w:r>
      <w:r w:rsidRPr="00685860">
        <w:t>del</w:t>
      </w:r>
      <w:r w:rsidRPr="00685860">
        <w:rPr>
          <w:spacing w:val="45"/>
        </w:rPr>
        <w:t xml:space="preserve"> </w:t>
      </w:r>
      <w:r w:rsidRPr="00685860">
        <w:t>desempeño docente y de investigación, incluyendo una perspectiva de las implicaciones del cambio demográfico.</w:t>
      </w:r>
    </w:p>
    <w:p w:rsidR="00685860" w:rsidRPr="00685860" w:rsidRDefault="00685860" w:rsidP="000F77C6">
      <w:pPr>
        <w:pStyle w:val="Texto"/>
        <w:spacing w:line="230" w:lineRule="exact"/>
        <w:ind w:left="1980" w:hanging="540"/>
      </w:pPr>
      <w:r w:rsidRPr="00685860">
        <w:t>•</w:t>
      </w:r>
      <w:r w:rsidRPr="00685860">
        <w:tab/>
        <w:t>Constituir</w:t>
      </w:r>
      <w:r w:rsidRPr="00685860">
        <w:rPr>
          <w:spacing w:val="25"/>
        </w:rPr>
        <w:t xml:space="preserve"> </w:t>
      </w:r>
      <w:r w:rsidRPr="00685860">
        <w:t>el</w:t>
      </w:r>
      <w:r w:rsidRPr="00685860">
        <w:rPr>
          <w:spacing w:val="25"/>
        </w:rPr>
        <w:t xml:space="preserve"> </w:t>
      </w:r>
      <w:r w:rsidRPr="00685860">
        <w:t>Servicio</w:t>
      </w:r>
      <w:r w:rsidRPr="00685860">
        <w:rPr>
          <w:spacing w:val="25"/>
        </w:rPr>
        <w:t xml:space="preserve"> </w:t>
      </w:r>
      <w:r w:rsidRPr="00685860">
        <w:t>de</w:t>
      </w:r>
      <w:r w:rsidRPr="00685860">
        <w:rPr>
          <w:spacing w:val="25"/>
        </w:rPr>
        <w:t xml:space="preserve"> </w:t>
      </w:r>
      <w:r w:rsidRPr="00685860">
        <w:t>Asistencia</w:t>
      </w:r>
      <w:r w:rsidRPr="00685860">
        <w:rPr>
          <w:spacing w:val="25"/>
        </w:rPr>
        <w:t xml:space="preserve"> </w:t>
      </w:r>
      <w:r w:rsidRPr="00685860">
        <w:rPr>
          <w:spacing w:val="-15"/>
        </w:rPr>
        <w:t>T</w:t>
      </w:r>
      <w:r w:rsidRPr="00685860">
        <w:t>écnica</w:t>
      </w:r>
      <w:r w:rsidRPr="00685860">
        <w:rPr>
          <w:spacing w:val="25"/>
        </w:rPr>
        <w:t xml:space="preserve"> </w:t>
      </w:r>
      <w:r w:rsidRPr="00685860">
        <w:t>a</w:t>
      </w:r>
      <w:r w:rsidRPr="00685860">
        <w:rPr>
          <w:spacing w:val="25"/>
        </w:rPr>
        <w:t xml:space="preserve"> </w:t>
      </w:r>
      <w:r w:rsidRPr="00685860">
        <w:t>la</w:t>
      </w:r>
      <w:r w:rsidRPr="00685860">
        <w:rPr>
          <w:spacing w:val="25"/>
        </w:rPr>
        <w:t xml:space="preserve"> </w:t>
      </w:r>
      <w:r w:rsidRPr="00685860">
        <w:t>Escuela,</w:t>
      </w:r>
      <w:r w:rsidRPr="00685860">
        <w:rPr>
          <w:spacing w:val="25"/>
        </w:rPr>
        <w:t xml:space="preserve"> </w:t>
      </w:r>
      <w:r w:rsidRPr="00685860">
        <w:t>para</w:t>
      </w:r>
      <w:r w:rsidRPr="00685860">
        <w:rPr>
          <w:spacing w:val="25"/>
        </w:rPr>
        <w:t xml:space="preserve"> </w:t>
      </w:r>
      <w:r w:rsidRPr="00685860">
        <w:t>acompañar</w:t>
      </w:r>
      <w:r w:rsidRPr="00685860">
        <w:rPr>
          <w:spacing w:val="25"/>
        </w:rPr>
        <w:t xml:space="preserve"> </w:t>
      </w:r>
      <w:r w:rsidRPr="00685860">
        <w:t>y</w:t>
      </w:r>
      <w:r w:rsidRPr="00685860">
        <w:rPr>
          <w:spacing w:val="25"/>
        </w:rPr>
        <w:t xml:space="preserve"> </w:t>
      </w:r>
      <w:r w:rsidRPr="00685860">
        <w:t>asesorar</w:t>
      </w:r>
      <w:r w:rsidRPr="00685860">
        <w:rPr>
          <w:spacing w:val="25"/>
        </w:rPr>
        <w:t xml:space="preserve"> </w:t>
      </w:r>
      <w:r w:rsidRPr="00685860">
        <w:t>a</w:t>
      </w:r>
      <w:r w:rsidRPr="00685860">
        <w:rPr>
          <w:spacing w:val="25"/>
        </w:rPr>
        <w:t xml:space="preserve"> </w:t>
      </w:r>
      <w:r w:rsidRPr="00685860">
        <w:t>cada plantel educativo de acuerdo con sus necesidades específicas.</w:t>
      </w:r>
    </w:p>
    <w:p w:rsidR="00685860" w:rsidRPr="00685860" w:rsidRDefault="00685860" w:rsidP="000F77C6">
      <w:pPr>
        <w:pStyle w:val="Texto"/>
        <w:spacing w:line="230" w:lineRule="exact"/>
        <w:ind w:left="1980" w:hanging="540"/>
      </w:pPr>
      <w:r w:rsidRPr="00685860">
        <w:t>•</w:t>
      </w:r>
      <w:r w:rsidRPr="00685860">
        <w:tab/>
        <w:t>Mejorar la supervisión escola</w:t>
      </w:r>
      <w:r w:rsidRPr="00685860">
        <w:rPr>
          <w:spacing w:val="-5"/>
        </w:rPr>
        <w:t>r</w:t>
      </w:r>
      <w:r w:rsidRPr="00685860">
        <w:t>, re</w:t>
      </w:r>
      <w:r w:rsidRPr="00685860">
        <w:rPr>
          <w:spacing w:val="-5"/>
        </w:rPr>
        <w:t>f</w:t>
      </w:r>
      <w:r w:rsidRPr="00685860">
        <w:t>orzando su capacidad para apoya</w:t>
      </w:r>
      <w:r w:rsidRPr="00685860">
        <w:rPr>
          <w:spacing w:val="-5"/>
        </w:rPr>
        <w:t>r</w:t>
      </w:r>
      <w:r w:rsidRPr="00685860">
        <w:t>, retroalimentar y evaluar el trabajo pedagógico de los docentes.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30" w:lineRule="exact"/>
              <w:ind w:left="2362" w:hanging="1728"/>
              <w:rPr>
                <w:b/>
                <w:color w:val="000000"/>
                <w:szCs w:val="18"/>
              </w:rPr>
            </w:pPr>
            <w:r w:rsidRPr="00DB1649">
              <w:rPr>
                <w:b/>
              </w:rPr>
              <w:t>Estrategia 3.1.2.</w:t>
            </w:r>
            <w:r w:rsidRPr="00DB1649">
              <w:rPr>
                <w:b/>
              </w:rPr>
              <w:tab/>
              <w:t>Modernizar</w:t>
            </w:r>
            <w:r w:rsidRPr="00DB1649">
              <w:rPr>
                <w:b/>
                <w:i/>
              </w:rPr>
              <w:t xml:space="preserve"> </w:t>
            </w:r>
            <w:r w:rsidRPr="00DB1649">
              <w:rPr>
                <w:b/>
              </w:rPr>
              <w:t>la</w:t>
            </w:r>
            <w:r w:rsidRPr="00DB1649">
              <w:rPr>
                <w:b/>
                <w:i/>
              </w:rPr>
              <w:t xml:space="preserve"> </w:t>
            </w:r>
            <w:r w:rsidRPr="00DB1649">
              <w:rPr>
                <w:b/>
              </w:rPr>
              <w:t>infraestructura</w:t>
            </w:r>
            <w:r w:rsidRPr="00DB1649">
              <w:rPr>
                <w:b/>
                <w:i/>
              </w:rPr>
              <w:t xml:space="preserve"> </w:t>
            </w:r>
            <w:r w:rsidRPr="00DB1649">
              <w:rPr>
                <w:b/>
              </w:rPr>
              <w:t>y</w:t>
            </w:r>
            <w:r w:rsidRPr="00DB1649">
              <w:rPr>
                <w:b/>
                <w:i/>
              </w:rPr>
              <w:t xml:space="preserve"> </w:t>
            </w:r>
            <w:r w:rsidRPr="00DB1649">
              <w:rPr>
                <w:b/>
              </w:rPr>
              <w:t>el</w:t>
            </w:r>
            <w:r w:rsidRPr="00DB1649">
              <w:rPr>
                <w:b/>
                <w:i/>
              </w:rPr>
              <w:t xml:space="preserve"> </w:t>
            </w:r>
            <w:r w:rsidRPr="00DB1649">
              <w:rPr>
                <w:b/>
              </w:rPr>
              <w:t>equipamiento</w:t>
            </w:r>
            <w:r w:rsidRPr="00DB1649">
              <w:rPr>
                <w:b/>
                <w:i/>
              </w:rPr>
              <w:t xml:space="preserve"> </w:t>
            </w:r>
            <w:r w:rsidRPr="00DB1649">
              <w:rPr>
                <w:b/>
              </w:rPr>
              <w:t>de</w:t>
            </w:r>
            <w:r w:rsidRPr="00DB1649">
              <w:rPr>
                <w:b/>
                <w:i/>
              </w:rPr>
              <w:t xml:space="preserve"> </w:t>
            </w:r>
            <w:r w:rsidRPr="00DB1649">
              <w:rPr>
                <w:b/>
              </w:rPr>
              <w:t>los</w:t>
            </w:r>
            <w:r w:rsidRPr="00DB1649">
              <w:rPr>
                <w:b/>
                <w:i/>
              </w:rPr>
              <w:t xml:space="preserve"> </w:t>
            </w:r>
            <w:r w:rsidRPr="00DB1649">
              <w:rPr>
                <w:b/>
              </w:rPr>
              <w:t>centros educativos.</w:t>
            </w:r>
          </w:p>
        </w:tc>
      </w:tr>
    </w:tbl>
    <w:p w:rsidR="00685860" w:rsidRPr="00685860" w:rsidRDefault="00685860" w:rsidP="000F77C6">
      <w:pPr>
        <w:pStyle w:val="Texto"/>
        <w:spacing w:line="23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0" w:lineRule="exact"/>
        <w:ind w:left="1980" w:hanging="540"/>
      </w:pPr>
      <w:r w:rsidRPr="00685860">
        <w:t>•</w:t>
      </w:r>
      <w:r w:rsidRPr="00685860">
        <w:tab/>
        <w:t>Promover la mejora de la infraestructura de los planteles educativos más rezagados.</w:t>
      </w:r>
    </w:p>
    <w:p w:rsidR="00685860" w:rsidRPr="00685860" w:rsidRDefault="00685860" w:rsidP="000F77C6">
      <w:pPr>
        <w:pStyle w:val="Texto"/>
        <w:spacing w:line="230" w:lineRule="exact"/>
        <w:ind w:left="1980" w:hanging="540"/>
      </w:pPr>
      <w:r w:rsidRPr="00685860">
        <w:t>•</w:t>
      </w:r>
      <w:r w:rsidRPr="00685860">
        <w:tab/>
        <w:t>Asegurar</w:t>
      </w:r>
      <w:r w:rsidRPr="00685860">
        <w:rPr>
          <w:spacing w:val="15"/>
        </w:rPr>
        <w:t xml:space="preserve"> </w:t>
      </w:r>
      <w:r w:rsidRPr="00685860">
        <w:t>que</w:t>
      </w:r>
      <w:r w:rsidRPr="00685860">
        <w:rPr>
          <w:spacing w:val="15"/>
        </w:rPr>
        <w:t xml:space="preserve"> </w:t>
      </w:r>
      <w:r w:rsidRPr="00685860">
        <w:t>los</w:t>
      </w:r>
      <w:r w:rsidRPr="00685860">
        <w:rPr>
          <w:spacing w:val="15"/>
        </w:rPr>
        <w:t xml:space="preserve"> </w:t>
      </w:r>
      <w:r w:rsidRPr="00685860">
        <w:t>planteles</w:t>
      </w:r>
      <w:r w:rsidRPr="00685860">
        <w:rPr>
          <w:spacing w:val="15"/>
        </w:rPr>
        <w:t xml:space="preserve"> </w:t>
      </w:r>
      <w:r w:rsidRPr="00685860">
        <w:t>educativos</w:t>
      </w:r>
      <w:r w:rsidRPr="00685860">
        <w:rPr>
          <w:spacing w:val="15"/>
        </w:rPr>
        <w:t xml:space="preserve"> </w:t>
      </w:r>
      <w:r w:rsidRPr="00685860">
        <w:t>dispongan</w:t>
      </w:r>
      <w:r w:rsidRPr="00685860">
        <w:rPr>
          <w:spacing w:val="15"/>
        </w:rPr>
        <w:t xml:space="preserve"> </w:t>
      </w:r>
      <w:r w:rsidRPr="00685860">
        <w:t>de</w:t>
      </w:r>
      <w:r w:rsidRPr="00685860">
        <w:rPr>
          <w:spacing w:val="15"/>
        </w:rPr>
        <w:t xml:space="preserve"> </w:t>
      </w:r>
      <w:r w:rsidRPr="00685860">
        <w:t>instalaciones</w:t>
      </w:r>
      <w:r w:rsidRPr="00685860">
        <w:rPr>
          <w:spacing w:val="15"/>
        </w:rPr>
        <w:t xml:space="preserve"> </w:t>
      </w:r>
      <w:r w:rsidRPr="00685860">
        <w:t>eléctricas</w:t>
      </w:r>
      <w:r w:rsidRPr="00685860">
        <w:rPr>
          <w:spacing w:val="15"/>
        </w:rPr>
        <w:t xml:space="preserve"> </w:t>
      </w:r>
      <w:r w:rsidRPr="00685860">
        <w:t>e</w:t>
      </w:r>
      <w:r w:rsidRPr="00685860">
        <w:rPr>
          <w:spacing w:val="15"/>
        </w:rPr>
        <w:t xml:space="preserve"> </w:t>
      </w:r>
      <w:proofErr w:type="spellStart"/>
      <w:r w:rsidRPr="00685860">
        <w:t>hidrosanitarias</w:t>
      </w:r>
      <w:proofErr w:type="spellEnd"/>
      <w:r w:rsidRPr="00685860">
        <w:t xml:space="preserve"> adecuadas.</w:t>
      </w:r>
    </w:p>
    <w:p w:rsidR="00685860" w:rsidRPr="00685860" w:rsidRDefault="00685860" w:rsidP="000F77C6">
      <w:pPr>
        <w:pStyle w:val="Texto"/>
        <w:spacing w:line="230" w:lineRule="exact"/>
        <w:ind w:left="1980" w:hanging="540"/>
      </w:pPr>
      <w:r w:rsidRPr="00685860">
        <w:t>•</w:t>
      </w:r>
      <w:r w:rsidRPr="00685860">
        <w:tab/>
        <w:t>Modernizar</w:t>
      </w:r>
      <w:r w:rsidRPr="00685860">
        <w:rPr>
          <w:spacing w:val="15"/>
        </w:rPr>
        <w:t xml:space="preserve"> </w:t>
      </w:r>
      <w:r w:rsidRPr="00685860">
        <w:t>el</w:t>
      </w:r>
      <w:r w:rsidRPr="00685860">
        <w:rPr>
          <w:spacing w:val="15"/>
        </w:rPr>
        <w:t xml:space="preserve"> </w:t>
      </w:r>
      <w:r w:rsidRPr="00685860">
        <w:t>equipamiento</w:t>
      </w:r>
      <w:r w:rsidRPr="00685860">
        <w:rPr>
          <w:spacing w:val="15"/>
        </w:rPr>
        <w:t xml:space="preserve"> </w:t>
      </w:r>
      <w:r w:rsidRPr="00685860">
        <w:t>de</w:t>
      </w:r>
      <w:r w:rsidRPr="00685860">
        <w:rPr>
          <w:spacing w:val="15"/>
        </w:rPr>
        <w:t xml:space="preserve"> </w:t>
      </w:r>
      <w:r w:rsidRPr="00685860">
        <w:t>talleres,</w:t>
      </w:r>
      <w:r w:rsidRPr="00685860">
        <w:rPr>
          <w:spacing w:val="15"/>
        </w:rPr>
        <w:t xml:space="preserve"> </w:t>
      </w:r>
      <w:r w:rsidRPr="00685860">
        <w:t>laboratorios</w:t>
      </w:r>
      <w:r w:rsidRPr="00685860">
        <w:rPr>
          <w:spacing w:val="15"/>
        </w:rPr>
        <w:t xml:space="preserve"> </w:t>
      </w:r>
      <w:r w:rsidRPr="00685860">
        <w:t>e</w:t>
      </w:r>
      <w:r w:rsidRPr="00685860">
        <w:rPr>
          <w:spacing w:val="15"/>
        </w:rPr>
        <w:t xml:space="preserve"> </w:t>
      </w:r>
      <w:r w:rsidRPr="00685860">
        <w:t>instalaciones</w:t>
      </w:r>
      <w:r w:rsidRPr="00685860">
        <w:rPr>
          <w:spacing w:val="15"/>
        </w:rPr>
        <w:t xml:space="preserve"> </w:t>
      </w:r>
      <w:r w:rsidRPr="00685860">
        <w:t>para</w:t>
      </w:r>
      <w:r w:rsidRPr="00685860">
        <w:rPr>
          <w:spacing w:val="15"/>
        </w:rPr>
        <w:t xml:space="preserve"> </w:t>
      </w:r>
      <w:r w:rsidRPr="00685860">
        <w:t>realizar</w:t>
      </w:r>
      <w:r w:rsidRPr="00685860">
        <w:rPr>
          <w:spacing w:val="15"/>
        </w:rPr>
        <w:t xml:space="preserve"> </w:t>
      </w:r>
      <w:r w:rsidRPr="00685860">
        <w:t>actividades físicas, que permitan cumplir adecuadamente con los planes y programas de estudio.</w:t>
      </w:r>
    </w:p>
    <w:p w:rsidR="00685860" w:rsidRPr="00685860" w:rsidRDefault="00685860" w:rsidP="000F77C6">
      <w:pPr>
        <w:pStyle w:val="Texto"/>
        <w:spacing w:line="230" w:lineRule="exact"/>
        <w:ind w:left="1980" w:hanging="540"/>
      </w:pPr>
      <w:r w:rsidRPr="00685860">
        <w:t>•</w:t>
      </w:r>
      <w:r w:rsidRPr="00685860">
        <w:tab/>
        <w:t>Incentivar</w:t>
      </w:r>
      <w:r w:rsidRPr="00685860">
        <w:rPr>
          <w:spacing w:val="20"/>
        </w:rPr>
        <w:t xml:space="preserve"> </w:t>
      </w:r>
      <w:r w:rsidRPr="00685860">
        <w:t>la</w:t>
      </w:r>
      <w:r w:rsidRPr="00685860">
        <w:rPr>
          <w:spacing w:val="20"/>
        </w:rPr>
        <w:t xml:space="preserve"> </w:t>
      </w:r>
      <w:r w:rsidRPr="00685860">
        <w:t>planeación</w:t>
      </w:r>
      <w:r w:rsidRPr="00685860">
        <w:rPr>
          <w:spacing w:val="20"/>
        </w:rPr>
        <w:t xml:space="preserve"> </w:t>
      </w:r>
      <w:r w:rsidRPr="00685860">
        <w:t>de</w:t>
      </w:r>
      <w:r w:rsidRPr="00685860">
        <w:rPr>
          <w:spacing w:val="20"/>
        </w:rPr>
        <w:t xml:space="preserve"> </w:t>
      </w:r>
      <w:r w:rsidRPr="00685860">
        <w:t>las</w:t>
      </w:r>
      <w:r w:rsidRPr="00685860">
        <w:rPr>
          <w:spacing w:val="20"/>
        </w:rPr>
        <w:t xml:space="preserve"> </w:t>
      </w:r>
      <w:r w:rsidRPr="00685860">
        <w:t>adecuaciones</w:t>
      </w:r>
      <w:r w:rsidRPr="00685860">
        <w:rPr>
          <w:spacing w:val="20"/>
        </w:rPr>
        <w:t xml:space="preserve"> </w:t>
      </w:r>
      <w:r w:rsidRPr="00685860">
        <w:t>a</w:t>
      </w:r>
      <w:r w:rsidRPr="00685860">
        <w:rPr>
          <w:spacing w:val="20"/>
        </w:rPr>
        <w:t xml:space="preserve"> </w:t>
      </w:r>
      <w:r w:rsidRPr="00685860">
        <w:t>la</w:t>
      </w:r>
      <w:r w:rsidRPr="00685860">
        <w:rPr>
          <w:spacing w:val="20"/>
        </w:rPr>
        <w:t xml:space="preserve"> </w:t>
      </w:r>
      <w:r w:rsidRPr="00685860">
        <w:t>infraestructura</w:t>
      </w:r>
      <w:r w:rsidRPr="00685860">
        <w:rPr>
          <w:spacing w:val="20"/>
        </w:rPr>
        <w:t xml:space="preserve"> </w:t>
      </w:r>
      <w:r w:rsidRPr="00685860">
        <w:t>educativa,</w:t>
      </w:r>
      <w:r w:rsidRPr="00685860">
        <w:rPr>
          <w:spacing w:val="20"/>
        </w:rPr>
        <w:t xml:space="preserve"> </w:t>
      </w:r>
      <w:r w:rsidRPr="00685860">
        <w:t>considerando</w:t>
      </w:r>
      <w:r w:rsidRPr="00685860">
        <w:rPr>
          <w:spacing w:val="20"/>
        </w:rPr>
        <w:t xml:space="preserve"> </w:t>
      </w:r>
      <w:r w:rsidRPr="00685860">
        <w:t>las implicaciones de las tendencias demográficas.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30" w:lineRule="exact"/>
              <w:ind w:left="2362" w:hanging="1728"/>
              <w:rPr>
                <w:b/>
                <w:color w:val="000000"/>
                <w:szCs w:val="18"/>
              </w:rPr>
            </w:pPr>
            <w:r w:rsidRPr="00DB1649">
              <w:rPr>
                <w:b/>
              </w:rPr>
              <w:t>Estrategia 3.1.3.</w:t>
            </w:r>
            <w:r w:rsidRPr="00DB1649">
              <w:rPr>
                <w:b/>
              </w:rPr>
              <w:tab/>
              <w:t xml:space="preserve">Garantizar que los planes y programas de estudio sean pertinentes y contribuyan a que los estudiantes puedan </w:t>
            </w:r>
            <w:r w:rsidRPr="00DB1649">
              <w:rPr>
                <w:b/>
                <w:spacing w:val="-5"/>
              </w:rPr>
              <w:t>a</w:t>
            </w:r>
            <w:r w:rsidRPr="00DB1649">
              <w:rPr>
                <w:b/>
              </w:rPr>
              <w:t>vanzar exitosamente en su tr</w:t>
            </w:r>
            <w:r w:rsidRPr="00DB1649">
              <w:rPr>
                <w:b/>
                <w:spacing w:val="-5"/>
              </w:rPr>
              <w:t>a</w:t>
            </w:r>
            <w:r w:rsidRPr="00DB1649">
              <w:rPr>
                <w:b/>
              </w:rPr>
              <w:t>yectoria educativa, al tiempo que desarrollen aprendizajes significativos</w:t>
            </w:r>
            <w:r w:rsidRPr="00DB1649">
              <w:rPr>
                <w:b/>
                <w:spacing w:val="-15"/>
              </w:rPr>
              <w:t xml:space="preserve"> </w:t>
            </w:r>
            <w:r w:rsidRPr="00DB1649">
              <w:rPr>
                <w:b/>
              </w:rPr>
              <w:t>y competencias que les sirvan a lo largo de la vida.</w:t>
            </w:r>
          </w:p>
        </w:tc>
      </w:tr>
    </w:tbl>
    <w:p w:rsidR="00685860" w:rsidRPr="00685860" w:rsidRDefault="00685860" w:rsidP="000F77C6">
      <w:pPr>
        <w:pStyle w:val="Texto"/>
        <w:spacing w:line="230"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0" w:lineRule="exact"/>
        <w:ind w:left="1980" w:hanging="540"/>
      </w:pPr>
      <w:r w:rsidRPr="00685860">
        <w:t>•</w:t>
      </w:r>
      <w:r w:rsidRPr="00685860">
        <w:tab/>
        <w:t>Definir estándares</w:t>
      </w:r>
      <w:r w:rsidRPr="00685860">
        <w:rPr>
          <w:spacing w:val="10"/>
        </w:rPr>
        <w:t xml:space="preserve"> </w:t>
      </w:r>
      <w:r w:rsidRPr="00685860">
        <w:t>curriculares</w:t>
      </w:r>
      <w:r w:rsidRPr="00685860">
        <w:rPr>
          <w:spacing w:val="10"/>
        </w:rPr>
        <w:t xml:space="preserve"> </w:t>
      </w:r>
      <w:r w:rsidRPr="00685860">
        <w:t>que</w:t>
      </w:r>
      <w:r w:rsidRPr="00685860">
        <w:rPr>
          <w:spacing w:val="10"/>
        </w:rPr>
        <w:t xml:space="preserve"> </w:t>
      </w:r>
      <w:r w:rsidRPr="00685860">
        <w:t>describan</w:t>
      </w:r>
      <w:r w:rsidRPr="00685860">
        <w:rPr>
          <w:spacing w:val="10"/>
        </w:rPr>
        <w:t xml:space="preserve"> </w:t>
      </w:r>
      <w:r w:rsidRPr="00685860">
        <w:t>con</w:t>
      </w:r>
      <w:r w:rsidRPr="00685860">
        <w:rPr>
          <w:spacing w:val="10"/>
        </w:rPr>
        <w:t xml:space="preserve"> </w:t>
      </w:r>
      <w:r w:rsidRPr="00685860">
        <w:t>claridad</w:t>
      </w:r>
      <w:r w:rsidRPr="00685860">
        <w:rPr>
          <w:spacing w:val="10"/>
        </w:rPr>
        <w:t xml:space="preserve"> </w:t>
      </w:r>
      <w:r w:rsidRPr="00685860">
        <w:t>lo</w:t>
      </w:r>
      <w:r w:rsidRPr="00685860">
        <w:rPr>
          <w:spacing w:val="10"/>
        </w:rPr>
        <w:t xml:space="preserve"> </w:t>
      </w:r>
      <w:r w:rsidRPr="00685860">
        <w:t>que</w:t>
      </w:r>
      <w:r w:rsidRPr="00685860">
        <w:rPr>
          <w:spacing w:val="10"/>
        </w:rPr>
        <w:t xml:space="preserve"> </w:t>
      </w:r>
      <w:r w:rsidRPr="00685860">
        <w:t>deben</w:t>
      </w:r>
      <w:r w:rsidRPr="00685860">
        <w:rPr>
          <w:spacing w:val="10"/>
        </w:rPr>
        <w:t xml:space="preserve"> </w:t>
      </w:r>
      <w:r w:rsidRPr="00685860">
        <w:t>aprender</w:t>
      </w:r>
      <w:r w:rsidRPr="00685860">
        <w:rPr>
          <w:spacing w:val="10"/>
        </w:rPr>
        <w:t xml:space="preserve"> </w:t>
      </w:r>
      <w:r w:rsidRPr="00685860">
        <w:t>los</w:t>
      </w:r>
      <w:r w:rsidRPr="00685860">
        <w:rPr>
          <w:spacing w:val="10"/>
        </w:rPr>
        <w:t xml:space="preserve"> </w:t>
      </w:r>
      <w:r w:rsidRPr="00685860">
        <w:t>alumnos del Sistema Educativo, y que tomen en cuenta las diversas realidades del entorno escola</w:t>
      </w:r>
      <w:r w:rsidRPr="00685860">
        <w:rPr>
          <w:spacing w:val="-5"/>
        </w:rPr>
        <w:t>r</w:t>
      </w:r>
      <w:r w:rsidRPr="00685860">
        <w:t>, incluyendo los derivados de la transición demográfica.</w:t>
      </w:r>
    </w:p>
    <w:p w:rsidR="00685860" w:rsidRPr="00685860" w:rsidRDefault="00685860" w:rsidP="000F77C6">
      <w:pPr>
        <w:pStyle w:val="Texto"/>
        <w:spacing w:line="230" w:lineRule="exact"/>
        <w:ind w:left="1980" w:hanging="540"/>
      </w:pPr>
      <w:r w:rsidRPr="00685860">
        <w:t>•</w:t>
      </w:r>
      <w:r w:rsidRPr="00685860">
        <w:tab/>
        <w:t>Instrumentar</w:t>
      </w:r>
      <w:r w:rsidRPr="00685860">
        <w:rPr>
          <w:spacing w:val="30"/>
        </w:rPr>
        <w:t xml:space="preserve"> </w:t>
      </w:r>
      <w:r w:rsidRPr="00685860">
        <w:t>una</w:t>
      </w:r>
      <w:r w:rsidRPr="00685860">
        <w:rPr>
          <w:spacing w:val="30"/>
        </w:rPr>
        <w:t xml:space="preserve"> </w:t>
      </w:r>
      <w:r w:rsidRPr="00685860">
        <w:t>política</w:t>
      </w:r>
      <w:r w:rsidRPr="00685860">
        <w:rPr>
          <w:spacing w:val="30"/>
        </w:rPr>
        <w:t xml:space="preserve"> </w:t>
      </w:r>
      <w:r w:rsidRPr="00685860">
        <w:t>nacional</w:t>
      </w:r>
      <w:r w:rsidRPr="00685860">
        <w:rPr>
          <w:spacing w:val="30"/>
        </w:rPr>
        <w:t xml:space="preserve"> </w:t>
      </w:r>
      <w:r w:rsidRPr="00685860">
        <w:t>de</w:t>
      </w:r>
      <w:r w:rsidRPr="00685860">
        <w:rPr>
          <w:spacing w:val="30"/>
        </w:rPr>
        <w:t xml:space="preserve"> </w:t>
      </w:r>
      <w:r w:rsidRPr="00685860">
        <w:t>desarrollo</w:t>
      </w:r>
      <w:r w:rsidRPr="00685860">
        <w:rPr>
          <w:spacing w:val="30"/>
        </w:rPr>
        <w:t xml:space="preserve"> </w:t>
      </w:r>
      <w:r w:rsidRPr="00685860">
        <w:t>de</w:t>
      </w:r>
      <w:r w:rsidRPr="00685860">
        <w:rPr>
          <w:spacing w:val="30"/>
        </w:rPr>
        <w:t xml:space="preserve"> </w:t>
      </w:r>
      <w:r w:rsidRPr="00685860">
        <w:t>materiales</w:t>
      </w:r>
      <w:r w:rsidRPr="00685860">
        <w:rPr>
          <w:spacing w:val="30"/>
        </w:rPr>
        <w:t xml:space="preserve"> </w:t>
      </w:r>
      <w:r w:rsidRPr="00685860">
        <w:t>educativos</w:t>
      </w:r>
      <w:r w:rsidRPr="00685860">
        <w:rPr>
          <w:spacing w:val="30"/>
        </w:rPr>
        <w:t xml:space="preserve"> </w:t>
      </w:r>
      <w:r w:rsidRPr="00685860">
        <w:t>de</w:t>
      </w:r>
      <w:r w:rsidRPr="00685860">
        <w:rPr>
          <w:spacing w:val="30"/>
        </w:rPr>
        <w:t xml:space="preserve"> </w:t>
      </w:r>
      <w:r w:rsidRPr="00685860">
        <w:t>apoyo</w:t>
      </w:r>
      <w:r w:rsidRPr="00685860">
        <w:rPr>
          <w:spacing w:val="30"/>
        </w:rPr>
        <w:t xml:space="preserve"> </w:t>
      </w:r>
      <w:r w:rsidRPr="00685860">
        <w:t>para</w:t>
      </w:r>
      <w:r w:rsidRPr="00685860">
        <w:rPr>
          <w:spacing w:val="30"/>
        </w:rPr>
        <w:t xml:space="preserve"> </w:t>
      </w:r>
      <w:r w:rsidRPr="00685860">
        <w:t>el trabajo didáctico en las aulas.</w:t>
      </w:r>
    </w:p>
    <w:p w:rsidR="00685860" w:rsidRPr="00685860" w:rsidRDefault="00685860" w:rsidP="000F77C6">
      <w:pPr>
        <w:pStyle w:val="Texto"/>
        <w:spacing w:line="230" w:lineRule="exact"/>
        <w:ind w:left="1980" w:hanging="540"/>
      </w:pPr>
      <w:r w:rsidRPr="00685860">
        <w:t>•</w:t>
      </w:r>
      <w:r w:rsidRPr="00685860">
        <w:tab/>
        <w:t>Ampliar paulatinamente la duración de la jornada escola</w:t>
      </w:r>
      <w:r w:rsidRPr="00685860">
        <w:rPr>
          <w:spacing w:val="-5"/>
        </w:rPr>
        <w:t>r</w:t>
      </w:r>
      <w:r w:rsidRPr="00685860">
        <w:t xml:space="preserve">, para incrementar las posibilidades de </w:t>
      </w:r>
      <w:r w:rsidRPr="00685860">
        <w:rPr>
          <w:spacing w:val="-5"/>
        </w:rPr>
        <w:t>f</w:t>
      </w:r>
      <w:r w:rsidRPr="00685860">
        <w:t>ormación</w:t>
      </w:r>
      <w:r w:rsidRPr="00685860">
        <w:rPr>
          <w:spacing w:val="-15"/>
        </w:rPr>
        <w:t xml:space="preserve"> </w:t>
      </w:r>
      <w:r w:rsidRPr="00685860">
        <w:t>integral</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educandos,</w:t>
      </w:r>
      <w:r w:rsidRPr="00685860">
        <w:rPr>
          <w:spacing w:val="-15"/>
        </w:rPr>
        <w:t xml:space="preserve"> </w:t>
      </w:r>
      <w:r w:rsidRPr="00685860">
        <w:t>especialmente</w:t>
      </w:r>
      <w:r w:rsidRPr="00685860">
        <w:rPr>
          <w:spacing w:val="-15"/>
        </w:rPr>
        <w:t xml:space="preserve"> </w:t>
      </w:r>
      <w:r w:rsidRPr="00685860">
        <w:t>los</w:t>
      </w:r>
      <w:r w:rsidRPr="00685860">
        <w:rPr>
          <w:spacing w:val="-15"/>
        </w:rPr>
        <w:t xml:space="preserve"> </w:t>
      </w:r>
      <w:r w:rsidRPr="00685860">
        <w:t>que</w:t>
      </w:r>
      <w:r w:rsidRPr="00685860">
        <w:rPr>
          <w:spacing w:val="-15"/>
        </w:rPr>
        <w:t xml:space="preserve"> </w:t>
      </w:r>
      <w:r w:rsidRPr="00685860">
        <w:t>habitan</w:t>
      </w:r>
      <w:r w:rsidRPr="00685860">
        <w:rPr>
          <w:spacing w:val="-15"/>
        </w:rPr>
        <w:t xml:space="preserve"> </w:t>
      </w:r>
      <w:r w:rsidRPr="00685860">
        <w:t>en</w:t>
      </w:r>
      <w:r w:rsidRPr="00685860">
        <w:rPr>
          <w:spacing w:val="-15"/>
        </w:rPr>
        <w:t xml:space="preserve"> </w:t>
      </w:r>
      <w:r w:rsidRPr="00685860">
        <w:t>contextos</w:t>
      </w:r>
      <w:r w:rsidRPr="00685860">
        <w:rPr>
          <w:spacing w:val="-15"/>
        </w:rPr>
        <w:t xml:space="preserve"> </w:t>
      </w:r>
      <w:r w:rsidRPr="00685860">
        <w:t>desf</w:t>
      </w:r>
      <w:r w:rsidRPr="00685860">
        <w:rPr>
          <w:spacing w:val="-5"/>
        </w:rPr>
        <w:t>a</w:t>
      </w:r>
      <w:r w:rsidRPr="00685860">
        <w:t>vorecidos o violentos.</w:t>
      </w:r>
    </w:p>
    <w:p w:rsidR="00685860" w:rsidRPr="00685860" w:rsidRDefault="00685860" w:rsidP="000F77C6">
      <w:pPr>
        <w:pStyle w:val="Texto"/>
        <w:spacing w:line="238" w:lineRule="exact"/>
        <w:ind w:left="1980" w:hanging="540"/>
      </w:pPr>
      <w:r w:rsidRPr="00685860">
        <w:t>•</w:t>
      </w:r>
      <w:r w:rsidRPr="00685860">
        <w:tab/>
        <w:t>Incentivar</w:t>
      </w:r>
      <w:r w:rsidRPr="00685860">
        <w:rPr>
          <w:i/>
        </w:rPr>
        <w:t xml:space="preserve"> </w:t>
      </w:r>
      <w:r w:rsidRPr="00685860">
        <w:t>el</w:t>
      </w:r>
      <w:r w:rsidRPr="00685860">
        <w:rPr>
          <w:i/>
        </w:rPr>
        <w:t xml:space="preserve"> </w:t>
      </w:r>
      <w:r w:rsidRPr="00685860">
        <w:t>establecimiento</w:t>
      </w:r>
      <w:r w:rsidRPr="00685860">
        <w:rPr>
          <w:i/>
        </w:rPr>
        <w:t xml:space="preserve"> </w:t>
      </w:r>
      <w:r w:rsidRPr="00685860">
        <w:t>de</w:t>
      </w:r>
      <w:r w:rsidRPr="00685860">
        <w:rPr>
          <w:i/>
        </w:rPr>
        <w:t xml:space="preserve"> </w:t>
      </w:r>
      <w:r w:rsidRPr="00685860">
        <w:t>escuelas</w:t>
      </w:r>
      <w:r w:rsidRPr="00685860">
        <w:rPr>
          <w:i/>
        </w:rPr>
        <w:t xml:space="preserve"> </w:t>
      </w:r>
      <w:r w:rsidRPr="00685860">
        <w:t>de</w:t>
      </w:r>
      <w:r w:rsidRPr="00685860">
        <w:rPr>
          <w:i/>
        </w:rPr>
        <w:t xml:space="preserve"> </w:t>
      </w:r>
      <w:r w:rsidRPr="00685860">
        <w:t>tiempo</w:t>
      </w:r>
      <w:r w:rsidRPr="00685860">
        <w:rPr>
          <w:i/>
        </w:rPr>
        <w:t xml:space="preserve"> </w:t>
      </w:r>
      <w:r w:rsidRPr="00685860">
        <w:t>completo</w:t>
      </w:r>
      <w:r w:rsidRPr="00685860">
        <w:rPr>
          <w:i/>
        </w:rPr>
        <w:t xml:space="preserve"> </w:t>
      </w:r>
      <w:r w:rsidRPr="00685860">
        <w:t>y</w:t>
      </w:r>
      <w:r w:rsidRPr="00685860">
        <w:rPr>
          <w:i/>
        </w:rPr>
        <w:t xml:space="preserve"> </w:t>
      </w:r>
      <w:r w:rsidRPr="00685860">
        <w:rPr>
          <w:spacing w:val="-5"/>
        </w:rPr>
        <w:t>f</w:t>
      </w:r>
      <w:r w:rsidRPr="00685860">
        <w:t>omentar</w:t>
      </w:r>
      <w:r w:rsidRPr="00685860">
        <w:rPr>
          <w:i/>
        </w:rPr>
        <w:t xml:space="preserve"> </w:t>
      </w:r>
      <w:r w:rsidRPr="00685860">
        <w:t>este</w:t>
      </w:r>
      <w:r w:rsidRPr="00685860">
        <w:rPr>
          <w:i/>
        </w:rPr>
        <w:t xml:space="preserve"> </w:t>
      </w:r>
      <w:r w:rsidRPr="00685860">
        <w:t>modelo pedagógico como un factor de innovación educativa.</w:t>
      </w:r>
    </w:p>
    <w:p w:rsidR="00685860" w:rsidRPr="00685860" w:rsidRDefault="00685860" w:rsidP="000F77C6">
      <w:pPr>
        <w:pStyle w:val="Texto"/>
        <w:spacing w:line="238" w:lineRule="exact"/>
        <w:ind w:left="1980" w:hanging="540"/>
      </w:pPr>
      <w:r w:rsidRPr="00685860">
        <w:t>•</w:t>
      </w:r>
      <w:r w:rsidRPr="00685860">
        <w:tab/>
        <w:t>Fortalecer dentro de los planes y programas de estudio, la enseñanza sobre derechos humanos en la educación básica y media superio</w:t>
      </w:r>
      <w:r w:rsidRPr="00685860">
        <w:rPr>
          <w:spacing w:val="-5"/>
        </w:rPr>
        <w:t>r</w:t>
      </w:r>
      <w:r w:rsidRPr="00685860">
        <w:t>.</w:t>
      </w:r>
    </w:p>
    <w:p w:rsidR="00685860" w:rsidRPr="00685860" w:rsidRDefault="00685860" w:rsidP="000F77C6">
      <w:pPr>
        <w:pStyle w:val="Texto"/>
        <w:spacing w:line="238" w:lineRule="exact"/>
        <w:ind w:left="1980" w:hanging="540"/>
      </w:pPr>
      <w:r w:rsidRPr="00685860">
        <w:t>•</w:t>
      </w:r>
      <w:r w:rsidRPr="00685860">
        <w:tab/>
        <w:t>Impulsar</w:t>
      </w:r>
      <w:r w:rsidRPr="00685860">
        <w:rPr>
          <w:spacing w:val="-10"/>
        </w:rPr>
        <w:t xml:space="preserve"> </w:t>
      </w:r>
      <w:r w:rsidRPr="00685860">
        <w:t>a</w:t>
      </w:r>
      <w:r w:rsidRPr="00685860">
        <w:rPr>
          <w:spacing w:val="-10"/>
        </w:rPr>
        <w:t xml:space="preserve"> </w:t>
      </w:r>
      <w:r w:rsidRPr="00685860">
        <w:t>tr</w:t>
      </w:r>
      <w:r w:rsidRPr="00685860">
        <w:rPr>
          <w:spacing w:val="-5"/>
        </w:rPr>
        <w:t>a</w:t>
      </w:r>
      <w:r w:rsidRPr="00685860">
        <w:t>vés</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planes</w:t>
      </w:r>
      <w:r w:rsidRPr="00685860">
        <w:rPr>
          <w:spacing w:val="-10"/>
        </w:rPr>
        <w:t xml:space="preserve"> </w:t>
      </w:r>
      <w:r w:rsidRPr="00685860">
        <w:t>y</w:t>
      </w:r>
      <w:r w:rsidRPr="00685860">
        <w:rPr>
          <w:spacing w:val="-10"/>
        </w:rPr>
        <w:t xml:space="preserve"> </w:t>
      </w:r>
      <w:r w:rsidRPr="00685860">
        <w:t>programas</w:t>
      </w:r>
      <w:r w:rsidRPr="00685860">
        <w:rPr>
          <w:spacing w:val="-10"/>
        </w:rPr>
        <w:t xml:space="preserve"> </w:t>
      </w:r>
      <w:r w:rsidRPr="00685860">
        <w:t>de</w:t>
      </w:r>
      <w:r w:rsidRPr="00685860">
        <w:rPr>
          <w:spacing w:val="-10"/>
        </w:rPr>
        <w:t xml:space="preserve"> </w:t>
      </w:r>
      <w:r w:rsidRPr="00685860">
        <w:t>estudio</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educación</w:t>
      </w:r>
      <w:r w:rsidRPr="00685860">
        <w:rPr>
          <w:spacing w:val="-10"/>
        </w:rPr>
        <w:t xml:space="preserve"> </w:t>
      </w:r>
      <w:r w:rsidRPr="00685860">
        <w:t>media</w:t>
      </w:r>
      <w:r w:rsidRPr="00685860">
        <w:rPr>
          <w:spacing w:val="-10"/>
        </w:rPr>
        <w:t xml:space="preserve"> </w:t>
      </w:r>
      <w:r w:rsidRPr="00685860">
        <w:t>superior</w:t>
      </w:r>
      <w:r w:rsidRPr="00685860">
        <w:rPr>
          <w:spacing w:val="-10"/>
        </w:rPr>
        <w:t xml:space="preserve"> </w:t>
      </w:r>
      <w:r w:rsidRPr="00685860">
        <w:t>y</w:t>
      </w:r>
      <w:r w:rsidRPr="00685860">
        <w:rPr>
          <w:spacing w:val="-10"/>
        </w:rPr>
        <w:t xml:space="preserve"> </w:t>
      </w:r>
      <w:r w:rsidRPr="00685860">
        <w:t>superio</w:t>
      </w:r>
      <w:r w:rsidRPr="00685860">
        <w:rPr>
          <w:spacing w:val="-5"/>
        </w:rPr>
        <w:t>r</w:t>
      </w:r>
      <w:r w:rsidRPr="00685860">
        <w:t>, la construcción de una cultura emprendedora.</w:t>
      </w:r>
    </w:p>
    <w:p w:rsidR="00685860" w:rsidRPr="00685860" w:rsidRDefault="00685860" w:rsidP="000F77C6">
      <w:pPr>
        <w:pStyle w:val="Texto"/>
        <w:spacing w:line="238" w:lineRule="exact"/>
        <w:ind w:left="1980" w:hanging="540"/>
      </w:pPr>
      <w:r w:rsidRPr="00685860">
        <w:t>•</w:t>
      </w:r>
      <w:r w:rsidRPr="00685860">
        <w:tab/>
        <w:t>Re</w:t>
      </w:r>
      <w:r w:rsidRPr="00685860">
        <w:rPr>
          <w:spacing w:val="-5"/>
        </w:rPr>
        <w:t>f</w:t>
      </w:r>
      <w:r w:rsidRPr="00685860">
        <w:t>ormar</w:t>
      </w:r>
      <w:r w:rsidRPr="00685860">
        <w:rPr>
          <w:spacing w:val="25"/>
        </w:rPr>
        <w:t xml:space="preserve"> </w:t>
      </w:r>
      <w:r w:rsidRPr="00685860">
        <w:t>el</w:t>
      </w:r>
      <w:r w:rsidRPr="00685860">
        <w:rPr>
          <w:spacing w:val="25"/>
        </w:rPr>
        <w:t xml:space="preserve"> </w:t>
      </w:r>
      <w:r w:rsidRPr="00685860">
        <w:t>esquema</w:t>
      </w:r>
      <w:r w:rsidRPr="00685860">
        <w:rPr>
          <w:spacing w:val="25"/>
        </w:rPr>
        <w:t xml:space="preserve"> </w:t>
      </w:r>
      <w:r w:rsidRPr="00685860">
        <w:t>de</w:t>
      </w:r>
      <w:r w:rsidRPr="00685860">
        <w:rPr>
          <w:spacing w:val="25"/>
        </w:rPr>
        <w:t xml:space="preserve"> </w:t>
      </w:r>
      <w:r w:rsidRPr="00685860">
        <w:t>evaluación</w:t>
      </w:r>
      <w:r w:rsidRPr="00685860">
        <w:rPr>
          <w:spacing w:val="25"/>
        </w:rPr>
        <w:t xml:space="preserve"> </w:t>
      </w:r>
      <w:r w:rsidRPr="00685860">
        <w:t>y</w:t>
      </w:r>
      <w:r w:rsidRPr="00685860">
        <w:rPr>
          <w:spacing w:val="25"/>
        </w:rPr>
        <w:t xml:space="preserve"> </w:t>
      </w:r>
      <w:r w:rsidRPr="00685860">
        <w:t>certificación</w:t>
      </w:r>
      <w:r w:rsidRPr="00685860">
        <w:rPr>
          <w:spacing w:val="15"/>
        </w:rPr>
        <w:t xml:space="preserve"> </w:t>
      </w:r>
      <w:r w:rsidRPr="00685860">
        <w:t>de</w:t>
      </w:r>
      <w:r w:rsidRPr="00685860">
        <w:rPr>
          <w:spacing w:val="25"/>
        </w:rPr>
        <w:t xml:space="preserve"> </w:t>
      </w:r>
      <w:r w:rsidRPr="00685860">
        <w:t>la</w:t>
      </w:r>
      <w:r w:rsidRPr="00685860">
        <w:rPr>
          <w:spacing w:val="25"/>
        </w:rPr>
        <w:t xml:space="preserve"> </w:t>
      </w:r>
      <w:r w:rsidRPr="00685860">
        <w:t>calidad</w:t>
      </w:r>
      <w:r w:rsidRPr="00685860">
        <w:rPr>
          <w:spacing w:val="25"/>
        </w:rPr>
        <w:t xml:space="preserve"> </w:t>
      </w:r>
      <w:r w:rsidRPr="00685860">
        <w:t>de</w:t>
      </w:r>
      <w:r w:rsidRPr="00685860">
        <w:rPr>
          <w:spacing w:val="25"/>
        </w:rPr>
        <w:t xml:space="preserve"> </w:t>
      </w:r>
      <w:r w:rsidRPr="00685860">
        <w:t>los</w:t>
      </w:r>
      <w:r w:rsidRPr="00685860">
        <w:rPr>
          <w:spacing w:val="25"/>
        </w:rPr>
        <w:t xml:space="preserve"> </w:t>
      </w:r>
      <w:r w:rsidRPr="00685860">
        <w:t>planes</w:t>
      </w:r>
      <w:r w:rsidRPr="00685860">
        <w:rPr>
          <w:spacing w:val="25"/>
        </w:rPr>
        <w:t xml:space="preserve"> </w:t>
      </w:r>
      <w:r w:rsidRPr="00685860">
        <w:t>y</w:t>
      </w:r>
      <w:r w:rsidRPr="00685860">
        <w:rPr>
          <w:spacing w:val="25"/>
        </w:rPr>
        <w:t xml:space="preserve"> </w:t>
      </w:r>
      <w:r w:rsidRPr="00685860">
        <w:t>programas educativos en educación media superior y superio</w:t>
      </w:r>
      <w:r w:rsidRPr="00685860">
        <w:rPr>
          <w:spacing w:val="-5"/>
        </w:rPr>
        <w:t>r</w:t>
      </w:r>
      <w:r w:rsidRPr="00685860">
        <w:t>.</w:t>
      </w:r>
    </w:p>
    <w:p w:rsidR="00685860" w:rsidRPr="00685860" w:rsidRDefault="00685860" w:rsidP="000F77C6">
      <w:pPr>
        <w:pStyle w:val="Texto"/>
        <w:spacing w:line="238" w:lineRule="exact"/>
        <w:ind w:left="1980" w:hanging="540"/>
      </w:pPr>
      <w:r w:rsidRPr="00685860">
        <w:t>•</w:t>
      </w:r>
      <w:r w:rsidRPr="00685860">
        <w:tab/>
        <w:t>Fomentar</w:t>
      </w:r>
      <w:r w:rsidRPr="00685860">
        <w:rPr>
          <w:spacing w:val="30"/>
        </w:rPr>
        <w:t xml:space="preserve"> </w:t>
      </w:r>
      <w:r w:rsidRPr="00685860">
        <w:t>desde</w:t>
      </w:r>
      <w:r w:rsidRPr="00685860">
        <w:rPr>
          <w:spacing w:val="30"/>
        </w:rPr>
        <w:t xml:space="preserve"> </w:t>
      </w:r>
      <w:r w:rsidRPr="00685860">
        <w:t>la</w:t>
      </w:r>
      <w:r w:rsidRPr="00685860">
        <w:rPr>
          <w:spacing w:val="30"/>
        </w:rPr>
        <w:t xml:space="preserve"> </w:t>
      </w:r>
      <w:r w:rsidRPr="00685860">
        <w:t>educación</w:t>
      </w:r>
      <w:r w:rsidRPr="00685860">
        <w:rPr>
          <w:spacing w:val="30"/>
        </w:rPr>
        <w:t xml:space="preserve"> </w:t>
      </w:r>
      <w:r w:rsidRPr="00685860">
        <w:t>básica</w:t>
      </w:r>
      <w:r w:rsidRPr="00685860">
        <w:rPr>
          <w:spacing w:val="30"/>
        </w:rPr>
        <w:t xml:space="preserve"> </w:t>
      </w:r>
      <w:r w:rsidRPr="00685860">
        <w:t>los</w:t>
      </w:r>
      <w:r w:rsidRPr="00685860">
        <w:rPr>
          <w:spacing w:val="30"/>
        </w:rPr>
        <w:t xml:space="preserve"> </w:t>
      </w:r>
      <w:r w:rsidRPr="00685860">
        <w:t>conocimientos,</w:t>
      </w:r>
      <w:r w:rsidRPr="00685860">
        <w:rPr>
          <w:spacing w:val="30"/>
        </w:rPr>
        <w:t xml:space="preserve"> </w:t>
      </w:r>
      <w:r w:rsidRPr="00685860">
        <w:t>las</w:t>
      </w:r>
      <w:r w:rsidRPr="00685860">
        <w:rPr>
          <w:spacing w:val="30"/>
        </w:rPr>
        <w:t xml:space="preserve"> </w:t>
      </w:r>
      <w:r w:rsidRPr="00685860">
        <w:t>habilidades</w:t>
      </w:r>
      <w:r w:rsidRPr="00685860">
        <w:rPr>
          <w:spacing w:val="30"/>
        </w:rPr>
        <w:t xml:space="preserve"> </w:t>
      </w:r>
      <w:r w:rsidRPr="00685860">
        <w:t>y</w:t>
      </w:r>
      <w:r w:rsidRPr="00685860">
        <w:rPr>
          <w:spacing w:val="30"/>
        </w:rPr>
        <w:t xml:space="preserve"> </w:t>
      </w:r>
      <w:r w:rsidRPr="00685860">
        <w:t>las</w:t>
      </w:r>
      <w:r w:rsidRPr="00685860">
        <w:rPr>
          <w:spacing w:val="30"/>
        </w:rPr>
        <w:t xml:space="preserve"> </w:t>
      </w:r>
      <w:r w:rsidRPr="00685860">
        <w:t>aptitudes</w:t>
      </w:r>
      <w:r w:rsidRPr="00685860">
        <w:rPr>
          <w:spacing w:val="30"/>
        </w:rPr>
        <w:t xml:space="preserve"> </w:t>
      </w:r>
      <w:r w:rsidRPr="00685860">
        <w:t>que estimulen la investigación y la innovación científica</w:t>
      </w:r>
      <w:r w:rsidRPr="00685860">
        <w:rPr>
          <w:spacing w:val="-15"/>
        </w:rPr>
        <w:t xml:space="preserve"> </w:t>
      </w:r>
      <w:r w:rsidRPr="00685860">
        <w:t>y tecnológica.</w:t>
      </w:r>
    </w:p>
    <w:p w:rsidR="00685860" w:rsidRPr="00685860" w:rsidRDefault="00685860" w:rsidP="000F77C6">
      <w:pPr>
        <w:pStyle w:val="Texto"/>
        <w:spacing w:line="238" w:lineRule="exact"/>
        <w:ind w:left="1980" w:hanging="540"/>
      </w:pPr>
      <w:r w:rsidRPr="00685860">
        <w:lastRenderedPageBreak/>
        <w:t>•</w:t>
      </w:r>
      <w:r w:rsidRPr="00685860">
        <w:tab/>
        <w:t>Fortalecer</w:t>
      </w:r>
      <w:r w:rsidRPr="00685860">
        <w:rPr>
          <w:spacing w:val="5"/>
        </w:rPr>
        <w:t xml:space="preserve"> </w:t>
      </w:r>
      <w:r w:rsidRPr="00685860">
        <w:t>la</w:t>
      </w:r>
      <w:r w:rsidRPr="00685860">
        <w:rPr>
          <w:spacing w:val="5"/>
        </w:rPr>
        <w:t xml:space="preserve"> </w:t>
      </w:r>
      <w:r w:rsidRPr="00685860">
        <w:t>educación</w:t>
      </w:r>
      <w:r w:rsidRPr="00685860">
        <w:rPr>
          <w:spacing w:val="5"/>
        </w:rPr>
        <w:t xml:space="preserve"> </w:t>
      </w:r>
      <w:r w:rsidRPr="00685860">
        <w:t>para</w:t>
      </w:r>
      <w:r w:rsidRPr="00685860">
        <w:rPr>
          <w:spacing w:val="5"/>
        </w:rPr>
        <w:t xml:space="preserve"> </w:t>
      </w:r>
      <w:r w:rsidRPr="00685860">
        <w:t>el</w:t>
      </w:r>
      <w:r w:rsidRPr="00685860">
        <w:rPr>
          <w:spacing w:val="5"/>
        </w:rPr>
        <w:t xml:space="preserve"> </w:t>
      </w:r>
      <w:r w:rsidRPr="00685860">
        <w:t>trabajo,</w:t>
      </w:r>
      <w:r w:rsidRPr="00685860">
        <w:rPr>
          <w:spacing w:val="5"/>
        </w:rPr>
        <w:t xml:space="preserve"> </w:t>
      </w:r>
      <w:r w:rsidRPr="00685860">
        <w:t>dando</w:t>
      </w:r>
      <w:r w:rsidRPr="00685860">
        <w:rPr>
          <w:spacing w:val="5"/>
        </w:rPr>
        <w:t xml:space="preserve"> </w:t>
      </w:r>
      <w:r w:rsidRPr="00685860">
        <w:t>prioridad</w:t>
      </w:r>
      <w:r w:rsidRPr="00685860">
        <w:rPr>
          <w:spacing w:val="5"/>
        </w:rPr>
        <w:t xml:space="preserve"> </w:t>
      </w:r>
      <w:r w:rsidRPr="00685860">
        <w:t>al</w:t>
      </w:r>
      <w:r w:rsidRPr="00685860">
        <w:rPr>
          <w:spacing w:val="5"/>
        </w:rPr>
        <w:t xml:space="preserve"> </w:t>
      </w:r>
      <w:r w:rsidRPr="00685860">
        <w:t>desarrollo</w:t>
      </w:r>
      <w:r w:rsidRPr="00685860">
        <w:rPr>
          <w:spacing w:val="5"/>
        </w:rPr>
        <w:t xml:space="preserve"> </w:t>
      </w:r>
      <w:r w:rsidRPr="00685860">
        <w:t>de</w:t>
      </w:r>
      <w:r w:rsidRPr="00685860">
        <w:rPr>
          <w:spacing w:val="5"/>
        </w:rPr>
        <w:t xml:space="preserve"> </w:t>
      </w:r>
      <w:r w:rsidRPr="00685860">
        <w:t>programas</w:t>
      </w:r>
      <w:r w:rsidRPr="00685860">
        <w:rPr>
          <w:spacing w:val="5"/>
        </w:rPr>
        <w:t xml:space="preserve"> </w:t>
      </w:r>
      <w:r w:rsidRPr="00685860">
        <w:t>educativos flexibles</w:t>
      </w:r>
      <w:r w:rsidRPr="00685860">
        <w:rPr>
          <w:spacing w:val="-5"/>
        </w:rPr>
        <w:t xml:space="preserve"> </w:t>
      </w:r>
      <w:r w:rsidRPr="00685860">
        <w:t>y con salidas laterales o intermedias, como las carreras técnicas y vocacionales.</w:t>
      </w:r>
    </w:p>
    <w:p w:rsidR="00685860" w:rsidRPr="00685860" w:rsidRDefault="00685860" w:rsidP="000F77C6">
      <w:pPr>
        <w:pStyle w:val="Texto"/>
        <w:spacing w:line="238" w:lineRule="exact"/>
        <w:ind w:left="1980" w:hanging="540"/>
      </w:pPr>
      <w:r w:rsidRPr="00685860">
        <w:t>•</w:t>
      </w:r>
      <w:r w:rsidRPr="00685860">
        <w:tab/>
        <w:t>Impulsar</w:t>
      </w:r>
      <w:r w:rsidRPr="00685860">
        <w:rPr>
          <w:spacing w:val="-5"/>
        </w:rPr>
        <w:t xml:space="preserve"> </w:t>
      </w:r>
      <w:r w:rsidRPr="00685860">
        <w:t>programas</w:t>
      </w:r>
      <w:r w:rsidRPr="00685860">
        <w:rPr>
          <w:spacing w:val="-5"/>
        </w:rPr>
        <w:t xml:space="preserve"> </w:t>
      </w:r>
      <w:r w:rsidRPr="00685860">
        <w:t>de</w:t>
      </w:r>
      <w:r w:rsidRPr="00685860">
        <w:rPr>
          <w:spacing w:val="-5"/>
        </w:rPr>
        <w:t xml:space="preserve"> </w:t>
      </w:r>
      <w:r w:rsidRPr="00685860">
        <w:t>posgrado</w:t>
      </w:r>
      <w:r w:rsidRPr="00685860">
        <w:rPr>
          <w:spacing w:val="-5"/>
        </w:rPr>
        <w:t xml:space="preserve"> </w:t>
      </w:r>
      <w:r w:rsidRPr="00685860">
        <w:t>conjuntos</w:t>
      </w:r>
      <w:r w:rsidRPr="00685860">
        <w:rPr>
          <w:spacing w:val="-5"/>
        </w:rPr>
        <w:t xml:space="preserve"> </w:t>
      </w:r>
      <w:r w:rsidRPr="00685860">
        <w:t>con</w:t>
      </w:r>
      <w:r w:rsidRPr="00685860">
        <w:rPr>
          <w:spacing w:val="-5"/>
        </w:rPr>
        <w:t xml:space="preserve"> </w:t>
      </w:r>
      <w:r w:rsidRPr="00685860">
        <w:t>instituciones</w:t>
      </w:r>
      <w:r w:rsidRPr="00685860">
        <w:rPr>
          <w:spacing w:val="-5"/>
        </w:rPr>
        <w:t xml:space="preserve"> </w:t>
      </w:r>
      <w:r w:rsidRPr="00685860">
        <w:t>extranjeras</w:t>
      </w:r>
      <w:r w:rsidRPr="00685860">
        <w:rPr>
          <w:spacing w:val="-5"/>
        </w:rPr>
        <w:t xml:space="preserve"> </w:t>
      </w:r>
      <w:r w:rsidRPr="00685860">
        <w:t>de</w:t>
      </w:r>
      <w:r w:rsidRPr="00685860">
        <w:rPr>
          <w:spacing w:val="-5"/>
        </w:rPr>
        <w:t xml:space="preserve"> </w:t>
      </w:r>
      <w:r w:rsidRPr="00685860">
        <w:t>educación</w:t>
      </w:r>
      <w:r w:rsidRPr="00685860">
        <w:rPr>
          <w:spacing w:val="-5"/>
        </w:rPr>
        <w:t xml:space="preserve"> </w:t>
      </w:r>
      <w:r w:rsidRPr="00685860">
        <w:t>superior en áreas prioritarias para el país.</w:t>
      </w:r>
    </w:p>
    <w:p w:rsidR="00685860" w:rsidRPr="00685860" w:rsidRDefault="00685860" w:rsidP="000F77C6">
      <w:pPr>
        <w:pStyle w:val="Texto"/>
        <w:spacing w:line="238" w:lineRule="exact"/>
        <w:ind w:left="1980" w:hanging="540"/>
      </w:pPr>
      <w:r w:rsidRPr="00685860">
        <w:t>•</w:t>
      </w:r>
      <w:r w:rsidRPr="00685860">
        <w:tab/>
        <w:t>Crear</w:t>
      </w:r>
      <w:r w:rsidRPr="00685860">
        <w:rPr>
          <w:spacing w:val="25"/>
        </w:rPr>
        <w:t xml:space="preserve"> </w:t>
      </w:r>
      <w:r w:rsidRPr="00685860">
        <w:t>un</w:t>
      </w:r>
      <w:r w:rsidRPr="00685860">
        <w:rPr>
          <w:spacing w:val="25"/>
        </w:rPr>
        <w:t xml:space="preserve"> </w:t>
      </w:r>
      <w:r w:rsidRPr="00685860">
        <w:t>programa</w:t>
      </w:r>
      <w:r w:rsidRPr="00685860">
        <w:rPr>
          <w:spacing w:val="25"/>
        </w:rPr>
        <w:t xml:space="preserve"> </w:t>
      </w:r>
      <w:r w:rsidRPr="00685860">
        <w:t>de</w:t>
      </w:r>
      <w:r w:rsidRPr="00685860">
        <w:rPr>
          <w:spacing w:val="25"/>
        </w:rPr>
        <w:t xml:space="preserve"> </w:t>
      </w:r>
      <w:r w:rsidRPr="00685860">
        <w:t>estadías</w:t>
      </w:r>
      <w:r w:rsidRPr="00685860">
        <w:rPr>
          <w:spacing w:val="25"/>
        </w:rPr>
        <w:t xml:space="preserve"> </w:t>
      </w:r>
      <w:r w:rsidRPr="00685860">
        <w:t>de</w:t>
      </w:r>
      <w:r w:rsidRPr="00685860">
        <w:rPr>
          <w:spacing w:val="25"/>
        </w:rPr>
        <w:t xml:space="preserve"> </w:t>
      </w:r>
      <w:r w:rsidRPr="00685860">
        <w:t>estudiantes</w:t>
      </w:r>
      <w:r w:rsidRPr="00685860">
        <w:rPr>
          <w:spacing w:val="25"/>
        </w:rPr>
        <w:t xml:space="preserve"> </w:t>
      </w:r>
      <w:r w:rsidRPr="00685860">
        <w:t>y</w:t>
      </w:r>
      <w:r w:rsidRPr="00685860">
        <w:rPr>
          <w:spacing w:val="25"/>
        </w:rPr>
        <w:t xml:space="preserve"> </w:t>
      </w:r>
      <w:r w:rsidRPr="00685860">
        <w:t>pro</w:t>
      </w:r>
      <w:r w:rsidRPr="00685860">
        <w:rPr>
          <w:spacing w:val="-5"/>
        </w:rPr>
        <w:t>f</w:t>
      </w:r>
      <w:r w:rsidRPr="00685860">
        <w:t>esores</w:t>
      </w:r>
      <w:r w:rsidRPr="00685860">
        <w:rPr>
          <w:spacing w:val="25"/>
        </w:rPr>
        <w:t xml:space="preserve"> </w:t>
      </w:r>
      <w:r w:rsidRPr="00685860">
        <w:t>en</w:t>
      </w:r>
      <w:r w:rsidRPr="00685860">
        <w:rPr>
          <w:spacing w:val="25"/>
        </w:rPr>
        <w:t xml:space="preserve"> </w:t>
      </w:r>
      <w:r w:rsidRPr="00685860">
        <w:t>instituciones</w:t>
      </w:r>
      <w:r w:rsidRPr="00685860">
        <w:rPr>
          <w:spacing w:val="25"/>
        </w:rPr>
        <w:t xml:space="preserve"> </w:t>
      </w:r>
      <w:r w:rsidRPr="00685860">
        <w:t>extranjeras</w:t>
      </w:r>
      <w:r w:rsidRPr="00685860">
        <w:rPr>
          <w:spacing w:val="25"/>
        </w:rPr>
        <w:t xml:space="preserve"> </w:t>
      </w:r>
      <w:r w:rsidRPr="00685860">
        <w:t>de educación superio</w:t>
      </w:r>
      <w:r w:rsidRPr="00685860">
        <w:rPr>
          <w:spacing w:val="-5"/>
        </w:rPr>
        <w:t>r</w:t>
      </w:r>
      <w:r w:rsidRPr="00685860">
        <w:t>.</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38" w:lineRule="exact"/>
              <w:ind w:left="2362" w:hanging="1728"/>
              <w:rPr>
                <w:b/>
                <w:color w:val="000000"/>
                <w:szCs w:val="18"/>
              </w:rPr>
            </w:pPr>
            <w:r w:rsidRPr="00DB1649">
              <w:rPr>
                <w:b/>
              </w:rPr>
              <w:t xml:space="preserve">Estrategia 3.1.4. </w:t>
            </w:r>
            <w:r w:rsidRPr="00DB1649">
              <w:rPr>
                <w:b/>
              </w:rPr>
              <w:tab/>
              <w:t>Promover la incorporación de las nuevas tecnologías de la in</w:t>
            </w:r>
            <w:r w:rsidRPr="00DB1649">
              <w:rPr>
                <w:b/>
                <w:spacing w:val="-5"/>
              </w:rPr>
              <w:t>f</w:t>
            </w:r>
            <w:r w:rsidRPr="00DB1649">
              <w:rPr>
                <w:b/>
              </w:rPr>
              <w:t>ormación y comunicación en el proceso de enseñanza-aprendizaje.</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Desarrollar</w:t>
      </w:r>
      <w:r w:rsidRPr="00685860">
        <w:rPr>
          <w:spacing w:val="35"/>
        </w:rPr>
        <w:t xml:space="preserve"> </w:t>
      </w:r>
      <w:r w:rsidRPr="00685860">
        <w:t>una</w:t>
      </w:r>
      <w:r w:rsidRPr="00685860">
        <w:rPr>
          <w:spacing w:val="35"/>
        </w:rPr>
        <w:t xml:space="preserve"> </w:t>
      </w:r>
      <w:r w:rsidRPr="00685860">
        <w:t>política</w:t>
      </w:r>
      <w:r w:rsidRPr="00685860">
        <w:rPr>
          <w:spacing w:val="35"/>
        </w:rPr>
        <w:t xml:space="preserve"> </w:t>
      </w:r>
      <w:r w:rsidRPr="00685860">
        <w:t>nacional</w:t>
      </w:r>
      <w:r w:rsidRPr="00685860">
        <w:rPr>
          <w:spacing w:val="35"/>
        </w:rPr>
        <w:t xml:space="preserve"> </w:t>
      </w:r>
      <w:r w:rsidRPr="00685860">
        <w:t>de</w:t>
      </w:r>
      <w:r w:rsidRPr="00685860">
        <w:rPr>
          <w:spacing w:val="35"/>
        </w:rPr>
        <w:t xml:space="preserve"> </w:t>
      </w:r>
      <w:r w:rsidRPr="00685860">
        <w:t>in</w:t>
      </w:r>
      <w:r w:rsidRPr="00685860">
        <w:rPr>
          <w:spacing w:val="-5"/>
        </w:rPr>
        <w:t>f</w:t>
      </w:r>
      <w:r w:rsidRPr="00685860">
        <w:t>ormática</w:t>
      </w:r>
      <w:r w:rsidRPr="00685860">
        <w:rPr>
          <w:spacing w:val="35"/>
        </w:rPr>
        <w:t xml:space="preserve"> </w:t>
      </w:r>
      <w:r w:rsidRPr="00685860">
        <w:t>educativa,</w:t>
      </w:r>
      <w:r w:rsidRPr="00685860">
        <w:rPr>
          <w:spacing w:val="35"/>
        </w:rPr>
        <w:t xml:space="preserve"> </w:t>
      </w:r>
      <w:r w:rsidRPr="00685860">
        <w:t>en</w:t>
      </w:r>
      <w:r w:rsidRPr="00685860">
        <w:rPr>
          <w:spacing w:val="-5"/>
        </w:rPr>
        <w:t>f</w:t>
      </w:r>
      <w:r w:rsidRPr="00685860">
        <w:t>ocada</w:t>
      </w:r>
      <w:r w:rsidRPr="00685860">
        <w:rPr>
          <w:spacing w:val="35"/>
        </w:rPr>
        <w:t xml:space="preserve"> </w:t>
      </w:r>
      <w:r w:rsidRPr="00685860">
        <w:t>a</w:t>
      </w:r>
      <w:r w:rsidRPr="00685860">
        <w:rPr>
          <w:spacing w:val="35"/>
        </w:rPr>
        <w:t xml:space="preserve"> </w:t>
      </w:r>
      <w:r w:rsidRPr="00685860">
        <w:t>que</w:t>
      </w:r>
      <w:r w:rsidRPr="00685860">
        <w:rPr>
          <w:spacing w:val="35"/>
        </w:rPr>
        <w:t xml:space="preserve"> </w:t>
      </w:r>
      <w:r w:rsidRPr="00685860">
        <w:t>los</w:t>
      </w:r>
      <w:r w:rsidRPr="00685860">
        <w:rPr>
          <w:spacing w:val="35"/>
        </w:rPr>
        <w:t xml:space="preserve"> </w:t>
      </w:r>
      <w:r w:rsidRPr="00685860">
        <w:t>estudiantes desarrollen sus capacidades para aprender a aprender mediante el uso de las tecnologías de la in</w:t>
      </w:r>
      <w:r w:rsidRPr="00685860">
        <w:rPr>
          <w:spacing w:val="-5"/>
        </w:rPr>
        <w:t>f</w:t>
      </w:r>
      <w:r w:rsidRPr="00685860">
        <w:t>ormación y la comunicación.</w:t>
      </w:r>
    </w:p>
    <w:p w:rsidR="00685860" w:rsidRPr="00685860" w:rsidRDefault="00685860" w:rsidP="000F77C6">
      <w:pPr>
        <w:pStyle w:val="Texto"/>
        <w:spacing w:line="238" w:lineRule="exact"/>
        <w:ind w:left="1980" w:hanging="540"/>
      </w:pPr>
      <w:r w:rsidRPr="00685860">
        <w:t>•</w:t>
      </w:r>
      <w:r w:rsidRPr="00685860">
        <w:tab/>
        <w:t>Ampliar</w:t>
      </w:r>
      <w:r w:rsidRPr="00685860">
        <w:rPr>
          <w:spacing w:val="-15"/>
        </w:rPr>
        <w:t xml:space="preserve"> </w:t>
      </w:r>
      <w:r w:rsidRPr="00685860">
        <w:t>la</w:t>
      </w:r>
      <w:r w:rsidRPr="00685860">
        <w:rPr>
          <w:spacing w:val="-15"/>
        </w:rPr>
        <w:t xml:space="preserve"> </w:t>
      </w:r>
      <w:r w:rsidRPr="00685860">
        <w:t>dotación</w:t>
      </w:r>
      <w:r w:rsidRPr="00685860">
        <w:rPr>
          <w:spacing w:val="-15"/>
        </w:rPr>
        <w:t xml:space="preserve"> </w:t>
      </w:r>
      <w:r w:rsidRPr="00685860">
        <w:t>de</w:t>
      </w:r>
      <w:r w:rsidRPr="00685860">
        <w:rPr>
          <w:spacing w:val="-15"/>
        </w:rPr>
        <w:t xml:space="preserve"> </w:t>
      </w:r>
      <w:r w:rsidRPr="00685860">
        <w:t>equipos</w:t>
      </w:r>
      <w:r w:rsidRPr="00685860">
        <w:rPr>
          <w:spacing w:val="-15"/>
        </w:rPr>
        <w:t xml:space="preserve"> </w:t>
      </w:r>
      <w:r w:rsidRPr="00685860">
        <w:t>de</w:t>
      </w:r>
      <w:r w:rsidRPr="00685860">
        <w:rPr>
          <w:spacing w:val="-15"/>
        </w:rPr>
        <w:t xml:space="preserve"> </w:t>
      </w:r>
      <w:r w:rsidRPr="00685860">
        <w:t>cómputo</w:t>
      </w:r>
      <w:r w:rsidRPr="00685860">
        <w:rPr>
          <w:spacing w:val="-15"/>
        </w:rPr>
        <w:t xml:space="preserve"> </w:t>
      </w:r>
      <w:r w:rsidRPr="00685860">
        <w:t>y</w:t>
      </w:r>
      <w:r w:rsidRPr="00685860">
        <w:rPr>
          <w:spacing w:val="-15"/>
        </w:rPr>
        <w:t xml:space="preserve"> </w:t>
      </w:r>
      <w:r w:rsidRPr="00685860">
        <w:t>garantizar</w:t>
      </w:r>
      <w:r w:rsidRPr="00685860">
        <w:rPr>
          <w:spacing w:val="-15"/>
        </w:rPr>
        <w:t xml:space="preserve"> </w:t>
      </w:r>
      <w:r w:rsidRPr="00685860">
        <w:t>conectividad</w:t>
      </w:r>
      <w:r w:rsidRPr="00685860">
        <w:rPr>
          <w:spacing w:val="-15"/>
        </w:rPr>
        <w:t xml:space="preserve"> </w:t>
      </w:r>
      <w:r w:rsidRPr="00685860">
        <w:t>en</w:t>
      </w:r>
      <w:r w:rsidRPr="00685860">
        <w:rPr>
          <w:spacing w:val="-15"/>
        </w:rPr>
        <w:t xml:space="preserve"> </w:t>
      </w:r>
      <w:r w:rsidRPr="00685860">
        <w:t>los</w:t>
      </w:r>
      <w:r w:rsidRPr="00685860">
        <w:rPr>
          <w:spacing w:val="-15"/>
        </w:rPr>
        <w:t xml:space="preserve"> </w:t>
      </w:r>
      <w:r w:rsidRPr="00685860">
        <w:t>planteles</w:t>
      </w:r>
      <w:r w:rsidRPr="00685860">
        <w:rPr>
          <w:spacing w:val="-15"/>
        </w:rPr>
        <w:t xml:space="preserve"> </w:t>
      </w:r>
      <w:r w:rsidRPr="00685860">
        <w:t>educativos.</w:t>
      </w:r>
    </w:p>
    <w:p w:rsidR="00685860" w:rsidRPr="00685860" w:rsidRDefault="00685860" w:rsidP="000F77C6">
      <w:pPr>
        <w:pStyle w:val="Texto"/>
        <w:spacing w:line="238" w:lineRule="exact"/>
        <w:ind w:left="1980" w:hanging="540"/>
      </w:pPr>
      <w:r w:rsidRPr="00685860">
        <w:t>•</w:t>
      </w:r>
      <w:r w:rsidRPr="00685860">
        <w:tab/>
        <w:t>Intensificar</w:t>
      </w:r>
      <w:r w:rsidRPr="00685860">
        <w:rPr>
          <w:spacing w:val="-5"/>
        </w:rPr>
        <w:t xml:space="preserve"> </w:t>
      </w:r>
      <w:r w:rsidRPr="00685860">
        <w:t>el</w:t>
      </w:r>
      <w:r w:rsidRPr="00685860">
        <w:rPr>
          <w:spacing w:val="5"/>
        </w:rPr>
        <w:t xml:space="preserve"> </w:t>
      </w:r>
      <w:r w:rsidRPr="00685860">
        <w:t>uso</w:t>
      </w:r>
      <w:r w:rsidRPr="00685860">
        <w:rPr>
          <w:spacing w:val="5"/>
        </w:rPr>
        <w:t xml:space="preserve"> </w:t>
      </w:r>
      <w:r w:rsidRPr="00685860">
        <w:t>de</w:t>
      </w:r>
      <w:r w:rsidRPr="00685860">
        <w:rPr>
          <w:spacing w:val="5"/>
        </w:rPr>
        <w:t xml:space="preserve"> </w:t>
      </w:r>
      <w:r w:rsidRPr="00685860">
        <w:t>herramientas</w:t>
      </w:r>
      <w:r w:rsidRPr="00685860">
        <w:rPr>
          <w:spacing w:val="5"/>
        </w:rPr>
        <w:t xml:space="preserve"> </w:t>
      </w:r>
      <w:r w:rsidRPr="00685860">
        <w:t>de</w:t>
      </w:r>
      <w:r w:rsidRPr="00685860">
        <w:rPr>
          <w:spacing w:val="5"/>
        </w:rPr>
        <w:t xml:space="preserve"> </w:t>
      </w:r>
      <w:r w:rsidRPr="00685860">
        <w:t>innovación</w:t>
      </w:r>
      <w:r w:rsidRPr="00685860">
        <w:rPr>
          <w:spacing w:val="5"/>
        </w:rPr>
        <w:t xml:space="preserve"> </w:t>
      </w:r>
      <w:r w:rsidRPr="00685860">
        <w:t>tecnológica</w:t>
      </w:r>
      <w:r w:rsidRPr="00685860">
        <w:rPr>
          <w:spacing w:val="5"/>
        </w:rPr>
        <w:t xml:space="preserve"> </w:t>
      </w:r>
      <w:r w:rsidRPr="00685860">
        <w:t>en</w:t>
      </w:r>
      <w:r w:rsidRPr="00685860">
        <w:rPr>
          <w:spacing w:val="5"/>
        </w:rPr>
        <w:t xml:space="preserve"> </w:t>
      </w:r>
      <w:r w:rsidRPr="00685860">
        <w:t>todos</w:t>
      </w:r>
      <w:r w:rsidRPr="00685860">
        <w:rPr>
          <w:spacing w:val="5"/>
        </w:rPr>
        <w:t xml:space="preserve"> </w:t>
      </w:r>
      <w:r w:rsidRPr="00685860">
        <w:t>los</w:t>
      </w:r>
      <w:r w:rsidRPr="00685860">
        <w:rPr>
          <w:spacing w:val="5"/>
        </w:rPr>
        <w:t xml:space="preserve"> </w:t>
      </w:r>
      <w:r w:rsidRPr="00685860">
        <w:t>niveles</w:t>
      </w:r>
      <w:r w:rsidRPr="00685860">
        <w:rPr>
          <w:spacing w:val="5"/>
        </w:rPr>
        <w:t xml:space="preserve"> </w:t>
      </w:r>
      <w:r w:rsidRPr="00685860">
        <w:t>del</w:t>
      </w:r>
      <w:r w:rsidRPr="00685860">
        <w:rPr>
          <w:spacing w:val="5"/>
        </w:rPr>
        <w:t xml:space="preserve"> </w:t>
      </w:r>
      <w:r w:rsidRPr="00685860">
        <w:t>Sistema Educativo.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602CEB">
            <w:pPr>
              <w:pStyle w:val="Texto"/>
              <w:spacing w:line="238" w:lineRule="exact"/>
              <w:ind w:left="2362" w:hanging="1728"/>
              <w:rPr>
                <w:b/>
                <w:color w:val="000000"/>
                <w:szCs w:val="18"/>
              </w:rPr>
            </w:pPr>
            <w:r w:rsidRPr="00DB1649">
              <w:rPr>
                <w:b/>
              </w:rPr>
              <w:t xml:space="preserve">Estrategia 3.1.5. </w:t>
            </w:r>
            <w:r w:rsidRPr="00DB1649">
              <w:rPr>
                <w:b/>
              </w:rPr>
              <w:tab/>
              <w:t>Disminuir</w:t>
            </w:r>
            <w:r w:rsidRPr="00DB1649">
              <w:rPr>
                <w:b/>
                <w:spacing w:val="45"/>
              </w:rPr>
              <w:t xml:space="preserve"> </w:t>
            </w:r>
            <w:r w:rsidRPr="00DB1649">
              <w:rPr>
                <w:b/>
              </w:rPr>
              <w:t>el</w:t>
            </w:r>
            <w:r w:rsidRPr="00DB1649">
              <w:rPr>
                <w:b/>
                <w:spacing w:val="45"/>
              </w:rPr>
              <w:t xml:space="preserve"> </w:t>
            </w:r>
            <w:r w:rsidRPr="00DB1649">
              <w:rPr>
                <w:b/>
              </w:rPr>
              <w:t>abandono</w:t>
            </w:r>
            <w:r w:rsidRPr="00DB1649">
              <w:rPr>
                <w:b/>
                <w:spacing w:val="45"/>
              </w:rPr>
              <w:t xml:space="preserve"> </w:t>
            </w:r>
            <w:r w:rsidRPr="00DB1649">
              <w:rPr>
                <w:b/>
              </w:rPr>
              <w:t>escola</w:t>
            </w:r>
            <w:r w:rsidRPr="00DB1649">
              <w:rPr>
                <w:b/>
                <w:spacing w:val="-10"/>
              </w:rPr>
              <w:t>r</w:t>
            </w:r>
            <w:r w:rsidRPr="00DB1649">
              <w:rPr>
                <w:b/>
              </w:rPr>
              <w:t>,</w:t>
            </w:r>
            <w:r w:rsidRPr="00DB1649">
              <w:rPr>
                <w:b/>
                <w:spacing w:val="45"/>
              </w:rPr>
              <w:t xml:space="preserve"> </w:t>
            </w:r>
            <w:r w:rsidRPr="00DB1649">
              <w:rPr>
                <w:b/>
              </w:rPr>
              <w:t>mejorar</w:t>
            </w:r>
            <w:r w:rsidRPr="00DB1649">
              <w:rPr>
                <w:b/>
                <w:spacing w:val="45"/>
              </w:rPr>
              <w:t xml:space="preserve"> </w:t>
            </w:r>
            <w:r w:rsidRPr="00DB1649">
              <w:rPr>
                <w:b/>
              </w:rPr>
              <w:t>la</w:t>
            </w:r>
            <w:r w:rsidRPr="00DB1649">
              <w:rPr>
                <w:b/>
                <w:spacing w:val="45"/>
              </w:rPr>
              <w:t xml:space="preserve"> </w:t>
            </w:r>
            <w:r w:rsidRPr="00DB1649">
              <w:rPr>
                <w:b/>
              </w:rPr>
              <w:t>eficiencia</w:t>
            </w:r>
            <w:r w:rsidRPr="00DB1649">
              <w:rPr>
                <w:b/>
                <w:spacing w:val="25"/>
              </w:rPr>
              <w:t xml:space="preserve"> </w:t>
            </w:r>
            <w:r w:rsidRPr="00DB1649">
              <w:rPr>
                <w:b/>
              </w:rPr>
              <w:t>terminal en cada nivel educativo y aumentar las tasas de transición entre un nivel y otro.</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Ampliar</w:t>
      </w:r>
      <w:r w:rsidRPr="00685860">
        <w:rPr>
          <w:spacing w:val="30"/>
        </w:rPr>
        <w:t xml:space="preserve"> </w:t>
      </w:r>
      <w:r w:rsidRPr="00685860">
        <w:t>la</w:t>
      </w:r>
      <w:r w:rsidRPr="00685860">
        <w:rPr>
          <w:spacing w:val="30"/>
        </w:rPr>
        <w:t xml:space="preserve"> </w:t>
      </w:r>
      <w:r w:rsidRPr="00685860">
        <w:t>operación</w:t>
      </w:r>
      <w:r w:rsidRPr="00685860">
        <w:rPr>
          <w:spacing w:val="30"/>
        </w:rPr>
        <w:t xml:space="preserve"> </w:t>
      </w:r>
      <w:r w:rsidRPr="00685860">
        <w:t>de</w:t>
      </w:r>
      <w:r w:rsidRPr="00685860">
        <w:rPr>
          <w:spacing w:val="30"/>
        </w:rPr>
        <w:t xml:space="preserve"> </w:t>
      </w:r>
      <w:r w:rsidRPr="00685860">
        <w:t>los</w:t>
      </w:r>
      <w:r w:rsidRPr="00685860">
        <w:rPr>
          <w:spacing w:val="30"/>
        </w:rPr>
        <w:t xml:space="preserve"> </w:t>
      </w:r>
      <w:r w:rsidRPr="00685860">
        <w:t>sistemas</w:t>
      </w:r>
      <w:r w:rsidRPr="00685860">
        <w:rPr>
          <w:spacing w:val="30"/>
        </w:rPr>
        <w:t xml:space="preserve"> </w:t>
      </w:r>
      <w:r w:rsidRPr="00685860">
        <w:t>de</w:t>
      </w:r>
      <w:r w:rsidRPr="00685860">
        <w:rPr>
          <w:spacing w:val="30"/>
        </w:rPr>
        <w:t xml:space="preserve"> </w:t>
      </w:r>
      <w:r w:rsidRPr="00685860">
        <w:t>apoyo</w:t>
      </w:r>
      <w:r w:rsidRPr="00685860">
        <w:rPr>
          <w:spacing w:val="30"/>
        </w:rPr>
        <w:t xml:space="preserve"> </w:t>
      </w:r>
      <w:r w:rsidRPr="00685860">
        <w:t>tutorial,</w:t>
      </w:r>
      <w:r w:rsidRPr="00685860">
        <w:rPr>
          <w:spacing w:val="30"/>
        </w:rPr>
        <w:t xml:space="preserve"> </w:t>
      </w:r>
      <w:r w:rsidRPr="00685860">
        <w:t>con</w:t>
      </w:r>
      <w:r w:rsidRPr="00685860">
        <w:rPr>
          <w:spacing w:val="30"/>
        </w:rPr>
        <w:t xml:space="preserve"> </w:t>
      </w:r>
      <w:r w:rsidRPr="00685860">
        <w:t>el</w:t>
      </w:r>
      <w:r w:rsidRPr="00685860">
        <w:rPr>
          <w:spacing w:val="30"/>
        </w:rPr>
        <w:t xml:space="preserve"> </w:t>
      </w:r>
      <w:r w:rsidRPr="00685860">
        <w:t>fin</w:t>
      </w:r>
      <w:r w:rsidRPr="00685860">
        <w:rPr>
          <w:spacing w:val="20"/>
        </w:rPr>
        <w:t xml:space="preserve"> </w:t>
      </w:r>
      <w:r w:rsidRPr="00685860">
        <w:t>de</w:t>
      </w:r>
      <w:r w:rsidRPr="00685860">
        <w:rPr>
          <w:spacing w:val="30"/>
        </w:rPr>
        <w:t xml:space="preserve"> </w:t>
      </w:r>
      <w:r w:rsidRPr="00685860">
        <w:t>reducir</w:t>
      </w:r>
      <w:r w:rsidRPr="00685860">
        <w:rPr>
          <w:spacing w:val="30"/>
        </w:rPr>
        <w:t xml:space="preserve"> </w:t>
      </w:r>
      <w:r w:rsidRPr="00685860">
        <w:t>los</w:t>
      </w:r>
      <w:r w:rsidRPr="00685860">
        <w:rPr>
          <w:spacing w:val="30"/>
        </w:rPr>
        <w:t xml:space="preserve"> </w:t>
      </w:r>
      <w:r w:rsidRPr="00685860">
        <w:t>niveles</w:t>
      </w:r>
      <w:r w:rsidRPr="00685860">
        <w:rPr>
          <w:spacing w:val="30"/>
        </w:rPr>
        <w:t xml:space="preserve"> </w:t>
      </w:r>
      <w:r w:rsidRPr="00685860">
        <w:t>de deserción de los estudiantes y f</w:t>
      </w:r>
      <w:r w:rsidRPr="00685860">
        <w:rPr>
          <w:spacing w:val="-5"/>
        </w:rPr>
        <w:t>a</w:t>
      </w:r>
      <w:r w:rsidRPr="00685860">
        <w:t>vorecer la conclusión oportuna de sus estudios.</w:t>
      </w:r>
    </w:p>
    <w:p w:rsidR="00685860" w:rsidRPr="00685860" w:rsidRDefault="00685860" w:rsidP="000F77C6">
      <w:pPr>
        <w:pStyle w:val="Texto"/>
        <w:spacing w:line="238" w:lineRule="exact"/>
        <w:ind w:left="1980" w:hanging="540"/>
      </w:pPr>
      <w:r w:rsidRPr="00685860">
        <w:t>•</w:t>
      </w:r>
      <w:r w:rsidRPr="00685860">
        <w:tab/>
        <w:t>Implementar</w:t>
      </w:r>
      <w:r w:rsidRPr="00685860">
        <w:rPr>
          <w:spacing w:val="10"/>
        </w:rPr>
        <w:t xml:space="preserve"> </w:t>
      </w:r>
      <w:r w:rsidRPr="00685860">
        <w:t>un</w:t>
      </w:r>
      <w:r w:rsidRPr="00685860">
        <w:rPr>
          <w:spacing w:val="10"/>
        </w:rPr>
        <w:t xml:space="preserve"> </w:t>
      </w:r>
      <w:r w:rsidRPr="00685860">
        <w:t>programa</w:t>
      </w:r>
      <w:r w:rsidRPr="00685860">
        <w:rPr>
          <w:spacing w:val="10"/>
        </w:rPr>
        <w:t xml:space="preserve"> </w:t>
      </w:r>
      <w:r w:rsidRPr="00685860">
        <w:t>de</w:t>
      </w:r>
      <w:r w:rsidRPr="00685860">
        <w:rPr>
          <w:spacing w:val="10"/>
        </w:rPr>
        <w:t xml:space="preserve"> </w:t>
      </w:r>
      <w:r w:rsidRPr="00685860">
        <w:t>alerta</w:t>
      </w:r>
      <w:r w:rsidRPr="00685860">
        <w:rPr>
          <w:spacing w:val="10"/>
        </w:rPr>
        <w:t xml:space="preserve"> </w:t>
      </w:r>
      <w:r w:rsidRPr="00685860">
        <w:t>temprana</w:t>
      </w:r>
      <w:r w:rsidRPr="00685860">
        <w:rPr>
          <w:spacing w:val="10"/>
        </w:rPr>
        <w:t xml:space="preserve"> </w:t>
      </w:r>
      <w:r w:rsidRPr="00685860">
        <w:t>para</w:t>
      </w:r>
      <w:r w:rsidRPr="00685860">
        <w:rPr>
          <w:spacing w:val="10"/>
        </w:rPr>
        <w:t xml:space="preserve"> </w:t>
      </w:r>
      <w:r w:rsidRPr="00685860">
        <w:t>identificar a</w:t>
      </w:r>
      <w:r w:rsidRPr="00685860">
        <w:rPr>
          <w:spacing w:val="10"/>
        </w:rPr>
        <w:t xml:space="preserve"> </w:t>
      </w:r>
      <w:r w:rsidRPr="00685860">
        <w:t>los</w:t>
      </w:r>
      <w:r w:rsidRPr="00685860">
        <w:rPr>
          <w:spacing w:val="10"/>
        </w:rPr>
        <w:t xml:space="preserve"> </w:t>
      </w:r>
      <w:r w:rsidRPr="00685860">
        <w:t>niños</w:t>
      </w:r>
      <w:r w:rsidRPr="00685860">
        <w:rPr>
          <w:spacing w:val="10"/>
        </w:rPr>
        <w:t xml:space="preserve"> </w:t>
      </w:r>
      <w:r w:rsidRPr="00685860">
        <w:t>y</w:t>
      </w:r>
      <w:r w:rsidRPr="00685860">
        <w:rPr>
          <w:spacing w:val="10"/>
        </w:rPr>
        <w:t xml:space="preserve"> </w:t>
      </w:r>
      <w:r w:rsidRPr="00685860">
        <w:t>jóvenes</w:t>
      </w:r>
      <w:r w:rsidRPr="00685860">
        <w:rPr>
          <w:spacing w:val="10"/>
        </w:rPr>
        <w:t xml:space="preserve"> </w:t>
      </w:r>
      <w:r w:rsidRPr="00685860">
        <w:t>en</w:t>
      </w:r>
      <w:r w:rsidRPr="00685860">
        <w:rPr>
          <w:spacing w:val="10"/>
        </w:rPr>
        <w:t xml:space="preserve"> </w:t>
      </w:r>
      <w:r w:rsidRPr="00685860">
        <w:t>riesgo de deserta</w:t>
      </w:r>
      <w:r w:rsidRPr="00685860">
        <w:rPr>
          <w:spacing w:val="-5"/>
        </w:rPr>
        <w:t>r</w:t>
      </w:r>
      <w:r w:rsidRPr="00685860">
        <w:t>.</w:t>
      </w:r>
    </w:p>
    <w:p w:rsidR="00685860" w:rsidRPr="00685860" w:rsidRDefault="00685860" w:rsidP="000F77C6">
      <w:pPr>
        <w:pStyle w:val="Texto"/>
        <w:spacing w:line="238" w:lineRule="exact"/>
        <w:ind w:left="1980" w:hanging="540"/>
      </w:pPr>
      <w:r w:rsidRPr="00685860">
        <w:t>•</w:t>
      </w:r>
      <w:r w:rsidRPr="00685860">
        <w:tab/>
        <w:t>Establecer</w:t>
      </w:r>
      <w:r w:rsidRPr="00685860">
        <w:rPr>
          <w:spacing w:val="35"/>
        </w:rPr>
        <w:t xml:space="preserve"> </w:t>
      </w:r>
      <w:r w:rsidRPr="00685860">
        <w:t>programas</w:t>
      </w:r>
      <w:r w:rsidRPr="00685860">
        <w:rPr>
          <w:spacing w:val="35"/>
        </w:rPr>
        <w:t xml:space="preserve"> </w:t>
      </w:r>
      <w:r w:rsidRPr="00685860">
        <w:t>remediales</w:t>
      </w:r>
      <w:r w:rsidRPr="00685860">
        <w:rPr>
          <w:spacing w:val="35"/>
        </w:rPr>
        <w:t xml:space="preserve"> </w:t>
      </w:r>
      <w:r w:rsidRPr="00685860">
        <w:t>de</w:t>
      </w:r>
      <w:r w:rsidRPr="00685860">
        <w:rPr>
          <w:spacing w:val="35"/>
        </w:rPr>
        <w:t xml:space="preserve"> </w:t>
      </w:r>
      <w:r w:rsidRPr="00685860">
        <w:t>apoyo</w:t>
      </w:r>
      <w:r w:rsidRPr="00685860">
        <w:rPr>
          <w:spacing w:val="35"/>
        </w:rPr>
        <w:t xml:space="preserve"> </w:t>
      </w:r>
      <w:r w:rsidRPr="00685860">
        <w:t>a</w:t>
      </w:r>
      <w:r w:rsidRPr="00685860">
        <w:rPr>
          <w:spacing w:val="35"/>
        </w:rPr>
        <w:t xml:space="preserve"> </w:t>
      </w:r>
      <w:r w:rsidRPr="00685860">
        <w:t>estudiantes</w:t>
      </w:r>
      <w:r w:rsidRPr="00685860">
        <w:rPr>
          <w:spacing w:val="35"/>
        </w:rPr>
        <w:t xml:space="preserve"> </w:t>
      </w:r>
      <w:r w:rsidRPr="00685860">
        <w:t>de</w:t>
      </w:r>
      <w:r w:rsidRPr="00685860">
        <w:rPr>
          <w:spacing w:val="35"/>
        </w:rPr>
        <w:t xml:space="preserve"> </w:t>
      </w:r>
      <w:r w:rsidRPr="00685860">
        <w:t>nuevo</w:t>
      </w:r>
      <w:r w:rsidRPr="00685860">
        <w:rPr>
          <w:spacing w:val="35"/>
        </w:rPr>
        <w:t xml:space="preserve"> </w:t>
      </w:r>
      <w:r w:rsidRPr="00685860">
        <w:t>ingreso</w:t>
      </w:r>
      <w:r w:rsidRPr="00685860">
        <w:rPr>
          <w:spacing w:val="35"/>
        </w:rPr>
        <w:t xml:space="preserve"> </w:t>
      </w:r>
      <w:r w:rsidRPr="00685860">
        <w:t>que</w:t>
      </w:r>
      <w:r w:rsidRPr="00685860">
        <w:rPr>
          <w:spacing w:val="35"/>
        </w:rPr>
        <w:t xml:space="preserve"> </w:t>
      </w:r>
      <w:r w:rsidRPr="00685860">
        <w:t>presenten carencias</w:t>
      </w:r>
      <w:r w:rsidRPr="00685860">
        <w:rPr>
          <w:spacing w:val="-10"/>
        </w:rPr>
        <w:t xml:space="preserve"> </w:t>
      </w:r>
      <w:r w:rsidRPr="00685860">
        <w:t>académicas</w:t>
      </w:r>
      <w:r w:rsidRPr="00685860">
        <w:rPr>
          <w:spacing w:val="-10"/>
        </w:rPr>
        <w:t xml:space="preserve"> </w:t>
      </w:r>
      <w:r w:rsidRPr="00685860">
        <w:t>y</w:t>
      </w:r>
      <w:r w:rsidRPr="00685860">
        <w:rPr>
          <w:spacing w:val="-10"/>
        </w:rPr>
        <w:t xml:space="preserve"> </w:t>
      </w:r>
      <w:r w:rsidRPr="00685860">
        <w:t>que</w:t>
      </w:r>
      <w:r w:rsidRPr="00685860">
        <w:rPr>
          <w:spacing w:val="-10"/>
        </w:rPr>
        <w:t xml:space="preserve"> </w:t>
      </w:r>
      <w:r w:rsidRPr="00685860">
        <w:rPr>
          <w:spacing w:val="-5"/>
        </w:rPr>
        <w:t>f</w:t>
      </w:r>
      <w:r w:rsidRPr="00685860">
        <w:t>ortalezcan</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w:t>
      </w:r>
      <w:r w:rsidRPr="00685860">
        <w:rPr>
          <w:spacing w:val="-10"/>
        </w:rPr>
        <w:t xml:space="preserve"> </w:t>
      </w:r>
      <w:r w:rsidRPr="00685860">
        <w:t>hábitos</w:t>
      </w:r>
      <w:r w:rsidRPr="00685860">
        <w:rPr>
          <w:spacing w:val="-10"/>
        </w:rPr>
        <w:t xml:space="preserve"> </w:t>
      </w:r>
      <w:r w:rsidRPr="00685860">
        <w:t>de</w:t>
      </w:r>
      <w:r w:rsidRPr="00685860">
        <w:rPr>
          <w:spacing w:val="-10"/>
        </w:rPr>
        <w:t xml:space="preserve"> </w:t>
      </w:r>
      <w:r w:rsidRPr="00685860">
        <w:t>estudio</w:t>
      </w:r>
      <w:r w:rsidRPr="00685860">
        <w:rPr>
          <w:spacing w:val="-10"/>
        </w:rPr>
        <w:t xml:space="preserve"> </w:t>
      </w:r>
      <w:r w:rsidRPr="00685860">
        <w:t>entre</w:t>
      </w:r>
      <w:r w:rsidRPr="00685860">
        <w:rPr>
          <w:spacing w:val="-10"/>
        </w:rPr>
        <w:t xml:space="preserve"> </w:t>
      </w:r>
      <w:r w:rsidRPr="00685860">
        <w:t>los</w:t>
      </w:r>
      <w:r w:rsidRPr="00685860">
        <w:rPr>
          <w:spacing w:val="-10"/>
        </w:rPr>
        <w:t xml:space="preserve"> </w:t>
      </w:r>
      <w:r w:rsidRPr="00685860">
        <w:t>estudiantes.</w:t>
      </w:r>
    </w:p>
    <w:p w:rsidR="00685860" w:rsidRPr="00685860" w:rsidRDefault="00685860" w:rsidP="000F77C6">
      <w:pPr>
        <w:pStyle w:val="Texto"/>
        <w:spacing w:line="238" w:lineRule="exact"/>
        <w:ind w:left="1987" w:hanging="547"/>
      </w:pPr>
      <w:r w:rsidRPr="00685860">
        <w:t>•</w:t>
      </w:r>
      <w:r w:rsidRPr="00685860">
        <w:tab/>
        <w:t>Definir</w:t>
      </w:r>
      <w:r w:rsidRPr="00685860">
        <w:rPr>
          <w:spacing w:val="20"/>
        </w:rPr>
        <w:t xml:space="preserve"> </w:t>
      </w:r>
      <w:r w:rsidRPr="00685860">
        <w:t>mecanismos</w:t>
      </w:r>
      <w:r w:rsidRPr="00685860">
        <w:rPr>
          <w:spacing w:val="30"/>
        </w:rPr>
        <w:t xml:space="preserve"> </w:t>
      </w:r>
      <w:r w:rsidRPr="00685860">
        <w:t>que</w:t>
      </w:r>
      <w:r w:rsidRPr="00685860">
        <w:rPr>
          <w:spacing w:val="30"/>
        </w:rPr>
        <w:t xml:space="preserve"> </w:t>
      </w:r>
      <w:r w:rsidRPr="00685860">
        <w:t>faciliten</w:t>
      </w:r>
      <w:r w:rsidRPr="00685860">
        <w:rPr>
          <w:spacing w:val="30"/>
        </w:rPr>
        <w:t xml:space="preserve"> </w:t>
      </w:r>
      <w:r w:rsidRPr="00685860">
        <w:t>a</w:t>
      </w:r>
      <w:r w:rsidRPr="00685860">
        <w:rPr>
          <w:spacing w:val="30"/>
        </w:rPr>
        <w:t xml:space="preserve"> </w:t>
      </w:r>
      <w:r w:rsidRPr="00685860">
        <w:t>los</w:t>
      </w:r>
      <w:r w:rsidRPr="00685860">
        <w:rPr>
          <w:spacing w:val="30"/>
        </w:rPr>
        <w:t xml:space="preserve"> </w:t>
      </w:r>
      <w:r w:rsidRPr="00685860">
        <w:t>estudiantes</w:t>
      </w:r>
      <w:r w:rsidRPr="00685860">
        <w:rPr>
          <w:spacing w:val="30"/>
        </w:rPr>
        <w:t xml:space="preserve"> </w:t>
      </w:r>
      <w:r w:rsidRPr="00685860">
        <w:t>transitar</w:t>
      </w:r>
      <w:r w:rsidRPr="00685860">
        <w:rPr>
          <w:spacing w:val="30"/>
        </w:rPr>
        <w:t xml:space="preserve"> </w:t>
      </w:r>
      <w:r w:rsidRPr="00685860">
        <w:t>entre</w:t>
      </w:r>
      <w:r w:rsidRPr="00685860">
        <w:rPr>
          <w:spacing w:val="30"/>
        </w:rPr>
        <w:t xml:space="preserve"> </w:t>
      </w:r>
      <w:r w:rsidRPr="00685860">
        <w:t>opciones,</w:t>
      </w:r>
      <w:r w:rsidRPr="00685860">
        <w:rPr>
          <w:spacing w:val="30"/>
        </w:rPr>
        <w:t xml:space="preserve"> </w:t>
      </w:r>
      <w:r w:rsidRPr="00685860">
        <w:t>modalidades</w:t>
      </w:r>
      <w:r w:rsidRPr="00685860">
        <w:rPr>
          <w:spacing w:val="30"/>
        </w:rPr>
        <w:t xml:space="preserve"> </w:t>
      </w:r>
      <w:r w:rsidRPr="00685860">
        <w:t>y servicios educativos.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38" w:lineRule="exact"/>
              <w:ind w:left="2362" w:hanging="1728"/>
              <w:rPr>
                <w:b/>
                <w:color w:val="000000"/>
                <w:szCs w:val="18"/>
              </w:rPr>
            </w:pPr>
            <w:r w:rsidRPr="00DB1649">
              <w:rPr>
                <w:b/>
              </w:rPr>
              <w:t xml:space="preserve">Estrategia 3.1.6. </w:t>
            </w:r>
            <w:r w:rsidRPr="00DB1649">
              <w:rPr>
                <w:b/>
              </w:rPr>
              <w:tab/>
              <w:t>Impulsar</w:t>
            </w:r>
            <w:r w:rsidRPr="00DB1649">
              <w:rPr>
                <w:b/>
                <w:spacing w:val="10"/>
              </w:rPr>
              <w:t xml:space="preserve"> </w:t>
            </w:r>
            <w:r w:rsidRPr="00DB1649">
              <w:rPr>
                <w:b/>
              </w:rPr>
              <w:t>un</w:t>
            </w:r>
            <w:r w:rsidRPr="00DB1649">
              <w:rPr>
                <w:b/>
                <w:spacing w:val="10"/>
              </w:rPr>
              <w:t xml:space="preserve"> </w:t>
            </w:r>
            <w:r w:rsidRPr="00DB1649">
              <w:rPr>
                <w:b/>
              </w:rPr>
              <w:t>Sistema</w:t>
            </w:r>
            <w:r w:rsidRPr="00DB1649">
              <w:rPr>
                <w:b/>
                <w:spacing w:val="10"/>
              </w:rPr>
              <w:t xml:space="preserve"> </w:t>
            </w:r>
            <w:r w:rsidRPr="00DB1649">
              <w:rPr>
                <w:b/>
              </w:rPr>
              <w:t>Nacional</w:t>
            </w:r>
            <w:r w:rsidRPr="00DB1649">
              <w:rPr>
                <w:b/>
                <w:spacing w:val="10"/>
              </w:rPr>
              <w:t xml:space="preserve"> </w:t>
            </w:r>
            <w:r w:rsidRPr="00DB1649">
              <w:rPr>
                <w:b/>
              </w:rPr>
              <w:t>de</w:t>
            </w:r>
            <w:r w:rsidRPr="00DB1649">
              <w:rPr>
                <w:b/>
                <w:spacing w:val="10"/>
              </w:rPr>
              <w:t xml:space="preserve"> </w:t>
            </w:r>
            <w:r w:rsidRPr="00DB1649">
              <w:rPr>
                <w:b/>
              </w:rPr>
              <w:t>Evaluación</w:t>
            </w:r>
            <w:r w:rsidRPr="00DB1649">
              <w:rPr>
                <w:b/>
                <w:spacing w:val="10"/>
              </w:rPr>
              <w:t xml:space="preserve"> </w:t>
            </w:r>
            <w:r w:rsidRPr="00DB1649">
              <w:rPr>
                <w:b/>
              </w:rPr>
              <w:t>que</w:t>
            </w:r>
            <w:r w:rsidRPr="00DB1649">
              <w:rPr>
                <w:b/>
                <w:spacing w:val="10"/>
              </w:rPr>
              <w:t xml:space="preserve"> </w:t>
            </w:r>
            <w:r w:rsidRPr="00DB1649">
              <w:rPr>
                <w:b/>
              </w:rPr>
              <w:t>ordene,</w:t>
            </w:r>
            <w:r w:rsidRPr="00DB1649">
              <w:rPr>
                <w:b/>
                <w:spacing w:val="10"/>
              </w:rPr>
              <w:t xml:space="preserve"> </w:t>
            </w:r>
            <w:r w:rsidRPr="00DB1649">
              <w:rPr>
                <w:b/>
              </w:rPr>
              <w:t>articule</w:t>
            </w:r>
            <w:r w:rsidRPr="00DB1649">
              <w:rPr>
                <w:b/>
                <w:spacing w:val="10"/>
              </w:rPr>
              <w:t xml:space="preserve"> </w:t>
            </w:r>
            <w:r w:rsidRPr="00DB1649">
              <w:rPr>
                <w:b/>
              </w:rPr>
              <w:t>y racionalice</w:t>
            </w:r>
            <w:r w:rsidRPr="00DB1649">
              <w:rPr>
                <w:b/>
                <w:spacing w:val="-5"/>
              </w:rPr>
              <w:t xml:space="preserve"> </w:t>
            </w:r>
            <w:r w:rsidRPr="00DB1649">
              <w:rPr>
                <w:b/>
              </w:rPr>
              <w:t>los</w:t>
            </w:r>
            <w:r w:rsidRPr="00DB1649">
              <w:rPr>
                <w:b/>
                <w:spacing w:val="-5"/>
              </w:rPr>
              <w:t xml:space="preserve"> </w:t>
            </w:r>
            <w:r w:rsidRPr="00DB1649">
              <w:rPr>
                <w:b/>
              </w:rPr>
              <w:t>elementos</w:t>
            </w:r>
            <w:r w:rsidRPr="00DB1649">
              <w:rPr>
                <w:b/>
                <w:spacing w:val="-5"/>
              </w:rPr>
              <w:t xml:space="preserve"> </w:t>
            </w:r>
            <w:r w:rsidRPr="00DB1649">
              <w:rPr>
                <w:b/>
              </w:rPr>
              <w:t>y</w:t>
            </w:r>
            <w:r w:rsidRPr="00DB1649">
              <w:rPr>
                <w:b/>
                <w:spacing w:val="-5"/>
              </w:rPr>
              <w:t xml:space="preserve"> </w:t>
            </w:r>
            <w:r w:rsidRPr="00DB1649">
              <w:rPr>
                <w:b/>
              </w:rPr>
              <w:t>ejercicios</w:t>
            </w:r>
            <w:r w:rsidRPr="00DB1649">
              <w:rPr>
                <w:b/>
                <w:spacing w:val="-5"/>
              </w:rPr>
              <w:t xml:space="preserve"> </w:t>
            </w:r>
            <w:r w:rsidRPr="00DB1649">
              <w:rPr>
                <w:b/>
              </w:rPr>
              <w:t>de</w:t>
            </w:r>
            <w:r w:rsidRPr="00DB1649">
              <w:rPr>
                <w:b/>
                <w:spacing w:val="-5"/>
              </w:rPr>
              <w:t xml:space="preserve"> </w:t>
            </w:r>
            <w:r w:rsidRPr="00DB1649">
              <w:rPr>
                <w:b/>
              </w:rPr>
              <w:t>medición</w:t>
            </w:r>
            <w:r w:rsidRPr="00DB1649">
              <w:rPr>
                <w:b/>
                <w:spacing w:val="-5"/>
              </w:rPr>
              <w:t xml:space="preserve"> </w:t>
            </w:r>
            <w:r w:rsidRPr="00DB1649">
              <w:rPr>
                <w:b/>
              </w:rPr>
              <w:t>y</w:t>
            </w:r>
            <w:r w:rsidRPr="00DB1649">
              <w:rPr>
                <w:b/>
                <w:spacing w:val="-5"/>
              </w:rPr>
              <w:t xml:space="preserve"> </w:t>
            </w:r>
            <w:r w:rsidRPr="00DB1649">
              <w:rPr>
                <w:b/>
              </w:rPr>
              <w:t>evaluación</w:t>
            </w:r>
            <w:r w:rsidRPr="00DB1649">
              <w:rPr>
                <w:b/>
                <w:spacing w:val="-5"/>
              </w:rPr>
              <w:t xml:space="preserve"> </w:t>
            </w:r>
            <w:r w:rsidRPr="00DB1649">
              <w:rPr>
                <w:b/>
              </w:rPr>
              <w:t>de</w:t>
            </w:r>
            <w:r w:rsidRPr="00DB1649">
              <w:rPr>
                <w:b/>
                <w:spacing w:val="-5"/>
              </w:rPr>
              <w:t xml:space="preserve"> </w:t>
            </w:r>
            <w:r w:rsidRPr="00DB1649">
              <w:rPr>
                <w:b/>
              </w:rPr>
              <w:t>la educación.</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 de acción</w:t>
      </w:r>
    </w:p>
    <w:p w:rsidR="00685860" w:rsidRPr="00685860" w:rsidRDefault="00685860" w:rsidP="000F77C6">
      <w:pPr>
        <w:pStyle w:val="Texto"/>
        <w:spacing w:line="238" w:lineRule="exact"/>
        <w:ind w:left="1987" w:hanging="547"/>
      </w:pPr>
      <w:r w:rsidRPr="00685860">
        <w:t>•</w:t>
      </w:r>
      <w:r w:rsidRPr="00685860">
        <w:tab/>
        <w:t>Garantizar</w:t>
      </w:r>
      <w:r w:rsidRPr="00685860">
        <w:rPr>
          <w:spacing w:val="35"/>
        </w:rPr>
        <w:t xml:space="preserve"> </w:t>
      </w:r>
      <w:r w:rsidRPr="00685860">
        <w:t>el</w:t>
      </w:r>
      <w:r w:rsidRPr="00685860">
        <w:rPr>
          <w:spacing w:val="35"/>
        </w:rPr>
        <w:t xml:space="preserve"> </w:t>
      </w:r>
      <w:r w:rsidRPr="00685860">
        <w:t>establecimiento</w:t>
      </w:r>
      <w:r w:rsidRPr="00685860">
        <w:rPr>
          <w:spacing w:val="35"/>
        </w:rPr>
        <w:t xml:space="preserve"> </w:t>
      </w:r>
      <w:r w:rsidRPr="00685860">
        <w:t>de</w:t>
      </w:r>
      <w:r w:rsidRPr="00685860">
        <w:rPr>
          <w:spacing w:val="35"/>
        </w:rPr>
        <w:t xml:space="preserve"> </w:t>
      </w:r>
      <w:r w:rsidRPr="00685860">
        <w:t>vínculos</w:t>
      </w:r>
      <w:r w:rsidRPr="00685860">
        <w:rPr>
          <w:spacing w:val="35"/>
        </w:rPr>
        <w:t xml:space="preserve"> </w:t>
      </w:r>
      <w:r w:rsidRPr="00685860">
        <w:rPr>
          <w:spacing w:val="-5"/>
        </w:rPr>
        <w:t>f</w:t>
      </w:r>
      <w:r w:rsidRPr="00685860">
        <w:t>ormales</w:t>
      </w:r>
      <w:r w:rsidRPr="00685860">
        <w:rPr>
          <w:spacing w:val="35"/>
        </w:rPr>
        <w:t xml:space="preserve"> </w:t>
      </w:r>
      <w:r w:rsidRPr="00685860">
        <w:t>de</w:t>
      </w:r>
      <w:r w:rsidRPr="00685860">
        <w:rPr>
          <w:spacing w:val="35"/>
        </w:rPr>
        <w:t xml:space="preserve"> </w:t>
      </w:r>
      <w:r w:rsidRPr="00685860">
        <w:t>interacción</w:t>
      </w:r>
      <w:r w:rsidRPr="00685860">
        <w:rPr>
          <w:spacing w:val="35"/>
        </w:rPr>
        <w:t xml:space="preserve"> </w:t>
      </w:r>
      <w:r w:rsidRPr="00685860">
        <w:t>entre</w:t>
      </w:r>
      <w:r w:rsidRPr="00685860">
        <w:rPr>
          <w:spacing w:val="35"/>
        </w:rPr>
        <w:t xml:space="preserve"> </w:t>
      </w:r>
      <w:r w:rsidRPr="00685860">
        <w:t>las</w:t>
      </w:r>
      <w:r w:rsidRPr="00685860">
        <w:rPr>
          <w:spacing w:val="35"/>
        </w:rPr>
        <w:t xml:space="preserve"> </w:t>
      </w:r>
      <w:r w:rsidRPr="00685860">
        <w:t>instancias</w:t>
      </w:r>
      <w:r w:rsidRPr="00685860">
        <w:rPr>
          <w:spacing w:val="35"/>
        </w:rPr>
        <w:t xml:space="preserve"> </w:t>
      </w:r>
      <w:r w:rsidRPr="00685860">
        <w:t>que generan las evaluaciones y las áreas responsables del diseño e implementación de la política educativa.</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AD4FD0" w:rsidP="00B40752">
            <w:pPr>
              <w:pStyle w:val="Texto"/>
              <w:spacing w:line="238" w:lineRule="exact"/>
              <w:ind w:left="2362" w:hanging="1728"/>
              <w:rPr>
                <w:b/>
                <w:color w:val="000000"/>
                <w:szCs w:val="18"/>
              </w:rPr>
            </w:pPr>
            <w:r w:rsidRPr="00685860">
              <w:rPr>
                <w:b/>
                <w:color w:val="000000"/>
                <w:szCs w:val="18"/>
              </w:rPr>
              <w:t>Objetivo 3.2.</w:t>
            </w:r>
            <w:r>
              <w:rPr>
                <w:b/>
                <w:color w:val="000000"/>
                <w:szCs w:val="18"/>
              </w:rPr>
              <w:t xml:space="preserve"> </w:t>
            </w:r>
            <w:r>
              <w:rPr>
                <w:b/>
                <w:color w:val="000000"/>
                <w:szCs w:val="18"/>
              </w:rPr>
              <w:tab/>
            </w:r>
            <w:r w:rsidRPr="00685860">
              <w:rPr>
                <w:b/>
                <w:color w:val="000000"/>
                <w:szCs w:val="18"/>
              </w:rPr>
              <w:t>Garantizar la inclusión y la equidad en el Sistema Educativo.</w:t>
            </w:r>
          </w:p>
        </w:tc>
      </w:tr>
    </w:tbl>
    <w:p w:rsidR="00AD4FD0" w:rsidRDefault="00AD4FD0" w:rsidP="000F77C6">
      <w:pPr>
        <w:pStyle w:val="Texto"/>
        <w:spacing w:line="238" w:lineRule="exact"/>
        <w:ind w:left="2448" w:hanging="1728"/>
        <w:rPr>
          <w:b/>
          <w:color w:val="000000"/>
          <w:szCs w:val="18"/>
        </w:rPr>
      </w:pPr>
      <w:r w:rsidRPr="00DB1649">
        <w:rPr>
          <w:b/>
        </w:rPr>
        <w:t>Estrategia 3.2.1.</w:t>
      </w:r>
      <w:r w:rsidRPr="00DB1649">
        <w:rPr>
          <w:b/>
        </w:rPr>
        <w:tab/>
        <w:t>Ampliar</w:t>
      </w:r>
      <w:r w:rsidRPr="00DB1649">
        <w:rPr>
          <w:b/>
          <w:spacing w:val="25"/>
        </w:rPr>
        <w:t xml:space="preserve"> </w:t>
      </w:r>
      <w:r w:rsidRPr="00DB1649">
        <w:rPr>
          <w:b/>
        </w:rPr>
        <w:t>las</w:t>
      </w:r>
      <w:r w:rsidRPr="00DB1649">
        <w:rPr>
          <w:b/>
          <w:spacing w:val="25"/>
        </w:rPr>
        <w:t xml:space="preserve"> </w:t>
      </w:r>
      <w:r w:rsidRPr="00DB1649">
        <w:rPr>
          <w:b/>
        </w:rPr>
        <w:t>oportunidades</w:t>
      </w:r>
      <w:r w:rsidRPr="00DB1649">
        <w:rPr>
          <w:b/>
          <w:spacing w:val="25"/>
        </w:rPr>
        <w:t xml:space="preserve"> </w:t>
      </w:r>
      <w:r w:rsidRPr="00DB1649">
        <w:rPr>
          <w:b/>
        </w:rPr>
        <w:t>de</w:t>
      </w:r>
      <w:r w:rsidRPr="00DB1649">
        <w:rPr>
          <w:b/>
          <w:spacing w:val="25"/>
        </w:rPr>
        <w:t xml:space="preserve"> </w:t>
      </w:r>
      <w:r w:rsidRPr="00DB1649">
        <w:rPr>
          <w:b/>
        </w:rPr>
        <w:t>acceso</w:t>
      </w:r>
      <w:r w:rsidRPr="00DB1649">
        <w:rPr>
          <w:b/>
          <w:spacing w:val="25"/>
        </w:rPr>
        <w:t xml:space="preserve"> </w:t>
      </w:r>
      <w:r w:rsidRPr="00DB1649">
        <w:rPr>
          <w:b/>
        </w:rPr>
        <w:t>a</w:t>
      </w:r>
      <w:r w:rsidRPr="00DB1649">
        <w:rPr>
          <w:b/>
          <w:spacing w:val="25"/>
        </w:rPr>
        <w:t xml:space="preserve"> </w:t>
      </w:r>
      <w:r w:rsidRPr="00DB1649">
        <w:rPr>
          <w:b/>
        </w:rPr>
        <w:t>la</w:t>
      </w:r>
      <w:r w:rsidRPr="00DB1649">
        <w:rPr>
          <w:b/>
          <w:spacing w:val="25"/>
        </w:rPr>
        <w:t xml:space="preserve"> </w:t>
      </w:r>
      <w:r w:rsidRPr="00DB1649">
        <w:rPr>
          <w:b/>
        </w:rPr>
        <w:t>educación</w:t>
      </w:r>
      <w:r w:rsidRPr="00DB1649">
        <w:rPr>
          <w:b/>
          <w:spacing w:val="25"/>
        </w:rPr>
        <w:t xml:space="preserve"> </w:t>
      </w:r>
      <w:r w:rsidRPr="00DB1649">
        <w:rPr>
          <w:b/>
        </w:rPr>
        <w:t>en</w:t>
      </w:r>
      <w:r w:rsidRPr="00DB1649">
        <w:rPr>
          <w:b/>
          <w:spacing w:val="25"/>
        </w:rPr>
        <w:t xml:space="preserve"> </w:t>
      </w:r>
      <w:r w:rsidRPr="00DB1649">
        <w:rPr>
          <w:b/>
        </w:rPr>
        <w:t>todas las regiones y sectores de la población.</w:t>
      </w:r>
    </w:p>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Establecer</w:t>
      </w:r>
      <w:r w:rsidRPr="00685860">
        <w:rPr>
          <w:spacing w:val="-10"/>
        </w:rPr>
        <w:t xml:space="preserve"> </w:t>
      </w:r>
      <w:r w:rsidRPr="00685860">
        <w:t>un</w:t>
      </w:r>
      <w:r w:rsidRPr="00685860">
        <w:rPr>
          <w:spacing w:val="-10"/>
        </w:rPr>
        <w:t xml:space="preserve"> </w:t>
      </w:r>
      <w:r w:rsidRPr="00685860">
        <w:t>marco</w:t>
      </w:r>
      <w:r w:rsidRPr="00685860">
        <w:rPr>
          <w:spacing w:val="-10"/>
        </w:rPr>
        <w:t xml:space="preserve"> </w:t>
      </w:r>
      <w:r w:rsidRPr="00685860">
        <w:t>regulatorio</w:t>
      </w:r>
      <w:r w:rsidRPr="00685860">
        <w:rPr>
          <w:spacing w:val="-10"/>
        </w:rPr>
        <w:t xml:space="preserve"> </w:t>
      </w:r>
      <w:r w:rsidRPr="00685860">
        <w:t>con</w:t>
      </w:r>
      <w:r w:rsidRPr="00685860">
        <w:rPr>
          <w:spacing w:val="-10"/>
        </w:rPr>
        <w:t xml:space="preserve"> </w:t>
      </w:r>
      <w:r w:rsidRPr="00685860">
        <w:t>las</w:t>
      </w:r>
      <w:r w:rsidRPr="00685860">
        <w:rPr>
          <w:spacing w:val="-10"/>
        </w:rPr>
        <w:t xml:space="preserve"> </w:t>
      </w:r>
      <w:r w:rsidRPr="00685860">
        <w:t>obligaciones</w:t>
      </w:r>
      <w:r w:rsidRPr="00685860">
        <w:rPr>
          <w:spacing w:val="-10"/>
        </w:rPr>
        <w:t xml:space="preserve"> </w:t>
      </w:r>
      <w:r w:rsidRPr="00685860">
        <w:t>y</w:t>
      </w:r>
      <w:r w:rsidRPr="00685860">
        <w:rPr>
          <w:spacing w:val="-10"/>
        </w:rPr>
        <w:t xml:space="preserve"> </w:t>
      </w:r>
      <w:r w:rsidRPr="00685860">
        <w:t>responsabilidades</w:t>
      </w:r>
      <w:r w:rsidRPr="00685860">
        <w:rPr>
          <w:spacing w:val="-10"/>
        </w:rPr>
        <w:t xml:space="preserve"> </w:t>
      </w:r>
      <w:r w:rsidRPr="00685860">
        <w:t>propias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educación inclusiva.</w:t>
      </w:r>
    </w:p>
    <w:p w:rsidR="00685860" w:rsidRPr="00685860" w:rsidRDefault="00685860" w:rsidP="000F77C6">
      <w:pPr>
        <w:pStyle w:val="Texto"/>
        <w:spacing w:line="238" w:lineRule="exact"/>
        <w:ind w:left="1980" w:hanging="540"/>
      </w:pPr>
      <w:r w:rsidRPr="00685860">
        <w:t>•</w:t>
      </w:r>
      <w:r w:rsidRPr="00685860">
        <w:tab/>
        <w:t>Fortalecer</w:t>
      </w:r>
      <w:r w:rsidRPr="00685860">
        <w:rPr>
          <w:spacing w:val="5"/>
        </w:rPr>
        <w:t xml:space="preserve"> </w:t>
      </w:r>
      <w:r w:rsidRPr="00685860">
        <w:t>la</w:t>
      </w:r>
      <w:r w:rsidRPr="00685860">
        <w:rPr>
          <w:spacing w:val="5"/>
        </w:rPr>
        <w:t xml:space="preserve"> </w:t>
      </w:r>
      <w:r w:rsidRPr="00685860">
        <w:t>capacidad</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maestros</w:t>
      </w:r>
      <w:r w:rsidRPr="00685860">
        <w:rPr>
          <w:spacing w:val="5"/>
        </w:rPr>
        <w:t xml:space="preserve"> </w:t>
      </w:r>
      <w:r w:rsidRPr="00685860">
        <w:t>y</w:t>
      </w:r>
      <w:r w:rsidRPr="00685860">
        <w:rPr>
          <w:spacing w:val="5"/>
        </w:rPr>
        <w:t xml:space="preserve"> </w:t>
      </w:r>
      <w:r w:rsidRPr="00685860">
        <w:t>las</w:t>
      </w:r>
      <w:r w:rsidRPr="00685860">
        <w:rPr>
          <w:spacing w:val="5"/>
        </w:rPr>
        <w:t xml:space="preserve"> </w:t>
      </w:r>
      <w:r w:rsidRPr="00685860">
        <w:t>escuelas</w:t>
      </w:r>
      <w:r w:rsidRPr="00685860">
        <w:rPr>
          <w:spacing w:val="5"/>
        </w:rPr>
        <w:t xml:space="preserve"> </w:t>
      </w:r>
      <w:r w:rsidRPr="00685860">
        <w:t>para</w:t>
      </w:r>
      <w:r w:rsidRPr="00685860">
        <w:rPr>
          <w:spacing w:val="5"/>
        </w:rPr>
        <w:t xml:space="preserve"> </w:t>
      </w:r>
      <w:r w:rsidRPr="00685860">
        <w:t>trabajar</w:t>
      </w:r>
      <w:r w:rsidRPr="00685860">
        <w:rPr>
          <w:spacing w:val="5"/>
        </w:rPr>
        <w:t xml:space="preserve"> </w:t>
      </w:r>
      <w:r w:rsidRPr="00685860">
        <w:t>con</w:t>
      </w:r>
      <w:r w:rsidRPr="00685860">
        <w:rPr>
          <w:spacing w:val="5"/>
        </w:rPr>
        <w:t xml:space="preserve"> </w:t>
      </w:r>
      <w:r w:rsidRPr="00685860">
        <w:t>alumnos</w:t>
      </w:r>
      <w:r w:rsidRPr="00685860">
        <w:rPr>
          <w:spacing w:val="5"/>
        </w:rPr>
        <w:t xml:space="preserve"> </w:t>
      </w:r>
      <w:r w:rsidRPr="00685860">
        <w:t>de</w:t>
      </w:r>
      <w:r w:rsidRPr="00685860">
        <w:rPr>
          <w:spacing w:val="5"/>
        </w:rPr>
        <w:t xml:space="preserve"> </w:t>
      </w:r>
      <w:r w:rsidRPr="00685860">
        <w:t>todos</w:t>
      </w:r>
      <w:r w:rsidRPr="00685860">
        <w:rPr>
          <w:spacing w:val="5"/>
        </w:rPr>
        <w:t xml:space="preserve"> </w:t>
      </w:r>
      <w:r w:rsidRPr="00685860">
        <w:t>los sectores de la población.</w:t>
      </w:r>
    </w:p>
    <w:p w:rsidR="00685860" w:rsidRPr="00685860" w:rsidRDefault="00685860" w:rsidP="000F77C6">
      <w:pPr>
        <w:pStyle w:val="Texto"/>
        <w:spacing w:line="238" w:lineRule="exact"/>
        <w:ind w:left="1980" w:hanging="540"/>
      </w:pPr>
      <w:r w:rsidRPr="00685860">
        <w:t>•</w:t>
      </w:r>
      <w:r w:rsidRPr="00685860">
        <w:tab/>
        <w:t>Defini</w:t>
      </w:r>
      <w:r w:rsidRPr="00685860">
        <w:rPr>
          <w:spacing w:val="-5"/>
        </w:rPr>
        <w:t>r</w:t>
      </w:r>
      <w:r w:rsidRPr="00685860">
        <w:t>,</w:t>
      </w:r>
      <w:r w:rsidRPr="00685860">
        <w:rPr>
          <w:spacing w:val="-10"/>
        </w:rPr>
        <w:t xml:space="preserve"> </w:t>
      </w:r>
      <w:r w:rsidRPr="00685860">
        <w:t>alentar y promover las prácticas inclusivas en la escuela y en el aula.</w:t>
      </w:r>
    </w:p>
    <w:p w:rsidR="00685860" w:rsidRPr="00685860" w:rsidRDefault="00685860" w:rsidP="000F77C6">
      <w:pPr>
        <w:pStyle w:val="Texto"/>
        <w:spacing w:line="238" w:lineRule="exact"/>
        <w:ind w:left="1980" w:hanging="540"/>
      </w:pPr>
      <w:r w:rsidRPr="00685860">
        <w:lastRenderedPageBreak/>
        <w:t>•</w:t>
      </w:r>
      <w:r w:rsidRPr="00685860">
        <w:tab/>
        <w:t>Desarrollar</w:t>
      </w:r>
      <w:r w:rsidRPr="00685860">
        <w:rPr>
          <w:spacing w:val="30"/>
        </w:rPr>
        <w:t xml:space="preserve"> </w:t>
      </w:r>
      <w:r w:rsidRPr="00685860">
        <w:t>la</w:t>
      </w:r>
      <w:r w:rsidRPr="00685860">
        <w:rPr>
          <w:spacing w:val="30"/>
        </w:rPr>
        <w:t xml:space="preserve"> </w:t>
      </w:r>
      <w:r w:rsidRPr="00685860">
        <w:t>capacidad</w:t>
      </w:r>
      <w:r w:rsidRPr="00685860">
        <w:rPr>
          <w:spacing w:val="30"/>
        </w:rPr>
        <w:t xml:space="preserve"> </w:t>
      </w:r>
      <w:r w:rsidRPr="00685860">
        <w:t>de</w:t>
      </w:r>
      <w:r w:rsidRPr="00685860">
        <w:rPr>
          <w:spacing w:val="30"/>
        </w:rPr>
        <w:t xml:space="preserve"> </w:t>
      </w:r>
      <w:r w:rsidRPr="00685860">
        <w:t>la</w:t>
      </w:r>
      <w:r w:rsidRPr="00685860">
        <w:rPr>
          <w:spacing w:val="30"/>
        </w:rPr>
        <w:t xml:space="preserve"> </w:t>
      </w:r>
      <w:r w:rsidRPr="00685860">
        <w:t>supervisión</w:t>
      </w:r>
      <w:r w:rsidRPr="00685860">
        <w:rPr>
          <w:spacing w:val="30"/>
        </w:rPr>
        <w:t xml:space="preserve"> </w:t>
      </w:r>
      <w:r w:rsidRPr="00685860">
        <w:t>escolar</w:t>
      </w:r>
      <w:r w:rsidRPr="00685860">
        <w:rPr>
          <w:spacing w:val="30"/>
        </w:rPr>
        <w:t xml:space="preserve"> </w:t>
      </w:r>
      <w:r w:rsidRPr="00685860">
        <w:t>y</w:t>
      </w:r>
      <w:r w:rsidRPr="00685860">
        <w:rPr>
          <w:spacing w:val="30"/>
        </w:rPr>
        <w:t xml:space="preserve"> </w:t>
      </w:r>
      <w:r w:rsidRPr="00685860">
        <w:t>del</w:t>
      </w:r>
      <w:r w:rsidRPr="00685860">
        <w:rPr>
          <w:spacing w:val="30"/>
        </w:rPr>
        <w:t xml:space="preserve"> </w:t>
      </w:r>
      <w:r w:rsidRPr="00685860">
        <w:t>Servicio</w:t>
      </w:r>
      <w:r w:rsidRPr="00685860">
        <w:rPr>
          <w:spacing w:val="30"/>
        </w:rPr>
        <w:t xml:space="preserve"> </w:t>
      </w:r>
      <w:r w:rsidRPr="00685860">
        <w:t>de</w:t>
      </w:r>
      <w:r w:rsidRPr="00685860">
        <w:rPr>
          <w:spacing w:val="30"/>
        </w:rPr>
        <w:t xml:space="preserve"> </w:t>
      </w:r>
      <w:r w:rsidRPr="00685860">
        <w:t>Asistencia</w:t>
      </w:r>
      <w:r w:rsidRPr="00685860">
        <w:rPr>
          <w:spacing w:val="30"/>
        </w:rPr>
        <w:t xml:space="preserve"> </w:t>
      </w:r>
      <w:r w:rsidRPr="00685860">
        <w:rPr>
          <w:spacing w:val="-15"/>
        </w:rPr>
        <w:t>T</w:t>
      </w:r>
      <w:r w:rsidRPr="00685860">
        <w:t>écnica</w:t>
      </w:r>
      <w:r w:rsidRPr="00685860">
        <w:rPr>
          <w:spacing w:val="30"/>
        </w:rPr>
        <w:t xml:space="preserve"> </w:t>
      </w:r>
      <w:r w:rsidRPr="00685860">
        <w:t>a</w:t>
      </w:r>
      <w:r w:rsidRPr="00685860">
        <w:rPr>
          <w:spacing w:val="30"/>
        </w:rPr>
        <w:t xml:space="preserve"> </w:t>
      </w:r>
      <w:r w:rsidRPr="00685860">
        <w:t>la escuela, para f</w:t>
      </w:r>
      <w:r w:rsidRPr="00685860">
        <w:rPr>
          <w:spacing w:val="-5"/>
        </w:rPr>
        <w:t>a</w:t>
      </w:r>
      <w:r w:rsidRPr="00685860">
        <w:t>vorecer la inclusión educativa.</w:t>
      </w:r>
    </w:p>
    <w:p w:rsidR="00685860" w:rsidRPr="00685860" w:rsidRDefault="00685860" w:rsidP="000F77C6">
      <w:pPr>
        <w:pStyle w:val="Texto"/>
        <w:spacing w:line="238" w:lineRule="exact"/>
        <w:ind w:left="1980" w:hanging="540"/>
      </w:pPr>
      <w:r w:rsidRPr="00685860">
        <w:t>•</w:t>
      </w:r>
      <w:r w:rsidRPr="00685860">
        <w:tab/>
        <w:t>Fomentar</w:t>
      </w:r>
      <w:r w:rsidRPr="00685860">
        <w:rPr>
          <w:spacing w:val="5"/>
        </w:rPr>
        <w:t xml:space="preserve"> </w:t>
      </w:r>
      <w:r w:rsidRPr="00685860">
        <w:t>la</w:t>
      </w:r>
      <w:r w:rsidRPr="00685860">
        <w:rPr>
          <w:spacing w:val="5"/>
        </w:rPr>
        <w:t xml:space="preserve"> </w:t>
      </w:r>
      <w:r w:rsidRPr="00685860">
        <w:t>ampliación</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cobertura</w:t>
      </w:r>
      <w:r w:rsidRPr="00685860">
        <w:rPr>
          <w:spacing w:val="5"/>
        </w:rPr>
        <w:t xml:space="preserve"> </w:t>
      </w:r>
      <w:r w:rsidRPr="00685860">
        <w:t>del</w:t>
      </w:r>
      <w:r w:rsidRPr="00685860">
        <w:rPr>
          <w:spacing w:val="5"/>
        </w:rPr>
        <w:t xml:space="preserve"> </w:t>
      </w:r>
      <w:r w:rsidRPr="00685860">
        <w:t>programa</w:t>
      </w:r>
      <w:r w:rsidRPr="00685860">
        <w:rPr>
          <w:spacing w:val="5"/>
        </w:rPr>
        <w:t xml:space="preserve"> </w:t>
      </w:r>
      <w:r w:rsidRPr="00685860">
        <w:t>de</w:t>
      </w:r>
      <w:r w:rsidRPr="00685860">
        <w:rPr>
          <w:spacing w:val="5"/>
        </w:rPr>
        <w:t xml:space="preserve"> </w:t>
      </w:r>
      <w:r w:rsidRPr="00685860">
        <w:t>becas</w:t>
      </w:r>
      <w:r w:rsidRPr="00685860">
        <w:rPr>
          <w:spacing w:val="5"/>
        </w:rPr>
        <w:t xml:space="preserve"> </w:t>
      </w:r>
      <w:r w:rsidRPr="00685860">
        <w:t>de</w:t>
      </w:r>
      <w:r w:rsidRPr="00685860">
        <w:rPr>
          <w:spacing w:val="5"/>
        </w:rPr>
        <w:t xml:space="preserve"> </w:t>
      </w:r>
      <w:r w:rsidRPr="00685860">
        <w:t>educación</w:t>
      </w:r>
      <w:r w:rsidRPr="00685860">
        <w:rPr>
          <w:spacing w:val="5"/>
        </w:rPr>
        <w:t xml:space="preserve"> </w:t>
      </w:r>
      <w:r w:rsidRPr="00685860">
        <w:t>media</w:t>
      </w:r>
      <w:r w:rsidRPr="00685860">
        <w:rPr>
          <w:spacing w:val="5"/>
        </w:rPr>
        <w:t xml:space="preserve"> </w:t>
      </w:r>
      <w:r w:rsidRPr="00685860">
        <w:t>superior</w:t>
      </w:r>
      <w:r w:rsidRPr="00685860">
        <w:rPr>
          <w:spacing w:val="5"/>
        </w:rPr>
        <w:t xml:space="preserve"> </w:t>
      </w:r>
      <w:r w:rsidRPr="00685860">
        <w:t>y superio</w:t>
      </w:r>
      <w:r w:rsidRPr="00685860">
        <w:rPr>
          <w:spacing w:val="-5"/>
        </w:rPr>
        <w:t>r</w:t>
      </w:r>
      <w:r w:rsidRPr="00685860">
        <w:t>.</w:t>
      </w:r>
    </w:p>
    <w:p w:rsidR="00685860" w:rsidRPr="00685860" w:rsidRDefault="00685860" w:rsidP="000F77C6">
      <w:pPr>
        <w:pStyle w:val="Texto"/>
        <w:spacing w:line="238" w:lineRule="exact"/>
        <w:ind w:left="1980" w:hanging="540"/>
      </w:pPr>
      <w:r w:rsidRPr="00685860">
        <w:t>•</w:t>
      </w:r>
      <w:r w:rsidRPr="00685860">
        <w:tab/>
        <w:t>Impulsar</w:t>
      </w:r>
      <w:r w:rsidRPr="00685860">
        <w:rPr>
          <w:spacing w:val="-15"/>
        </w:rPr>
        <w:t xml:space="preserve"> </w:t>
      </w:r>
      <w:r w:rsidRPr="00685860">
        <w:t>el</w:t>
      </w:r>
      <w:r w:rsidRPr="00685860">
        <w:rPr>
          <w:spacing w:val="-15"/>
        </w:rPr>
        <w:t xml:space="preserve"> </w:t>
      </w:r>
      <w:r w:rsidRPr="00685860">
        <w:t>desarrollo</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servicios</w:t>
      </w:r>
      <w:r w:rsidRPr="00685860">
        <w:rPr>
          <w:spacing w:val="-15"/>
        </w:rPr>
        <w:t xml:space="preserve"> </w:t>
      </w:r>
      <w:r w:rsidRPr="00685860">
        <w:t>educativos</w:t>
      </w:r>
      <w:r w:rsidRPr="00685860">
        <w:rPr>
          <w:spacing w:val="-15"/>
        </w:rPr>
        <w:t xml:space="preserve"> </w:t>
      </w:r>
      <w:r w:rsidRPr="00685860">
        <w:t>destinados</w:t>
      </w:r>
      <w:r w:rsidRPr="00685860">
        <w:rPr>
          <w:spacing w:val="-15"/>
        </w:rPr>
        <w:t xml:space="preserve"> </w:t>
      </w:r>
      <w:r w:rsidRPr="00685860">
        <w:t>a</w:t>
      </w:r>
      <w:r w:rsidRPr="00685860">
        <w:rPr>
          <w:spacing w:val="-15"/>
        </w:rPr>
        <w:t xml:space="preserve"> </w:t>
      </w:r>
      <w:r w:rsidRPr="00685860">
        <w:t>la</w:t>
      </w:r>
      <w:r w:rsidRPr="00685860">
        <w:rPr>
          <w:spacing w:val="-15"/>
        </w:rPr>
        <w:t xml:space="preserve"> </w:t>
      </w:r>
      <w:r w:rsidRPr="00685860">
        <w:t>población</w:t>
      </w:r>
      <w:r w:rsidRPr="00685860">
        <w:rPr>
          <w:spacing w:val="-15"/>
        </w:rPr>
        <w:t xml:space="preserve"> </w:t>
      </w:r>
      <w:r w:rsidRPr="00685860">
        <w:t>en</w:t>
      </w:r>
      <w:r w:rsidRPr="00685860">
        <w:rPr>
          <w:spacing w:val="-15"/>
        </w:rPr>
        <w:t xml:space="preserve"> </w:t>
      </w:r>
      <w:r w:rsidRPr="00685860">
        <w:t>riesgo</w:t>
      </w:r>
      <w:r w:rsidRPr="00685860">
        <w:rPr>
          <w:spacing w:val="-15"/>
        </w:rPr>
        <w:t xml:space="preserve"> </w:t>
      </w:r>
      <w:r w:rsidRPr="00685860">
        <w:t>de</w:t>
      </w:r>
      <w:r w:rsidRPr="00685860">
        <w:rPr>
          <w:spacing w:val="-15"/>
        </w:rPr>
        <w:t xml:space="preserve"> </w:t>
      </w:r>
      <w:r w:rsidRPr="00685860">
        <w:t>exclusión.</w:t>
      </w:r>
    </w:p>
    <w:p w:rsidR="00685860" w:rsidRPr="00685860" w:rsidRDefault="00685860" w:rsidP="000F77C6">
      <w:pPr>
        <w:pStyle w:val="Texto"/>
        <w:spacing w:line="238" w:lineRule="exact"/>
        <w:ind w:left="1980" w:hanging="540"/>
      </w:pPr>
      <w:r w:rsidRPr="00685860">
        <w:t>•</w:t>
      </w:r>
      <w:r w:rsidRPr="00685860">
        <w:tab/>
        <w:t>Robustecer</w:t>
      </w:r>
      <w:r w:rsidRPr="00685860">
        <w:rPr>
          <w:spacing w:val="10"/>
        </w:rPr>
        <w:t xml:space="preserve"> </w:t>
      </w:r>
      <w:r w:rsidRPr="00685860">
        <w:t>la</w:t>
      </w:r>
      <w:r w:rsidRPr="00685860">
        <w:rPr>
          <w:spacing w:val="10"/>
        </w:rPr>
        <w:t xml:space="preserve"> </w:t>
      </w:r>
      <w:r w:rsidRPr="00685860">
        <w:t>educación</w:t>
      </w:r>
      <w:r w:rsidRPr="00685860">
        <w:rPr>
          <w:spacing w:val="10"/>
        </w:rPr>
        <w:t xml:space="preserve"> </w:t>
      </w:r>
      <w:r w:rsidRPr="00685860">
        <w:t>indígena,</w:t>
      </w:r>
      <w:r w:rsidRPr="00685860">
        <w:rPr>
          <w:spacing w:val="10"/>
        </w:rPr>
        <w:t xml:space="preserve"> </w:t>
      </w:r>
      <w:r w:rsidRPr="00685860">
        <w:t>la</w:t>
      </w:r>
      <w:r w:rsidRPr="00685860">
        <w:rPr>
          <w:spacing w:val="10"/>
        </w:rPr>
        <w:t xml:space="preserve"> </w:t>
      </w:r>
      <w:r w:rsidRPr="00685860">
        <w:t>destinada</w:t>
      </w:r>
      <w:r w:rsidRPr="00685860">
        <w:rPr>
          <w:spacing w:val="10"/>
        </w:rPr>
        <w:t xml:space="preserve"> </w:t>
      </w:r>
      <w:r w:rsidRPr="00685860">
        <w:t>a</w:t>
      </w:r>
      <w:r w:rsidRPr="00685860">
        <w:rPr>
          <w:spacing w:val="10"/>
        </w:rPr>
        <w:t xml:space="preserve"> </w:t>
      </w:r>
      <w:r w:rsidRPr="00685860">
        <w:t>niños</w:t>
      </w:r>
      <w:r w:rsidRPr="00685860">
        <w:rPr>
          <w:spacing w:val="10"/>
        </w:rPr>
        <w:t xml:space="preserve"> </w:t>
      </w:r>
      <w:r w:rsidRPr="00685860">
        <w:t>migrantes,</w:t>
      </w:r>
      <w:r w:rsidRPr="00685860">
        <w:rPr>
          <w:spacing w:val="10"/>
        </w:rPr>
        <w:t xml:space="preserve"> </w:t>
      </w:r>
      <w:r w:rsidRPr="00685860">
        <w:t>la</w:t>
      </w:r>
      <w:r w:rsidRPr="00685860">
        <w:rPr>
          <w:spacing w:val="10"/>
        </w:rPr>
        <w:t xml:space="preserve"> </w:t>
      </w:r>
      <w:r w:rsidRPr="00685860">
        <w:t>telesecundaria,</w:t>
      </w:r>
      <w:r w:rsidRPr="00685860">
        <w:rPr>
          <w:spacing w:val="10"/>
        </w:rPr>
        <w:t xml:space="preserve"> </w:t>
      </w:r>
      <w:r w:rsidRPr="00685860">
        <w:t>así</w:t>
      </w:r>
      <w:r w:rsidRPr="00685860">
        <w:rPr>
          <w:spacing w:val="10"/>
        </w:rPr>
        <w:t xml:space="preserve"> </w:t>
      </w:r>
      <w:r w:rsidRPr="00685860">
        <w:t>como los servicios educativos que presta el Consejo Nacional de Fomento Educativo (CONAFE).</w:t>
      </w:r>
    </w:p>
    <w:p w:rsidR="00685860" w:rsidRPr="00685860" w:rsidRDefault="00685860" w:rsidP="000F77C6">
      <w:pPr>
        <w:pStyle w:val="Texto"/>
        <w:spacing w:line="238" w:lineRule="exact"/>
        <w:ind w:left="1980" w:hanging="540"/>
      </w:pPr>
      <w:r w:rsidRPr="00685860">
        <w:t>•</w:t>
      </w:r>
      <w:r w:rsidRPr="00685860">
        <w:tab/>
        <w:t>Impulsar políticas públicas para re</w:t>
      </w:r>
      <w:r w:rsidRPr="00685860">
        <w:rPr>
          <w:spacing w:val="-5"/>
        </w:rPr>
        <w:t>f</w:t>
      </w:r>
      <w:r w:rsidRPr="00685860">
        <w:t>orzar la enseñanza en lenguas indígenas en todos los niveles educativos, poniendo énfasis en regiones con lenguas en riesgo de desaparición.</w:t>
      </w:r>
    </w:p>
    <w:p w:rsidR="00685860" w:rsidRPr="00685860" w:rsidRDefault="00685860" w:rsidP="000F77C6">
      <w:pPr>
        <w:pStyle w:val="Texto"/>
        <w:spacing w:line="238" w:lineRule="exact"/>
        <w:ind w:left="1980" w:hanging="540"/>
      </w:pPr>
      <w:r w:rsidRPr="00685860">
        <w:t>•</w:t>
      </w:r>
      <w:r w:rsidRPr="00685860">
        <w:tab/>
        <w:t>Fortalecer los servicios que presta el Instituto Nacional para la Educación de los Adultos (INEA).</w:t>
      </w:r>
    </w:p>
    <w:p w:rsidR="00685860" w:rsidRPr="00685860" w:rsidRDefault="00685860" w:rsidP="000F77C6">
      <w:pPr>
        <w:pStyle w:val="Texto"/>
        <w:spacing w:line="238" w:lineRule="exact"/>
        <w:ind w:left="1980" w:hanging="540"/>
      </w:pPr>
      <w:r w:rsidRPr="00685860">
        <w:t>•</w:t>
      </w:r>
      <w:r w:rsidRPr="00685860">
        <w:tab/>
        <w:t>Establecer alianzas con instituciones de educación superior y organizaciones sociales, con el fin de disminuir el analfabetismo y el rezago educativo.</w:t>
      </w:r>
    </w:p>
    <w:p w:rsidR="00685860" w:rsidRPr="00685860" w:rsidRDefault="00685860" w:rsidP="000F77C6">
      <w:pPr>
        <w:pStyle w:val="Texto"/>
        <w:spacing w:line="238" w:lineRule="exact"/>
        <w:ind w:left="1980" w:hanging="540"/>
      </w:pPr>
      <w:r w:rsidRPr="00685860">
        <w:t>•</w:t>
      </w:r>
      <w:r w:rsidRPr="00685860">
        <w:tab/>
        <w:t>Ampliar las oportunidades educativas para atender a los grupos con necesidades especiales.</w:t>
      </w:r>
    </w:p>
    <w:p w:rsidR="00685860" w:rsidRPr="00685860" w:rsidRDefault="00685860" w:rsidP="000F77C6">
      <w:pPr>
        <w:pStyle w:val="Texto"/>
        <w:spacing w:line="238" w:lineRule="exact"/>
        <w:ind w:left="1980" w:hanging="540"/>
      </w:pPr>
      <w:r w:rsidRPr="00685860">
        <w:t>•</w:t>
      </w:r>
      <w:r w:rsidRPr="00685860">
        <w:tab/>
        <w:t>Adecuar</w:t>
      </w:r>
      <w:r w:rsidRPr="00685860">
        <w:rPr>
          <w:spacing w:val="5"/>
        </w:rPr>
        <w:t xml:space="preserve"> </w:t>
      </w:r>
      <w:r w:rsidRPr="00685860">
        <w:t>la</w:t>
      </w:r>
      <w:r w:rsidRPr="00685860">
        <w:rPr>
          <w:spacing w:val="5"/>
        </w:rPr>
        <w:t xml:space="preserve"> </w:t>
      </w:r>
      <w:r w:rsidRPr="00685860">
        <w:t>infraestructura,</w:t>
      </w:r>
      <w:r w:rsidRPr="00685860">
        <w:rPr>
          <w:spacing w:val="5"/>
        </w:rPr>
        <w:t xml:space="preserve"> </w:t>
      </w:r>
      <w:r w:rsidRPr="00685860">
        <w:t>el</w:t>
      </w:r>
      <w:r w:rsidRPr="00685860">
        <w:rPr>
          <w:spacing w:val="5"/>
        </w:rPr>
        <w:t xml:space="preserve"> </w:t>
      </w:r>
      <w:r w:rsidRPr="00685860">
        <w:t>equipamiento</w:t>
      </w:r>
      <w:r w:rsidRPr="00685860">
        <w:rPr>
          <w:spacing w:val="5"/>
        </w:rPr>
        <w:t xml:space="preserve"> </w:t>
      </w:r>
      <w:r w:rsidRPr="00685860">
        <w:t>y</w:t>
      </w:r>
      <w:r w:rsidRPr="00685860">
        <w:rPr>
          <w:spacing w:val="5"/>
        </w:rPr>
        <w:t xml:space="preserve"> </w:t>
      </w:r>
      <w:r w:rsidRPr="00685860">
        <w:t>las</w:t>
      </w:r>
      <w:r w:rsidRPr="00685860">
        <w:rPr>
          <w:spacing w:val="5"/>
        </w:rPr>
        <w:t xml:space="preserve"> </w:t>
      </w:r>
      <w:r w:rsidRPr="00685860">
        <w:t>condiciones</w:t>
      </w:r>
      <w:r w:rsidRPr="00685860">
        <w:rPr>
          <w:spacing w:val="5"/>
        </w:rPr>
        <w:t xml:space="preserve"> </w:t>
      </w:r>
      <w:r w:rsidRPr="00685860">
        <w:t>de</w:t>
      </w:r>
      <w:r w:rsidRPr="00685860">
        <w:rPr>
          <w:spacing w:val="5"/>
        </w:rPr>
        <w:t xml:space="preserve"> </w:t>
      </w:r>
      <w:r w:rsidRPr="00685860">
        <w:t>accesibilidad</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planteles, para f</w:t>
      </w:r>
      <w:r w:rsidRPr="00685860">
        <w:rPr>
          <w:spacing w:val="-5"/>
        </w:rPr>
        <w:t>a</w:t>
      </w:r>
      <w:r w:rsidRPr="00685860">
        <w:t>vorecer la atención de los jóvenes con discapacidad.</w:t>
      </w:r>
    </w:p>
    <w:p w:rsidR="00685860" w:rsidRPr="00685860" w:rsidRDefault="00685860" w:rsidP="000F77C6">
      <w:pPr>
        <w:pStyle w:val="Texto"/>
        <w:spacing w:line="238" w:lineRule="exact"/>
        <w:ind w:left="1980" w:hanging="540"/>
      </w:pPr>
      <w:r w:rsidRPr="00685860">
        <w:t>•</w:t>
      </w:r>
      <w:r w:rsidRPr="00685860">
        <w:tab/>
        <w:t>Garantizar</w:t>
      </w:r>
      <w:r w:rsidRPr="00685860">
        <w:rPr>
          <w:spacing w:val="30"/>
        </w:rPr>
        <w:t xml:space="preserve"> </w:t>
      </w:r>
      <w:r w:rsidRPr="00685860">
        <w:t>el</w:t>
      </w:r>
      <w:r w:rsidRPr="00685860">
        <w:rPr>
          <w:spacing w:val="30"/>
        </w:rPr>
        <w:t xml:space="preserve"> </w:t>
      </w:r>
      <w:r w:rsidRPr="00685860">
        <w:t>derecho</w:t>
      </w:r>
      <w:r w:rsidRPr="00685860">
        <w:rPr>
          <w:spacing w:val="30"/>
        </w:rPr>
        <w:t xml:space="preserve"> </w:t>
      </w:r>
      <w:r w:rsidRPr="00685860">
        <w:t>de</w:t>
      </w:r>
      <w:r w:rsidRPr="00685860">
        <w:rPr>
          <w:spacing w:val="30"/>
        </w:rPr>
        <w:t xml:space="preserve"> </w:t>
      </w:r>
      <w:r w:rsidRPr="00685860">
        <w:t>los</w:t>
      </w:r>
      <w:r w:rsidRPr="00685860">
        <w:rPr>
          <w:spacing w:val="30"/>
        </w:rPr>
        <w:t xml:space="preserve"> </w:t>
      </w:r>
      <w:r w:rsidRPr="00685860">
        <w:t>pueblos</w:t>
      </w:r>
      <w:r w:rsidRPr="00685860">
        <w:rPr>
          <w:spacing w:val="30"/>
        </w:rPr>
        <w:t xml:space="preserve"> </w:t>
      </w:r>
      <w:r w:rsidRPr="00685860">
        <w:t>indígenas</w:t>
      </w:r>
      <w:r w:rsidRPr="00685860">
        <w:rPr>
          <w:spacing w:val="30"/>
        </w:rPr>
        <w:t xml:space="preserve"> </w:t>
      </w:r>
      <w:r w:rsidRPr="00685860">
        <w:t>a</w:t>
      </w:r>
      <w:r w:rsidRPr="00685860">
        <w:rPr>
          <w:spacing w:val="30"/>
        </w:rPr>
        <w:t xml:space="preserve"> </w:t>
      </w:r>
      <w:r w:rsidRPr="00685860">
        <w:t>recibir</w:t>
      </w:r>
      <w:r w:rsidRPr="00685860">
        <w:rPr>
          <w:spacing w:val="30"/>
        </w:rPr>
        <w:t xml:space="preserve"> </w:t>
      </w:r>
      <w:r w:rsidRPr="00685860">
        <w:t>educación</w:t>
      </w:r>
      <w:r w:rsidRPr="00685860">
        <w:rPr>
          <w:spacing w:val="30"/>
        </w:rPr>
        <w:t xml:space="preserve"> </w:t>
      </w:r>
      <w:r w:rsidRPr="00685860">
        <w:t>de</w:t>
      </w:r>
      <w:r w:rsidRPr="00685860">
        <w:rPr>
          <w:spacing w:val="30"/>
        </w:rPr>
        <w:t xml:space="preserve"> </w:t>
      </w:r>
      <w:r w:rsidRPr="00685860">
        <w:t>calidad</w:t>
      </w:r>
      <w:r w:rsidRPr="00685860">
        <w:rPr>
          <w:spacing w:val="30"/>
        </w:rPr>
        <w:t xml:space="preserve"> </w:t>
      </w:r>
      <w:r w:rsidRPr="00685860">
        <w:t>en</w:t>
      </w:r>
      <w:r w:rsidRPr="00685860">
        <w:rPr>
          <w:spacing w:val="30"/>
        </w:rPr>
        <w:t xml:space="preserve"> </w:t>
      </w:r>
      <w:r w:rsidRPr="00685860">
        <w:t>su</w:t>
      </w:r>
      <w:r w:rsidRPr="00685860">
        <w:rPr>
          <w:spacing w:val="30"/>
        </w:rPr>
        <w:t xml:space="preserve"> </w:t>
      </w:r>
      <w:r w:rsidRPr="00685860">
        <w:t>lengua materna y con pleno respeto a sus culturas.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38" w:lineRule="exact"/>
              <w:ind w:left="2362" w:hanging="1728"/>
              <w:rPr>
                <w:b/>
                <w:color w:val="000000"/>
                <w:szCs w:val="18"/>
              </w:rPr>
            </w:pPr>
            <w:r w:rsidRPr="00DB1649">
              <w:rPr>
                <w:b/>
              </w:rPr>
              <w:t>Estrategia 3.2.2.</w:t>
            </w:r>
            <w:r w:rsidRPr="00DB1649">
              <w:rPr>
                <w:b/>
              </w:rPr>
              <w:tab/>
              <w:t>Ampliar los apoyos a niños y jóvenes en situación de desventaja o vulnerabilidad.</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8" w:lineRule="exact"/>
        <w:ind w:left="1987" w:hanging="547"/>
      </w:pPr>
      <w:r w:rsidRPr="00685860">
        <w:t>•</w:t>
      </w:r>
      <w:r w:rsidRPr="00685860">
        <w:tab/>
        <w:t>Propiciar la creación de un sistema nacional de becas para ordenar y hacer viables los esfuerzos dirigidos</w:t>
      </w:r>
      <w:r w:rsidRPr="00685860">
        <w:rPr>
          <w:spacing w:val="-5"/>
        </w:rPr>
        <w:t xml:space="preserve"> </w:t>
      </w:r>
      <w:r w:rsidRPr="00685860">
        <w:t>a</w:t>
      </w:r>
      <w:r w:rsidRPr="00685860">
        <w:rPr>
          <w:spacing w:val="-5"/>
        </w:rPr>
        <w:t xml:space="preserve"> </w:t>
      </w:r>
      <w:r w:rsidRPr="00685860">
        <w:t>universalizar</w:t>
      </w:r>
      <w:r w:rsidRPr="00685860">
        <w:rPr>
          <w:spacing w:val="-5"/>
        </w:rPr>
        <w:t xml:space="preserve"> </w:t>
      </w:r>
      <w:r w:rsidRPr="00685860">
        <w:t>los</w:t>
      </w:r>
      <w:r w:rsidRPr="00685860">
        <w:rPr>
          <w:spacing w:val="-5"/>
        </w:rPr>
        <w:t xml:space="preserve"> </w:t>
      </w:r>
      <w:r w:rsidRPr="00685860">
        <w:t>apoyos</w:t>
      </w:r>
      <w:r w:rsidRPr="00685860">
        <w:rPr>
          <w:spacing w:val="-5"/>
        </w:rPr>
        <w:t xml:space="preserve"> </w:t>
      </w:r>
      <w:r w:rsidRPr="00685860">
        <w:t>entre</w:t>
      </w:r>
      <w:r w:rsidRPr="00685860">
        <w:rPr>
          <w:spacing w:val="-5"/>
        </w:rPr>
        <w:t xml:space="preserve"> </w:t>
      </w:r>
      <w:r w:rsidRPr="00685860">
        <w:t>los</w:t>
      </w:r>
      <w:r w:rsidRPr="00685860">
        <w:rPr>
          <w:spacing w:val="-5"/>
        </w:rPr>
        <w:t xml:space="preserve"> </w:t>
      </w:r>
      <w:r w:rsidRPr="00685860">
        <w:t>jóvenes</w:t>
      </w:r>
      <w:r w:rsidRPr="00685860">
        <w:rPr>
          <w:spacing w:val="-5"/>
        </w:rPr>
        <w:t xml:space="preserve"> </w:t>
      </w:r>
      <w:r w:rsidRPr="00685860">
        <w:t>provenientes</w:t>
      </w:r>
      <w:r w:rsidRPr="00685860">
        <w:rPr>
          <w:spacing w:val="-5"/>
        </w:rPr>
        <w:t xml:space="preserve"> </w:t>
      </w:r>
      <w:r w:rsidRPr="00685860">
        <w:t>de</w:t>
      </w:r>
      <w:r w:rsidRPr="00685860">
        <w:rPr>
          <w:spacing w:val="-5"/>
        </w:rPr>
        <w:t xml:space="preserve"> </w:t>
      </w:r>
      <w:r w:rsidRPr="00685860">
        <w:t>familias</w:t>
      </w:r>
      <w:r w:rsidRPr="00685860">
        <w:rPr>
          <w:spacing w:val="-5"/>
        </w:rPr>
        <w:t xml:space="preserve"> </w:t>
      </w:r>
      <w:r w:rsidRPr="00685860">
        <w:t>de</w:t>
      </w:r>
      <w:r w:rsidRPr="00685860">
        <w:rPr>
          <w:spacing w:val="-5"/>
        </w:rPr>
        <w:t xml:space="preserve"> </w:t>
      </w:r>
      <w:r w:rsidRPr="00685860">
        <w:t>bajos</w:t>
      </w:r>
      <w:r w:rsidRPr="00685860">
        <w:rPr>
          <w:spacing w:val="-5"/>
        </w:rPr>
        <w:t xml:space="preserve"> </w:t>
      </w:r>
      <w:r w:rsidRPr="00685860">
        <w:t>recursos.</w:t>
      </w:r>
    </w:p>
    <w:p w:rsidR="00685860" w:rsidRPr="00685860" w:rsidRDefault="00685860" w:rsidP="00AD4FD0">
      <w:pPr>
        <w:pStyle w:val="Texto"/>
        <w:spacing w:line="248" w:lineRule="exact"/>
        <w:ind w:left="1987" w:hanging="547"/>
      </w:pPr>
      <w:r w:rsidRPr="00685860">
        <w:t>•</w:t>
      </w:r>
      <w:r w:rsidRPr="00685860">
        <w:tab/>
        <w:t>Aumentar la proporción de jóvenes en situación de desventaja que transitan de la secundaria a la educación media superior y de ésta a nivel superio</w:t>
      </w:r>
      <w:r w:rsidRPr="00685860">
        <w:rPr>
          <w:spacing w:val="-5"/>
        </w:rPr>
        <w:t>r</w:t>
      </w:r>
      <w:r w:rsidRPr="00685860">
        <w:t>, con el apoyo de los programas de becas.</w:t>
      </w:r>
    </w:p>
    <w:p w:rsidR="00685860" w:rsidRPr="00685860" w:rsidRDefault="00685860" w:rsidP="00AD4FD0">
      <w:pPr>
        <w:pStyle w:val="Texto"/>
        <w:spacing w:line="248" w:lineRule="exact"/>
        <w:ind w:left="1987" w:hanging="547"/>
      </w:pPr>
      <w:r w:rsidRPr="00685860">
        <w:t>•</w:t>
      </w:r>
      <w:r w:rsidRPr="00685860">
        <w:tab/>
        <w:t>Diversificar</w:t>
      </w:r>
      <w:r w:rsidRPr="00685860">
        <w:rPr>
          <w:spacing w:val="-15"/>
        </w:rPr>
        <w:t xml:space="preserve"> </w:t>
      </w:r>
      <w:r w:rsidRPr="00685860">
        <w:t>las modalidades de becas para apoyar a los estudiantes con necesidades especiales y en situación de vulnerabilidad.</w:t>
      </w:r>
    </w:p>
    <w:p w:rsidR="00685860" w:rsidRPr="00685860" w:rsidRDefault="00685860" w:rsidP="00AD4FD0">
      <w:pPr>
        <w:pStyle w:val="Texto"/>
        <w:spacing w:line="248" w:lineRule="exact"/>
        <w:ind w:left="1987" w:hanging="547"/>
      </w:pPr>
      <w:r w:rsidRPr="00685860">
        <w:t>•</w:t>
      </w:r>
      <w:r w:rsidRPr="00685860">
        <w:tab/>
        <w:t>Promover que en las escuelas de todo el país existan ambientes seguros para el estudio.</w:t>
      </w:r>
    </w:p>
    <w:p w:rsidR="00685860" w:rsidRPr="00685860" w:rsidRDefault="00685860" w:rsidP="00AD4FD0">
      <w:pPr>
        <w:pStyle w:val="Texto"/>
        <w:spacing w:line="248" w:lineRule="exact"/>
        <w:ind w:left="1987" w:hanging="547"/>
      </w:pPr>
      <w:r w:rsidRPr="00685860">
        <w:t>•</w:t>
      </w:r>
      <w:r w:rsidRPr="00685860">
        <w:tab/>
        <w:t>Fomentar</w:t>
      </w:r>
      <w:r w:rsidRPr="00685860">
        <w:rPr>
          <w:spacing w:val="15"/>
        </w:rPr>
        <w:t xml:space="preserve"> </w:t>
      </w:r>
      <w:r w:rsidRPr="00685860">
        <w:t>un</w:t>
      </w:r>
      <w:r w:rsidRPr="00685860">
        <w:rPr>
          <w:spacing w:val="15"/>
        </w:rPr>
        <w:t xml:space="preserve"> </w:t>
      </w:r>
      <w:r w:rsidRPr="00685860">
        <w:t>ambiente</w:t>
      </w:r>
      <w:r w:rsidRPr="00685860">
        <w:rPr>
          <w:spacing w:val="15"/>
        </w:rPr>
        <w:t xml:space="preserve"> </w:t>
      </w:r>
      <w:r w:rsidRPr="00685860">
        <w:t>de</w:t>
      </w:r>
      <w:r w:rsidRPr="00685860">
        <w:rPr>
          <w:spacing w:val="15"/>
        </w:rPr>
        <w:t xml:space="preserve"> </w:t>
      </w:r>
      <w:r w:rsidRPr="00685860">
        <w:t>sana</w:t>
      </w:r>
      <w:r w:rsidRPr="00685860">
        <w:rPr>
          <w:spacing w:val="15"/>
        </w:rPr>
        <w:t xml:space="preserve"> </w:t>
      </w:r>
      <w:r w:rsidRPr="00685860">
        <w:t>convivencia</w:t>
      </w:r>
      <w:r w:rsidRPr="00685860">
        <w:rPr>
          <w:spacing w:val="15"/>
        </w:rPr>
        <w:t xml:space="preserve"> </w:t>
      </w:r>
      <w:r w:rsidRPr="00685860">
        <w:t>e</w:t>
      </w:r>
      <w:r w:rsidRPr="00685860">
        <w:rPr>
          <w:spacing w:val="15"/>
        </w:rPr>
        <w:t xml:space="preserve"> </w:t>
      </w:r>
      <w:r w:rsidRPr="00685860">
        <w:t>inculcar</w:t>
      </w:r>
      <w:r w:rsidRPr="00685860">
        <w:rPr>
          <w:spacing w:val="15"/>
        </w:rPr>
        <w:t xml:space="preserve"> </w:t>
      </w:r>
      <w:r w:rsidRPr="00685860">
        <w:t>la</w:t>
      </w:r>
      <w:r w:rsidRPr="00685860">
        <w:rPr>
          <w:spacing w:val="15"/>
        </w:rPr>
        <w:t xml:space="preserve"> </w:t>
      </w:r>
      <w:r w:rsidRPr="00685860">
        <w:t>prevención</w:t>
      </w:r>
      <w:r w:rsidRPr="00685860">
        <w:rPr>
          <w:spacing w:val="15"/>
        </w:rPr>
        <w:t xml:space="preserve"> </w:t>
      </w:r>
      <w:r w:rsidRPr="00685860">
        <w:t>de</w:t>
      </w:r>
      <w:r w:rsidRPr="00685860">
        <w:rPr>
          <w:spacing w:val="15"/>
        </w:rPr>
        <w:t xml:space="preserve"> </w:t>
      </w:r>
      <w:r w:rsidRPr="00685860">
        <w:t>situaciones</w:t>
      </w:r>
      <w:r w:rsidRPr="00685860">
        <w:rPr>
          <w:spacing w:val="15"/>
        </w:rPr>
        <w:t xml:space="preserve"> </w:t>
      </w:r>
      <w:r w:rsidRPr="00685860">
        <w:t>de</w:t>
      </w:r>
      <w:r w:rsidRPr="00685860">
        <w:rPr>
          <w:spacing w:val="15"/>
        </w:rPr>
        <w:t xml:space="preserve"> </w:t>
      </w:r>
      <w:r w:rsidRPr="00685860">
        <w:t>acoso escola</w:t>
      </w:r>
      <w:r w:rsidRPr="00685860">
        <w:rPr>
          <w:spacing w:val="-5"/>
        </w:rPr>
        <w:t>r</w:t>
      </w:r>
      <w:r w:rsidRPr="00685860">
        <w:t>.</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28" w:lineRule="exact"/>
              <w:ind w:left="2362" w:hanging="1728"/>
              <w:rPr>
                <w:b/>
                <w:color w:val="000000"/>
                <w:szCs w:val="18"/>
              </w:rPr>
            </w:pPr>
            <w:r w:rsidRPr="00DB1649">
              <w:rPr>
                <w:b/>
              </w:rPr>
              <w:t>Estrategia 3.2.3.</w:t>
            </w:r>
            <w:r w:rsidRPr="00DB1649">
              <w:rPr>
                <w:b/>
              </w:rPr>
              <w:tab/>
              <w:t>Crear nuevos servicios educativos, ampliar los existentes y aprovechar la capacidad instalada de los planteles.</w:t>
            </w:r>
          </w:p>
        </w:tc>
      </w:tr>
    </w:tbl>
    <w:p w:rsidR="00685860" w:rsidRPr="00685860" w:rsidRDefault="00685860" w:rsidP="00AD4FD0">
      <w:pPr>
        <w:pStyle w:val="Texto"/>
        <w:spacing w:line="220" w:lineRule="exact"/>
        <w:ind w:left="2448" w:hanging="1728"/>
        <w:rPr>
          <w:b/>
          <w:color w:val="000000"/>
          <w:szCs w:val="18"/>
        </w:rPr>
      </w:pPr>
      <w:r w:rsidRPr="00685860">
        <w:rPr>
          <w:b/>
          <w:color w:val="000000"/>
          <w:szCs w:val="18"/>
        </w:rPr>
        <w:t>Líneas de acción</w:t>
      </w:r>
    </w:p>
    <w:p w:rsidR="00685860" w:rsidRPr="00685860" w:rsidRDefault="00685860" w:rsidP="00AD4FD0">
      <w:pPr>
        <w:pStyle w:val="Texto"/>
        <w:spacing w:line="220" w:lineRule="exact"/>
        <w:ind w:left="1980" w:hanging="540"/>
      </w:pPr>
      <w:r w:rsidRPr="00685860">
        <w:t>•</w:t>
      </w:r>
      <w:r w:rsidRPr="00685860">
        <w:tab/>
        <w:t>Incrementar</w:t>
      </w:r>
      <w:r w:rsidRPr="00685860">
        <w:rPr>
          <w:spacing w:val="10"/>
        </w:rPr>
        <w:t xml:space="preserve"> </w:t>
      </w:r>
      <w:r w:rsidRPr="00685860">
        <w:t>de</w:t>
      </w:r>
      <w:r w:rsidRPr="00685860">
        <w:rPr>
          <w:spacing w:val="10"/>
        </w:rPr>
        <w:t xml:space="preserve"> </w:t>
      </w:r>
      <w:r w:rsidRPr="00685860">
        <w:t>manera</w:t>
      </w:r>
      <w:r w:rsidRPr="00685860">
        <w:rPr>
          <w:spacing w:val="10"/>
        </w:rPr>
        <w:t xml:space="preserve"> </w:t>
      </w:r>
      <w:r w:rsidRPr="00685860">
        <w:t>sostenida</w:t>
      </w:r>
      <w:r w:rsidRPr="00685860">
        <w:rPr>
          <w:spacing w:val="10"/>
        </w:rPr>
        <w:t xml:space="preserve"> </w:t>
      </w:r>
      <w:r w:rsidRPr="00685860">
        <w:t>la</w:t>
      </w:r>
      <w:r w:rsidRPr="00685860">
        <w:rPr>
          <w:spacing w:val="10"/>
        </w:rPr>
        <w:t xml:space="preserve"> </w:t>
      </w:r>
      <w:r w:rsidRPr="00685860">
        <w:t>cobertura</w:t>
      </w:r>
      <w:r w:rsidRPr="00685860">
        <w:rPr>
          <w:spacing w:val="10"/>
        </w:rPr>
        <w:t xml:space="preserve"> </w:t>
      </w:r>
      <w:r w:rsidRPr="00685860">
        <w:t>en</w:t>
      </w:r>
      <w:r w:rsidRPr="00685860">
        <w:rPr>
          <w:spacing w:val="10"/>
        </w:rPr>
        <w:t xml:space="preserve"> </w:t>
      </w:r>
      <w:r w:rsidRPr="00685860">
        <w:t>educación</w:t>
      </w:r>
      <w:r w:rsidRPr="00685860">
        <w:rPr>
          <w:spacing w:val="10"/>
        </w:rPr>
        <w:t xml:space="preserve"> </w:t>
      </w:r>
      <w:r w:rsidRPr="00685860">
        <w:t>media</w:t>
      </w:r>
      <w:r w:rsidRPr="00685860">
        <w:rPr>
          <w:spacing w:val="10"/>
        </w:rPr>
        <w:t xml:space="preserve"> </w:t>
      </w:r>
      <w:r w:rsidRPr="00685860">
        <w:t>superior</w:t>
      </w:r>
      <w:r w:rsidRPr="00685860">
        <w:rPr>
          <w:spacing w:val="10"/>
        </w:rPr>
        <w:t xml:space="preserve"> </w:t>
      </w:r>
      <w:r w:rsidRPr="00685860">
        <w:t>y</w:t>
      </w:r>
      <w:r w:rsidRPr="00685860">
        <w:rPr>
          <w:spacing w:val="10"/>
        </w:rPr>
        <w:t xml:space="preserve"> </w:t>
      </w:r>
      <w:r w:rsidRPr="00685860">
        <w:t>superio</w:t>
      </w:r>
      <w:r w:rsidRPr="00685860">
        <w:rPr>
          <w:spacing w:val="-5"/>
        </w:rPr>
        <w:t>r</w:t>
      </w:r>
      <w:r w:rsidRPr="00685860">
        <w:t>,</w:t>
      </w:r>
      <w:r w:rsidRPr="00685860">
        <w:rPr>
          <w:spacing w:val="10"/>
        </w:rPr>
        <w:t xml:space="preserve"> </w:t>
      </w:r>
      <w:r w:rsidRPr="00685860">
        <w:t>hasta alcanzar al menos 80% en media superior y 40% en superio</w:t>
      </w:r>
      <w:r w:rsidRPr="00685860">
        <w:rPr>
          <w:spacing w:val="-5"/>
        </w:rPr>
        <w:t>r</w:t>
      </w:r>
      <w:r w:rsidRPr="00685860">
        <w:t>.</w:t>
      </w:r>
    </w:p>
    <w:p w:rsidR="00685860" w:rsidRPr="00685860" w:rsidRDefault="00685860" w:rsidP="00AD4FD0">
      <w:pPr>
        <w:pStyle w:val="Texto"/>
        <w:spacing w:line="220" w:lineRule="exact"/>
        <w:ind w:left="1980" w:hanging="540"/>
      </w:pPr>
      <w:r w:rsidRPr="00685860">
        <w:t>•</w:t>
      </w:r>
      <w:r w:rsidRPr="00685860">
        <w:tab/>
        <w:t>Ampliar</w:t>
      </w:r>
      <w:r w:rsidRPr="00685860">
        <w:rPr>
          <w:i/>
        </w:rPr>
        <w:t xml:space="preserve"> </w:t>
      </w:r>
      <w:r w:rsidRPr="00685860">
        <w:t>la</w:t>
      </w:r>
      <w:r w:rsidRPr="00685860">
        <w:rPr>
          <w:i/>
        </w:rPr>
        <w:t xml:space="preserve"> </w:t>
      </w:r>
      <w:r w:rsidRPr="00685860">
        <w:t>o</w:t>
      </w:r>
      <w:r w:rsidRPr="00685860">
        <w:rPr>
          <w:spacing w:val="-5"/>
        </w:rPr>
        <w:t>f</w:t>
      </w:r>
      <w:r w:rsidRPr="00685860">
        <w:t>erta</w:t>
      </w:r>
      <w:r w:rsidRPr="00685860">
        <w:rPr>
          <w:i/>
        </w:rPr>
        <w:t xml:space="preserve"> </w:t>
      </w:r>
      <w:r w:rsidRPr="00685860">
        <w:t>educativa</w:t>
      </w:r>
      <w:r w:rsidRPr="00685860">
        <w:rPr>
          <w:i/>
        </w:rPr>
        <w:t xml:space="preserve"> </w:t>
      </w:r>
      <w:r w:rsidRPr="00685860">
        <w:t>de</w:t>
      </w:r>
      <w:r w:rsidRPr="00685860">
        <w:rPr>
          <w:i/>
        </w:rPr>
        <w:t xml:space="preserve"> </w:t>
      </w:r>
      <w:r w:rsidRPr="00685860">
        <w:t>las</w:t>
      </w:r>
      <w:r w:rsidRPr="00685860">
        <w:rPr>
          <w:i/>
        </w:rPr>
        <w:t xml:space="preserve"> </w:t>
      </w:r>
      <w:r w:rsidRPr="00685860">
        <w:t>di</w:t>
      </w:r>
      <w:r w:rsidRPr="00685860">
        <w:rPr>
          <w:spacing w:val="-5"/>
        </w:rPr>
        <w:t>f</w:t>
      </w:r>
      <w:r w:rsidRPr="00685860">
        <w:t>erentes</w:t>
      </w:r>
      <w:r w:rsidRPr="00685860">
        <w:rPr>
          <w:i/>
        </w:rPr>
        <w:t xml:space="preserve"> </w:t>
      </w:r>
      <w:r w:rsidRPr="00685860">
        <w:t>modalidades,</w:t>
      </w:r>
      <w:r w:rsidRPr="00685860">
        <w:rPr>
          <w:i/>
        </w:rPr>
        <w:t xml:space="preserve"> </w:t>
      </w:r>
      <w:r w:rsidRPr="00685860">
        <w:t>incluyendo</w:t>
      </w:r>
      <w:r w:rsidRPr="00685860">
        <w:rPr>
          <w:i/>
        </w:rPr>
        <w:t xml:space="preserve"> </w:t>
      </w:r>
      <w:r w:rsidRPr="00685860">
        <w:t>la</w:t>
      </w:r>
      <w:r w:rsidRPr="00685860">
        <w:rPr>
          <w:i/>
        </w:rPr>
        <w:t xml:space="preserve"> </w:t>
      </w:r>
      <w:r w:rsidRPr="00685860">
        <w:t>mixta</w:t>
      </w:r>
      <w:r w:rsidRPr="00685860">
        <w:rPr>
          <w:i/>
        </w:rPr>
        <w:t xml:space="preserve"> </w:t>
      </w:r>
      <w:r w:rsidRPr="00685860">
        <w:t>y</w:t>
      </w:r>
      <w:r w:rsidRPr="00685860">
        <w:rPr>
          <w:i/>
        </w:rPr>
        <w:t xml:space="preserve"> </w:t>
      </w:r>
      <w:r w:rsidRPr="00685860">
        <w:t>la</w:t>
      </w:r>
      <w:r w:rsidRPr="00685860">
        <w:rPr>
          <w:i/>
        </w:rPr>
        <w:t xml:space="preserve"> </w:t>
      </w:r>
      <w:r w:rsidRPr="00685860">
        <w:t>no escolarizada.</w:t>
      </w:r>
    </w:p>
    <w:p w:rsidR="00685860" w:rsidRPr="00685860" w:rsidRDefault="00685860" w:rsidP="00AD4FD0">
      <w:pPr>
        <w:pStyle w:val="Texto"/>
        <w:spacing w:line="220" w:lineRule="exact"/>
        <w:ind w:left="1980" w:hanging="540"/>
      </w:pPr>
      <w:r w:rsidRPr="00685860">
        <w:t>•</w:t>
      </w:r>
      <w:r w:rsidR="00030601">
        <w:tab/>
      </w:r>
      <w:r w:rsidRPr="00685860">
        <w:t>Asegurar la suficiencia financiera de los programas destinados al mejoramiento de la calidad e incremento de la cobertura, con especial énfasis en las regiones con mayor rezago educativo.</w:t>
      </w:r>
    </w:p>
    <w:p w:rsidR="00685860" w:rsidRPr="00685860" w:rsidRDefault="00685860" w:rsidP="00AD4FD0">
      <w:pPr>
        <w:pStyle w:val="Texto"/>
        <w:spacing w:line="220" w:lineRule="exact"/>
        <w:ind w:left="1980" w:hanging="540"/>
      </w:pPr>
      <w:r w:rsidRPr="00685860">
        <w:lastRenderedPageBreak/>
        <w:t>•</w:t>
      </w:r>
      <w:r w:rsidRPr="00685860">
        <w:tab/>
        <w:t>Impulsar</w:t>
      </w:r>
      <w:r w:rsidRPr="00685860">
        <w:rPr>
          <w:spacing w:val="10"/>
        </w:rPr>
        <w:t xml:space="preserve"> </w:t>
      </w:r>
      <w:r w:rsidRPr="00685860">
        <w:t>la</w:t>
      </w:r>
      <w:r w:rsidRPr="00685860">
        <w:rPr>
          <w:spacing w:val="10"/>
        </w:rPr>
        <w:t xml:space="preserve"> </w:t>
      </w:r>
      <w:r w:rsidRPr="00685860">
        <w:t>diversificación de</w:t>
      </w:r>
      <w:r w:rsidRPr="00685860">
        <w:rPr>
          <w:spacing w:val="10"/>
        </w:rPr>
        <w:t xml:space="preserve"> </w:t>
      </w:r>
      <w:r w:rsidRPr="00685860">
        <w:t>la</w:t>
      </w:r>
      <w:r w:rsidRPr="00685860">
        <w:rPr>
          <w:spacing w:val="10"/>
        </w:rPr>
        <w:t xml:space="preserve"> </w:t>
      </w:r>
      <w:r w:rsidRPr="00685860">
        <w:t>o</w:t>
      </w:r>
      <w:r w:rsidRPr="00685860">
        <w:rPr>
          <w:spacing w:val="-5"/>
        </w:rPr>
        <w:t>f</w:t>
      </w:r>
      <w:r w:rsidRPr="00685860">
        <w:t>erta</w:t>
      </w:r>
      <w:r w:rsidRPr="00685860">
        <w:rPr>
          <w:spacing w:val="10"/>
        </w:rPr>
        <w:t xml:space="preserve"> </w:t>
      </w:r>
      <w:r w:rsidRPr="00685860">
        <w:t>educativa</w:t>
      </w:r>
      <w:r w:rsidRPr="00685860">
        <w:rPr>
          <w:spacing w:val="10"/>
        </w:rPr>
        <w:t xml:space="preserve"> </w:t>
      </w:r>
      <w:r w:rsidRPr="00685860">
        <w:t>en</w:t>
      </w:r>
      <w:r w:rsidRPr="00685860">
        <w:rPr>
          <w:spacing w:val="10"/>
        </w:rPr>
        <w:t xml:space="preserve"> </w:t>
      </w:r>
      <w:r w:rsidRPr="00685860">
        <w:t>la</w:t>
      </w:r>
      <w:r w:rsidRPr="00685860">
        <w:rPr>
          <w:spacing w:val="10"/>
        </w:rPr>
        <w:t xml:space="preserve"> </w:t>
      </w:r>
      <w:r w:rsidRPr="00685860">
        <w:t>educación</w:t>
      </w:r>
      <w:r w:rsidRPr="00685860">
        <w:rPr>
          <w:spacing w:val="10"/>
        </w:rPr>
        <w:t xml:space="preserve"> </w:t>
      </w:r>
      <w:r w:rsidRPr="00685860">
        <w:t>media</w:t>
      </w:r>
      <w:r w:rsidRPr="00685860">
        <w:rPr>
          <w:spacing w:val="10"/>
        </w:rPr>
        <w:t xml:space="preserve"> </w:t>
      </w:r>
      <w:r w:rsidRPr="00685860">
        <w:t>superior</w:t>
      </w:r>
      <w:r w:rsidRPr="00685860">
        <w:rPr>
          <w:spacing w:val="10"/>
        </w:rPr>
        <w:t xml:space="preserve"> </w:t>
      </w:r>
      <w:r w:rsidRPr="00685860">
        <w:t>y</w:t>
      </w:r>
      <w:r w:rsidRPr="00685860">
        <w:rPr>
          <w:spacing w:val="10"/>
        </w:rPr>
        <w:t xml:space="preserve"> </w:t>
      </w:r>
      <w:r w:rsidRPr="00685860">
        <w:t>superior</w:t>
      </w:r>
      <w:r w:rsidRPr="00685860">
        <w:rPr>
          <w:spacing w:val="10"/>
        </w:rPr>
        <w:t xml:space="preserve"> </w:t>
      </w:r>
      <w:r w:rsidRPr="00685860">
        <w:t>de con</w:t>
      </w:r>
      <w:r w:rsidRPr="00685860">
        <w:rPr>
          <w:spacing w:val="-5"/>
        </w:rPr>
        <w:t>f</w:t>
      </w:r>
      <w:r w:rsidRPr="00685860">
        <w:t>ormidad con los requerimientos del desarrollo local, estatal</w:t>
      </w:r>
      <w:r w:rsidR="00124F2F">
        <w:t xml:space="preserve"> </w:t>
      </w:r>
      <w:r w:rsidRPr="00685860">
        <w:t>y regional.</w:t>
      </w:r>
    </w:p>
    <w:p w:rsidR="00685860" w:rsidRPr="00685860" w:rsidRDefault="00685860" w:rsidP="00AD4FD0">
      <w:pPr>
        <w:pStyle w:val="Texto"/>
        <w:spacing w:line="220" w:lineRule="exact"/>
        <w:ind w:left="1980" w:hanging="540"/>
      </w:pPr>
      <w:r w:rsidRPr="00685860">
        <w:t>•</w:t>
      </w:r>
      <w:r w:rsidRPr="00685860">
        <w:tab/>
        <w:t>Fomentar</w:t>
      </w:r>
      <w:r w:rsidRPr="00685860">
        <w:rPr>
          <w:spacing w:val="-5"/>
        </w:rPr>
        <w:t xml:space="preserve"> </w:t>
      </w:r>
      <w:r w:rsidRPr="00685860">
        <w:t>la</w:t>
      </w:r>
      <w:r w:rsidRPr="00685860">
        <w:rPr>
          <w:spacing w:val="-5"/>
        </w:rPr>
        <w:t xml:space="preserve"> </w:t>
      </w:r>
      <w:r w:rsidRPr="00685860">
        <w:t>creación</w:t>
      </w:r>
      <w:r w:rsidRPr="00685860">
        <w:rPr>
          <w:spacing w:val="-5"/>
        </w:rPr>
        <w:t xml:space="preserve"> </w:t>
      </w:r>
      <w:r w:rsidRPr="00685860">
        <w:t>de</w:t>
      </w:r>
      <w:r w:rsidRPr="00685860">
        <w:rPr>
          <w:spacing w:val="-5"/>
        </w:rPr>
        <w:t xml:space="preserve"> </w:t>
      </w:r>
      <w:r w:rsidRPr="00685860">
        <w:t>nuevas</w:t>
      </w:r>
      <w:r w:rsidRPr="00685860">
        <w:rPr>
          <w:spacing w:val="-5"/>
        </w:rPr>
        <w:t xml:space="preserve"> </w:t>
      </w:r>
      <w:r w:rsidRPr="00685860">
        <w:t>opciones</w:t>
      </w:r>
      <w:r w:rsidRPr="00685860">
        <w:rPr>
          <w:spacing w:val="-5"/>
        </w:rPr>
        <w:t xml:space="preserve"> </w:t>
      </w:r>
      <w:r w:rsidRPr="00685860">
        <w:t>educativas,</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vanguardia</w:t>
      </w:r>
      <w:r w:rsidRPr="00685860">
        <w:rPr>
          <w:spacing w:val="-5"/>
        </w:rPr>
        <w:t xml:space="preserve"> </w:t>
      </w:r>
      <w:r w:rsidRPr="00685860">
        <w:t>del</w:t>
      </w:r>
      <w:r w:rsidRPr="00685860">
        <w:rPr>
          <w:spacing w:val="-5"/>
        </w:rPr>
        <w:t xml:space="preserve"> </w:t>
      </w:r>
      <w:r w:rsidRPr="00685860">
        <w:t>conocimiento</w:t>
      </w:r>
      <w:r w:rsidRPr="00685860">
        <w:rPr>
          <w:spacing w:val="-5"/>
        </w:rPr>
        <w:t xml:space="preserve"> </w:t>
      </w:r>
      <w:r w:rsidRPr="00685860">
        <w:t>científico y tecnológico.</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28" w:lineRule="exact"/>
              <w:ind w:left="2362" w:hanging="1728"/>
              <w:rPr>
                <w:b/>
                <w:color w:val="000000"/>
                <w:szCs w:val="18"/>
              </w:rPr>
            </w:pPr>
            <w:r w:rsidRPr="00DB1649">
              <w:rPr>
                <w:b/>
                <w:color w:val="000000"/>
                <w:szCs w:val="18"/>
              </w:rPr>
              <w:t>Objetivo 3.3.</w:t>
            </w:r>
            <w:r w:rsidRPr="00DB1649">
              <w:rPr>
                <w:b/>
                <w:color w:val="000000"/>
                <w:szCs w:val="18"/>
              </w:rPr>
              <w:tab/>
              <w:t>Ampliar</w:t>
            </w:r>
            <w:r w:rsidRPr="00DB1649">
              <w:rPr>
                <w:b/>
                <w:color w:val="000000"/>
                <w:spacing w:val="30"/>
                <w:szCs w:val="18"/>
              </w:rPr>
              <w:t xml:space="preserve"> </w:t>
            </w:r>
            <w:r w:rsidRPr="00DB1649">
              <w:rPr>
                <w:b/>
                <w:color w:val="000000"/>
                <w:szCs w:val="18"/>
              </w:rPr>
              <w:t>el</w:t>
            </w:r>
            <w:r w:rsidRPr="00DB1649">
              <w:rPr>
                <w:b/>
                <w:color w:val="000000"/>
                <w:spacing w:val="30"/>
                <w:szCs w:val="18"/>
              </w:rPr>
              <w:t xml:space="preserve"> </w:t>
            </w:r>
            <w:r w:rsidRPr="00DB1649">
              <w:rPr>
                <w:b/>
                <w:color w:val="000000"/>
                <w:szCs w:val="18"/>
              </w:rPr>
              <w:t>acceso</w:t>
            </w:r>
            <w:r w:rsidRPr="00DB1649">
              <w:rPr>
                <w:b/>
                <w:color w:val="000000"/>
                <w:spacing w:val="30"/>
                <w:szCs w:val="18"/>
              </w:rPr>
              <w:t xml:space="preserve"> </w:t>
            </w:r>
            <w:r w:rsidRPr="00DB1649">
              <w:rPr>
                <w:b/>
                <w:color w:val="000000"/>
                <w:szCs w:val="18"/>
              </w:rPr>
              <w:t>a</w:t>
            </w:r>
            <w:r w:rsidRPr="00DB1649">
              <w:rPr>
                <w:b/>
                <w:color w:val="000000"/>
                <w:spacing w:val="30"/>
                <w:szCs w:val="18"/>
              </w:rPr>
              <w:t xml:space="preserve"> </w:t>
            </w:r>
            <w:r w:rsidRPr="00DB1649">
              <w:rPr>
                <w:b/>
                <w:color w:val="000000"/>
                <w:szCs w:val="18"/>
              </w:rPr>
              <w:t>la</w:t>
            </w:r>
            <w:r w:rsidRPr="00DB1649">
              <w:rPr>
                <w:b/>
                <w:color w:val="000000"/>
                <w:spacing w:val="30"/>
                <w:szCs w:val="18"/>
              </w:rPr>
              <w:t xml:space="preserve"> </w:t>
            </w:r>
            <w:r w:rsidRPr="00DB1649">
              <w:rPr>
                <w:b/>
                <w:color w:val="000000"/>
                <w:szCs w:val="18"/>
              </w:rPr>
              <w:t>cultura</w:t>
            </w:r>
            <w:r w:rsidRPr="00DB1649">
              <w:rPr>
                <w:b/>
                <w:color w:val="000000"/>
                <w:spacing w:val="30"/>
                <w:szCs w:val="18"/>
              </w:rPr>
              <w:t xml:space="preserve"> </w:t>
            </w:r>
            <w:r w:rsidRPr="00DB1649">
              <w:rPr>
                <w:b/>
                <w:color w:val="000000"/>
                <w:szCs w:val="18"/>
              </w:rPr>
              <w:t>como</w:t>
            </w:r>
            <w:r w:rsidRPr="00DB1649">
              <w:rPr>
                <w:b/>
                <w:color w:val="000000"/>
                <w:spacing w:val="30"/>
                <w:szCs w:val="18"/>
              </w:rPr>
              <w:t xml:space="preserve"> </w:t>
            </w:r>
            <w:r w:rsidRPr="00DB1649">
              <w:rPr>
                <w:b/>
                <w:color w:val="000000"/>
                <w:szCs w:val="18"/>
              </w:rPr>
              <w:t>un</w:t>
            </w:r>
            <w:r w:rsidRPr="00DB1649">
              <w:rPr>
                <w:b/>
                <w:color w:val="000000"/>
                <w:spacing w:val="30"/>
                <w:szCs w:val="18"/>
              </w:rPr>
              <w:t xml:space="preserve"> </w:t>
            </w:r>
            <w:r w:rsidRPr="00DB1649">
              <w:rPr>
                <w:b/>
                <w:color w:val="000000"/>
                <w:szCs w:val="18"/>
              </w:rPr>
              <w:t>medio</w:t>
            </w:r>
            <w:r w:rsidRPr="00DB1649">
              <w:rPr>
                <w:b/>
                <w:color w:val="000000"/>
                <w:spacing w:val="30"/>
                <w:szCs w:val="18"/>
              </w:rPr>
              <w:t xml:space="preserve"> </w:t>
            </w:r>
            <w:r w:rsidRPr="00DB1649">
              <w:rPr>
                <w:b/>
                <w:color w:val="000000"/>
                <w:szCs w:val="18"/>
              </w:rPr>
              <w:t>para</w:t>
            </w:r>
            <w:r w:rsidRPr="00DB1649">
              <w:rPr>
                <w:b/>
                <w:color w:val="000000"/>
                <w:spacing w:val="30"/>
                <w:szCs w:val="18"/>
              </w:rPr>
              <w:t xml:space="preserve"> </w:t>
            </w:r>
            <w:r w:rsidRPr="00DB1649">
              <w:rPr>
                <w:b/>
                <w:color w:val="000000"/>
                <w:szCs w:val="18"/>
              </w:rPr>
              <w:t>la</w:t>
            </w:r>
            <w:r w:rsidRPr="00DB1649">
              <w:rPr>
                <w:b/>
                <w:color w:val="000000"/>
                <w:spacing w:val="30"/>
                <w:szCs w:val="18"/>
              </w:rPr>
              <w:t xml:space="preserve"> </w:t>
            </w:r>
            <w:r w:rsidRPr="00DB1649">
              <w:rPr>
                <w:b/>
                <w:color w:val="000000"/>
                <w:spacing w:val="-5"/>
                <w:szCs w:val="18"/>
              </w:rPr>
              <w:t>f</w:t>
            </w:r>
            <w:r w:rsidRPr="00DB1649">
              <w:rPr>
                <w:b/>
                <w:color w:val="000000"/>
                <w:szCs w:val="18"/>
              </w:rPr>
              <w:t>ormación integral de los ciudadanos.</w:t>
            </w:r>
          </w:p>
        </w:tc>
      </w:tr>
    </w:tbl>
    <w:p w:rsidR="00685860" w:rsidRPr="00030601" w:rsidRDefault="00685860" w:rsidP="00AD4FD0">
      <w:pPr>
        <w:pStyle w:val="Texto"/>
        <w:spacing w:line="220" w:lineRule="exact"/>
        <w:ind w:left="2448" w:hanging="1728"/>
        <w:rPr>
          <w:b/>
        </w:rPr>
      </w:pPr>
      <w:r w:rsidRPr="00030601">
        <w:rPr>
          <w:b/>
        </w:rPr>
        <w:t>Estrategia 3.3.1.</w:t>
      </w:r>
      <w:r w:rsidRPr="00030601">
        <w:rPr>
          <w:b/>
        </w:rPr>
        <w:tab/>
        <w:t>Situar</w:t>
      </w:r>
      <w:r w:rsidRPr="00030601">
        <w:rPr>
          <w:b/>
          <w:spacing w:val="-15"/>
        </w:rPr>
        <w:t xml:space="preserve"> </w:t>
      </w:r>
      <w:r w:rsidRPr="00030601">
        <w:rPr>
          <w:b/>
        </w:rPr>
        <w:t>a</w:t>
      </w:r>
      <w:r w:rsidRPr="00030601">
        <w:rPr>
          <w:b/>
          <w:spacing w:val="-15"/>
        </w:rPr>
        <w:t xml:space="preserve"> </w:t>
      </w:r>
      <w:r w:rsidRPr="00030601">
        <w:rPr>
          <w:b/>
        </w:rPr>
        <w:t>la</w:t>
      </w:r>
      <w:r w:rsidRPr="00030601">
        <w:rPr>
          <w:b/>
          <w:spacing w:val="-15"/>
        </w:rPr>
        <w:t xml:space="preserve"> </w:t>
      </w:r>
      <w:r w:rsidRPr="00030601">
        <w:rPr>
          <w:b/>
        </w:rPr>
        <w:t>cultura</w:t>
      </w:r>
      <w:r w:rsidRPr="00030601">
        <w:rPr>
          <w:b/>
          <w:spacing w:val="-15"/>
        </w:rPr>
        <w:t xml:space="preserve"> </w:t>
      </w:r>
      <w:r w:rsidRPr="00030601">
        <w:rPr>
          <w:b/>
        </w:rPr>
        <w:t>entre</w:t>
      </w:r>
      <w:r w:rsidRPr="00030601">
        <w:rPr>
          <w:b/>
          <w:spacing w:val="-15"/>
        </w:rPr>
        <w:t xml:space="preserve"> </w:t>
      </w:r>
      <w:r w:rsidRPr="00030601">
        <w:rPr>
          <w:b/>
        </w:rPr>
        <w:t>los</w:t>
      </w:r>
      <w:r w:rsidRPr="00030601">
        <w:rPr>
          <w:b/>
          <w:spacing w:val="-15"/>
        </w:rPr>
        <w:t xml:space="preserve"> </w:t>
      </w:r>
      <w:r w:rsidRPr="00030601">
        <w:rPr>
          <w:b/>
        </w:rPr>
        <w:t>servicios</w:t>
      </w:r>
      <w:r w:rsidRPr="00030601">
        <w:rPr>
          <w:b/>
          <w:spacing w:val="-15"/>
        </w:rPr>
        <w:t xml:space="preserve"> </w:t>
      </w:r>
      <w:r w:rsidRPr="00030601">
        <w:rPr>
          <w:b/>
        </w:rPr>
        <w:t>básicos</w:t>
      </w:r>
      <w:r w:rsidRPr="00030601">
        <w:rPr>
          <w:b/>
          <w:spacing w:val="-15"/>
        </w:rPr>
        <w:t xml:space="preserve"> </w:t>
      </w:r>
      <w:r w:rsidRPr="00030601">
        <w:rPr>
          <w:b/>
        </w:rPr>
        <w:t>brindados</w:t>
      </w:r>
      <w:r w:rsidRPr="00030601">
        <w:rPr>
          <w:b/>
          <w:spacing w:val="-15"/>
        </w:rPr>
        <w:t xml:space="preserve"> </w:t>
      </w:r>
      <w:r w:rsidRPr="00030601">
        <w:rPr>
          <w:b/>
        </w:rPr>
        <w:t>a</w:t>
      </w:r>
      <w:r w:rsidRPr="00030601">
        <w:rPr>
          <w:b/>
          <w:spacing w:val="-15"/>
        </w:rPr>
        <w:t xml:space="preserve"> </w:t>
      </w:r>
      <w:r w:rsidRPr="00030601">
        <w:rPr>
          <w:b/>
        </w:rPr>
        <w:t>la</w:t>
      </w:r>
      <w:r w:rsidRPr="00030601">
        <w:rPr>
          <w:b/>
          <w:spacing w:val="-15"/>
        </w:rPr>
        <w:t xml:space="preserve"> </w:t>
      </w:r>
      <w:r w:rsidRPr="00030601">
        <w:rPr>
          <w:b/>
        </w:rPr>
        <w:t>población</w:t>
      </w:r>
      <w:r w:rsidR="00D60BBE" w:rsidRPr="00030601">
        <w:rPr>
          <w:b/>
        </w:rPr>
        <w:t xml:space="preserve"> </w:t>
      </w:r>
      <w:r w:rsidRPr="00030601">
        <w:rPr>
          <w:b/>
        </w:rPr>
        <w:t xml:space="preserve">como </w:t>
      </w:r>
      <w:r w:rsidRPr="00030601">
        <w:rPr>
          <w:b/>
          <w:spacing w:val="-5"/>
        </w:rPr>
        <w:t>f</w:t>
      </w:r>
      <w:r w:rsidRPr="00030601">
        <w:rPr>
          <w:b/>
        </w:rPr>
        <w:t>orma de f</w:t>
      </w:r>
      <w:r w:rsidRPr="00030601">
        <w:rPr>
          <w:b/>
          <w:spacing w:val="-5"/>
        </w:rPr>
        <w:t>a</w:t>
      </w:r>
      <w:r w:rsidRPr="00030601">
        <w:rPr>
          <w:b/>
        </w:rPr>
        <w:t>vorecer la cohesión social.</w:t>
      </w:r>
    </w:p>
    <w:p w:rsidR="00685860" w:rsidRPr="00685860" w:rsidRDefault="00685860" w:rsidP="00B40752">
      <w:pPr>
        <w:pStyle w:val="Texto"/>
        <w:spacing w:after="86" w:line="220" w:lineRule="exact"/>
        <w:ind w:left="2448" w:hanging="1728"/>
        <w:rPr>
          <w:color w:val="000000"/>
          <w:szCs w:val="18"/>
        </w:rPr>
      </w:pPr>
      <w:r w:rsidRPr="00685860">
        <w:rPr>
          <w:b/>
          <w:color w:val="000000"/>
          <w:szCs w:val="18"/>
        </w:rPr>
        <w:t>Líneas de acción</w:t>
      </w:r>
    </w:p>
    <w:p w:rsidR="00685860" w:rsidRPr="00685860" w:rsidRDefault="00685860" w:rsidP="00B40752">
      <w:pPr>
        <w:pStyle w:val="Texto"/>
        <w:spacing w:after="86" w:line="220" w:lineRule="exact"/>
        <w:ind w:left="1980" w:hanging="540"/>
      </w:pPr>
      <w:r w:rsidRPr="00685860">
        <w:t>•</w:t>
      </w:r>
      <w:r w:rsidRPr="00685860">
        <w:tab/>
        <w:t>Incluir a la cultura como un componente de las acciones y estrategias de prevención social.</w:t>
      </w:r>
    </w:p>
    <w:p w:rsidR="00685860" w:rsidRPr="00685860" w:rsidRDefault="00685860" w:rsidP="00B40752">
      <w:pPr>
        <w:pStyle w:val="Texto"/>
        <w:spacing w:after="86" w:line="220" w:lineRule="exact"/>
        <w:ind w:left="1980" w:hanging="540"/>
      </w:pPr>
      <w:r w:rsidRPr="00685860">
        <w:t>•</w:t>
      </w:r>
      <w:r w:rsidRPr="00685860">
        <w:tab/>
        <w:t>Vincular las acciones culturales con el programa de rescate de espacios públicos.</w:t>
      </w:r>
    </w:p>
    <w:p w:rsidR="00685860" w:rsidRPr="00685860" w:rsidRDefault="00685860" w:rsidP="00B40752">
      <w:pPr>
        <w:pStyle w:val="Texto"/>
        <w:spacing w:after="86" w:line="220" w:lineRule="exact"/>
        <w:ind w:left="1980" w:hanging="540"/>
      </w:pPr>
      <w:r w:rsidRPr="00685860">
        <w:t>•</w:t>
      </w:r>
      <w:r w:rsidRPr="00685860">
        <w:tab/>
        <w:t>Impulsar</w:t>
      </w:r>
      <w:r w:rsidRPr="00685860">
        <w:rPr>
          <w:spacing w:val="10"/>
        </w:rPr>
        <w:t xml:space="preserve"> </w:t>
      </w:r>
      <w:r w:rsidRPr="00685860">
        <w:t>un</w:t>
      </w:r>
      <w:r w:rsidRPr="00685860">
        <w:rPr>
          <w:spacing w:val="10"/>
        </w:rPr>
        <w:t xml:space="preserve"> </w:t>
      </w:r>
      <w:r w:rsidRPr="00685860">
        <w:rPr>
          <w:spacing w:val="-5"/>
        </w:rPr>
        <w:t>f</w:t>
      </w:r>
      <w:r w:rsidRPr="00685860">
        <w:t>ederalismo</w:t>
      </w:r>
      <w:r w:rsidRPr="00685860">
        <w:rPr>
          <w:spacing w:val="10"/>
        </w:rPr>
        <w:t xml:space="preserve"> </w:t>
      </w:r>
      <w:r w:rsidRPr="00685860">
        <w:t>cultural</w:t>
      </w:r>
      <w:r w:rsidRPr="00685860">
        <w:rPr>
          <w:spacing w:val="10"/>
        </w:rPr>
        <w:t xml:space="preserve"> </w:t>
      </w:r>
      <w:r w:rsidRPr="00685860">
        <w:t>que</w:t>
      </w:r>
      <w:r w:rsidRPr="00685860">
        <w:rPr>
          <w:spacing w:val="10"/>
        </w:rPr>
        <w:t xml:space="preserve"> </w:t>
      </w:r>
      <w:r w:rsidRPr="00685860">
        <w:rPr>
          <w:spacing w:val="-5"/>
        </w:rPr>
        <w:t>f</w:t>
      </w:r>
      <w:r w:rsidRPr="00685860">
        <w:t>ortalezca</w:t>
      </w:r>
      <w:r w:rsidRPr="00685860">
        <w:rPr>
          <w:spacing w:val="10"/>
        </w:rPr>
        <w:t xml:space="preserve"> </w:t>
      </w:r>
      <w:r w:rsidRPr="00685860">
        <w:t>a</w:t>
      </w:r>
      <w:r w:rsidRPr="00685860">
        <w:rPr>
          <w:spacing w:val="10"/>
        </w:rPr>
        <w:t xml:space="preserve"> </w:t>
      </w:r>
      <w:r w:rsidRPr="00685860">
        <w:t>las</w:t>
      </w:r>
      <w:r w:rsidRPr="00685860">
        <w:rPr>
          <w:spacing w:val="10"/>
        </w:rPr>
        <w:t xml:space="preserve"> </w:t>
      </w:r>
      <w:r w:rsidRPr="00685860">
        <w:t>entidades</w:t>
      </w:r>
      <w:r w:rsidRPr="00685860">
        <w:rPr>
          <w:spacing w:val="10"/>
        </w:rPr>
        <w:t xml:space="preserve"> </w:t>
      </w:r>
      <w:r w:rsidRPr="00685860">
        <w:rPr>
          <w:spacing w:val="-5"/>
        </w:rPr>
        <w:t>f</w:t>
      </w:r>
      <w:r w:rsidRPr="00685860">
        <w:t>ederativas</w:t>
      </w:r>
      <w:r w:rsidRPr="00685860">
        <w:rPr>
          <w:spacing w:val="10"/>
        </w:rPr>
        <w:t xml:space="preserve"> </w:t>
      </w:r>
      <w:r w:rsidRPr="00685860">
        <w:t>y</w:t>
      </w:r>
      <w:r w:rsidRPr="00685860">
        <w:rPr>
          <w:spacing w:val="10"/>
        </w:rPr>
        <w:t xml:space="preserve"> </w:t>
      </w:r>
      <w:r w:rsidRPr="00685860">
        <w:t>municipios,</w:t>
      </w:r>
      <w:r w:rsidRPr="00685860">
        <w:rPr>
          <w:spacing w:val="10"/>
        </w:rPr>
        <w:t xml:space="preserve"> </w:t>
      </w:r>
      <w:r w:rsidRPr="00685860">
        <w:t>para que asuman una m</w:t>
      </w:r>
      <w:r w:rsidRPr="00685860">
        <w:rPr>
          <w:spacing w:val="-5"/>
        </w:rPr>
        <w:t>a</w:t>
      </w:r>
      <w:r w:rsidRPr="00685860">
        <w:t>yor corresponsabilidad en la planeación cultural.</w:t>
      </w:r>
    </w:p>
    <w:p w:rsidR="00685860" w:rsidRPr="00685860" w:rsidRDefault="00685860" w:rsidP="00B40752">
      <w:pPr>
        <w:pStyle w:val="Texto"/>
        <w:spacing w:after="86" w:line="220" w:lineRule="exact"/>
        <w:ind w:left="1980" w:hanging="540"/>
      </w:pPr>
      <w:r w:rsidRPr="00685860">
        <w:t>•</w:t>
      </w:r>
      <w:r w:rsidRPr="00685860">
        <w:tab/>
        <w:t>Diseñar un programa nacional que promueva la lectura.</w:t>
      </w:r>
    </w:p>
    <w:p w:rsidR="00685860" w:rsidRPr="00685860" w:rsidRDefault="00685860" w:rsidP="00AD4FD0">
      <w:pPr>
        <w:pStyle w:val="Texto"/>
        <w:spacing w:line="220" w:lineRule="exact"/>
        <w:ind w:left="1980" w:hanging="540"/>
      </w:pPr>
      <w:r w:rsidRPr="00685860">
        <w:t>•</w:t>
      </w:r>
      <w:r w:rsidRPr="00685860">
        <w:tab/>
        <w:t>Organizar</w:t>
      </w:r>
      <w:r w:rsidRPr="00685860">
        <w:rPr>
          <w:spacing w:val="5"/>
        </w:rPr>
        <w:t xml:space="preserve"> </w:t>
      </w:r>
      <w:r w:rsidRPr="00685860">
        <w:t>un</w:t>
      </w:r>
      <w:r w:rsidRPr="00685860">
        <w:rPr>
          <w:spacing w:val="5"/>
        </w:rPr>
        <w:t xml:space="preserve"> </w:t>
      </w:r>
      <w:r w:rsidRPr="00685860">
        <w:t>programa</w:t>
      </w:r>
      <w:r w:rsidRPr="00685860">
        <w:rPr>
          <w:spacing w:val="5"/>
        </w:rPr>
        <w:t xml:space="preserve"> </w:t>
      </w:r>
      <w:r w:rsidRPr="00685860">
        <w:t>nacional</w:t>
      </w:r>
      <w:r w:rsidRPr="00685860">
        <w:rPr>
          <w:spacing w:val="5"/>
        </w:rPr>
        <w:t xml:space="preserve"> </w:t>
      </w:r>
      <w:r w:rsidRPr="00685860">
        <w:t>de</w:t>
      </w:r>
      <w:r w:rsidRPr="00685860">
        <w:rPr>
          <w:spacing w:val="5"/>
        </w:rPr>
        <w:t xml:space="preserve"> </w:t>
      </w:r>
      <w:r w:rsidRPr="00685860">
        <w:t>grupos</w:t>
      </w:r>
      <w:r w:rsidRPr="00685860">
        <w:rPr>
          <w:spacing w:val="5"/>
        </w:rPr>
        <w:t xml:space="preserve"> </w:t>
      </w:r>
      <w:r w:rsidRPr="00685860">
        <w:t>artísticos</w:t>
      </w:r>
      <w:r w:rsidRPr="00685860">
        <w:rPr>
          <w:spacing w:val="5"/>
        </w:rPr>
        <w:t xml:space="preserve"> </w:t>
      </w:r>
      <w:r w:rsidRPr="00685860">
        <w:t>comunitarios</w:t>
      </w:r>
      <w:r w:rsidRPr="00685860">
        <w:rPr>
          <w:spacing w:val="5"/>
        </w:rPr>
        <w:t xml:space="preserve"> </w:t>
      </w:r>
      <w:r w:rsidRPr="00685860">
        <w:t>para</w:t>
      </w:r>
      <w:r w:rsidRPr="00685860">
        <w:rPr>
          <w:spacing w:val="5"/>
        </w:rPr>
        <w:t xml:space="preserve"> </w:t>
      </w:r>
      <w:r w:rsidRPr="00685860">
        <w:t>la</w:t>
      </w:r>
      <w:r w:rsidRPr="00685860">
        <w:rPr>
          <w:spacing w:val="5"/>
        </w:rPr>
        <w:t xml:space="preserve"> </w:t>
      </w:r>
      <w:r w:rsidRPr="00685860">
        <w:t>inclusión</w:t>
      </w:r>
      <w:r w:rsidRPr="00685860">
        <w:rPr>
          <w:spacing w:val="5"/>
        </w:rPr>
        <w:t xml:space="preserve"> </w:t>
      </w:r>
      <w:r w:rsidRPr="00685860">
        <w:t>de</w:t>
      </w:r>
      <w:r w:rsidRPr="00685860">
        <w:rPr>
          <w:spacing w:val="5"/>
        </w:rPr>
        <w:t xml:space="preserve"> </w:t>
      </w:r>
      <w:r w:rsidRPr="00685860">
        <w:t>niños</w:t>
      </w:r>
      <w:r w:rsidRPr="00685860">
        <w:rPr>
          <w:spacing w:val="5"/>
        </w:rPr>
        <w:t xml:space="preserve"> </w:t>
      </w:r>
      <w:r w:rsidRPr="00685860">
        <w:t>y jóvenes.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28" w:lineRule="exact"/>
              <w:ind w:left="2362" w:hanging="1728"/>
              <w:rPr>
                <w:b/>
                <w:color w:val="000000"/>
                <w:szCs w:val="18"/>
              </w:rPr>
            </w:pPr>
            <w:r w:rsidRPr="00DB1649">
              <w:rPr>
                <w:b/>
              </w:rPr>
              <w:t xml:space="preserve">Estrategia 3.3.2. </w:t>
            </w:r>
            <w:r w:rsidRPr="00DB1649">
              <w:rPr>
                <w:b/>
              </w:rPr>
              <w:tab/>
              <w:t>Asegurar</w:t>
            </w:r>
            <w:r w:rsidRPr="00DB1649">
              <w:rPr>
                <w:b/>
                <w:i/>
              </w:rPr>
              <w:t xml:space="preserve"> </w:t>
            </w:r>
            <w:r w:rsidRPr="00DB1649">
              <w:rPr>
                <w:b/>
              </w:rPr>
              <w:t>las</w:t>
            </w:r>
            <w:r w:rsidRPr="00DB1649">
              <w:rPr>
                <w:b/>
                <w:i/>
              </w:rPr>
              <w:t xml:space="preserve"> </w:t>
            </w:r>
            <w:r w:rsidRPr="00DB1649">
              <w:rPr>
                <w:b/>
              </w:rPr>
              <w:t>condiciones</w:t>
            </w:r>
            <w:r w:rsidRPr="00DB1649">
              <w:rPr>
                <w:b/>
                <w:i/>
              </w:rPr>
              <w:t xml:space="preserve"> </w:t>
            </w:r>
            <w:r w:rsidRPr="00DB1649">
              <w:rPr>
                <w:b/>
              </w:rPr>
              <w:t>para</w:t>
            </w:r>
            <w:r w:rsidRPr="00DB1649">
              <w:rPr>
                <w:b/>
                <w:i/>
              </w:rPr>
              <w:t xml:space="preserve"> </w:t>
            </w:r>
            <w:r w:rsidRPr="00DB1649">
              <w:rPr>
                <w:b/>
              </w:rPr>
              <w:t>que</w:t>
            </w:r>
            <w:r w:rsidRPr="00DB1649">
              <w:rPr>
                <w:b/>
                <w:i/>
              </w:rPr>
              <w:t xml:space="preserve"> </w:t>
            </w:r>
            <w:r w:rsidRPr="00DB1649">
              <w:rPr>
                <w:b/>
              </w:rPr>
              <w:t>la</w:t>
            </w:r>
            <w:r w:rsidRPr="00DB1649">
              <w:rPr>
                <w:b/>
                <w:i/>
              </w:rPr>
              <w:t xml:space="preserve"> </w:t>
            </w:r>
            <w:r w:rsidRPr="00DB1649">
              <w:rPr>
                <w:b/>
              </w:rPr>
              <w:t>infraestructura</w:t>
            </w:r>
            <w:r w:rsidRPr="00DB1649">
              <w:rPr>
                <w:b/>
                <w:i/>
              </w:rPr>
              <w:t xml:space="preserve"> </w:t>
            </w:r>
            <w:r w:rsidRPr="00DB1649">
              <w:rPr>
                <w:b/>
              </w:rPr>
              <w:t>cultural permita disponer de espacios adecuados para la difusión de la cultura en todo el país.</w:t>
            </w:r>
          </w:p>
        </w:tc>
      </w:tr>
    </w:tbl>
    <w:p w:rsidR="00685860" w:rsidRPr="00685860" w:rsidRDefault="00685860" w:rsidP="00AD4FD0">
      <w:pPr>
        <w:pStyle w:val="Texto"/>
        <w:spacing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20" w:lineRule="exact"/>
        <w:ind w:left="1980" w:hanging="540"/>
      </w:pPr>
      <w:r w:rsidRPr="00685860">
        <w:t>•</w:t>
      </w:r>
      <w:r w:rsidRPr="00685860">
        <w:tab/>
        <w:t>Realizar</w:t>
      </w:r>
      <w:r w:rsidRPr="00685860">
        <w:rPr>
          <w:spacing w:val="-5"/>
        </w:rPr>
        <w:t xml:space="preserve"> </w:t>
      </w:r>
      <w:r w:rsidRPr="00685860">
        <w:t>un</w:t>
      </w:r>
      <w:r w:rsidRPr="00685860">
        <w:rPr>
          <w:spacing w:val="-5"/>
        </w:rPr>
        <w:t xml:space="preserve"> </w:t>
      </w:r>
      <w:r w:rsidRPr="00685860">
        <w:t>trabajo</w:t>
      </w:r>
      <w:r w:rsidRPr="00685860">
        <w:rPr>
          <w:spacing w:val="-5"/>
        </w:rPr>
        <w:t xml:space="preserve"> </w:t>
      </w:r>
      <w:r w:rsidRPr="00685860">
        <w:t>intensivo</w:t>
      </w:r>
      <w:r w:rsidRPr="00685860">
        <w:rPr>
          <w:spacing w:val="-5"/>
        </w:rPr>
        <w:t xml:space="preserve"> </w:t>
      </w:r>
      <w:r w:rsidRPr="00685860">
        <w:t>de</w:t>
      </w:r>
      <w:r w:rsidRPr="00685860">
        <w:rPr>
          <w:spacing w:val="-5"/>
        </w:rPr>
        <w:t xml:space="preserve"> </w:t>
      </w:r>
      <w:r w:rsidRPr="00685860">
        <w:t>evaluación,</w:t>
      </w:r>
      <w:r w:rsidRPr="00685860">
        <w:rPr>
          <w:spacing w:val="-5"/>
        </w:rPr>
        <w:t xml:space="preserve"> </w:t>
      </w:r>
      <w:r w:rsidRPr="00685860">
        <w:t>mantenimiento</w:t>
      </w:r>
      <w:r w:rsidRPr="00685860">
        <w:rPr>
          <w:spacing w:val="-5"/>
        </w:rPr>
        <w:t xml:space="preserve"> </w:t>
      </w:r>
      <w:r w:rsidRPr="00685860">
        <w:t>y</w:t>
      </w:r>
      <w:r w:rsidRPr="00685860">
        <w:rPr>
          <w:spacing w:val="-5"/>
        </w:rPr>
        <w:t xml:space="preserve"> </w:t>
      </w:r>
      <w:r w:rsidRPr="00685860">
        <w:t>actualización</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infraestructura y los espacios culturales existentes en todo el territorio nacional.</w:t>
      </w:r>
    </w:p>
    <w:p w:rsidR="00685860" w:rsidRPr="00685860" w:rsidRDefault="00685860" w:rsidP="00AD4FD0">
      <w:pPr>
        <w:pStyle w:val="Texto"/>
        <w:spacing w:line="220" w:lineRule="exact"/>
        <w:ind w:left="1980" w:hanging="540"/>
      </w:pPr>
      <w:r w:rsidRPr="00685860">
        <w:t>•</w:t>
      </w:r>
      <w:r w:rsidRPr="00685860">
        <w:tab/>
        <w:t>Generar nuevas modalidades de espacios multifuncionales y comunitarios, para el desarrollo de actividades culturales en zonas y municipios con m</w:t>
      </w:r>
      <w:r w:rsidRPr="00685860">
        <w:rPr>
          <w:spacing w:val="-5"/>
        </w:rPr>
        <w:t>a</w:t>
      </w:r>
      <w:r w:rsidRPr="00685860">
        <w:t xml:space="preserve">yores índices de marginación y necesidad de </w:t>
      </w:r>
      <w:r w:rsidRPr="00685860">
        <w:rPr>
          <w:spacing w:val="-5"/>
        </w:rPr>
        <w:t>f</w:t>
      </w:r>
      <w:r w:rsidRPr="00685860">
        <w:t>ortalecimiento del tejido social.</w:t>
      </w:r>
    </w:p>
    <w:p w:rsidR="00685860" w:rsidRPr="00685860" w:rsidRDefault="00685860" w:rsidP="00AD4FD0">
      <w:pPr>
        <w:pStyle w:val="Texto"/>
        <w:spacing w:line="220" w:lineRule="exact"/>
        <w:ind w:left="1980" w:hanging="540"/>
      </w:pPr>
      <w:r w:rsidRPr="00685860">
        <w:t>•</w:t>
      </w:r>
      <w:r w:rsidRPr="00685860">
        <w:tab/>
        <w:t>Dotar</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infraestructura</w:t>
      </w:r>
      <w:r w:rsidRPr="00685860">
        <w:rPr>
          <w:spacing w:val="-5"/>
        </w:rPr>
        <w:t xml:space="preserve"> </w:t>
      </w:r>
      <w:r w:rsidRPr="00685860">
        <w:t>cultural,</w:t>
      </w:r>
      <w:r w:rsidRPr="00685860">
        <w:rPr>
          <w:spacing w:val="-5"/>
        </w:rPr>
        <w:t xml:space="preserve"> </w:t>
      </w:r>
      <w:r w:rsidRPr="00685860">
        <w:t>creada</w:t>
      </w:r>
      <w:r w:rsidRPr="00685860">
        <w:rPr>
          <w:spacing w:val="-5"/>
        </w:rPr>
        <w:t xml:space="preserve"> </w:t>
      </w:r>
      <w:r w:rsidRPr="00685860">
        <w:t>en</w:t>
      </w:r>
      <w:r w:rsidRPr="00685860">
        <w:rPr>
          <w:spacing w:val="-5"/>
        </w:rPr>
        <w:t xml:space="preserve"> </w:t>
      </w:r>
      <w:r w:rsidRPr="00685860">
        <w:t>años</w:t>
      </w:r>
      <w:r w:rsidRPr="00685860">
        <w:rPr>
          <w:spacing w:val="-5"/>
        </w:rPr>
        <w:t xml:space="preserve"> </w:t>
      </w:r>
      <w:r w:rsidRPr="00685860">
        <w:t>recientes,</w:t>
      </w:r>
      <w:r w:rsidRPr="00685860">
        <w:rPr>
          <w:spacing w:val="-5"/>
        </w:rPr>
        <w:t xml:space="preserve"> </w:t>
      </w:r>
      <w:r w:rsidRPr="00685860">
        <w:t>de</w:t>
      </w:r>
      <w:r w:rsidRPr="00685860">
        <w:rPr>
          <w:spacing w:val="-5"/>
        </w:rPr>
        <w:t xml:space="preserve"> </w:t>
      </w:r>
      <w:r w:rsidRPr="00685860">
        <w:t>mecanismos</w:t>
      </w:r>
      <w:r w:rsidRPr="00685860">
        <w:rPr>
          <w:spacing w:val="-5"/>
        </w:rPr>
        <w:t xml:space="preserve"> </w:t>
      </w:r>
      <w:r w:rsidRPr="00685860">
        <w:t>ágiles</w:t>
      </w:r>
      <w:r w:rsidRPr="00685860">
        <w:rPr>
          <w:spacing w:val="-5"/>
        </w:rPr>
        <w:t xml:space="preserve"> </w:t>
      </w:r>
      <w:r w:rsidRPr="00685860">
        <w:t>de</w:t>
      </w:r>
      <w:r w:rsidRPr="00685860">
        <w:rPr>
          <w:spacing w:val="-5"/>
        </w:rPr>
        <w:t xml:space="preserve"> </w:t>
      </w:r>
      <w:r w:rsidRPr="00685860">
        <w:t>operación y gestión.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28" w:lineRule="exact"/>
              <w:ind w:left="2362" w:hanging="1728"/>
              <w:rPr>
                <w:b/>
                <w:color w:val="000000"/>
                <w:szCs w:val="18"/>
              </w:rPr>
            </w:pPr>
            <w:r w:rsidRPr="00DB1649">
              <w:rPr>
                <w:b/>
              </w:rPr>
              <w:t>Estrategia 3.3.3.</w:t>
            </w:r>
            <w:r w:rsidRPr="00DB1649">
              <w:rPr>
                <w:b/>
              </w:rPr>
              <w:tab/>
              <w:t>Proteger y preservar el patrimonio cultural nacional.</w:t>
            </w:r>
          </w:p>
        </w:tc>
      </w:tr>
    </w:tbl>
    <w:p w:rsidR="00685860" w:rsidRPr="00030601" w:rsidRDefault="00685860" w:rsidP="00AD4FD0">
      <w:pPr>
        <w:pStyle w:val="Texto"/>
        <w:spacing w:line="220" w:lineRule="exact"/>
        <w:ind w:left="2448" w:hanging="1728"/>
        <w:rPr>
          <w:b/>
        </w:rPr>
      </w:pPr>
      <w:r w:rsidRPr="00030601">
        <w:rPr>
          <w:b/>
        </w:rPr>
        <w:t>Líneas de acción</w:t>
      </w:r>
    </w:p>
    <w:p w:rsidR="00685860" w:rsidRPr="00685860" w:rsidRDefault="00685860" w:rsidP="00AD4FD0">
      <w:pPr>
        <w:pStyle w:val="Texto"/>
        <w:spacing w:line="220" w:lineRule="exact"/>
        <w:ind w:left="1980" w:hanging="540"/>
      </w:pPr>
      <w:r w:rsidRPr="00685860">
        <w:t>•</w:t>
      </w:r>
      <w:r w:rsidRPr="00685860">
        <w:tab/>
        <w:t>Promover un amplio programa de rescate y rehabilitación de los centros históricos del país.</w:t>
      </w:r>
    </w:p>
    <w:p w:rsidR="00685860" w:rsidRPr="00685860" w:rsidRDefault="00685860" w:rsidP="00AD4FD0">
      <w:pPr>
        <w:pStyle w:val="Texto"/>
        <w:spacing w:line="220" w:lineRule="exact"/>
        <w:ind w:left="1980" w:hanging="540"/>
      </w:pPr>
      <w:r w:rsidRPr="00685860">
        <w:t>•</w:t>
      </w:r>
      <w:r w:rsidRPr="00685860">
        <w:tab/>
        <w:t>Impulsar</w:t>
      </w:r>
      <w:r w:rsidRPr="00685860">
        <w:rPr>
          <w:spacing w:val="15"/>
        </w:rPr>
        <w:t xml:space="preserve"> </w:t>
      </w:r>
      <w:r w:rsidRPr="00685860">
        <w:t>la</w:t>
      </w:r>
      <w:r w:rsidRPr="00685860">
        <w:rPr>
          <w:spacing w:val="15"/>
        </w:rPr>
        <w:t xml:space="preserve"> </w:t>
      </w:r>
      <w:r w:rsidRPr="00685860">
        <w:t>participación</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organismos</w:t>
      </w:r>
      <w:r w:rsidRPr="00685860">
        <w:rPr>
          <w:spacing w:val="15"/>
        </w:rPr>
        <w:t xml:space="preserve"> </w:t>
      </w:r>
      <w:r w:rsidRPr="00685860">
        <w:t>culturales</w:t>
      </w:r>
      <w:r w:rsidRPr="00685860">
        <w:rPr>
          <w:spacing w:val="15"/>
        </w:rPr>
        <w:t xml:space="preserve"> </w:t>
      </w:r>
      <w:r w:rsidRPr="00685860">
        <w:t>en</w:t>
      </w:r>
      <w:r w:rsidRPr="00685860">
        <w:rPr>
          <w:spacing w:val="15"/>
        </w:rPr>
        <w:t xml:space="preserve"> </w:t>
      </w:r>
      <w:r w:rsidRPr="00685860">
        <w:t>la</w:t>
      </w:r>
      <w:r w:rsidRPr="00685860">
        <w:rPr>
          <w:spacing w:val="15"/>
        </w:rPr>
        <w:t xml:space="preserve"> </w:t>
      </w:r>
      <w:r w:rsidRPr="00685860">
        <w:t>elaboración</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programas</w:t>
      </w:r>
      <w:r w:rsidRPr="00685860">
        <w:rPr>
          <w:spacing w:val="15"/>
        </w:rPr>
        <w:t xml:space="preserve"> </w:t>
      </w:r>
      <w:r w:rsidRPr="00685860">
        <w:t>de desarrollo urbano y medio ambiente.</w:t>
      </w:r>
    </w:p>
    <w:p w:rsidR="00685860" w:rsidRPr="00685860" w:rsidRDefault="00685860" w:rsidP="00AD4FD0">
      <w:pPr>
        <w:pStyle w:val="Texto"/>
        <w:spacing w:line="220" w:lineRule="exact"/>
        <w:ind w:left="1980" w:hanging="540"/>
      </w:pPr>
      <w:r w:rsidRPr="00685860">
        <w:t>•</w:t>
      </w:r>
      <w:r w:rsidRPr="00685860">
        <w:tab/>
        <w:t>Fomentar la exploración y el rescate de sitios arqueológicos que trazarán un nuevo mapa de la herencia y el pasado prehispánicos del país.</w:t>
      </w:r>
    </w:p>
    <w:p w:rsidR="00685860" w:rsidRPr="00685860" w:rsidRDefault="00685860" w:rsidP="00AD4FD0">
      <w:pPr>
        <w:pStyle w:val="Texto"/>
        <w:spacing w:line="220" w:lineRule="exact"/>
        <w:ind w:left="1980" w:hanging="540"/>
      </w:pPr>
      <w:r w:rsidRPr="00685860">
        <w:t>•</w:t>
      </w:r>
      <w:r w:rsidRPr="00685860">
        <w:tab/>
        <w:t>Reconoce</w:t>
      </w:r>
      <w:r w:rsidRPr="00685860">
        <w:rPr>
          <w:spacing w:val="-5"/>
        </w:rPr>
        <w:t>r</w:t>
      </w:r>
      <w:r w:rsidRPr="00685860">
        <w:t>, valora</w:t>
      </w:r>
      <w:r w:rsidRPr="00685860">
        <w:rPr>
          <w:spacing w:val="-5"/>
        </w:rPr>
        <w:t>r</w:t>
      </w:r>
      <w:r w:rsidRPr="00685860">
        <w:t>, promover y difundir las culturas indígenas vivas en todas sus expresiones y como parte esencial de la identidad y la cultura nacionales.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38" w:lineRule="exact"/>
              <w:ind w:left="2362" w:hanging="1728"/>
              <w:rPr>
                <w:b/>
                <w:color w:val="000000"/>
                <w:szCs w:val="18"/>
              </w:rPr>
            </w:pPr>
            <w:r w:rsidRPr="00DB1649">
              <w:rPr>
                <w:b/>
              </w:rPr>
              <w:t xml:space="preserve">Estrategia 3.3.4. </w:t>
            </w:r>
            <w:r w:rsidRPr="00DB1649">
              <w:rPr>
                <w:b/>
              </w:rPr>
              <w:tab/>
              <w:t>Fomentar</w:t>
            </w:r>
            <w:r w:rsidRPr="00DB1649">
              <w:rPr>
                <w:b/>
                <w:i/>
              </w:rPr>
              <w:t xml:space="preserve"> </w:t>
            </w:r>
            <w:r w:rsidRPr="00DB1649">
              <w:rPr>
                <w:b/>
              </w:rPr>
              <w:t>el</w:t>
            </w:r>
            <w:r w:rsidRPr="00DB1649">
              <w:rPr>
                <w:b/>
                <w:i/>
              </w:rPr>
              <w:t xml:space="preserve"> </w:t>
            </w:r>
            <w:r w:rsidRPr="00DB1649">
              <w:rPr>
                <w:b/>
              </w:rPr>
              <w:t>desarrollo</w:t>
            </w:r>
            <w:r w:rsidRPr="00DB1649">
              <w:rPr>
                <w:b/>
                <w:i/>
              </w:rPr>
              <w:t xml:space="preserve"> </w:t>
            </w:r>
            <w:r w:rsidRPr="00DB1649">
              <w:rPr>
                <w:b/>
              </w:rPr>
              <w:t>cultural</w:t>
            </w:r>
            <w:r w:rsidRPr="00DB1649">
              <w:rPr>
                <w:b/>
                <w:i/>
              </w:rPr>
              <w:t xml:space="preserve"> </w:t>
            </w:r>
            <w:r w:rsidRPr="00DB1649">
              <w:rPr>
                <w:b/>
              </w:rPr>
              <w:t>del</w:t>
            </w:r>
            <w:r w:rsidRPr="00DB1649">
              <w:rPr>
                <w:b/>
                <w:i/>
              </w:rPr>
              <w:t xml:space="preserve"> </w:t>
            </w:r>
            <w:r w:rsidRPr="00DB1649">
              <w:rPr>
                <w:b/>
              </w:rPr>
              <w:t>país</w:t>
            </w:r>
            <w:r w:rsidRPr="00DB1649">
              <w:rPr>
                <w:b/>
                <w:i/>
              </w:rPr>
              <w:t xml:space="preserve"> </w:t>
            </w:r>
            <w:r w:rsidRPr="00DB1649">
              <w:rPr>
                <w:b/>
              </w:rPr>
              <w:t>a</w:t>
            </w:r>
            <w:r w:rsidRPr="00DB1649">
              <w:rPr>
                <w:b/>
                <w:i/>
              </w:rPr>
              <w:t xml:space="preserve"> </w:t>
            </w:r>
            <w:r w:rsidRPr="00DB1649">
              <w:rPr>
                <w:b/>
              </w:rPr>
              <w:t>tr</w:t>
            </w:r>
            <w:r w:rsidRPr="00DB1649">
              <w:rPr>
                <w:b/>
                <w:spacing w:val="-5"/>
              </w:rPr>
              <w:t>a</w:t>
            </w:r>
            <w:r w:rsidRPr="00DB1649">
              <w:rPr>
                <w:b/>
              </w:rPr>
              <w:t>vés</w:t>
            </w:r>
            <w:r w:rsidRPr="00DB1649">
              <w:rPr>
                <w:b/>
                <w:i/>
              </w:rPr>
              <w:t xml:space="preserve"> </w:t>
            </w:r>
            <w:r w:rsidRPr="00DB1649">
              <w:rPr>
                <w:b/>
              </w:rPr>
              <w:t>del</w:t>
            </w:r>
            <w:r w:rsidRPr="00DB1649">
              <w:rPr>
                <w:b/>
                <w:i/>
              </w:rPr>
              <w:t xml:space="preserve"> </w:t>
            </w:r>
            <w:r w:rsidRPr="00DB1649">
              <w:rPr>
                <w:b/>
              </w:rPr>
              <w:t>apoyo</w:t>
            </w:r>
            <w:r w:rsidRPr="00DB1649">
              <w:rPr>
                <w:b/>
                <w:i/>
              </w:rPr>
              <w:t xml:space="preserve"> </w:t>
            </w:r>
            <w:r w:rsidRPr="00DB1649">
              <w:rPr>
                <w:b/>
              </w:rPr>
              <w:t>a industrias culturales y vinculando la inversión en cultura con otras actividades productivas.</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7" w:hanging="547"/>
        <w:rPr>
          <w:color w:val="000000"/>
          <w:szCs w:val="18"/>
        </w:rPr>
      </w:pPr>
      <w:r w:rsidRPr="00685860">
        <w:rPr>
          <w:color w:val="000000"/>
          <w:szCs w:val="18"/>
        </w:rPr>
        <w:t>•</w:t>
      </w:r>
      <w:r w:rsidRPr="00685860">
        <w:rPr>
          <w:color w:val="000000"/>
          <w:szCs w:val="18"/>
        </w:rPr>
        <w:tab/>
        <w:t>Incentivar la creación de industrias culturales y apoyar las ya creadas a tr</w:t>
      </w:r>
      <w:r w:rsidRPr="00685860">
        <w:rPr>
          <w:color w:val="000000"/>
          <w:spacing w:val="-5"/>
          <w:szCs w:val="18"/>
        </w:rPr>
        <w:t>a</w:t>
      </w:r>
      <w:r w:rsidRPr="00685860">
        <w:rPr>
          <w:color w:val="000000"/>
          <w:szCs w:val="18"/>
        </w:rPr>
        <w:t>vés de los programas de MIPYMES.</w:t>
      </w:r>
    </w:p>
    <w:p w:rsidR="00685860" w:rsidRPr="00685860" w:rsidRDefault="00685860" w:rsidP="000F77C6">
      <w:pPr>
        <w:pStyle w:val="Texto"/>
        <w:spacing w:line="238" w:lineRule="exact"/>
        <w:ind w:left="1980" w:hanging="540"/>
      </w:pPr>
      <w:r w:rsidRPr="00685860">
        <w:t>•</w:t>
      </w:r>
      <w:r w:rsidRPr="00685860">
        <w:tab/>
        <w:t>Impulsar</w:t>
      </w:r>
      <w:r w:rsidRPr="00685860">
        <w:rPr>
          <w:spacing w:val="25"/>
        </w:rPr>
        <w:t xml:space="preserve"> </w:t>
      </w:r>
      <w:r w:rsidRPr="00685860">
        <w:t>el</w:t>
      </w:r>
      <w:r w:rsidRPr="00685860">
        <w:rPr>
          <w:spacing w:val="25"/>
        </w:rPr>
        <w:t xml:space="preserve"> </w:t>
      </w:r>
      <w:r w:rsidRPr="00685860">
        <w:t>desarrollo</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industria</w:t>
      </w:r>
      <w:r w:rsidRPr="00685860">
        <w:rPr>
          <w:spacing w:val="25"/>
        </w:rPr>
        <w:t xml:space="preserve"> </w:t>
      </w:r>
      <w:r w:rsidRPr="00685860">
        <w:t>cinematográfica</w:t>
      </w:r>
      <w:r w:rsidRPr="00685860">
        <w:rPr>
          <w:spacing w:val="10"/>
        </w:rPr>
        <w:t xml:space="preserve"> </w:t>
      </w:r>
      <w:r w:rsidRPr="00685860">
        <w:t>nacional</w:t>
      </w:r>
      <w:r w:rsidRPr="00685860">
        <w:rPr>
          <w:spacing w:val="25"/>
        </w:rPr>
        <w:t xml:space="preserve"> </w:t>
      </w:r>
      <w:r w:rsidRPr="00685860">
        <w:t>de</w:t>
      </w:r>
      <w:r w:rsidRPr="00685860">
        <w:rPr>
          <w:spacing w:val="25"/>
        </w:rPr>
        <w:t xml:space="preserve"> </w:t>
      </w:r>
      <w:r w:rsidRPr="00685860">
        <w:t>producciones</w:t>
      </w:r>
      <w:r w:rsidRPr="00685860">
        <w:rPr>
          <w:spacing w:val="25"/>
        </w:rPr>
        <w:t xml:space="preserve"> </w:t>
      </w:r>
      <w:r w:rsidRPr="00685860">
        <w:t>nacionales</w:t>
      </w:r>
      <w:r w:rsidRPr="00685860">
        <w:rPr>
          <w:spacing w:val="25"/>
        </w:rPr>
        <w:t xml:space="preserve"> </w:t>
      </w:r>
      <w:r w:rsidRPr="00685860">
        <w:t>y extranjeras realizadas en territorio nacional.</w:t>
      </w:r>
    </w:p>
    <w:p w:rsidR="00685860" w:rsidRPr="00685860" w:rsidRDefault="00685860" w:rsidP="000F77C6">
      <w:pPr>
        <w:pStyle w:val="Texto"/>
        <w:spacing w:line="238" w:lineRule="exact"/>
        <w:ind w:left="1987" w:hanging="547"/>
      </w:pPr>
      <w:r w:rsidRPr="00685860">
        <w:lastRenderedPageBreak/>
        <w:t>•</w:t>
      </w:r>
      <w:r w:rsidRPr="00685860">
        <w:tab/>
        <w:t>Estimular la producción artesanal y f</w:t>
      </w:r>
      <w:r w:rsidRPr="00685860">
        <w:rPr>
          <w:spacing w:val="-5"/>
        </w:rPr>
        <w:t>a</w:t>
      </w:r>
      <w:r w:rsidRPr="00685860">
        <w:t>vorecer su organización a tr</w:t>
      </w:r>
      <w:r w:rsidRPr="00685860">
        <w:rPr>
          <w:spacing w:val="-5"/>
        </w:rPr>
        <w:t>a</w:t>
      </w:r>
      <w:r w:rsidRPr="00685860">
        <w:t>vés de pequeñas y medianas empresas.</w:t>
      </w:r>
    </w:p>
    <w:p w:rsidR="00685860" w:rsidRPr="00685860" w:rsidRDefault="00685860" w:rsidP="000F77C6">
      <w:pPr>
        <w:pStyle w:val="Texto"/>
        <w:spacing w:line="238" w:lineRule="exact"/>
        <w:ind w:left="1980" w:hanging="540"/>
      </w:pPr>
      <w:r w:rsidRPr="00685860">
        <w:t>•</w:t>
      </w:r>
      <w:r w:rsidRPr="00685860">
        <w:tab/>
        <w:t>Armonizar</w:t>
      </w:r>
      <w:r w:rsidRPr="00685860">
        <w:rPr>
          <w:spacing w:val="5"/>
        </w:rPr>
        <w:t xml:space="preserve"> </w:t>
      </w:r>
      <w:r w:rsidRPr="00685860">
        <w:t>la</w:t>
      </w:r>
      <w:r w:rsidRPr="00685860">
        <w:rPr>
          <w:spacing w:val="5"/>
        </w:rPr>
        <w:t xml:space="preserve"> </w:t>
      </w:r>
      <w:r w:rsidRPr="00685860">
        <w:t>conservación</w:t>
      </w:r>
      <w:r w:rsidRPr="00685860">
        <w:rPr>
          <w:spacing w:val="5"/>
        </w:rPr>
        <w:t xml:space="preserve"> </w:t>
      </w:r>
      <w:r w:rsidRPr="00685860">
        <w:t>y</w:t>
      </w:r>
      <w:r w:rsidRPr="00685860">
        <w:rPr>
          <w:spacing w:val="5"/>
        </w:rPr>
        <w:t xml:space="preserve"> </w:t>
      </w:r>
      <w:r w:rsidRPr="00685860">
        <w:t>protección</w:t>
      </w:r>
      <w:r w:rsidRPr="00685860">
        <w:rPr>
          <w:spacing w:val="5"/>
        </w:rPr>
        <w:t xml:space="preserve"> </w:t>
      </w:r>
      <w:r w:rsidRPr="00685860">
        <w:t>del</w:t>
      </w:r>
      <w:r w:rsidRPr="00685860">
        <w:rPr>
          <w:spacing w:val="5"/>
        </w:rPr>
        <w:t xml:space="preserve"> </w:t>
      </w:r>
      <w:r w:rsidRPr="00685860">
        <w:t>patrimonio</w:t>
      </w:r>
      <w:r w:rsidRPr="00685860">
        <w:rPr>
          <w:spacing w:val="5"/>
        </w:rPr>
        <w:t xml:space="preserve"> </w:t>
      </w:r>
      <w:r w:rsidRPr="00685860">
        <w:t>cultural</w:t>
      </w:r>
      <w:r w:rsidRPr="00685860">
        <w:rPr>
          <w:spacing w:val="5"/>
        </w:rPr>
        <w:t xml:space="preserve"> </w:t>
      </w:r>
      <w:r w:rsidRPr="00685860">
        <w:t>con</w:t>
      </w:r>
      <w:r w:rsidRPr="00685860">
        <w:rPr>
          <w:spacing w:val="5"/>
        </w:rPr>
        <w:t xml:space="preserve"> </w:t>
      </w:r>
      <w:r w:rsidRPr="00685860">
        <w:t>una</w:t>
      </w:r>
      <w:r w:rsidRPr="00685860">
        <w:rPr>
          <w:spacing w:val="5"/>
        </w:rPr>
        <w:t xml:space="preserve"> </w:t>
      </w:r>
      <w:r w:rsidRPr="00685860">
        <w:t>vinculación</w:t>
      </w:r>
      <w:r w:rsidRPr="00685860">
        <w:rPr>
          <w:spacing w:val="5"/>
        </w:rPr>
        <w:t xml:space="preserve"> </w:t>
      </w:r>
      <w:r w:rsidRPr="00685860">
        <w:t>más</w:t>
      </w:r>
      <w:r w:rsidRPr="00685860">
        <w:rPr>
          <w:spacing w:val="5"/>
        </w:rPr>
        <w:t xml:space="preserve"> </w:t>
      </w:r>
      <w:r w:rsidRPr="00685860">
        <w:t>eficaz entre la cultura y la promoción turística que detone el empleo y el desarrollo regional.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38" w:lineRule="exact"/>
              <w:ind w:left="2362" w:hanging="1728"/>
              <w:rPr>
                <w:b/>
                <w:color w:val="000000"/>
                <w:szCs w:val="18"/>
              </w:rPr>
            </w:pPr>
            <w:r w:rsidRPr="00DB1649">
              <w:rPr>
                <w:b/>
              </w:rPr>
              <w:t xml:space="preserve">Estrategia 3.3.5. </w:t>
            </w:r>
            <w:r w:rsidRPr="00DB1649">
              <w:rPr>
                <w:b/>
              </w:rPr>
              <w:tab/>
              <w:t>Posibilitar</w:t>
            </w:r>
            <w:r w:rsidRPr="00DB1649">
              <w:rPr>
                <w:b/>
                <w:spacing w:val="25"/>
              </w:rPr>
              <w:t xml:space="preserve"> </w:t>
            </w:r>
            <w:r w:rsidRPr="00DB1649">
              <w:rPr>
                <w:b/>
              </w:rPr>
              <w:t>el</w:t>
            </w:r>
            <w:r w:rsidRPr="00DB1649">
              <w:rPr>
                <w:b/>
                <w:spacing w:val="25"/>
              </w:rPr>
              <w:t xml:space="preserve"> </w:t>
            </w:r>
            <w:r w:rsidRPr="00DB1649">
              <w:rPr>
                <w:b/>
              </w:rPr>
              <w:t>acceso</w:t>
            </w:r>
            <w:r w:rsidRPr="00DB1649">
              <w:rPr>
                <w:b/>
                <w:spacing w:val="25"/>
              </w:rPr>
              <w:t xml:space="preserve"> </w:t>
            </w:r>
            <w:r w:rsidRPr="00DB1649">
              <w:rPr>
                <w:b/>
              </w:rPr>
              <w:t>universal</w:t>
            </w:r>
            <w:r w:rsidRPr="00DB1649">
              <w:rPr>
                <w:b/>
                <w:spacing w:val="25"/>
              </w:rPr>
              <w:t xml:space="preserve"> </w:t>
            </w:r>
            <w:r w:rsidRPr="00DB1649">
              <w:rPr>
                <w:b/>
              </w:rPr>
              <w:t>a</w:t>
            </w:r>
            <w:r w:rsidRPr="00DB1649">
              <w:rPr>
                <w:b/>
                <w:spacing w:val="25"/>
              </w:rPr>
              <w:t xml:space="preserve"> </w:t>
            </w:r>
            <w:r w:rsidRPr="00DB1649">
              <w:rPr>
                <w:b/>
              </w:rPr>
              <w:t>la</w:t>
            </w:r>
            <w:r w:rsidRPr="00DB1649">
              <w:rPr>
                <w:b/>
                <w:spacing w:val="25"/>
              </w:rPr>
              <w:t xml:space="preserve"> </w:t>
            </w:r>
            <w:r w:rsidRPr="00DB1649">
              <w:rPr>
                <w:b/>
              </w:rPr>
              <w:t>cultura</w:t>
            </w:r>
            <w:r w:rsidRPr="00DB1649">
              <w:rPr>
                <w:b/>
                <w:spacing w:val="25"/>
              </w:rPr>
              <w:t xml:space="preserve"> </w:t>
            </w:r>
            <w:r w:rsidRPr="00DB1649">
              <w:rPr>
                <w:b/>
              </w:rPr>
              <w:t>mediante</w:t>
            </w:r>
            <w:r w:rsidRPr="00DB1649">
              <w:rPr>
                <w:b/>
                <w:spacing w:val="25"/>
              </w:rPr>
              <w:t xml:space="preserve"> </w:t>
            </w:r>
            <w:r w:rsidRPr="00DB1649">
              <w:rPr>
                <w:b/>
              </w:rPr>
              <w:t>el</w:t>
            </w:r>
            <w:r w:rsidRPr="00DB1649">
              <w:rPr>
                <w:b/>
                <w:spacing w:val="25"/>
              </w:rPr>
              <w:t xml:space="preserve"> </w:t>
            </w:r>
            <w:r w:rsidRPr="00DB1649">
              <w:rPr>
                <w:b/>
              </w:rPr>
              <w:t>uso</w:t>
            </w:r>
            <w:r w:rsidRPr="00DB1649">
              <w:rPr>
                <w:b/>
                <w:spacing w:val="25"/>
              </w:rPr>
              <w:t xml:space="preserve"> </w:t>
            </w:r>
            <w:r w:rsidRPr="00DB1649">
              <w:rPr>
                <w:b/>
              </w:rPr>
              <w:t>de</w:t>
            </w:r>
            <w:r w:rsidRPr="00DB1649">
              <w:rPr>
                <w:b/>
                <w:spacing w:val="25"/>
              </w:rPr>
              <w:t xml:space="preserve"> </w:t>
            </w:r>
            <w:r w:rsidRPr="00DB1649">
              <w:rPr>
                <w:b/>
              </w:rPr>
              <w:t>las tecnologías de la información y la comunicación, y del establecimiento de una Agenda Digital de Cultura en el marco de la Estrategia Digital Nacional.</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Definir</w:t>
      </w:r>
      <w:r w:rsidRPr="00685860">
        <w:rPr>
          <w:spacing w:val="10"/>
        </w:rPr>
        <w:t xml:space="preserve"> </w:t>
      </w:r>
      <w:r w:rsidRPr="00685860">
        <w:t>una</w:t>
      </w:r>
      <w:r w:rsidRPr="00685860">
        <w:rPr>
          <w:spacing w:val="20"/>
        </w:rPr>
        <w:t xml:space="preserve"> </w:t>
      </w:r>
      <w:r w:rsidRPr="00685860">
        <w:t>política</w:t>
      </w:r>
      <w:r w:rsidRPr="00685860">
        <w:rPr>
          <w:spacing w:val="20"/>
        </w:rPr>
        <w:t xml:space="preserve"> </w:t>
      </w:r>
      <w:r w:rsidRPr="00685860">
        <w:t>nacional</w:t>
      </w:r>
      <w:r w:rsidRPr="00685860">
        <w:rPr>
          <w:spacing w:val="20"/>
        </w:rPr>
        <w:t xml:space="preserve"> </w:t>
      </w:r>
      <w:r w:rsidRPr="00685860">
        <w:t>de</w:t>
      </w:r>
      <w:r w:rsidRPr="00685860">
        <w:rPr>
          <w:spacing w:val="20"/>
        </w:rPr>
        <w:t xml:space="preserve"> </w:t>
      </w:r>
      <w:r w:rsidRPr="00685860">
        <w:t>digitalización,</w:t>
      </w:r>
      <w:r w:rsidRPr="00685860">
        <w:rPr>
          <w:spacing w:val="20"/>
        </w:rPr>
        <w:t xml:space="preserve"> </w:t>
      </w:r>
      <w:r w:rsidRPr="00685860">
        <w:t>preservación</w:t>
      </w:r>
      <w:r w:rsidRPr="00685860">
        <w:rPr>
          <w:spacing w:val="20"/>
        </w:rPr>
        <w:t xml:space="preserve"> </w:t>
      </w:r>
      <w:r w:rsidRPr="00685860">
        <w:t>digital</w:t>
      </w:r>
      <w:r w:rsidRPr="00685860">
        <w:rPr>
          <w:spacing w:val="20"/>
        </w:rPr>
        <w:t xml:space="preserve"> </w:t>
      </w:r>
      <w:r w:rsidRPr="00685860">
        <w:t>y</w:t>
      </w:r>
      <w:r w:rsidRPr="00685860">
        <w:rPr>
          <w:spacing w:val="20"/>
        </w:rPr>
        <w:t xml:space="preserve"> </w:t>
      </w:r>
      <w:r w:rsidRPr="00685860">
        <w:t>accesibilidad</w:t>
      </w:r>
      <w:r w:rsidRPr="00685860">
        <w:rPr>
          <w:spacing w:val="20"/>
        </w:rPr>
        <w:t xml:space="preserve"> </w:t>
      </w:r>
      <w:r w:rsidRPr="00685860">
        <w:t>en</w:t>
      </w:r>
      <w:r w:rsidRPr="00685860">
        <w:rPr>
          <w:spacing w:val="20"/>
        </w:rPr>
        <w:t xml:space="preserve"> </w:t>
      </w:r>
      <w:r w:rsidRPr="00685860">
        <w:t>línea</w:t>
      </w:r>
      <w:r w:rsidRPr="00685860">
        <w:rPr>
          <w:spacing w:val="20"/>
        </w:rPr>
        <w:t xml:space="preserve"> </w:t>
      </w:r>
      <w:r w:rsidRPr="00685860">
        <w:t>del patrimonio cultural de México, así como del empleo de los sistemas y dispositivos tecnológicos en la difusión del arte y la cultura.</w:t>
      </w:r>
    </w:p>
    <w:p w:rsidR="00685860" w:rsidRPr="00685860" w:rsidRDefault="00685860" w:rsidP="000F77C6">
      <w:pPr>
        <w:pStyle w:val="Texto"/>
        <w:spacing w:line="238" w:lineRule="exact"/>
        <w:ind w:left="1980" w:hanging="540"/>
      </w:pPr>
      <w:r w:rsidRPr="00685860">
        <w:t>•</w:t>
      </w:r>
      <w:r w:rsidRPr="00685860">
        <w:tab/>
        <w:t>Estimular la creatividad en el campo de las aplicaciones y desarrollos tecnológicos, basados en la</w:t>
      </w:r>
      <w:r w:rsidRPr="00685860">
        <w:rPr>
          <w:spacing w:val="-5"/>
        </w:rPr>
        <w:t xml:space="preserve"> </w:t>
      </w:r>
      <w:r w:rsidRPr="00685860">
        <w:t>digitalización,</w:t>
      </w:r>
      <w:r w:rsidRPr="00685860">
        <w:rPr>
          <w:spacing w:val="-5"/>
        </w:rPr>
        <w:t xml:space="preserve"> </w:t>
      </w:r>
      <w:r w:rsidRPr="00685860">
        <w:t>la</w:t>
      </w:r>
      <w:r w:rsidRPr="00685860">
        <w:rPr>
          <w:spacing w:val="-5"/>
        </w:rPr>
        <w:t xml:space="preserve"> </w:t>
      </w:r>
      <w:r w:rsidRPr="00685860">
        <w:t>presentación</w:t>
      </w:r>
      <w:r w:rsidRPr="00685860">
        <w:rPr>
          <w:spacing w:val="-5"/>
        </w:rPr>
        <w:t xml:space="preserve"> </w:t>
      </w:r>
      <w:r w:rsidRPr="00685860">
        <w:t>y</w:t>
      </w:r>
      <w:r w:rsidRPr="00685860">
        <w:rPr>
          <w:spacing w:val="-5"/>
        </w:rPr>
        <w:t xml:space="preserve"> </w:t>
      </w:r>
      <w:r w:rsidRPr="00685860">
        <w:t>la</w:t>
      </w:r>
      <w:r w:rsidRPr="00685860">
        <w:rPr>
          <w:spacing w:val="-5"/>
        </w:rPr>
        <w:t xml:space="preserve"> </w:t>
      </w:r>
      <w:r w:rsidRPr="00685860">
        <w:t>comunicación</w:t>
      </w:r>
      <w:r w:rsidRPr="00685860">
        <w:rPr>
          <w:spacing w:val="-5"/>
        </w:rPr>
        <w:t xml:space="preserve"> </w:t>
      </w:r>
      <w:r w:rsidRPr="00685860">
        <w:t>del</w:t>
      </w:r>
      <w:r w:rsidRPr="00685860">
        <w:rPr>
          <w:spacing w:val="-5"/>
        </w:rPr>
        <w:t xml:space="preserve"> </w:t>
      </w:r>
      <w:r w:rsidRPr="00685860">
        <w:t>patrimonio</w:t>
      </w:r>
      <w:r w:rsidRPr="00685860">
        <w:rPr>
          <w:spacing w:val="-5"/>
        </w:rPr>
        <w:t xml:space="preserve"> </w:t>
      </w:r>
      <w:r w:rsidRPr="00685860">
        <w:t>cultural</w:t>
      </w:r>
      <w:r w:rsidRPr="00685860">
        <w:rPr>
          <w:spacing w:val="-5"/>
        </w:rPr>
        <w:t xml:space="preserve"> </w:t>
      </w:r>
      <w:r w:rsidRPr="00685860">
        <w:t>y</w:t>
      </w:r>
      <w:r w:rsidRPr="00685860">
        <w:rPr>
          <w:spacing w:val="-5"/>
        </w:rPr>
        <w:t xml:space="preserve"> </w:t>
      </w:r>
      <w:r w:rsidRPr="00685860">
        <w:t>las</w:t>
      </w:r>
      <w:r w:rsidRPr="00685860">
        <w:rPr>
          <w:spacing w:val="-5"/>
        </w:rPr>
        <w:t xml:space="preserve"> </w:t>
      </w:r>
      <w:r w:rsidRPr="00685860">
        <w:t>mani</w:t>
      </w:r>
      <w:r w:rsidRPr="00685860">
        <w:rPr>
          <w:spacing w:val="-5"/>
        </w:rPr>
        <w:t>f</w:t>
      </w:r>
      <w:r w:rsidRPr="00685860">
        <w:t>estaciones artísticas.</w:t>
      </w:r>
    </w:p>
    <w:p w:rsidR="00685860" w:rsidRPr="00685860" w:rsidRDefault="00685860" w:rsidP="000F77C6">
      <w:pPr>
        <w:pStyle w:val="Texto"/>
        <w:spacing w:line="238" w:lineRule="exact"/>
        <w:ind w:left="1980" w:hanging="540"/>
      </w:pPr>
      <w:r w:rsidRPr="00685860">
        <w:t>•</w:t>
      </w:r>
      <w:r w:rsidRPr="00685860">
        <w:tab/>
        <w:t>Crear</w:t>
      </w:r>
      <w:r w:rsidRPr="00685860">
        <w:rPr>
          <w:i/>
        </w:rPr>
        <w:t xml:space="preserve"> </w:t>
      </w:r>
      <w:r w:rsidRPr="00685860">
        <w:t>plata</w:t>
      </w:r>
      <w:r w:rsidRPr="00685860">
        <w:rPr>
          <w:spacing w:val="-5"/>
        </w:rPr>
        <w:t>f</w:t>
      </w:r>
      <w:r w:rsidRPr="00685860">
        <w:t>ormas</w:t>
      </w:r>
      <w:r w:rsidRPr="00685860">
        <w:rPr>
          <w:i/>
        </w:rPr>
        <w:t xml:space="preserve"> </w:t>
      </w:r>
      <w:r w:rsidRPr="00685860">
        <w:t>digitales</w:t>
      </w:r>
      <w:r w:rsidRPr="00685860">
        <w:rPr>
          <w:i/>
        </w:rPr>
        <w:t xml:space="preserve"> </w:t>
      </w:r>
      <w:r w:rsidRPr="00685860">
        <w:t>que</w:t>
      </w:r>
      <w:r w:rsidRPr="00685860">
        <w:rPr>
          <w:i/>
        </w:rPr>
        <w:t xml:space="preserve"> </w:t>
      </w:r>
      <w:r w:rsidRPr="00685860">
        <w:t>f</w:t>
      </w:r>
      <w:r w:rsidRPr="00685860">
        <w:rPr>
          <w:spacing w:val="-5"/>
        </w:rPr>
        <w:t>a</w:t>
      </w:r>
      <w:r w:rsidRPr="00685860">
        <w:t>vorezcan</w:t>
      </w:r>
      <w:r w:rsidRPr="00685860">
        <w:rPr>
          <w:i/>
        </w:rPr>
        <w:t xml:space="preserve"> </w:t>
      </w:r>
      <w:r w:rsidRPr="00685860">
        <w:t>la</w:t>
      </w:r>
      <w:r w:rsidRPr="00685860">
        <w:rPr>
          <w:i/>
        </w:rPr>
        <w:t xml:space="preserve"> </w:t>
      </w:r>
      <w:r w:rsidRPr="00685860">
        <w:t>o</w:t>
      </w:r>
      <w:r w:rsidRPr="00685860">
        <w:rPr>
          <w:spacing w:val="-5"/>
        </w:rPr>
        <w:t>f</w:t>
      </w:r>
      <w:r w:rsidRPr="00685860">
        <w:t>erta</w:t>
      </w:r>
      <w:r w:rsidRPr="00685860">
        <w:rPr>
          <w:i/>
        </w:rPr>
        <w:t xml:space="preserve"> </w:t>
      </w:r>
      <w:r w:rsidRPr="00685860">
        <w:t>más</w:t>
      </w:r>
      <w:r w:rsidRPr="00685860">
        <w:rPr>
          <w:i/>
        </w:rPr>
        <w:t xml:space="preserve"> </w:t>
      </w:r>
      <w:r w:rsidRPr="00685860">
        <w:t>amplia</w:t>
      </w:r>
      <w:r w:rsidRPr="00685860">
        <w:rPr>
          <w:i/>
        </w:rPr>
        <w:t xml:space="preserve"> </w:t>
      </w:r>
      <w:r w:rsidRPr="00685860">
        <w:t>posible</w:t>
      </w:r>
      <w:r w:rsidRPr="00685860">
        <w:rPr>
          <w:i/>
        </w:rPr>
        <w:t xml:space="preserve"> </w:t>
      </w:r>
      <w:r w:rsidRPr="00685860">
        <w:t>de</w:t>
      </w:r>
      <w:r w:rsidRPr="00685860">
        <w:rPr>
          <w:i/>
        </w:rPr>
        <w:t xml:space="preserve"> </w:t>
      </w:r>
      <w:r w:rsidRPr="00685860">
        <w:t>contenidos culturales, especialmente para niños y jóvenes.</w:t>
      </w:r>
    </w:p>
    <w:p w:rsidR="00685860" w:rsidRPr="00685860" w:rsidRDefault="00685860" w:rsidP="000F77C6">
      <w:pPr>
        <w:pStyle w:val="Texto"/>
        <w:spacing w:line="238" w:lineRule="exact"/>
        <w:ind w:left="1980" w:hanging="540"/>
      </w:pPr>
      <w:r w:rsidRPr="00685860">
        <w:t>•</w:t>
      </w:r>
      <w:r w:rsidRPr="00685860">
        <w:tab/>
        <w:t>Estimular</w:t>
      </w:r>
      <w:r w:rsidRPr="00685860">
        <w:rPr>
          <w:spacing w:val="5"/>
        </w:rPr>
        <w:t xml:space="preserve"> </w:t>
      </w:r>
      <w:r w:rsidRPr="00685860">
        <w:t>la</w:t>
      </w:r>
      <w:r w:rsidRPr="00685860">
        <w:rPr>
          <w:spacing w:val="5"/>
        </w:rPr>
        <w:t xml:space="preserve"> </w:t>
      </w:r>
      <w:r w:rsidRPr="00685860">
        <w:t>creación</w:t>
      </w:r>
      <w:r w:rsidRPr="00685860">
        <w:rPr>
          <w:spacing w:val="5"/>
        </w:rPr>
        <w:t xml:space="preserve"> </w:t>
      </w:r>
      <w:r w:rsidRPr="00685860">
        <w:t>de</w:t>
      </w:r>
      <w:r w:rsidRPr="00685860">
        <w:rPr>
          <w:spacing w:val="5"/>
        </w:rPr>
        <w:t xml:space="preserve"> </w:t>
      </w:r>
      <w:r w:rsidRPr="00685860">
        <w:t>proyectos</w:t>
      </w:r>
      <w:r w:rsidRPr="00685860">
        <w:rPr>
          <w:spacing w:val="5"/>
        </w:rPr>
        <w:t xml:space="preserve"> </w:t>
      </w:r>
      <w:r w:rsidRPr="00685860">
        <w:t>vinculados</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ciencia,</w:t>
      </w:r>
      <w:r w:rsidRPr="00685860">
        <w:rPr>
          <w:spacing w:val="5"/>
        </w:rPr>
        <w:t xml:space="preserve"> </w:t>
      </w:r>
      <w:r w:rsidRPr="00685860">
        <w:t>la</w:t>
      </w:r>
      <w:r w:rsidRPr="00685860">
        <w:rPr>
          <w:spacing w:val="5"/>
        </w:rPr>
        <w:t xml:space="preserve"> </w:t>
      </w:r>
      <w:r w:rsidRPr="00685860">
        <w:t>tecnología</w:t>
      </w:r>
      <w:r w:rsidRPr="00685860">
        <w:rPr>
          <w:spacing w:val="5"/>
        </w:rPr>
        <w:t xml:space="preserve"> </w:t>
      </w:r>
      <w:r w:rsidRPr="00685860">
        <w:t>y</w:t>
      </w:r>
      <w:r w:rsidRPr="00685860">
        <w:rPr>
          <w:spacing w:val="5"/>
        </w:rPr>
        <w:t xml:space="preserve"> </w:t>
      </w:r>
      <w:r w:rsidRPr="00685860">
        <w:t>el</w:t>
      </w:r>
      <w:r w:rsidRPr="00685860">
        <w:rPr>
          <w:spacing w:val="5"/>
        </w:rPr>
        <w:t xml:space="preserve"> </w:t>
      </w:r>
      <w:r w:rsidRPr="00685860">
        <w:t>arte,</w:t>
      </w:r>
      <w:r w:rsidRPr="00685860">
        <w:rPr>
          <w:spacing w:val="5"/>
        </w:rPr>
        <w:t xml:space="preserve"> </w:t>
      </w:r>
      <w:r w:rsidRPr="00685860">
        <w:t>que</w:t>
      </w:r>
      <w:r w:rsidRPr="00685860">
        <w:rPr>
          <w:spacing w:val="5"/>
        </w:rPr>
        <w:t xml:space="preserve"> </w:t>
      </w:r>
      <w:r w:rsidRPr="00685860">
        <w:t>ofrezcan contenidos para nuevas plata</w:t>
      </w:r>
      <w:r w:rsidRPr="00685860">
        <w:rPr>
          <w:spacing w:val="-5"/>
        </w:rPr>
        <w:t>f</w:t>
      </w:r>
      <w:r w:rsidRPr="00685860">
        <w:t>ormas.</w:t>
      </w:r>
    </w:p>
    <w:p w:rsidR="00685860" w:rsidRPr="00685860" w:rsidRDefault="00685860" w:rsidP="000F77C6">
      <w:pPr>
        <w:pStyle w:val="Texto"/>
        <w:spacing w:line="238" w:lineRule="exact"/>
        <w:ind w:left="1980" w:hanging="540"/>
      </w:pPr>
      <w:r w:rsidRPr="00685860">
        <w:t>•</w:t>
      </w:r>
      <w:r w:rsidRPr="00685860">
        <w:tab/>
        <w:t>Equipar</w:t>
      </w:r>
      <w:r w:rsidRPr="00685860">
        <w:rPr>
          <w:spacing w:val="25"/>
        </w:rPr>
        <w:t xml:space="preserve"> </w:t>
      </w:r>
      <w:r w:rsidRPr="00685860">
        <w:t>a</w:t>
      </w:r>
      <w:r w:rsidRPr="00685860">
        <w:rPr>
          <w:spacing w:val="25"/>
        </w:rPr>
        <w:t xml:space="preserve"> </w:t>
      </w:r>
      <w:r w:rsidRPr="00685860">
        <w:t>la</w:t>
      </w:r>
      <w:r w:rsidRPr="00685860">
        <w:rPr>
          <w:spacing w:val="25"/>
        </w:rPr>
        <w:t xml:space="preserve"> </w:t>
      </w:r>
      <w:r w:rsidRPr="00685860">
        <w:t>infraestructura</w:t>
      </w:r>
      <w:r w:rsidRPr="00685860">
        <w:rPr>
          <w:spacing w:val="25"/>
        </w:rPr>
        <w:t xml:space="preserve"> </w:t>
      </w:r>
      <w:r w:rsidRPr="00685860">
        <w:t>cultural</w:t>
      </w:r>
      <w:r w:rsidRPr="00685860">
        <w:rPr>
          <w:spacing w:val="25"/>
        </w:rPr>
        <w:t xml:space="preserve"> </w:t>
      </w:r>
      <w:r w:rsidRPr="00685860">
        <w:t>del</w:t>
      </w:r>
      <w:r w:rsidRPr="00685860">
        <w:rPr>
          <w:spacing w:val="25"/>
        </w:rPr>
        <w:t xml:space="preserve"> </w:t>
      </w:r>
      <w:r w:rsidRPr="00685860">
        <w:t>país</w:t>
      </w:r>
      <w:r w:rsidRPr="00685860">
        <w:rPr>
          <w:spacing w:val="25"/>
        </w:rPr>
        <w:t xml:space="preserve"> </w:t>
      </w:r>
      <w:r w:rsidRPr="00685860">
        <w:t>con</w:t>
      </w:r>
      <w:r w:rsidRPr="00685860">
        <w:rPr>
          <w:spacing w:val="25"/>
        </w:rPr>
        <w:t xml:space="preserve"> </w:t>
      </w:r>
      <w:r w:rsidRPr="00685860">
        <w:t>espacios</w:t>
      </w:r>
      <w:r w:rsidRPr="00685860">
        <w:rPr>
          <w:spacing w:val="25"/>
        </w:rPr>
        <w:t xml:space="preserve"> </w:t>
      </w:r>
      <w:r w:rsidRPr="00685860">
        <w:t>y</w:t>
      </w:r>
      <w:r w:rsidRPr="00685860">
        <w:rPr>
          <w:spacing w:val="25"/>
        </w:rPr>
        <w:t xml:space="preserve"> </w:t>
      </w:r>
      <w:r w:rsidRPr="00685860">
        <w:t>medios</w:t>
      </w:r>
      <w:r w:rsidRPr="00685860">
        <w:rPr>
          <w:spacing w:val="25"/>
        </w:rPr>
        <w:t xml:space="preserve"> </w:t>
      </w:r>
      <w:r w:rsidRPr="00685860">
        <w:t>de</w:t>
      </w:r>
      <w:r w:rsidRPr="00685860">
        <w:rPr>
          <w:spacing w:val="25"/>
        </w:rPr>
        <w:t xml:space="preserve"> </w:t>
      </w:r>
      <w:r w:rsidRPr="00685860">
        <w:t>acceso</w:t>
      </w:r>
      <w:r w:rsidRPr="00685860">
        <w:rPr>
          <w:spacing w:val="25"/>
        </w:rPr>
        <w:t xml:space="preserve"> </w:t>
      </w:r>
      <w:r w:rsidRPr="00685860">
        <w:t>público</w:t>
      </w:r>
      <w:r w:rsidRPr="00685860">
        <w:rPr>
          <w:spacing w:val="25"/>
        </w:rPr>
        <w:t xml:space="preserve"> </w:t>
      </w:r>
      <w:r w:rsidRPr="00685860">
        <w:t>a</w:t>
      </w:r>
      <w:r w:rsidRPr="00685860">
        <w:rPr>
          <w:spacing w:val="25"/>
        </w:rPr>
        <w:t xml:space="preserve"> </w:t>
      </w:r>
      <w:r w:rsidRPr="00685860">
        <w:t>las tecnologías de la in</w:t>
      </w:r>
      <w:r w:rsidRPr="00685860">
        <w:rPr>
          <w:spacing w:val="-5"/>
        </w:rPr>
        <w:t>f</w:t>
      </w:r>
      <w:r w:rsidRPr="00685860">
        <w:t>ormación y la comunicación.</w:t>
      </w:r>
    </w:p>
    <w:p w:rsidR="00685860" w:rsidRPr="00685860" w:rsidRDefault="00685860" w:rsidP="000F77C6">
      <w:pPr>
        <w:pStyle w:val="Texto"/>
        <w:spacing w:line="238" w:lineRule="exact"/>
        <w:ind w:left="1980" w:hanging="540"/>
      </w:pPr>
      <w:r w:rsidRPr="00685860">
        <w:t>•</w:t>
      </w:r>
      <w:r w:rsidRPr="00685860">
        <w:tab/>
        <w:t>Utilizar</w:t>
      </w:r>
      <w:r w:rsidRPr="00685860">
        <w:rPr>
          <w:spacing w:val="30"/>
        </w:rPr>
        <w:t xml:space="preserve"> </w:t>
      </w:r>
      <w:r w:rsidRPr="00685860">
        <w:t>las</w:t>
      </w:r>
      <w:r w:rsidRPr="00685860">
        <w:rPr>
          <w:spacing w:val="30"/>
        </w:rPr>
        <w:t xml:space="preserve"> </w:t>
      </w:r>
      <w:r w:rsidRPr="00685860">
        <w:t>nuevas</w:t>
      </w:r>
      <w:r w:rsidRPr="00685860">
        <w:rPr>
          <w:spacing w:val="30"/>
        </w:rPr>
        <w:t xml:space="preserve"> </w:t>
      </w:r>
      <w:r w:rsidRPr="00685860">
        <w:t>tecnologías,</w:t>
      </w:r>
      <w:r w:rsidRPr="00685860">
        <w:rPr>
          <w:spacing w:val="30"/>
        </w:rPr>
        <w:t xml:space="preserve"> </w:t>
      </w:r>
      <w:r w:rsidRPr="00685860">
        <w:t>particularmente</w:t>
      </w:r>
      <w:r w:rsidRPr="00685860">
        <w:rPr>
          <w:spacing w:val="30"/>
        </w:rPr>
        <w:t xml:space="preserve"> </w:t>
      </w:r>
      <w:r w:rsidRPr="00685860">
        <w:t>en</w:t>
      </w:r>
      <w:r w:rsidRPr="00685860">
        <w:rPr>
          <w:spacing w:val="30"/>
        </w:rPr>
        <w:t xml:space="preserve"> </w:t>
      </w:r>
      <w:r w:rsidRPr="00685860">
        <w:t>lo</w:t>
      </w:r>
      <w:r w:rsidRPr="00685860">
        <w:rPr>
          <w:spacing w:val="30"/>
        </w:rPr>
        <w:t xml:space="preserve"> </w:t>
      </w:r>
      <w:r w:rsidRPr="00685860">
        <w:t>re</w:t>
      </w:r>
      <w:r w:rsidRPr="00685860">
        <w:rPr>
          <w:spacing w:val="-5"/>
        </w:rPr>
        <w:t>f</w:t>
      </w:r>
      <w:r w:rsidRPr="00685860">
        <w:t>erente</w:t>
      </w:r>
      <w:r w:rsidRPr="00685860">
        <w:rPr>
          <w:spacing w:val="30"/>
        </w:rPr>
        <w:t xml:space="preserve"> </w:t>
      </w:r>
      <w:r w:rsidRPr="00685860">
        <w:t>a</w:t>
      </w:r>
      <w:r w:rsidRPr="00685860">
        <w:rPr>
          <w:spacing w:val="30"/>
        </w:rPr>
        <w:t xml:space="preserve"> </w:t>
      </w:r>
      <w:r w:rsidRPr="00685860">
        <w:t>transmisiones</w:t>
      </w:r>
      <w:r w:rsidRPr="00685860">
        <w:rPr>
          <w:spacing w:val="30"/>
        </w:rPr>
        <w:t xml:space="preserve"> </w:t>
      </w:r>
      <w:r w:rsidRPr="00685860">
        <w:t>masivas</w:t>
      </w:r>
      <w:r w:rsidRPr="00685860">
        <w:rPr>
          <w:spacing w:val="30"/>
        </w:rPr>
        <w:t xml:space="preserve"> </w:t>
      </w:r>
      <w:r w:rsidRPr="00685860">
        <w:t>de eventos artísticos.</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38" w:lineRule="exact"/>
              <w:ind w:left="2362" w:hanging="1728"/>
              <w:rPr>
                <w:b/>
                <w:color w:val="000000"/>
                <w:szCs w:val="18"/>
              </w:rPr>
            </w:pPr>
            <w:r w:rsidRPr="00DB1649">
              <w:rPr>
                <w:b/>
                <w:color w:val="000000"/>
                <w:szCs w:val="18"/>
              </w:rPr>
              <w:t>Objetivo 3.4.</w:t>
            </w:r>
            <w:r w:rsidRPr="00DB1649">
              <w:rPr>
                <w:b/>
                <w:color w:val="000000"/>
                <w:szCs w:val="18"/>
              </w:rPr>
              <w:tab/>
              <w:t>Promover</w:t>
            </w:r>
            <w:r w:rsidRPr="00DB1649">
              <w:rPr>
                <w:b/>
                <w:i/>
                <w:color w:val="000000"/>
                <w:szCs w:val="18"/>
              </w:rPr>
              <w:t xml:space="preserve"> </w:t>
            </w:r>
            <w:r w:rsidRPr="00DB1649">
              <w:rPr>
                <w:b/>
                <w:color w:val="000000"/>
                <w:szCs w:val="18"/>
              </w:rPr>
              <w:t>el</w:t>
            </w:r>
            <w:r w:rsidRPr="00DB1649">
              <w:rPr>
                <w:b/>
                <w:i/>
                <w:color w:val="000000"/>
                <w:szCs w:val="18"/>
              </w:rPr>
              <w:t xml:space="preserve"> </w:t>
            </w:r>
            <w:r w:rsidRPr="00DB1649">
              <w:rPr>
                <w:b/>
                <w:color w:val="000000"/>
                <w:szCs w:val="18"/>
              </w:rPr>
              <w:t>deporte</w:t>
            </w:r>
            <w:r w:rsidRPr="00DB1649">
              <w:rPr>
                <w:b/>
                <w:i/>
                <w:color w:val="000000"/>
                <w:szCs w:val="18"/>
              </w:rPr>
              <w:t xml:space="preserve"> </w:t>
            </w:r>
            <w:r w:rsidRPr="00DB1649">
              <w:rPr>
                <w:b/>
                <w:color w:val="000000"/>
                <w:szCs w:val="18"/>
              </w:rPr>
              <w:t>de</w:t>
            </w:r>
            <w:r w:rsidRPr="00DB1649">
              <w:rPr>
                <w:b/>
                <w:i/>
                <w:color w:val="000000"/>
                <w:szCs w:val="18"/>
              </w:rPr>
              <w:t xml:space="preserve"> </w:t>
            </w:r>
            <w:r w:rsidRPr="00DB1649">
              <w:rPr>
                <w:b/>
                <w:color w:val="000000"/>
                <w:szCs w:val="18"/>
              </w:rPr>
              <w:t>manera</w:t>
            </w:r>
            <w:r w:rsidRPr="00DB1649">
              <w:rPr>
                <w:b/>
                <w:i/>
                <w:color w:val="000000"/>
                <w:szCs w:val="18"/>
              </w:rPr>
              <w:t xml:space="preserve"> </w:t>
            </w:r>
            <w:r w:rsidRPr="00DB1649">
              <w:rPr>
                <w:b/>
                <w:color w:val="000000"/>
                <w:szCs w:val="18"/>
              </w:rPr>
              <w:t>incluyente</w:t>
            </w:r>
            <w:r w:rsidRPr="00DB1649">
              <w:rPr>
                <w:b/>
                <w:i/>
                <w:color w:val="000000"/>
                <w:szCs w:val="18"/>
              </w:rPr>
              <w:t xml:space="preserve"> </w:t>
            </w:r>
            <w:r w:rsidRPr="00DB1649">
              <w:rPr>
                <w:b/>
                <w:color w:val="000000"/>
                <w:szCs w:val="18"/>
              </w:rPr>
              <w:t>para</w:t>
            </w:r>
            <w:r w:rsidRPr="00DB1649">
              <w:rPr>
                <w:b/>
                <w:i/>
                <w:color w:val="000000"/>
                <w:szCs w:val="18"/>
              </w:rPr>
              <w:t xml:space="preserve"> </w:t>
            </w:r>
            <w:r w:rsidRPr="00DB1649">
              <w:rPr>
                <w:b/>
                <w:color w:val="000000"/>
                <w:spacing w:val="-5"/>
                <w:szCs w:val="18"/>
              </w:rPr>
              <w:t>f</w:t>
            </w:r>
            <w:r w:rsidRPr="00DB1649">
              <w:rPr>
                <w:b/>
                <w:color w:val="000000"/>
                <w:szCs w:val="18"/>
              </w:rPr>
              <w:t>omentar</w:t>
            </w:r>
            <w:r w:rsidRPr="00DB1649">
              <w:rPr>
                <w:b/>
                <w:i/>
                <w:color w:val="000000"/>
                <w:szCs w:val="18"/>
              </w:rPr>
              <w:t xml:space="preserve"> </w:t>
            </w:r>
            <w:r w:rsidRPr="00DB1649">
              <w:rPr>
                <w:b/>
                <w:color w:val="000000"/>
                <w:szCs w:val="18"/>
              </w:rPr>
              <w:t>una cultura de salud.</w:t>
            </w:r>
          </w:p>
        </w:tc>
      </w:tr>
    </w:tbl>
    <w:p w:rsidR="00685860" w:rsidRPr="00030601" w:rsidRDefault="00685860" w:rsidP="000F77C6">
      <w:pPr>
        <w:pStyle w:val="Texto"/>
        <w:spacing w:line="238" w:lineRule="exact"/>
        <w:ind w:left="2448" w:hanging="1728"/>
        <w:rPr>
          <w:b/>
        </w:rPr>
      </w:pPr>
      <w:r w:rsidRPr="00030601">
        <w:rPr>
          <w:b/>
        </w:rPr>
        <w:t>Estrategia 3.4.1.</w:t>
      </w:r>
      <w:r w:rsidRPr="00030601">
        <w:rPr>
          <w:b/>
        </w:rPr>
        <w:tab/>
        <w:t>Crear un programa de infraestructura deportiva.</w:t>
      </w:r>
    </w:p>
    <w:p w:rsidR="00685860" w:rsidRPr="00030601" w:rsidRDefault="00685860" w:rsidP="000F77C6">
      <w:pPr>
        <w:pStyle w:val="Texto"/>
        <w:spacing w:line="238" w:lineRule="exact"/>
        <w:ind w:left="2448" w:hanging="1728"/>
        <w:rPr>
          <w:b/>
        </w:rPr>
      </w:pPr>
      <w:r w:rsidRPr="00030601">
        <w:rPr>
          <w:b/>
        </w:rPr>
        <w:t>Líneas de acción</w:t>
      </w:r>
    </w:p>
    <w:p w:rsidR="00685860" w:rsidRPr="00685860" w:rsidRDefault="00685860" w:rsidP="000F77C6">
      <w:pPr>
        <w:pStyle w:val="Texto"/>
        <w:spacing w:line="238" w:lineRule="exact"/>
        <w:ind w:left="1980" w:hanging="540"/>
      </w:pPr>
      <w:r w:rsidRPr="00685860">
        <w:t>•</w:t>
      </w:r>
      <w:r w:rsidRPr="00685860">
        <w:tab/>
        <w:t>Contar</w:t>
      </w:r>
      <w:r w:rsidRPr="00685860">
        <w:rPr>
          <w:spacing w:val="10"/>
        </w:rPr>
        <w:t xml:space="preserve"> </w:t>
      </w:r>
      <w:r w:rsidRPr="00685860">
        <w:t>con</w:t>
      </w:r>
      <w:r w:rsidRPr="00685860">
        <w:rPr>
          <w:spacing w:val="10"/>
        </w:rPr>
        <w:t xml:space="preserve"> </w:t>
      </w:r>
      <w:r w:rsidRPr="00685860">
        <w:t>in</w:t>
      </w:r>
      <w:r w:rsidRPr="00685860">
        <w:rPr>
          <w:spacing w:val="-5"/>
        </w:rPr>
        <w:t>f</w:t>
      </w:r>
      <w:r w:rsidRPr="00685860">
        <w:t>ormación</w:t>
      </w:r>
      <w:r w:rsidRPr="00685860">
        <w:rPr>
          <w:spacing w:val="10"/>
        </w:rPr>
        <w:t xml:space="preserve"> </w:t>
      </w:r>
      <w:r w:rsidRPr="00685860">
        <w:t>confiable, suficiente y</w:t>
      </w:r>
      <w:r w:rsidRPr="00685860">
        <w:rPr>
          <w:spacing w:val="10"/>
        </w:rPr>
        <w:t xml:space="preserve"> </w:t>
      </w:r>
      <w:r w:rsidRPr="00685860">
        <w:t>validada,</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instalaciones</w:t>
      </w:r>
      <w:r w:rsidRPr="00685860">
        <w:rPr>
          <w:spacing w:val="10"/>
        </w:rPr>
        <w:t xml:space="preserve"> </w:t>
      </w:r>
      <w:r w:rsidRPr="00685860">
        <w:t>existentes</w:t>
      </w:r>
      <w:r w:rsidRPr="00685860">
        <w:rPr>
          <w:spacing w:val="10"/>
        </w:rPr>
        <w:t xml:space="preserve"> </w:t>
      </w:r>
      <w:r w:rsidRPr="00685860">
        <w:t>a</w:t>
      </w:r>
      <w:r w:rsidRPr="00685860">
        <w:rPr>
          <w:spacing w:val="10"/>
        </w:rPr>
        <w:t xml:space="preserve"> </w:t>
      </w:r>
      <w:r w:rsidRPr="00685860">
        <w:t xml:space="preserve">nivel municipal, estatal y </w:t>
      </w:r>
      <w:r w:rsidRPr="00685860">
        <w:rPr>
          <w:spacing w:val="-5"/>
        </w:rPr>
        <w:t>f</w:t>
      </w:r>
      <w:r w:rsidRPr="00685860">
        <w:t>ederal, para conocer el estado físico y operativo de las mismas.</w:t>
      </w:r>
    </w:p>
    <w:p w:rsidR="00685860" w:rsidRPr="00685860" w:rsidRDefault="00685860" w:rsidP="000F77C6">
      <w:pPr>
        <w:pStyle w:val="Texto"/>
        <w:spacing w:line="238" w:lineRule="exact"/>
        <w:ind w:left="1980" w:hanging="540"/>
      </w:pPr>
      <w:r w:rsidRPr="00685860">
        <w:t>•</w:t>
      </w:r>
      <w:r w:rsidRPr="00685860">
        <w:tab/>
        <w:t>Definir</w:t>
      </w:r>
      <w:r w:rsidRPr="00685860">
        <w:rPr>
          <w:spacing w:val="10"/>
        </w:rPr>
        <w:t xml:space="preserve"> </w:t>
      </w:r>
      <w:r w:rsidRPr="00685860">
        <w:t>con</w:t>
      </w:r>
      <w:r w:rsidRPr="00685860">
        <w:rPr>
          <w:spacing w:val="20"/>
        </w:rPr>
        <w:t xml:space="preserve"> </w:t>
      </w:r>
      <w:r w:rsidRPr="00685860">
        <w:t>certeza</w:t>
      </w:r>
      <w:r w:rsidRPr="00685860">
        <w:rPr>
          <w:spacing w:val="20"/>
        </w:rPr>
        <w:t xml:space="preserve"> </w:t>
      </w:r>
      <w:r w:rsidRPr="00685860">
        <w:t>las</w:t>
      </w:r>
      <w:r w:rsidRPr="00685860">
        <w:rPr>
          <w:spacing w:val="20"/>
        </w:rPr>
        <w:t xml:space="preserve"> </w:t>
      </w:r>
      <w:r w:rsidRPr="00685860">
        <w:t>necesidades</w:t>
      </w:r>
      <w:r w:rsidRPr="00685860">
        <w:rPr>
          <w:spacing w:val="20"/>
        </w:rPr>
        <w:t xml:space="preserve"> </w:t>
      </w:r>
      <w:r w:rsidRPr="00685860">
        <w:t>de</w:t>
      </w:r>
      <w:r w:rsidRPr="00685860">
        <w:rPr>
          <w:spacing w:val="20"/>
        </w:rPr>
        <w:t xml:space="preserve"> </w:t>
      </w:r>
      <w:r w:rsidRPr="00685860">
        <w:t>adecuación,</w:t>
      </w:r>
      <w:r w:rsidRPr="00685860">
        <w:rPr>
          <w:spacing w:val="20"/>
        </w:rPr>
        <w:t xml:space="preserve"> </w:t>
      </w:r>
      <w:r w:rsidRPr="00685860">
        <w:t>remodelación</w:t>
      </w:r>
      <w:r w:rsidRPr="00685860">
        <w:rPr>
          <w:spacing w:val="20"/>
        </w:rPr>
        <w:t xml:space="preserve"> </w:t>
      </w:r>
      <w:r w:rsidRPr="00685860">
        <w:t>y</w:t>
      </w:r>
      <w:r w:rsidRPr="00685860">
        <w:rPr>
          <w:spacing w:val="20"/>
        </w:rPr>
        <w:t xml:space="preserve"> </w:t>
      </w:r>
      <w:r w:rsidRPr="00685860">
        <w:t>óptima</w:t>
      </w:r>
      <w:r w:rsidRPr="00685860">
        <w:rPr>
          <w:spacing w:val="20"/>
        </w:rPr>
        <w:t xml:space="preserve"> </w:t>
      </w:r>
      <w:r w:rsidRPr="00685860">
        <w:t>operación</w:t>
      </w:r>
      <w:r w:rsidRPr="00685860">
        <w:rPr>
          <w:spacing w:val="20"/>
        </w:rPr>
        <w:t xml:space="preserve"> </w:t>
      </w:r>
      <w:r w:rsidRPr="00685860">
        <w:t>de</w:t>
      </w:r>
      <w:r w:rsidRPr="00685860">
        <w:rPr>
          <w:spacing w:val="20"/>
        </w:rPr>
        <w:t xml:space="preserve"> </w:t>
      </w:r>
      <w:r w:rsidRPr="00685860">
        <w:t>las instalaciones deportivas, incluyendo las escolares.</w:t>
      </w:r>
    </w:p>
    <w:p w:rsidR="00685860" w:rsidRPr="00685860" w:rsidRDefault="00685860" w:rsidP="000F77C6">
      <w:pPr>
        <w:pStyle w:val="Texto"/>
        <w:spacing w:line="238" w:lineRule="exact"/>
        <w:ind w:left="1980" w:hanging="540"/>
      </w:pPr>
      <w:r w:rsidRPr="00685860">
        <w:t>•</w:t>
      </w:r>
      <w:r w:rsidRPr="00685860">
        <w:tab/>
        <w:t>Recuperar</w:t>
      </w:r>
      <w:r w:rsidRPr="00685860">
        <w:rPr>
          <w:spacing w:val="10"/>
        </w:rPr>
        <w:t xml:space="preserve"> </w:t>
      </w:r>
      <w:r w:rsidRPr="00685860">
        <w:t>espacios</w:t>
      </w:r>
      <w:r w:rsidRPr="00685860">
        <w:rPr>
          <w:spacing w:val="10"/>
        </w:rPr>
        <w:t xml:space="preserve"> </w:t>
      </w:r>
      <w:r w:rsidRPr="00685860">
        <w:t>existentes</w:t>
      </w:r>
      <w:r w:rsidRPr="00685860">
        <w:rPr>
          <w:spacing w:val="10"/>
        </w:rPr>
        <w:t xml:space="preserve"> </w:t>
      </w:r>
      <w:r w:rsidRPr="00685860">
        <w:t>y</w:t>
      </w:r>
      <w:r w:rsidRPr="00685860">
        <w:rPr>
          <w:spacing w:val="10"/>
        </w:rPr>
        <w:t xml:space="preserve"> </w:t>
      </w:r>
      <w:r w:rsidRPr="00685860">
        <w:t>brindar</w:t>
      </w:r>
      <w:r w:rsidRPr="00685860">
        <w:rPr>
          <w:spacing w:val="10"/>
        </w:rPr>
        <w:t xml:space="preserve"> </w:t>
      </w:r>
      <w:r w:rsidRPr="00685860">
        <w:t>la</w:t>
      </w:r>
      <w:r w:rsidRPr="00685860">
        <w:rPr>
          <w:spacing w:val="10"/>
        </w:rPr>
        <w:t xml:space="preserve"> </w:t>
      </w:r>
      <w:r w:rsidRPr="00685860">
        <w:t>adecuada</w:t>
      </w:r>
      <w:r w:rsidRPr="00685860">
        <w:rPr>
          <w:spacing w:val="10"/>
        </w:rPr>
        <w:t xml:space="preserve"> </w:t>
      </w:r>
      <w:r w:rsidRPr="00685860">
        <w:t>respuesta</w:t>
      </w:r>
      <w:r w:rsidRPr="00685860">
        <w:rPr>
          <w:spacing w:val="10"/>
        </w:rPr>
        <w:t xml:space="preserve"> </w:t>
      </w:r>
      <w:r w:rsidRPr="00685860">
        <w:t>a</w:t>
      </w:r>
      <w:r w:rsidRPr="00685860">
        <w:rPr>
          <w:spacing w:val="10"/>
        </w:rPr>
        <w:t xml:space="preserve"> </w:t>
      </w:r>
      <w:r w:rsidRPr="00685860">
        <w:t>las</w:t>
      </w:r>
      <w:r w:rsidRPr="00685860">
        <w:rPr>
          <w:spacing w:val="10"/>
        </w:rPr>
        <w:t xml:space="preserve"> </w:t>
      </w:r>
      <w:r w:rsidRPr="00685860">
        <w:t>necesidades</w:t>
      </w:r>
      <w:r w:rsidRPr="00685860">
        <w:rPr>
          <w:spacing w:val="10"/>
        </w:rPr>
        <w:t xml:space="preserve"> </w:t>
      </w:r>
      <w:r w:rsidRPr="00685860">
        <w:t>futuras</w:t>
      </w:r>
      <w:r w:rsidRPr="00685860">
        <w:rPr>
          <w:spacing w:val="10"/>
        </w:rPr>
        <w:t xml:space="preserve"> </w:t>
      </w:r>
      <w:r w:rsidRPr="00685860">
        <w:t>que requieren los programas deportivos.</w:t>
      </w:r>
    </w:p>
    <w:p w:rsidR="00685860" w:rsidRPr="00685860" w:rsidRDefault="00685860" w:rsidP="000F77C6">
      <w:pPr>
        <w:pStyle w:val="Texto"/>
        <w:spacing w:line="238" w:lineRule="exact"/>
        <w:ind w:left="1980" w:hanging="540"/>
      </w:pPr>
      <w:r w:rsidRPr="00685860">
        <w:t>•</w:t>
      </w:r>
      <w:r w:rsidRPr="00685860">
        <w:tab/>
        <w:t>Promover</w:t>
      </w:r>
      <w:r w:rsidRPr="00685860">
        <w:rPr>
          <w:spacing w:val="25"/>
        </w:rPr>
        <w:t xml:space="preserve"> </w:t>
      </w:r>
      <w:r w:rsidRPr="00685860">
        <w:t>que</w:t>
      </w:r>
      <w:r w:rsidRPr="00685860">
        <w:rPr>
          <w:spacing w:val="25"/>
        </w:rPr>
        <w:t xml:space="preserve"> </w:t>
      </w:r>
      <w:r w:rsidRPr="00685860">
        <w:t>todas</w:t>
      </w:r>
      <w:r w:rsidRPr="00685860">
        <w:rPr>
          <w:spacing w:val="25"/>
        </w:rPr>
        <w:t xml:space="preserve"> </w:t>
      </w:r>
      <w:r w:rsidRPr="00685860">
        <w:t>las</w:t>
      </w:r>
      <w:r w:rsidRPr="00685860">
        <w:rPr>
          <w:spacing w:val="25"/>
        </w:rPr>
        <w:t xml:space="preserve"> </w:t>
      </w:r>
      <w:r w:rsidRPr="00685860">
        <w:t>acciones</w:t>
      </w:r>
      <w:r w:rsidRPr="00685860">
        <w:rPr>
          <w:spacing w:val="25"/>
        </w:rPr>
        <w:t xml:space="preserve"> </w:t>
      </w:r>
      <w:r w:rsidRPr="00685860">
        <w:t>de</w:t>
      </w:r>
      <w:r w:rsidRPr="00685860">
        <w:rPr>
          <w:spacing w:val="25"/>
        </w:rPr>
        <w:t xml:space="preserve"> </w:t>
      </w:r>
      <w:r w:rsidRPr="00685860">
        <w:t>los</w:t>
      </w:r>
      <w:r w:rsidRPr="00685860">
        <w:rPr>
          <w:spacing w:val="25"/>
        </w:rPr>
        <w:t xml:space="preserve"> </w:t>
      </w:r>
      <w:r w:rsidRPr="00685860">
        <w:t>miembros</w:t>
      </w:r>
      <w:r w:rsidRPr="00685860">
        <w:rPr>
          <w:spacing w:val="25"/>
        </w:rPr>
        <w:t xml:space="preserve"> </w:t>
      </w:r>
      <w:r w:rsidRPr="00685860">
        <w:t>del</w:t>
      </w:r>
      <w:r w:rsidRPr="00685860">
        <w:rPr>
          <w:spacing w:val="25"/>
        </w:rPr>
        <w:t xml:space="preserve"> </w:t>
      </w:r>
      <w:r w:rsidRPr="00685860">
        <w:t>Sistema</w:t>
      </w:r>
      <w:r w:rsidRPr="00685860">
        <w:rPr>
          <w:spacing w:val="25"/>
        </w:rPr>
        <w:t xml:space="preserve"> </w:t>
      </w:r>
      <w:r w:rsidRPr="00685860">
        <w:t>Nacional</w:t>
      </w:r>
      <w:r w:rsidRPr="00685860">
        <w:rPr>
          <w:spacing w:val="25"/>
        </w:rPr>
        <w:t xml:space="preserve"> </w:t>
      </w:r>
      <w:r w:rsidRPr="00685860">
        <w:t>de</w:t>
      </w:r>
      <w:r w:rsidRPr="00685860">
        <w:rPr>
          <w:spacing w:val="25"/>
        </w:rPr>
        <w:t xml:space="preserve"> </w:t>
      </w:r>
      <w:r w:rsidRPr="00685860">
        <w:t>Cultura</w:t>
      </w:r>
      <w:r w:rsidRPr="00685860">
        <w:rPr>
          <w:spacing w:val="25"/>
        </w:rPr>
        <w:t xml:space="preserve"> </w:t>
      </w:r>
      <w:r w:rsidRPr="00685860">
        <w:t>Física</w:t>
      </w:r>
      <w:r w:rsidRPr="00685860">
        <w:rPr>
          <w:spacing w:val="25"/>
        </w:rPr>
        <w:t xml:space="preserve"> </w:t>
      </w:r>
      <w:r w:rsidRPr="00685860">
        <w:t>y Deporte se fundamenten en la planeación de largo plazo.</w:t>
      </w:r>
    </w:p>
    <w:p w:rsidR="00685860" w:rsidRPr="00685860" w:rsidRDefault="00685860" w:rsidP="000F77C6">
      <w:pPr>
        <w:pStyle w:val="Texto"/>
        <w:spacing w:line="238" w:lineRule="exact"/>
        <w:ind w:left="1980" w:hanging="540"/>
      </w:pPr>
      <w:r w:rsidRPr="00685860">
        <w:t>•</w:t>
      </w:r>
      <w:r w:rsidRPr="00685860">
        <w:tab/>
        <w:t>Poner en operación el sistema de evaluación en materia deportiva que garantice la eficiencia</w:t>
      </w:r>
      <w:r w:rsidRPr="00685860">
        <w:rPr>
          <w:spacing w:val="-15"/>
        </w:rPr>
        <w:t xml:space="preserve"> </w:t>
      </w:r>
      <w:r w:rsidRPr="00685860">
        <w:t>de los recursos financieros</w:t>
      </w:r>
      <w:r w:rsidRPr="00685860">
        <w:rPr>
          <w:spacing w:val="-10"/>
        </w:rPr>
        <w:t xml:space="preserve"> </w:t>
      </w:r>
      <w:r w:rsidRPr="00685860">
        <w:t>invertidos en el deporte nacional.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62" w:lineRule="exact"/>
              <w:ind w:left="2362" w:hanging="1728"/>
              <w:rPr>
                <w:b/>
                <w:color w:val="000000"/>
                <w:szCs w:val="18"/>
              </w:rPr>
            </w:pPr>
            <w:r w:rsidRPr="00DB1649">
              <w:rPr>
                <w:b/>
              </w:rPr>
              <w:t>Estrategia 3.4.2.</w:t>
            </w:r>
            <w:r w:rsidRPr="00DB1649">
              <w:rPr>
                <w:b/>
              </w:rPr>
              <w:tab/>
              <w:t>Diseñar programas de actividad física y deporte di</w:t>
            </w:r>
            <w:r w:rsidRPr="00DB1649">
              <w:rPr>
                <w:b/>
                <w:spacing w:val="-5"/>
              </w:rPr>
              <w:t>f</w:t>
            </w:r>
            <w:r w:rsidRPr="00DB1649">
              <w:rPr>
                <w:b/>
              </w:rPr>
              <w:t>erenciados para atender las diversas necesidades de la población.</w:t>
            </w:r>
          </w:p>
        </w:tc>
      </w:tr>
    </w:tbl>
    <w:p w:rsidR="00685860" w:rsidRPr="00685860" w:rsidRDefault="00685860" w:rsidP="00AD4FD0">
      <w:pPr>
        <w:pStyle w:val="Texto"/>
        <w:spacing w:line="26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2" w:lineRule="exact"/>
        <w:ind w:left="1980" w:hanging="540"/>
      </w:pPr>
      <w:r w:rsidRPr="00685860">
        <w:t>•</w:t>
      </w:r>
      <w:r w:rsidRPr="00685860">
        <w:tab/>
        <w:t>Crear un programa de actividad física y deporte tendiente a disminuir los índices de sobrepeso y obesidad.</w:t>
      </w:r>
    </w:p>
    <w:p w:rsidR="00685860" w:rsidRPr="00685860" w:rsidRDefault="00685860" w:rsidP="00AD4FD0">
      <w:pPr>
        <w:pStyle w:val="Texto"/>
        <w:spacing w:line="262" w:lineRule="exact"/>
        <w:ind w:left="1980" w:hanging="540"/>
      </w:pPr>
      <w:r w:rsidRPr="00685860">
        <w:lastRenderedPageBreak/>
        <w:t>•</w:t>
      </w:r>
      <w:r w:rsidRPr="00685860">
        <w:tab/>
        <w:t>Facilitar</w:t>
      </w:r>
      <w:r w:rsidRPr="00685860">
        <w:rPr>
          <w:spacing w:val="5"/>
        </w:rPr>
        <w:t xml:space="preserve"> </w:t>
      </w:r>
      <w:r w:rsidRPr="00685860">
        <w:t>la</w:t>
      </w:r>
      <w:r w:rsidRPr="00685860">
        <w:rPr>
          <w:spacing w:val="5"/>
        </w:rPr>
        <w:t xml:space="preserve"> </w:t>
      </w:r>
      <w:r w:rsidRPr="00685860">
        <w:t>práctica</w:t>
      </w:r>
      <w:r w:rsidRPr="00685860">
        <w:rPr>
          <w:spacing w:val="5"/>
        </w:rPr>
        <w:t xml:space="preserve"> </w:t>
      </w:r>
      <w:r w:rsidRPr="00685860">
        <w:t>deportiva</w:t>
      </w:r>
      <w:r w:rsidRPr="00685860">
        <w:rPr>
          <w:spacing w:val="5"/>
        </w:rPr>
        <w:t xml:space="preserve"> </w:t>
      </w:r>
      <w:r w:rsidRPr="00685860">
        <w:t>sin</w:t>
      </w:r>
      <w:r w:rsidRPr="00685860">
        <w:rPr>
          <w:spacing w:val="5"/>
        </w:rPr>
        <w:t xml:space="preserve"> </w:t>
      </w:r>
      <w:r w:rsidRPr="00685860">
        <w:t>fines selectivos,</w:t>
      </w:r>
      <w:r w:rsidRPr="00685860">
        <w:rPr>
          <w:spacing w:val="5"/>
        </w:rPr>
        <w:t xml:space="preserve"> </w:t>
      </w:r>
      <w:r w:rsidRPr="00685860">
        <w:t>con</w:t>
      </w:r>
      <w:r w:rsidRPr="00685860">
        <w:rPr>
          <w:spacing w:val="5"/>
        </w:rPr>
        <w:t xml:space="preserve"> </w:t>
      </w:r>
      <w:r w:rsidRPr="00685860">
        <w:t>un</w:t>
      </w:r>
      <w:r w:rsidRPr="00685860">
        <w:rPr>
          <w:spacing w:val="5"/>
        </w:rPr>
        <w:t xml:space="preserve"> </w:t>
      </w:r>
      <w:r w:rsidRPr="00685860">
        <w:t>en</w:t>
      </w:r>
      <w:r w:rsidRPr="00685860">
        <w:rPr>
          <w:spacing w:val="-5"/>
        </w:rPr>
        <w:t>f</w:t>
      </w:r>
      <w:r w:rsidRPr="00685860">
        <w:t>oque</w:t>
      </w:r>
      <w:r w:rsidRPr="00685860">
        <w:rPr>
          <w:spacing w:val="5"/>
        </w:rPr>
        <w:t xml:space="preserve"> </w:t>
      </w:r>
      <w:r w:rsidRPr="00685860">
        <w:t>que</w:t>
      </w:r>
      <w:r w:rsidRPr="00685860">
        <w:rPr>
          <w:spacing w:val="5"/>
        </w:rPr>
        <w:t xml:space="preserve"> </w:t>
      </w:r>
      <w:r w:rsidRPr="00685860">
        <w:t>promueva</w:t>
      </w:r>
      <w:r w:rsidRPr="00685860">
        <w:rPr>
          <w:spacing w:val="5"/>
        </w:rPr>
        <w:t xml:space="preserve"> </w:t>
      </w:r>
      <w:r w:rsidRPr="00685860">
        <w:t>la</w:t>
      </w:r>
      <w:r w:rsidRPr="00685860">
        <w:rPr>
          <w:spacing w:val="5"/>
        </w:rPr>
        <w:t xml:space="preserve"> </w:t>
      </w:r>
      <w:r w:rsidRPr="00685860">
        <w:t>adquisición de valores para el trabajo en equipo, respeto a las reglas y obtención del éxito mediante el esfuerzo individual y colectivo.</w:t>
      </w:r>
    </w:p>
    <w:p w:rsidR="00685860" w:rsidRPr="00685860" w:rsidRDefault="00685860" w:rsidP="00AD4FD0">
      <w:pPr>
        <w:pStyle w:val="Texto"/>
        <w:spacing w:line="262" w:lineRule="exact"/>
        <w:ind w:left="1980" w:hanging="540"/>
      </w:pPr>
      <w:r w:rsidRPr="00685860">
        <w:t>•</w:t>
      </w:r>
      <w:r w:rsidRPr="00685860">
        <w:tab/>
        <w:t>Estructurar</w:t>
      </w:r>
      <w:r w:rsidRPr="00685860">
        <w:rPr>
          <w:spacing w:val="35"/>
        </w:rPr>
        <w:t xml:space="preserve"> </w:t>
      </w:r>
      <w:r w:rsidRPr="00685860">
        <w:t>con</w:t>
      </w:r>
      <w:r w:rsidRPr="00685860">
        <w:rPr>
          <w:spacing w:val="35"/>
        </w:rPr>
        <w:t xml:space="preserve"> </w:t>
      </w:r>
      <w:r w:rsidRPr="00685860">
        <w:t>claridad</w:t>
      </w:r>
      <w:r w:rsidRPr="00685860">
        <w:rPr>
          <w:spacing w:val="35"/>
        </w:rPr>
        <w:t xml:space="preserve"> </w:t>
      </w:r>
      <w:r w:rsidRPr="00685860">
        <w:t>dos</w:t>
      </w:r>
      <w:r w:rsidRPr="00685860">
        <w:rPr>
          <w:spacing w:val="35"/>
        </w:rPr>
        <w:t xml:space="preserve"> </w:t>
      </w:r>
      <w:r w:rsidRPr="00685860">
        <w:t>grandes</w:t>
      </w:r>
      <w:r w:rsidRPr="00685860">
        <w:rPr>
          <w:spacing w:val="35"/>
        </w:rPr>
        <w:t xml:space="preserve"> </w:t>
      </w:r>
      <w:r w:rsidRPr="00685860">
        <w:t>vertientes</w:t>
      </w:r>
      <w:r w:rsidRPr="00685860">
        <w:rPr>
          <w:spacing w:val="35"/>
        </w:rPr>
        <w:t xml:space="preserve"> </w:t>
      </w:r>
      <w:r w:rsidRPr="00685860">
        <w:t>para</w:t>
      </w:r>
      <w:r w:rsidRPr="00685860">
        <w:rPr>
          <w:spacing w:val="35"/>
        </w:rPr>
        <w:t xml:space="preserve"> </w:t>
      </w:r>
      <w:r w:rsidRPr="00685860">
        <w:t>la</w:t>
      </w:r>
      <w:r w:rsidRPr="00685860">
        <w:rPr>
          <w:spacing w:val="35"/>
        </w:rPr>
        <w:t xml:space="preserve"> </w:t>
      </w:r>
      <w:r w:rsidRPr="00685860">
        <w:t>práctica</w:t>
      </w:r>
      <w:r w:rsidRPr="00685860">
        <w:rPr>
          <w:spacing w:val="35"/>
        </w:rPr>
        <w:t xml:space="preserve"> </w:t>
      </w:r>
      <w:r w:rsidRPr="00685860">
        <w:t>de</w:t>
      </w:r>
      <w:r w:rsidRPr="00685860">
        <w:rPr>
          <w:spacing w:val="35"/>
        </w:rPr>
        <w:t xml:space="preserve"> </w:t>
      </w:r>
      <w:r w:rsidRPr="00685860">
        <w:t>actividades</w:t>
      </w:r>
      <w:r w:rsidRPr="00685860">
        <w:rPr>
          <w:spacing w:val="35"/>
        </w:rPr>
        <w:t xml:space="preserve"> </w:t>
      </w:r>
      <w:r w:rsidRPr="00685860">
        <w:t>deportivas: deporte social y deporte de representación.</w:t>
      </w:r>
    </w:p>
    <w:p w:rsidR="00685860" w:rsidRPr="00685860" w:rsidRDefault="00685860" w:rsidP="00AD4FD0">
      <w:pPr>
        <w:pStyle w:val="Texto"/>
        <w:spacing w:line="262" w:lineRule="exact"/>
        <w:ind w:left="1980" w:hanging="540"/>
      </w:pPr>
      <w:r w:rsidRPr="00685860">
        <w:t>•</w:t>
      </w:r>
      <w:r w:rsidRPr="00685860">
        <w:tab/>
        <w:t>Facilitar el acceso a la población con talentos específicos</w:t>
      </w:r>
      <w:r w:rsidRPr="00685860">
        <w:rPr>
          <w:spacing w:val="-10"/>
        </w:rPr>
        <w:t xml:space="preserve"> </w:t>
      </w:r>
      <w:r w:rsidRPr="00685860">
        <w:t>al deporte estrictamente selectivo.</w:t>
      </w:r>
    </w:p>
    <w:p w:rsidR="00685860" w:rsidRPr="00685860" w:rsidRDefault="00685860" w:rsidP="00AD4FD0">
      <w:pPr>
        <w:pStyle w:val="Texto"/>
        <w:spacing w:line="262" w:lineRule="exact"/>
        <w:ind w:left="1980" w:hanging="540"/>
      </w:pPr>
      <w:r w:rsidRPr="00685860">
        <w:t>•</w:t>
      </w:r>
      <w:r w:rsidRPr="00685860">
        <w:tab/>
        <w:t>Llevar a cabo competencias deportivas y favorecer la participación de la población en competencias municipales, estatales, nacionales e internacionales.</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62" w:lineRule="exact"/>
              <w:ind w:left="2362" w:hanging="1728"/>
              <w:rPr>
                <w:b/>
                <w:color w:val="000000"/>
                <w:szCs w:val="18"/>
              </w:rPr>
            </w:pPr>
            <w:r w:rsidRPr="00DB1649">
              <w:rPr>
                <w:b/>
                <w:color w:val="000000"/>
                <w:szCs w:val="18"/>
              </w:rPr>
              <w:t>Objetivo 3.5.</w:t>
            </w:r>
            <w:r w:rsidRPr="00DB1649">
              <w:rPr>
                <w:b/>
                <w:color w:val="000000"/>
                <w:szCs w:val="18"/>
              </w:rPr>
              <w:tab/>
              <w:t>Hacer</w:t>
            </w:r>
            <w:r w:rsidRPr="00DB1649">
              <w:rPr>
                <w:b/>
                <w:color w:val="000000"/>
                <w:spacing w:val="20"/>
                <w:szCs w:val="18"/>
              </w:rPr>
              <w:t xml:space="preserve"> </w:t>
            </w:r>
            <w:r w:rsidRPr="00DB1649">
              <w:rPr>
                <w:b/>
                <w:color w:val="000000"/>
                <w:szCs w:val="18"/>
              </w:rPr>
              <w:t>del</w:t>
            </w:r>
            <w:r w:rsidRPr="00DB1649">
              <w:rPr>
                <w:b/>
                <w:color w:val="000000"/>
                <w:spacing w:val="20"/>
                <w:szCs w:val="18"/>
              </w:rPr>
              <w:t xml:space="preserve"> </w:t>
            </w:r>
            <w:r w:rsidRPr="00DB1649">
              <w:rPr>
                <w:b/>
                <w:color w:val="000000"/>
                <w:szCs w:val="18"/>
              </w:rPr>
              <w:t>desarrollo</w:t>
            </w:r>
            <w:r w:rsidRPr="00DB1649">
              <w:rPr>
                <w:b/>
                <w:color w:val="000000"/>
                <w:spacing w:val="20"/>
                <w:szCs w:val="18"/>
              </w:rPr>
              <w:t xml:space="preserve"> </w:t>
            </w:r>
            <w:r w:rsidRPr="00DB1649">
              <w:rPr>
                <w:b/>
                <w:color w:val="000000"/>
                <w:szCs w:val="18"/>
              </w:rPr>
              <w:t>científico,</w:t>
            </w:r>
            <w:r w:rsidRPr="00DB1649">
              <w:rPr>
                <w:b/>
                <w:color w:val="000000"/>
                <w:spacing w:val="5"/>
                <w:szCs w:val="18"/>
              </w:rPr>
              <w:t xml:space="preserve"> </w:t>
            </w:r>
            <w:r w:rsidRPr="00DB1649">
              <w:rPr>
                <w:b/>
                <w:color w:val="000000"/>
                <w:szCs w:val="18"/>
              </w:rPr>
              <w:t>tecnológico</w:t>
            </w:r>
            <w:r w:rsidRPr="00DB1649">
              <w:rPr>
                <w:b/>
                <w:color w:val="000000"/>
                <w:spacing w:val="20"/>
                <w:szCs w:val="18"/>
              </w:rPr>
              <w:t xml:space="preserve"> </w:t>
            </w:r>
            <w:r w:rsidRPr="00DB1649">
              <w:rPr>
                <w:b/>
                <w:color w:val="000000"/>
                <w:szCs w:val="18"/>
              </w:rPr>
              <w:t>y</w:t>
            </w:r>
            <w:r w:rsidRPr="00DB1649">
              <w:rPr>
                <w:b/>
                <w:color w:val="000000"/>
                <w:spacing w:val="20"/>
                <w:szCs w:val="18"/>
              </w:rPr>
              <w:t xml:space="preserve"> </w:t>
            </w:r>
            <w:r w:rsidRPr="00DB1649">
              <w:rPr>
                <w:b/>
                <w:color w:val="000000"/>
                <w:szCs w:val="18"/>
              </w:rPr>
              <w:t>la</w:t>
            </w:r>
            <w:r w:rsidRPr="00DB1649">
              <w:rPr>
                <w:b/>
                <w:color w:val="000000"/>
                <w:spacing w:val="20"/>
                <w:szCs w:val="18"/>
              </w:rPr>
              <w:t xml:space="preserve"> </w:t>
            </w:r>
            <w:r w:rsidRPr="00DB1649">
              <w:rPr>
                <w:b/>
                <w:color w:val="000000"/>
                <w:szCs w:val="18"/>
              </w:rPr>
              <w:t>innovación</w:t>
            </w:r>
            <w:r w:rsidRPr="00DB1649">
              <w:rPr>
                <w:b/>
                <w:color w:val="000000"/>
                <w:spacing w:val="20"/>
                <w:szCs w:val="18"/>
              </w:rPr>
              <w:t xml:space="preserve"> </w:t>
            </w:r>
            <w:r w:rsidRPr="00DB1649">
              <w:rPr>
                <w:b/>
                <w:color w:val="000000"/>
                <w:szCs w:val="18"/>
              </w:rPr>
              <w:t>pilares para el progreso económico y social sostenible.</w:t>
            </w:r>
          </w:p>
        </w:tc>
      </w:tr>
    </w:tbl>
    <w:p w:rsidR="00685860" w:rsidRPr="00030601" w:rsidRDefault="00685860" w:rsidP="00AD4FD0">
      <w:pPr>
        <w:pStyle w:val="Texto"/>
        <w:spacing w:line="262" w:lineRule="exact"/>
        <w:ind w:left="2448" w:hanging="1728"/>
        <w:rPr>
          <w:b/>
        </w:rPr>
      </w:pPr>
      <w:r w:rsidRPr="00030601">
        <w:rPr>
          <w:b/>
        </w:rPr>
        <w:t xml:space="preserve">Estrategia 3.5.1. </w:t>
      </w:r>
      <w:r w:rsidRPr="00030601">
        <w:rPr>
          <w:b/>
        </w:rPr>
        <w:tab/>
        <w:t>Contribuir</w:t>
      </w:r>
      <w:r w:rsidRPr="00030601">
        <w:rPr>
          <w:b/>
          <w:spacing w:val="20"/>
        </w:rPr>
        <w:t xml:space="preserve"> </w:t>
      </w:r>
      <w:r w:rsidRPr="00030601">
        <w:rPr>
          <w:b/>
        </w:rPr>
        <w:t>a</w:t>
      </w:r>
      <w:r w:rsidRPr="00030601">
        <w:rPr>
          <w:b/>
          <w:spacing w:val="20"/>
        </w:rPr>
        <w:t xml:space="preserve"> </w:t>
      </w:r>
      <w:r w:rsidRPr="00030601">
        <w:rPr>
          <w:b/>
        </w:rPr>
        <w:t>que</w:t>
      </w:r>
      <w:r w:rsidRPr="00030601">
        <w:rPr>
          <w:b/>
          <w:spacing w:val="20"/>
        </w:rPr>
        <w:t xml:space="preserve"> </w:t>
      </w:r>
      <w:r w:rsidRPr="00030601">
        <w:rPr>
          <w:b/>
        </w:rPr>
        <w:t>la</w:t>
      </w:r>
      <w:r w:rsidRPr="00030601">
        <w:rPr>
          <w:b/>
          <w:spacing w:val="20"/>
        </w:rPr>
        <w:t xml:space="preserve"> </w:t>
      </w:r>
      <w:r w:rsidRPr="00030601">
        <w:rPr>
          <w:b/>
        </w:rPr>
        <w:t>inversión</w:t>
      </w:r>
      <w:r w:rsidRPr="00030601">
        <w:rPr>
          <w:b/>
          <w:spacing w:val="20"/>
        </w:rPr>
        <w:t xml:space="preserve"> </w:t>
      </w:r>
      <w:r w:rsidRPr="00030601">
        <w:rPr>
          <w:b/>
        </w:rPr>
        <w:t>nacional</w:t>
      </w:r>
      <w:r w:rsidRPr="00030601">
        <w:rPr>
          <w:b/>
          <w:spacing w:val="20"/>
        </w:rPr>
        <w:t xml:space="preserve"> </w:t>
      </w:r>
      <w:r w:rsidRPr="00030601">
        <w:rPr>
          <w:b/>
        </w:rPr>
        <w:t>en</w:t>
      </w:r>
      <w:r w:rsidRPr="00030601">
        <w:rPr>
          <w:b/>
          <w:spacing w:val="20"/>
        </w:rPr>
        <w:t xml:space="preserve"> </w:t>
      </w:r>
      <w:r w:rsidRPr="00030601">
        <w:rPr>
          <w:b/>
        </w:rPr>
        <w:t>investigación</w:t>
      </w:r>
      <w:r w:rsidRPr="00030601">
        <w:rPr>
          <w:b/>
          <w:spacing w:val="20"/>
        </w:rPr>
        <w:t xml:space="preserve"> </w:t>
      </w:r>
      <w:r w:rsidRPr="00030601">
        <w:rPr>
          <w:b/>
        </w:rPr>
        <w:t>científica</w:t>
      </w:r>
      <w:r w:rsidR="00D60BBE" w:rsidRPr="00030601">
        <w:rPr>
          <w:b/>
        </w:rPr>
        <w:t xml:space="preserve"> </w:t>
      </w:r>
      <w:r w:rsidRPr="00030601">
        <w:rPr>
          <w:b/>
        </w:rPr>
        <w:t xml:space="preserve">y </w:t>
      </w:r>
      <w:r w:rsidRPr="009D0B87">
        <w:rPr>
          <w:rFonts w:ascii="Arial Negrita" w:hAnsi="Arial Negrita"/>
          <w:b/>
          <w:spacing w:val="-2"/>
        </w:rPr>
        <w:t>desarrollo tecnológico crezca anualmente y alcance un nivel de 1%</w:t>
      </w:r>
      <w:r w:rsidR="00D60BBE" w:rsidRPr="009D0B87">
        <w:rPr>
          <w:rFonts w:ascii="Arial Negrita" w:hAnsi="Arial Negrita"/>
          <w:b/>
          <w:spacing w:val="-2"/>
        </w:rPr>
        <w:t xml:space="preserve"> </w:t>
      </w:r>
      <w:r w:rsidR="009D0B87" w:rsidRPr="009D0B87">
        <w:rPr>
          <w:rFonts w:ascii="Arial Negrita" w:hAnsi="Arial Negrita"/>
          <w:b/>
          <w:spacing w:val="-2"/>
        </w:rPr>
        <w:t>d</w:t>
      </w:r>
      <w:r w:rsidRPr="009D0B87">
        <w:rPr>
          <w:rFonts w:ascii="Arial Negrita" w:hAnsi="Arial Negrita"/>
          <w:b/>
          <w:spacing w:val="-2"/>
        </w:rPr>
        <w:t>el</w:t>
      </w:r>
      <w:r w:rsidRPr="00030601">
        <w:rPr>
          <w:b/>
        </w:rPr>
        <w:t xml:space="preserve"> PIB.</w:t>
      </w:r>
    </w:p>
    <w:p w:rsidR="00685860" w:rsidRPr="00685860" w:rsidRDefault="00685860" w:rsidP="00AD4FD0">
      <w:pPr>
        <w:pStyle w:val="Texto"/>
        <w:spacing w:line="26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2" w:lineRule="exact"/>
        <w:ind w:left="1980" w:hanging="540"/>
      </w:pPr>
      <w:r w:rsidRPr="00685860">
        <w:t>•</w:t>
      </w:r>
      <w:r w:rsidRPr="00685860">
        <w:tab/>
        <w:t>Impulsar la articulación de los esfuerzos que realizan los sectores público, privado y social, para incrementar</w:t>
      </w:r>
      <w:r w:rsidRPr="00685860">
        <w:rPr>
          <w:spacing w:val="5"/>
        </w:rPr>
        <w:t xml:space="preserve"> </w:t>
      </w:r>
      <w:r w:rsidRPr="00685860">
        <w:t>la</w:t>
      </w:r>
      <w:r w:rsidRPr="00685860">
        <w:rPr>
          <w:spacing w:val="5"/>
        </w:rPr>
        <w:t xml:space="preserve"> </w:t>
      </w:r>
      <w:r w:rsidRPr="00685860">
        <w:t>inversión</w:t>
      </w:r>
      <w:r w:rsidRPr="00685860">
        <w:rPr>
          <w:spacing w:val="5"/>
        </w:rPr>
        <w:t xml:space="preserve"> </w:t>
      </w:r>
      <w:r w:rsidRPr="00685860">
        <w:t>en</w:t>
      </w:r>
      <w:r w:rsidRPr="00685860">
        <w:rPr>
          <w:spacing w:val="5"/>
        </w:rPr>
        <w:t xml:space="preserve"> </w:t>
      </w:r>
      <w:r w:rsidRPr="00685860">
        <w:t>Ciencia,</w:t>
      </w:r>
      <w:r w:rsidRPr="00685860">
        <w:rPr>
          <w:spacing w:val="5"/>
        </w:rPr>
        <w:t xml:space="preserve"> </w:t>
      </w:r>
      <w:r w:rsidRPr="00685860">
        <w:rPr>
          <w:spacing w:val="-15"/>
        </w:rPr>
        <w:t>T</w:t>
      </w:r>
      <w:r w:rsidRPr="00685860">
        <w:t>ecnología</w:t>
      </w:r>
      <w:r w:rsidRPr="00685860">
        <w:rPr>
          <w:spacing w:val="5"/>
        </w:rPr>
        <w:t xml:space="preserve"> </w:t>
      </w:r>
      <w:r w:rsidRPr="00685860">
        <w:t>e</w:t>
      </w:r>
      <w:r w:rsidRPr="00685860">
        <w:rPr>
          <w:spacing w:val="5"/>
        </w:rPr>
        <w:t xml:space="preserve"> </w:t>
      </w:r>
      <w:r w:rsidRPr="00685860">
        <w:t>Innovación</w:t>
      </w:r>
      <w:r w:rsidRPr="00685860">
        <w:rPr>
          <w:spacing w:val="5"/>
        </w:rPr>
        <w:t xml:space="preserve"> </w:t>
      </w:r>
      <w:r w:rsidRPr="00685860">
        <w:t>(CTI)</w:t>
      </w:r>
      <w:r w:rsidR="00124F2F">
        <w:rPr>
          <w:spacing w:val="5"/>
        </w:rPr>
        <w:t xml:space="preserve"> </w:t>
      </w:r>
      <w:r w:rsidRPr="00685860">
        <w:t>y</w:t>
      </w:r>
      <w:r w:rsidRPr="00685860">
        <w:rPr>
          <w:spacing w:val="5"/>
        </w:rPr>
        <w:t xml:space="preserve"> </w:t>
      </w:r>
      <w:r w:rsidRPr="00685860">
        <w:t>lograr</w:t>
      </w:r>
      <w:r w:rsidRPr="00685860">
        <w:rPr>
          <w:spacing w:val="5"/>
        </w:rPr>
        <w:t xml:space="preserve"> </w:t>
      </w:r>
      <w:r w:rsidRPr="00685860">
        <w:t>una</w:t>
      </w:r>
      <w:r w:rsidRPr="00685860">
        <w:rPr>
          <w:spacing w:val="5"/>
        </w:rPr>
        <w:t xml:space="preserve"> </w:t>
      </w:r>
      <w:r w:rsidRPr="00685860">
        <w:t>m</w:t>
      </w:r>
      <w:r w:rsidRPr="00685860">
        <w:rPr>
          <w:spacing w:val="-5"/>
        </w:rPr>
        <w:t>a</w:t>
      </w:r>
      <w:r w:rsidRPr="00685860">
        <w:t>yor</w:t>
      </w:r>
      <w:r w:rsidRPr="00685860">
        <w:rPr>
          <w:spacing w:val="5"/>
        </w:rPr>
        <w:t xml:space="preserve"> </w:t>
      </w:r>
      <w:r w:rsidRPr="00685860">
        <w:t>eficacia y eficiencia</w:t>
      </w:r>
      <w:r w:rsidRPr="00685860">
        <w:rPr>
          <w:spacing w:val="-15"/>
        </w:rPr>
        <w:t xml:space="preserve"> </w:t>
      </w:r>
      <w:r w:rsidRPr="00685860">
        <w:t>en su aplicación.</w:t>
      </w:r>
    </w:p>
    <w:p w:rsidR="00685860" w:rsidRPr="00685860" w:rsidRDefault="00685860" w:rsidP="00AD4FD0">
      <w:pPr>
        <w:pStyle w:val="Texto"/>
        <w:spacing w:line="262" w:lineRule="exact"/>
        <w:ind w:left="1980" w:hanging="540"/>
      </w:pPr>
      <w:r w:rsidRPr="00685860">
        <w:t>•</w:t>
      </w:r>
      <w:r w:rsidRPr="00685860">
        <w:tab/>
        <w:t xml:space="preserve">Incrementar el gasto público en CTI de </w:t>
      </w:r>
      <w:r w:rsidRPr="00685860">
        <w:rPr>
          <w:spacing w:val="-5"/>
        </w:rPr>
        <w:t>f</w:t>
      </w:r>
      <w:r w:rsidRPr="00685860">
        <w:t>orma sostenida.</w:t>
      </w:r>
    </w:p>
    <w:p w:rsidR="00685860" w:rsidRPr="00685860" w:rsidRDefault="00685860" w:rsidP="00AD4FD0">
      <w:pPr>
        <w:pStyle w:val="Texto"/>
        <w:spacing w:line="262" w:lineRule="exact"/>
        <w:ind w:left="1980" w:hanging="540"/>
      </w:pPr>
      <w:r w:rsidRPr="00685860">
        <w:t>•</w:t>
      </w:r>
      <w:r w:rsidRPr="00685860">
        <w:tab/>
        <w:t>Promover la inversión en CTI que realizan las instituciones públicas de educación superio</w:t>
      </w:r>
      <w:r w:rsidRPr="00685860">
        <w:rPr>
          <w:spacing w:val="-5"/>
        </w:rPr>
        <w:t>r</w:t>
      </w:r>
      <w:r w:rsidRPr="00685860">
        <w:t>.</w:t>
      </w:r>
    </w:p>
    <w:p w:rsidR="00685860" w:rsidRPr="00685860" w:rsidRDefault="00685860" w:rsidP="00AD4FD0">
      <w:pPr>
        <w:pStyle w:val="Texto"/>
        <w:spacing w:line="262" w:lineRule="exact"/>
        <w:ind w:left="1980" w:hanging="540"/>
      </w:pPr>
      <w:r w:rsidRPr="00685860">
        <w:t>•</w:t>
      </w:r>
      <w:r w:rsidRPr="00685860">
        <w:tab/>
        <w:t>Incentivar la inversión del sector productivo en investigación científica</w:t>
      </w:r>
      <w:r w:rsidRPr="00685860">
        <w:rPr>
          <w:spacing w:val="-15"/>
        </w:rPr>
        <w:t xml:space="preserve"> </w:t>
      </w:r>
      <w:r w:rsidRPr="00685860">
        <w:t>y desarrollo tecnológico.</w:t>
      </w:r>
    </w:p>
    <w:p w:rsidR="00685860" w:rsidRPr="00685860" w:rsidRDefault="00685860" w:rsidP="00AD4FD0">
      <w:pPr>
        <w:pStyle w:val="Texto"/>
        <w:spacing w:line="262" w:lineRule="exact"/>
        <w:ind w:left="1980" w:hanging="540"/>
      </w:pPr>
      <w:r w:rsidRPr="00685860">
        <w:t>•</w:t>
      </w:r>
      <w:r w:rsidRPr="00685860">
        <w:tab/>
        <w:t>Fomentar el aprovechamiento de las fuentes de financiamiento</w:t>
      </w:r>
      <w:r w:rsidRPr="00685860">
        <w:rPr>
          <w:spacing w:val="-10"/>
        </w:rPr>
        <w:t xml:space="preserve"> </w:t>
      </w:r>
      <w:r w:rsidRPr="00685860">
        <w:t>internacionales para CTI.</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62" w:lineRule="exact"/>
              <w:ind w:left="2362" w:hanging="1728"/>
              <w:rPr>
                <w:b/>
                <w:color w:val="000000"/>
                <w:szCs w:val="18"/>
              </w:rPr>
            </w:pPr>
            <w:r w:rsidRPr="00DB1649">
              <w:rPr>
                <w:b/>
              </w:rPr>
              <w:t>Estrategia 3.5.2.</w:t>
            </w:r>
            <w:r w:rsidRPr="00DB1649">
              <w:rPr>
                <w:b/>
              </w:rPr>
              <w:tab/>
              <w:t>Contribuir</w:t>
            </w:r>
            <w:r w:rsidRPr="00DB1649">
              <w:rPr>
                <w:b/>
                <w:spacing w:val="15"/>
              </w:rPr>
              <w:t xml:space="preserve"> </w:t>
            </w:r>
            <w:r w:rsidRPr="00DB1649">
              <w:rPr>
                <w:b/>
              </w:rPr>
              <w:t>a</w:t>
            </w:r>
            <w:r w:rsidRPr="00DB1649">
              <w:rPr>
                <w:b/>
                <w:spacing w:val="15"/>
              </w:rPr>
              <w:t xml:space="preserve"> </w:t>
            </w:r>
            <w:r w:rsidRPr="00DB1649">
              <w:rPr>
                <w:b/>
              </w:rPr>
              <w:t>la</w:t>
            </w:r>
            <w:r w:rsidRPr="00DB1649">
              <w:rPr>
                <w:b/>
                <w:spacing w:val="15"/>
              </w:rPr>
              <w:t xml:space="preserve"> </w:t>
            </w:r>
            <w:r w:rsidRPr="00DB1649">
              <w:rPr>
                <w:b/>
                <w:spacing w:val="-5"/>
              </w:rPr>
              <w:t>f</w:t>
            </w:r>
            <w:r w:rsidRPr="00DB1649">
              <w:rPr>
                <w:b/>
              </w:rPr>
              <w:t>ormación</w:t>
            </w:r>
            <w:r w:rsidRPr="00DB1649">
              <w:rPr>
                <w:b/>
                <w:spacing w:val="15"/>
              </w:rPr>
              <w:t xml:space="preserve"> </w:t>
            </w:r>
            <w:r w:rsidRPr="00DB1649">
              <w:rPr>
                <w:b/>
              </w:rPr>
              <w:t>y</w:t>
            </w:r>
            <w:r w:rsidRPr="00DB1649">
              <w:rPr>
                <w:b/>
                <w:spacing w:val="15"/>
              </w:rPr>
              <w:t xml:space="preserve"> </w:t>
            </w:r>
            <w:r w:rsidRPr="00DB1649">
              <w:rPr>
                <w:b/>
                <w:spacing w:val="-5"/>
              </w:rPr>
              <w:t>f</w:t>
            </w:r>
            <w:r w:rsidRPr="00DB1649">
              <w:rPr>
                <w:b/>
              </w:rPr>
              <w:t>ortalecimiento</w:t>
            </w:r>
            <w:r w:rsidRPr="00DB1649">
              <w:rPr>
                <w:b/>
                <w:spacing w:val="15"/>
              </w:rPr>
              <w:t xml:space="preserve"> </w:t>
            </w:r>
            <w:r w:rsidRPr="00DB1649">
              <w:rPr>
                <w:b/>
              </w:rPr>
              <w:t>del</w:t>
            </w:r>
            <w:r w:rsidRPr="00DB1649">
              <w:rPr>
                <w:b/>
                <w:spacing w:val="15"/>
              </w:rPr>
              <w:t xml:space="preserve"> </w:t>
            </w:r>
            <w:r w:rsidRPr="00DB1649">
              <w:rPr>
                <w:b/>
              </w:rPr>
              <w:t>capital</w:t>
            </w:r>
            <w:r w:rsidRPr="00DB1649">
              <w:rPr>
                <w:b/>
                <w:spacing w:val="15"/>
              </w:rPr>
              <w:t xml:space="preserve"> </w:t>
            </w:r>
            <w:r w:rsidRPr="00DB1649">
              <w:rPr>
                <w:b/>
              </w:rPr>
              <w:t>humano</w:t>
            </w:r>
            <w:r w:rsidRPr="00DB1649">
              <w:rPr>
                <w:b/>
                <w:spacing w:val="15"/>
              </w:rPr>
              <w:t xml:space="preserve"> </w:t>
            </w:r>
            <w:r w:rsidRPr="00DB1649">
              <w:rPr>
                <w:b/>
              </w:rPr>
              <w:t>de alto nivel.</w:t>
            </w:r>
          </w:p>
        </w:tc>
      </w:tr>
    </w:tbl>
    <w:p w:rsidR="00685860" w:rsidRPr="00685860" w:rsidRDefault="00685860" w:rsidP="00AD4FD0">
      <w:pPr>
        <w:pStyle w:val="Texto"/>
        <w:spacing w:line="26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2" w:lineRule="exact"/>
        <w:ind w:left="1980" w:hanging="540"/>
      </w:pPr>
      <w:r w:rsidRPr="00685860">
        <w:t>•</w:t>
      </w:r>
      <w:r w:rsidRPr="00685860">
        <w:tab/>
        <w:t>Incrementar</w:t>
      </w:r>
      <w:r w:rsidRPr="00685860">
        <w:rPr>
          <w:spacing w:val="10"/>
        </w:rPr>
        <w:t xml:space="preserve"> </w:t>
      </w:r>
      <w:r w:rsidRPr="00685860">
        <w:t>el</w:t>
      </w:r>
      <w:r w:rsidRPr="00685860">
        <w:rPr>
          <w:spacing w:val="10"/>
        </w:rPr>
        <w:t xml:space="preserve"> </w:t>
      </w:r>
      <w:r w:rsidRPr="00685860">
        <w:t>número</w:t>
      </w:r>
      <w:r w:rsidRPr="00685860">
        <w:rPr>
          <w:spacing w:val="10"/>
        </w:rPr>
        <w:t xml:space="preserve"> </w:t>
      </w:r>
      <w:r w:rsidRPr="00685860">
        <w:t>de</w:t>
      </w:r>
      <w:r w:rsidRPr="00685860">
        <w:rPr>
          <w:spacing w:val="10"/>
        </w:rPr>
        <w:t xml:space="preserve"> </w:t>
      </w:r>
      <w:r w:rsidRPr="00685860">
        <w:t>becas</w:t>
      </w:r>
      <w:r w:rsidRPr="00685860">
        <w:rPr>
          <w:spacing w:val="10"/>
        </w:rPr>
        <w:t xml:space="preserve"> </w:t>
      </w:r>
      <w:r w:rsidRPr="00685860">
        <w:t>de</w:t>
      </w:r>
      <w:r w:rsidRPr="00685860">
        <w:rPr>
          <w:spacing w:val="10"/>
        </w:rPr>
        <w:t xml:space="preserve"> </w:t>
      </w:r>
      <w:r w:rsidRPr="00685860">
        <w:t>posgrado</w:t>
      </w:r>
      <w:r w:rsidRPr="00685860">
        <w:rPr>
          <w:spacing w:val="10"/>
        </w:rPr>
        <w:t xml:space="preserve"> </w:t>
      </w:r>
      <w:r w:rsidRPr="00685860">
        <w:t>otorgadas</w:t>
      </w:r>
      <w:r w:rsidRPr="00685860">
        <w:rPr>
          <w:spacing w:val="10"/>
        </w:rPr>
        <w:t xml:space="preserve"> </w:t>
      </w:r>
      <w:r w:rsidRPr="00685860">
        <w:t>por</w:t>
      </w:r>
      <w:r w:rsidRPr="00685860">
        <w:rPr>
          <w:spacing w:val="10"/>
        </w:rPr>
        <w:t xml:space="preserve"> </w:t>
      </w:r>
      <w:r w:rsidRPr="00685860">
        <w:t>el</w:t>
      </w:r>
      <w:r w:rsidRPr="00685860">
        <w:rPr>
          <w:spacing w:val="10"/>
        </w:rPr>
        <w:t xml:space="preserve"> </w:t>
      </w:r>
      <w:r w:rsidRPr="00685860">
        <w:t>Gobierno</w:t>
      </w:r>
      <w:r w:rsidRPr="00685860">
        <w:rPr>
          <w:spacing w:val="10"/>
        </w:rPr>
        <w:t xml:space="preserve"> </w:t>
      </w:r>
      <w:r w:rsidRPr="00685860">
        <w:t>Federal,</w:t>
      </w:r>
      <w:r w:rsidRPr="00685860">
        <w:rPr>
          <w:spacing w:val="10"/>
        </w:rPr>
        <w:t xml:space="preserve"> </w:t>
      </w:r>
      <w:r w:rsidRPr="00685860">
        <w:t>mediante</w:t>
      </w:r>
      <w:r w:rsidRPr="00685860">
        <w:rPr>
          <w:spacing w:val="10"/>
        </w:rPr>
        <w:t xml:space="preserve"> </w:t>
      </w:r>
      <w:r w:rsidRPr="00685860">
        <w:t>la consolidación de los programas vigentes y la incorporación de nuevas modalidades educativas.</w:t>
      </w:r>
    </w:p>
    <w:p w:rsidR="00685860" w:rsidRPr="00685860" w:rsidRDefault="00685860" w:rsidP="00AD4FD0">
      <w:pPr>
        <w:pStyle w:val="Texto"/>
        <w:spacing w:line="262" w:lineRule="exact"/>
        <w:ind w:left="1980" w:hanging="540"/>
      </w:pPr>
      <w:r w:rsidRPr="00685860">
        <w:t>•</w:t>
      </w:r>
      <w:r w:rsidRPr="00685860">
        <w:tab/>
        <w:t>Fortalecer el Sistema Nacional de Investigadores (SNI), incrementando el número de científicos y tecnólogos incorporados y promoviendo la descentralización.</w:t>
      </w:r>
    </w:p>
    <w:p w:rsidR="00685860" w:rsidRPr="00685860" w:rsidRDefault="00685860" w:rsidP="00AD4FD0">
      <w:pPr>
        <w:pStyle w:val="Texto"/>
        <w:spacing w:line="262" w:lineRule="exact"/>
        <w:ind w:left="1980" w:hanging="540"/>
      </w:pPr>
      <w:r w:rsidRPr="00685860">
        <w:t>•</w:t>
      </w:r>
      <w:r w:rsidRPr="00685860">
        <w:tab/>
        <w:t>Fomentar</w:t>
      </w:r>
      <w:r w:rsidRPr="00685860">
        <w:rPr>
          <w:spacing w:val="20"/>
        </w:rPr>
        <w:t xml:space="preserve"> </w:t>
      </w:r>
      <w:r w:rsidRPr="00685860">
        <w:t>la</w:t>
      </w:r>
      <w:r w:rsidRPr="00685860">
        <w:rPr>
          <w:spacing w:val="20"/>
        </w:rPr>
        <w:t xml:space="preserve"> </w:t>
      </w:r>
      <w:r w:rsidRPr="00685860">
        <w:t>calidad</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rPr>
          <w:spacing w:val="-5"/>
        </w:rPr>
        <w:t>f</w:t>
      </w:r>
      <w:r w:rsidRPr="00685860">
        <w:t>ormación</w:t>
      </w:r>
      <w:r w:rsidRPr="00685860">
        <w:rPr>
          <w:spacing w:val="20"/>
        </w:rPr>
        <w:t xml:space="preserve"> </w:t>
      </w:r>
      <w:r w:rsidRPr="00685860">
        <w:t>impartida</w:t>
      </w:r>
      <w:r w:rsidRPr="00685860">
        <w:rPr>
          <w:spacing w:val="20"/>
        </w:rPr>
        <w:t xml:space="preserve"> </w:t>
      </w:r>
      <w:r w:rsidRPr="00685860">
        <w:t>por</w:t>
      </w:r>
      <w:r w:rsidRPr="00685860">
        <w:rPr>
          <w:spacing w:val="20"/>
        </w:rPr>
        <w:t xml:space="preserve"> </w:t>
      </w:r>
      <w:r w:rsidRPr="00685860">
        <w:t>los</w:t>
      </w:r>
      <w:r w:rsidRPr="00685860">
        <w:rPr>
          <w:spacing w:val="20"/>
        </w:rPr>
        <w:t xml:space="preserve"> </w:t>
      </w:r>
      <w:r w:rsidRPr="00685860">
        <w:t>programas</w:t>
      </w:r>
      <w:r w:rsidRPr="00685860">
        <w:rPr>
          <w:spacing w:val="20"/>
        </w:rPr>
        <w:t xml:space="preserve"> </w:t>
      </w:r>
      <w:r w:rsidRPr="00685860">
        <w:t>de</w:t>
      </w:r>
      <w:r w:rsidRPr="00685860">
        <w:rPr>
          <w:spacing w:val="20"/>
        </w:rPr>
        <w:t xml:space="preserve"> </w:t>
      </w:r>
      <w:r w:rsidRPr="00685860">
        <w:t>posgrado,</w:t>
      </w:r>
      <w:r w:rsidRPr="00685860">
        <w:rPr>
          <w:spacing w:val="20"/>
        </w:rPr>
        <w:t xml:space="preserve"> </w:t>
      </w:r>
      <w:r w:rsidRPr="00685860">
        <w:t>mediante</w:t>
      </w:r>
      <w:r w:rsidRPr="00685860">
        <w:rPr>
          <w:spacing w:val="20"/>
        </w:rPr>
        <w:t xml:space="preserve"> </w:t>
      </w:r>
      <w:r w:rsidRPr="00685860">
        <w:t>su acreditación en el Programa Nacional de Posgrados de Calidad (PNPC), incluyendo nuevas modalidades de posgrado que incidan en la trans</w:t>
      </w:r>
      <w:r w:rsidRPr="00685860">
        <w:rPr>
          <w:spacing w:val="-5"/>
        </w:rPr>
        <w:t>f</w:t>
      </w:r>
      <w:r w:rsidRPr="00685860">
        <w:t>ormación positiva de la sociedad y el conocimiento.</w:t>
      </w:r>
    </w:p>
    <w:p w:rsidR="00685860" w:rsidRPr="00685860" w:rsidRDefault="00685860" w:rsidP="00AD4FD0">
      <w:pPr>
        <w:pStyle w:val="Texto"/>
        <w:spacing w:line="262" w:lineRule="exact"/>
        <w:ind w:left="1980" w:hanging="540"/>
      </w:pPr>
      <w:r w:rsidRPr="00685860">
        <w:t>•</w:t>
      </w:r>
      <w:r w:rsidRPr="00685860">
        <w:tab/>
        <w:t>Apoyar</w:t>
      </w:r>
      <w:r w:rsidRPr="00685860">
        <w:rPr>
          <w:spacing w:val="20"/>
        </w:rPr>
        <w:t xml:space="preserve"> </w:t>
      </w:r>
      <w:r w:rsidRPr="00685860">
        <w:t>a</w:t>
      </w:r>
      <w:r w:rsidRPr="00685860">
        <w:rPr>
          <w:spacing w:val="20"/>
        </w:rPr>
        <w:t xml:space="preserve"> </w:t>
      </w:r>
      <w:r w:rsidRPr="00685860">
        <w:t>los</w:t>
      </w:r>
      <w:r w:rsidRPr="00685860">
        <w:rPr>
          <w:spacing w:val="20"/>
        </w:rPr>
        <w:t xml:space="preserve"> </w:t>
      </w:r>
      <w:r w:rsidRPr="00685860">
        <w:t>grupos</w:t>
      </w:r>
      <w:r w:rsidRPr="00685860">
        <w:rPr>
          <w:spacing w:val="20"/>
        </w:rPr>
        <w:t xml:space="preserve"> </w:t>
      </w:r>
      <w:r w:rsidRPr="00685860">
        <w:t>de</w:t>
      </w:r>
      <w:r w:rsidRPr="00685860">
        <w:rPr>
          <w:spacing w:val="20"/>
        </w:rPr>
        <w:t xml:space="preserve"> </w:t>
      </w:r>
      <w:r w:rsidRPr="00685860">
        <w:t>investigación</w:t>
      </w:r>
      <w:r w:rsidRPr="00685860">
        <w:rPr>
          <w:spacing w:val="20"/>
        </w:rPr>
        <w:t xml:space="preserve"> </w:t>
      </w:r>
      <w:r w:rsidRPr="00685860">
        <w:t>existentes</w:t>
      </w:r>
      <w:r w:rsidRPr="00685860">
        <w:rPr>
          <w:spacing w:val="20"/>
        </w:rPr>
        <w:t xml:space="preserve"> </w:t>
      </w:r>
      <w:r w:rsidRPr="00685860">
        <w:t>y</w:t>
      </w:r>
      <w:r w:rsidRPr="00685860">
        <w:rPr>
          <w:spacing w:val="20"/>
        </w:rPr>
        <w:t xml:space="preserve"> </w:t>
      </w:r>
      <w:r w:rsidRPr="00685860">
        <w:rPr>
          <w:spacing w:val="-5"/>
        </w:rPr>
        <w:t>f</w:t>
      </w:r>
      <w:r w:rsidRPr="00685860">
        <w:t>omentar</w:t>
      </w:r>
      <w:r w:rsidRPr="00685860">
        <w:rPr>
          <w:spacing w:val="20"/>
        </w:rPr>
        <w:t xml:space="preserve"> </w:t>
      </w:r>
      <w:r w:rsidRPr="00685860">
        <w:t>la</w:t>
      </w:r>
      <w:r w:rsidRPr="00685860">
        <w:rPr>
          <w:spacing w:val="20"/>
        </w:rPr>
        <w:t xml:space="preserve"> </w:t>
      </w:r>
      <w:r w:rsidRPr="00685860">
        <w:t>creación</w:t>
      </w:r>
      <w:r w:rsidRPr="00685860">
        <w:rPr>
          <w:spacing w:val="20"/>
        </w:rPr>
        <w:t xml:space="preserve"> </w:t>
      </w:r>
      <w:r w:rsidRPr="00685860">
        <w:t>de</w:t>
      </w:r>
      <w:r w:rsidRPr="00685860">
        <w:rPr>
          <w:spacing w:val="20"/>
        </w:rPr>
        <w:t xml:space="preserve"> </w:t>
      </w:r>
      <w:r w:rsidRPr="00685860">
        <w:t>nuevos</w:t>
      </w:r>
      <w:r w:rsidRPr="00685860">
        <w:rPr>
          <w:spacing w:val="20"/>
        </w:rPr>
        <w:t xml:space="preserve"> </w:t>
      </w:r>
      <w:r w:rsidRPr="00685860">
        <w:t>en</w:t>
      </w:r>
      <w:r w:rsidRPr="00685860">
        <w:rPr>
          <w:spacing w:val="20"/>
        </w:rPr>
        <w:t xml:space="preserve"> </w:t>
      </w:r>
      <w:r w:rsidRPr="00685860">
        <w:t>áreas estratégicas o emergentes.</w:t>
      </w:r>
    </w:p>
    <w:p w:rsidR="00685860" w:rsidRPr="00685860" w:rsidRDefault="00685860" w:rsidP="00AD4FD0">
      <w:pPr>
        <w:pStyle w:val="Texto"/>
        <w:spacing w:after="92" w:line="220" w:lineRule="exact"/>
        <w:ind w:left="1980" w:hanging="540"/>
      </w:pPr>
      <w:r w:rsidRPr="00685860">
        <w:t>•</w:t>
      </w:r>
      <w:r w:rsidRPr="00685860">
        <w:tab/>
        <w:t>Ampliar</w:t>
      </w:r>
      <w:r w:rsidRPr="00685860">
        <w:rPr>
          <w:i/>
        </w:rPr>
        <w:t xml:space="preserve"> </w:t>
      </w:r>
      <w:r w:rsidRPr="00685860">
        <w:t>la</w:t>
      </w:r>
      <w:r w:rsidRPr="00685860">
        <w:rPr>
          <w:i/>
        </w:rPr>
        <w:t xml:space="preserve"> </w:t>
      </w:r>
      <w:r w:rsidRPr="00685860">
        <w:t>cooperación</w:t>
      </w:r>
      <w:r w:rsidRPr="00685860">
        <w:rPr>
          <w:i/>
        </w:rPr>
        <w:t xml:space="preserve"> </w:t>
      </w:r>
      <w:r w:rsidRPr="00685860">
        <w:t>internacional</w:t>
      </w:r>
      <w:r w:rsidRPr="00685860">
        <w:rPr>
          <w:i/>
        </w:rPr>
        <w:t xml:space="preserve"> </w:t>
      </w:r>
      <w:r w:rsidRPr="00685860">
        <w:t>en</w:t>
      </w:r>
      <w:r w:rsidRPr="00685860">
        <w:rPr>
          <w:i/>
        </w:rPr>
        <w:t xml:space="preserve"> </w:t>
      </w:r>
      <w:r w:rsidRPr="00685860">
        <w:t>temas</w:t>
      </w:r>
      <w:r w:rsidRPr="00685860">
        <w:rPr>
          <w:i/>
        </w:rPr>
        <w:t xml:space="preserve"> </w:t>
      </w:r>
      <w:r w:rsidRPr="00685860">
        <w:t>de</w:t>
      </w:r>
      <w:r w:rsidRPr="00685860">
        <w:rPr>
          <w:i/>
        </w:rPr>
        <w:t xml:space="preserve"> </w:t>
      </w:r>
      <w:r w:rsidRPr="00685860">
        <w:t>investigación</w:t>
      </w:r>
      <w:r w:rsidRPr="00685860">
        <w:rPr>
          <w:i/>
        </w:rPr>
        <w:t xml:space="preserve"> </w:t>
      </w:r>
      <w:r w:rsidRPr="00685860">
        <w:t>científica</w:t>
      </w:r>
      <w:r w:rsidRPr="00685860">
        <w:rPr>
          <w:i/>
        </w:rPr>
        <w:t xml:space="preserve"> </w:t>
      </w:r>
      <w:r w:rsidRPr="00685860">
        <w:t>y</w:t>
      </w:r>
      <w:r w:rsidRPr="00685860">
        <w:rPr>
          <w:i/>
        </w:rPr>
        <w:t xml:space="preserve"> </w:t>
      </w:r>
      <w:r w:rsidRPr="00685860">
        <w:t>desarrollo tecnológico, con el fin</w:t>
      </w:r>
      <w:r w:rsidRPr="00685860">
        <w:rPr>
          <w:spacing w:val="-5"/>
        </w:rPr>
        <w:t xml:space="preserve"> </w:t>
      </w:r>
      <w:r w:rsidRPr="00685860">
        <w:t>de tener in</w:t>
      </w:r>
      <w:r w:rsidRPr="00685860">
        <w:rPr>
          <w:spacing w:val="-5"/>
        </w:rPr>
        <w:t>f</w:t>
      </w:r>
      <w:r w:rsidRPr="00685860">
        <w:t>ormación sobre experiencias exitosas, así como promover la aplicación de los logros científicos</w:t>
      </w:r>
      <w:r w:rsidRPr="00685860">
        <w:rPr>
          <w:spacing w:val="-10"/>
        </w:rPr>
        <w:t xml:space="preserve"> </w:t>
      </w:r>
      <w:r w:rsidRPr="00685860">
        <w:t>y tecnológicos nacionales.</w:t>
      </w:r>
    </w:p>
    <w:p w:rsidR="00685860" w:rsidRPr="00685860" w:rsidRDefault="00685860" w:rsidP="00AD4FD0">
      <w:pPr>
        <w:pStyle w:val="Texto"/>
        <w:spacing w:after="92" w:line="220" w:lineRule="exact"/>
        <w:ind w:left="1980" w:hanging="540"/>
      </w:pPr>
      <w:r w:rsidRPr="00685860">
        <w:t>•</w:t>
      </w:r>
      <w:r w:rsidRPr="00685860">
        <w:tab/>
        <w:t>Promover</w:t>
      </w:r>
      <w:r w:rsidRPr="00685860">
        <w:rPr>
          <w:spacing w:val="15"/>
        </w:rPr>
        <w:t xml:space="preserve"> </w:t>
      </w:r>
      <w:r w:rsidRPr="00685860">
        <w:t>la</w:t>
      </w:r>
      <w:r w:rsidRPr="00685860">
        <w:rPr>
          <w:spacing w:val="15"/>
        </w:rPr>
        <w:t xml:space="preserve"> </w:t>
      </w:r>
      <w:r w:rsidRPr="00685860">
        <w:t>participación</w:t>
      </w:r>
      <w:r w:rsidRPr="00685860">
        <w:rPr>
          <w:spacing w:val="15"/>
        </w:rPr>
        <w:t xml:space="preserve"> </w:t>
      </w:r>
      <w:r w:rsidRPr="00685860">
        <w:t>de</w:t>
      </w:r>
      <w:r w:rsidRPr="00685860">
        <w:rPr>
          <w:spacing w:val="15"/>
        </w:rPr>
        <w:t xml:space="preserve"> </w:t>
      </w:r>
      <w:r w:rsidRPr="00685860">
        <w:t>estudiantes</w:t>
      </w:r>
      <w:r w:rsidRPr="00685860">
        <w:rPr>
          <w:spacing w:val="15"/>
        </w:rPr>
        <w:t xml:space="preserve"> </w:t>
      </w:r>
      <w:r w:rsidRPr="00685860">
        <w:t>e</w:t>
      </w:r>
      <w:r w:rsidRPr="00685860">
        <w:rPr>
          <w:spacing w:val="15"/>
        </w:rPr>
        <w:t xml:space="preserve"> </w:t>
      </w:r>
      <w:r w:rsidRPr="00685860">
        <w:t>investigadores</w:t>
      </w:r>
      <w:r w:rsidRPr="00685860">
        <w:rPr>
          <w:spacing w:val="15"/>
        </w:rPr>
        <w:t xml:space="preserve"> </w:t>
      </w:r>
      <w:r w:rsidRPr="00685860">
        <w:t>mexicanos</w:t>
      </w:r>
      <w:r w:rsidRPr="00685860">
        <w:rPr>
          <w:spacing w:val="15"/>
        </w:rPr>
        <w:t xml:space="preserve"> </w:t>
      </w:r>
      <w:r w:rsidRPr="00685860">
        <w:t>en</w:t>
      </w:r>
      <w:r w:rsidRPr="00685860">
        <w:rPr>
          <w:spacing w:val="15"/>
        </w:rPr>
        <w:t xml:space="preserve"> </w:t>
      </w:r>
      <w:r w:rsidRPr="00685860">
        <w:t>la</w:t>
      </w:r>
      <w:r w:rsidRPr="00685860">
        <w:rPr>
          <w:spacing w:val="15"/>
        </w:rPr>
        <w:t xml:space="preserve"> </w:t>
      </w:r>
      <w:r w:rsidRPr="00685860">
        <w:t>comunidad</w:t>
      </w:r>
      <w:r w:rsidRPr="00685860">
        <w:rPr>
          <w:spacing w:val="15"/>
        </w:rPr>
        <w:t xml:space="preserve"> </w:t>
      </w:r>
      <w:r w:rsidRPr="00685860">
        <w:t>global del conocimiento.</w:t>
      </w:r>
    </w:p>
    <w:p w:rsidR="00685860" w:rsidRPr="00685860" w:rsidRDefault="00685860" w:rsidP="00AD4FD0">
      <w:pPr>
        <w:pStyle w:val="Texto"/>
        <w:spacing w:after="92" w:line="220" w:lineRule="exact"/>
        <w:ind w:left="1980" w:hanging="540"/>
      </w:pPr>
      <w:r w:rsidRPr="00685860">
        <w:t>•</w:t>
      </w:r>
      <w:r w:rsidRPr="00685860">
        <w:tab/>
        <w:t xml:space="preserve">Incentivar la participación de México en </w:t>
      </w:r>
      <w:r w:rsidRPr="00685860">
        <w:rPr>
          <w:spacing w:val="-5"/>
        </w:rPr>
        <w:t>f</w:t>
      </w:r>
      <w:r w:rsidRPr="00685860">
        <w:t>oros y organismos internacionales.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after="92" w:line="220" w:lineRule="exact"/>
              <w:ind w:left="2362" w:hanging="1728"/>
              <w:rPr>
                <w:b/>
                <w:color w:val="000000"/>
                <w:szCs w:val="18"/>
              </w:rPr>
            </w:pPr>
            <w:r w:rsidRPr="00DB1649">
              <w:rPr>
                <w:b/>
              </w:rPr>
              <w:lastRenderedPageBreak/>
              <w:t xml:space="preserve">Estrategia 3.5.3. </w:t>
            </w:r>
            <w:r w:rsidRPr="00DB1649">
              <w:rPr>
                <w:b/>
              </w:rPr>
              <w:tab/>
              <w:t>Impulsar</w:t>
            </w:r>
            <w:r w:rsidRPr="00DB1649">
              <w:rPr>
                <w:b/>
                <w:spacing w:val="15"/>
              </w:rPr>
              <w:t xml:space="preserve"> </w:t>
            </w:r>
            <w:r w:rsidRPr="00DB1649">
              <w:rPr>
                <w:b/>
              </w:rPr>
              <w:t>el</w:t>
            </w:r>
            <w:r w:rsidRPr="00DB1649">
              <w:rPr>
                <w:b/>
                <w:spacing w:val="15"/>
              </w:rPr>
              <w:t xml:space="preserve"> </w:t>
            </w:r>
            <w:r w:rsidRPr="00DB1649">
              <w:rPr>
                <w:b/>
              </w:rPr>
              <w:t>desarrollo</w:t>
            </w:r>
            <w:r w:rsidRPr="00DB1649">
              <w:rPr>
                <w:b/>
                <w:spacing w:val="15"/>
              </w:rPr>
              <w:t xml:space="preserve"> </w:t>
            </w:r>
            <w:r w:rsidRPr="00DB1649">
              <w:rPr>
                <w:b/>
              </w:rPr>
              <w:t>de</w:t>
            </w:r>
            <w:r w:rsidRPr="00DB1649">
              <w:rPr>
                <w:b/>
                <w:spacing w:val="15"/>
              </w:rPr>
              <w:t xml:space="preserve"> </w:t>
            </w:r>
            <w:r w:rsidRPr="00DB1649">
              <w:rPr>
                <w:b/>
              </w:rPr>
              <w:t>las</w:t>
            </w:r>
            <w:r w:rsidRPr="00DB1649">
              <w:rPr>
                <w:b/>
                <w:spacing w:val="15"/>
              </w:rPr>
              <w:t xml:space="preserve"> </w:t>
            </w:r>
            <w:r w:rsidRPr="00DB1649">
              <w:rPr>
                <w:b/>
              </w:rPr>
              <w:t>vocaciones</w:t>
            </w:r>
            <w:r w:rsidRPr="00DB1649">
              <w:rPr>
                <w:b/>
                <w:spacing w:val="15"/>
              </w:rPr>
              <w:t xml:space="preserve"> </w:t>
            </w:r>
            <w:r w:rsidRPr="00DB1649">
              <w:rPr>
                <w:b/>
              </w:rPr>
              <w:t>y</w:t>
            </w:r>
            <w:r w:rsidRPr="00DB1649">
              <w:rPr>
                <w:b/>
                <w:spacing w:val="15"/>
              </w:rPr>
              <w:t xml:space="preserve"> </w:t>
            </w:r>
            <w:r w:rsidRPr="00DB1649">
              <w:rPr>
                <w:b/>
              </w:rPr>
              <w:t>capacidades</w:t>
            </w:r>
            <w:r w:rsidRPr="00DB1649">
              <w:rPr>
                <w:b/>
                <w:spacing w:val="15"/>
              </w:rPr>
              <w:t xml:space="preserve"> </w:t>
            </w:r>
            <w:r w:rsidRPr="00DB1649">
              <w:rPr>
                <w:b/>
              </w:rPr>
              <w:t xml:space="preserve">científicas, tecnológicas y de innovación locales, para </w:t>
            </w:r>
            <w:r w:rsidRPr="00DB1649">
              <w:rPr>
                <w:b/>
                <w:spacing w:val="-5"/>
              </w:rPr>
              <w:t>f</w:t>
            </w:r>
            <w:r w:rsidRPr="00DB1649">
              <w:rPr>
                <w:b/>
              </w:rPr>
              <w:t>ortalecer el desarrollo regional sustentable e incluyente.</w:t>
            </w:r>
          </w:p>
        </w:tc>
      </w:tr>
    </w:tbl>
    <w:p w:rsidR="00685860" w:rsidRPr="00685860" w:rsidRDefault="00685860" w:rsidP="00AD4FD0">
      <w:pPr>
        <w:pStyle w:val="Texto"/>
        <w:spacing w:after="92"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2" w:line="220" w:lineRule="exact"/>
        <w:ind w:left="1980" w:hanging="540"/>
      </w:pPr>
      <w:r w:rsidRPr="00685860">
        <w:t>•</w:t>
      </w:r>
      <w:r w:rsidRPr="00685860">
        <w:tab/>
        <w:t>Diseñar</w:t>
      </w:r>
      <w:r w:rsidRPr="00685860">
        <w:rPr>
          <w:i/>
        </w:rPr>
        <w:t xml:space="preserve"> </w:t>
      </w:r>
      <w:r w:rsidRPr="00685860">
        <w:t>políticas</w:t>
      </w:r>
      <w:r w:rsidRPr="00685860">
        <w:rPr>
          <w:i/>
        </w:rPr>
        <w:t xml:space="preserve"> </w:t>
      </w:r>
      <w:r w:rsidRPr="00685860">
        <w:t>públicas</w:t>
      </w:r>
      <w:r w:rsidRPr="00685860">
        <w:rPr>
          <w:i/>
        </w:rPr>
        <w:t xml:space="preserve"> </w:t>
      </w:r>
      <w:r w:rsidRPr="00685860">
        <w:t>di</w:t>
      </w:r>
      <w:r w:rsidRPr="00685860">
        <w:rPr>
          <w:spacing w:val="-5"/>
        </w:rPr>
        <w:t>f</w:t>
      </w:r>
      <w:r w:rsidRPr="00685860">
        <w:t>erenciadas</w:t>
      </w:r>
      <w:r w:rsidRPr="00685860">
        <w:rPr>
          <w:i/>
        </w:rPr>
        <w:t xml:space="preserve"> </w:t>
      </w:r>
      <w:r w:rsidRPr="00685860">
        <w:t>que</w:t>
      </w:r>
      <w:r w:rsidRPr="00685860">
        <w:rPr>
          <w:i/>
        </w:rPr>
        <w:t xml:space="preserve"> </w:t>
      </w:r>
      <w:r w:rsidRPr="00685860">
        <w:t>permitan</w:t>
      </w:r>
      <w:r w:rsidRPr="00685860">
        <w:rPr>
          <w:i/>
        </w:rPr>
        <w:t xml:space="preserve"> </w:t>
      </w:r>
      <w:r w:rsidRPr="00685860">
        <w:t>impulsar</w:t>
      </w:r>
      <w:r w:rsidRPr="00685860">
        <w:rPr>
          <w:i/>
        </w:rPr>
        <w:t xml:space="preserve"> </w:t>
      </w:r>
      <w:r w:rsidRPr="00685860">
        <w:t>el</w:t>
      </w:r>
      <w:r w:rsidRPr="00685860">
        <w:rPr>
          <w:i/>
        </w:rPr>
        <w:t xml:space="preserve"> </w:t>
      </w:r>
      <w:r w:rsidRPr="00685860">
        <w:t>progreso</w:t>
      </w:r>
      <w:r w:rsidRPr="00685860">
        <w:rPr>
          <w:i/>
        </w:rPr>
        <w:t xml:space="preserve"> </w:t>
      </w:r>
      <w:r w:rsidRPr="00685860">
        <w:t>científico</w:t>
      </w:r>
      <w:r w:rsidRPr="00685860">
        <w:rPr>
          <w:i/>
        </w:rPr>
        <w:t xml:space="preserve"> </w:t>
      </w:r>
      <w:r w:rsidRPr="00685860">
        <w:t xml:space="preserve">y tecnológico en regiones y entidades </w:t>
      </w:r>
      <w:r w:rsidRPr="00685860">
        <w:rPr>
          <w:spacing w:val="-5"/>
        </w:rPr>
        <w:t>f</w:t>
      </w:r>
      <w:r w:rsidRPr="00685860">
        <w:t>ederativas, con base en sus vocaciones económicas y capacidades locales.</w:t>
      </w:r>
    </w:p>
    <w:p w:rsidR="00685860" w:rsidRPr="00685860" w:rsidRDefault="00685860" w:rsidP="00AD4FD0">
      <w:pPr>
        <w:pStyle w:val="Texto"/>
        <w:spacing w:after="92" w:line="220" w:lineRule="exact"/>
        <w:ind w:left="1980" w:hanging="540"/>
      </w:pPr>
      <w:r w:rsidRPr="00685860">
        <w:t>•</w:t>
      </w:r>
      <w:r w:rsidRPr="00685860">
        <w:tab/>
        <w:t>Fomentar</w:t>
      </w:r>
      <w:r w:rsidRPr="00685860">
        <w:rPr>
          <w:spacing w:val="30"/>
        </w:rPr>
        <w:t xml:space="preserve"> </w:t>
      </w:r>
      <w:r w:rsidRPr="00685860">
        <w:t>la</w:t>
      </w:r>
      <w:r w:rsidRPr="00685860">
        <w:rPr>
          <w:spacing w:val="30"/>
        </w:rPr>
        <w:t xml:space="preserve"> </w:t>
      </w:r>
      <w:r w:rsidRPr="00685860">
        <w:rPr>
          <w:spacing w:val="-5"/>
        </w:rPr>
        <w:t>f</w:t>
      </w:r>
      <w:r w:rsidRPr="00685860">
        <w:t>ormación</w:t>
      </w:r>
      <w:r w:rsidRPr="00685860">
        <w:rPr>
          <w:spacing w:val="30"/>
        </w:rPr>
        <w:t xml:space="preserve"> </w:t>
      </w:r>
      <w:r w:rsidRPr="00685860">
        <w:t>de</w:t>
      </w:r>
      <w:r w:rsidRPr="00685860">
        <w:rPr>
          <w:spacing w:val="30"/>
        </w:rPr>
        <w:t xml:space="preserve"> </w:t>
      </w:r>
      <w:r w:rsidRPr="00685860">
        <w:t>recursos</w:t>
      </w:r>
      <w:r w:rsidRPr="00685860">
        <w:rPr>
          <w:spacing w:val="30"/>
        </w:rPr>
        <w:t xml:space="preserve"> </w:t>
      </w:r>
      <w:r w:rsidRPr="00685860">
        <w:t>humanos</w:t>
      </w:r>
      <w:r w:rsidRPr="00685860">
        <w:rPr>
          <w:spacing w:val="30"/>
        </w:rPr>
        <w:t xml:space="preserve"> </w:t>
      </w:r>
      <w:r w:rsidRPr="00685860">
        <w:t>de</w:t>
      </w:r>
      <w:r w:rsidRPr="00685860">
        <w:rPr>
          <w:spacing w:val="30"/>
        </w:rPr>
        <w:t xml:space="preserve"> </w:t>
      </w:r>
      <w:r w:rsidRPr="00685860">
        <w:t>alto</w:t>
      </w:r>
      <w:r w:rsidRPr="00685860">
        <w:rPr>
          <w:spacing w:val="30"/>
        </w:rPr>
        <w:t xml:space="preserve"> </w:t>
      </w:r>
      <w:r w:rsidRPr="00685860">
        <w:t>nivel,</w:t>
      </w:r>
      <w:r w:rsidRPr="00685860">
        <w:rPr>
          <w:spacing w:val="30"/>
        </w:rPr>
        <w:t xml:space="preserve"> </w:t>
      </w:r>
      <w:r w:rsidRPr="00685860">
        <w:t>asociados</w:t>
      </w:r>
      <w:r w:rsidRPr="00685860">
        <w:rPr>
          <w:spacing w:val="30"/>
        </w:rPr>
        <w:t xml:space="preserve"> </w:t>
      </w:r>
      <w:r w:rsidRPr="00685860">
        <w:t>a</w:t>
      </w:r>
      <w:r w:rsidRPr="00685860">
        <w:rPr>
          <w:spacing w:val="30"/>
        </w:rPr>
        <w:t xml:space="preserve"> </w:t>
      </w:r>
      <w:r w:rsidRPr="00685860">
        <w:t>las</w:t>
      </w:r>
      <w:r w:rsidRPr="00685860">
        <w:rPr>
          <w:spacing w:val="30"/>
        </w:rPr>
        <w:t xml:space="preserve"> </w:t>
      </w:r>
      <w:r w:rsidRPr="00685860">
        <w:t>necesidades</w:t>
      </w:r>
      <w:r w:rsidRPr="00685860">
        <w:rPr>
          <w:spacing w:val="30"/>
        </w:rPr>
        <w:t xml:space="preserve"> </w:t>
      </w:r>
      <w:r w:rsidRPr="00685860">
        <w:t xml:space="preserve">de desarrollo de las entidades </w:t>
      </w:r>
      <w:r w:rsidRPr="00685860">
        <w:rPr>
          <w:spacing w:val="-5"/>
        </w:rPr>
        <w:t>f</w:t>
      </w:r>
      <w:r w:rsidRPr="00685860">
        <w:t>ederativas de acuerdo con sus vocaciones.</w:t>
      </w:r>
    </w:p>
    <w:p w:rsidR="00685860" w:rsidRPr="00685860" w:rsidRDefault="00685860" w:rsidP="00AD4FD0">
      <w:pPr>
        <w:pStyle w:val="Texto"/>
        <w:spacing w:after="92" w:line="220" w:lineRule="exact"/>
        <w:ind w:left="1980" w:hanging="540"/>
      </w:pPr>
      <w:r w:rsidRPr="00685860">
        <w:t>•</w:t>
      </w:r>
      <w:r w:rsidRPr="00685860">
        <w:tab/>
        <w:t>Apoyar</w:t>
      </w:r>
      <w:r w:rsidRPr="00685860">
        <w:rPr>
          <w:spacing w:val="5"/>
        </w:rPr>
        <w:t xml:space="preserve"> </w:t>
      </w:r>
      <w:r w:rsidRPr="00685860">
        <w:t>al</w:t>
      </w:r>
      <w:r w:rsidRPr="00685860">
        <w:rPr>
          <w:spacing w:val="5"/>
        </w:rPr>
        <w:t xml:space="preserve"> </w:t>
      </w:r>
      <w:r w:rsidRPr="00685860">
        <w:t>establecimiento</w:t>
      </w:r>
      <w:r w:rsidRPr="00685860">
        <w:rPr>
          <w:spacing w:val="5"/>
        </w:rPr>
        <w:t xml:space="preserve"> </w:t>
      </w:r>
      <w:r w:rsidRPr="00685860">
        <w:t>de</w:t>
      </w:r>
      <w:r w:rsidRPr="00685860">
        <w:rPr>
          <w:spacing w:val="5"/>
        </w:rPr>
        <w:t xml:space="preserve"> </w:t>
      </w:r>
      <w:r w:rsidRPr="00685860">
        <w:t>ecosistemas</w:t>
      </w:r>
      <w:r w:rsidRPr="00685860">
        <w:rPr>
          <w:spacing w:val="5"/>
        </w:rPr>
        <w:t xml:space="preserve"> </w:t>
      </w:r>
      <w:r w:rsidRPr="00685860">
        <w:t>científico-tecnológicos</w:t>
      </w:r>
      <w:r w:rsidRPr="00685860">
        <w:rPr>
          <w:spacing w:val="-5"/>
        </w:rPr>
        <w:t xml:space="preserve"> </w:t>
      </w:r>
      <w:r w:rsidRPr="00685860">
        <w:t>que</w:t>
      </w:r>
      <w:r w:rsidRPr="00685860">
        <w:rPr>
          <w:spacing w:val="5"/>
        </w:rPr>
        <w:t xml:space="preserve"> </w:t>
      </w:r>
      <w:r w:rsidRPr="00685860">
        <w:t>f</w:t>
      </w:r>
      <w:r w:rsidRPr="00685860">
        <w:rPr>
          <w:spacing w:val="-5"/>
        </w:rPr>
        <w:t>a</w:t>
      </w:r>
      <w:r w:rsidRPr="00685860">
        <w:t>vorezcan</w:t>
      </w:r>
      <w:r w:rsidRPr="00685860">
        <w:rPr>
          <w:spacing w:val="5"/>
        </w:rPr>
        <w:t xml:space="preserve"> </w:t>
      </w:r>
      <w:r w:rsidRPr="00685860">
        <w:t>el</w:t>
      </w:r>
      <w:r w:rsidRPr="00685860">
        <w:rPr>
          <w:spacing w:val="5"/>
        </w:rPr>
        <w:t xml:space="preserve"> </w:t>
      </w:r>
      <w:r w:rsidRPr="00685860">
        <w:t>desarrollo regional.</w:t>
      </w:r>
    </w:p>
    <w:p w:rsidR="00685860" w:rsidRPr="00685860" w:rsidRDefault="00685860" w:rsidP="00AD4FD0">
      <w:pPr>
        <w:pStyle w:val="Texto"/>
        <w:spacing w:after="92" w:line="220" w:lineRule="exact"/>
        <w:ind w:left="1980" w:hanging="540"/>
      </w:pPr>
      <w:r w:rsidRPr="00685860">
        <w:t>•</w:t>
      </w:r>
      <w:r w:rsidRPr="00685860">
        <w:tab/>
        <w:t>Incrementar</w:t>
      </w:r>
      <w:r w:rsidRPr="00685860">
        <w:rPr>
          <w:spacing w:val="10"/>
        </w:rPr>
        <w:t xml:space="preserve"> </w:t>
      </w:r>
      <w:r w:rsidRPr="00685860">
        <w:t>la</w:t>
      </w:r>
      <w:r w:rsidRPr="00685860">
        <w:rPr>
          <w:spacing w:val="10"/>
        </w:rPr>
        <w:t xml:space="preserve"> </w:t>
      </w:r>
      <w:r w:rsidRPr="00685860">
        <w:t>inversión</w:t>
      </w:r>
      <w:r w:rsidRPr="00685860">
        <w:rPr>
          <w:spacing w:val="10"/>
        </w:rPr>
        <w:t xml:space="preserve"> </w:t>
      </w:r>
      <w:r w:rsidRPr="00685860">
        <w:t>en</w:t>
      </w:r>
      <w:r w:rsidRPr="00685860">
        <w:rPr>
          <w:spacing w:val="10"/>
        </w:rPr>
        <w:t xml:space="preserve"> </w:t>
      </w:r>
      <w:r w:rsidRPr="00685860">
        <w:t>CTI</w:t>
      </w:r>
      <w:r w:rsidRPr="00685860">
        <w:rPr>
          <w:spacing w:val="10"/>
        </w:rPr>
        <w:t xml:space="preserve"> </w:t>
      </w:r>
      <w:r w:rsidRPr="00685860">
        <w:t>a</w:t>
      </w:r>
      <w:r w:rsidRPr="00685860">
        <w:rPr>
          <w:spacing w:val="10"/>
        </w:rPr>
        <w:t xml:space="preserve"> </w:t>
      </w:r>
      <w:r w:rsidRPr="00685860">
        <w:t>nivel</w:t>
      </w:r>
      <w:r w:rsidRPr="00685860">
        <w:rPr>
          <w:spacing w:val="10"/>
        </w:rPr>
        <w:t xml:space="preserve"> </w:t>
      </w:r>
      <w:r w:rsidRPr="00685860">
        <w:t>estatal</w:t>
      </w:r>
      <w:r w:rsidRPr="00685860">
        <w:rPr>
          <w:spacing w:val="10"/>
        </w:rPr>
        <w:t xml:space="preserve"> </w:t>
      </w:r>
      <w:r w:rsidRPr="00685860">
        <w:t>y</w:t>
      </w:r>
      <w:r w:rsidRPr="00685860">
        <w:rPr>
          <w:spacing w:val="10"/>
        </w:rPr>
        <w:t xml:space="preserve"> </w:t>
      </w:r>
      <w:r w:rsidRPr="00685860">
        <w:t>regional</w:t>
      </w:r>
      <w:r w:rsidRPr="00685860">
        <w:rPr>
          <w:spacing w:val="10"/>
        </w:rPr>
        <w:t xml:space="preserve"> </w:t>
      </w:r>
      <w:r w:rsidRPr="00685860">
        <w:t>con</w:t>
      </w:r>
      <w:r w:rsidRPr="00685860">
        <w:rPr>
          <w:spacing w:val="10"/>
        </w:rPr>
        <w:t xml:space="preserve"> </w:t>
      </w:r>
      <w:r w:rsidRPr="00685860">
        <w:t>la</w:t>
      </w:r>
      <w:r w:rsidRPr="00685860">
        <w:rPr>
          <w:spacing w:val="10"/>
        </w:rPr>
        <w:t xml:space="preserve"> </w:t>
      </w:r>
      <w:r w:rsidRPr="00685860">
        <w:t>concurrencia</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di</w:t>
      </w:r>
      <w:r w:rsidRPr="00685860">
        <w:rPr>
          <w:spacing w:val="-5"/>
        </w:rPr>
        <w:t>f</w:t>
      </w:r>
      <w:r w:rsidRPr="00685860">
        <w:t>erentes ámbitos de gobierno y sectores de la sociedad.</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after="92" w:line="220" w:lineRule="exact"/>
              <w:ind w:left="2362" w:hanging="1728"/>
              <w:rPr>
                <w:b/>
                <w:color w:val="000000"/>
                <w:szCs w:val="18"/>
              </w:rPr>
            </w:pPr>
            <w:r w:rsidRPr="00DB1649">
              <w:rPr>
                <w:b/>
              </w:rPr>
              <w:t xml:space="preserve">Estrategia 3.5.4. </w:t>
            </w:r>
            <w:r w:rsidRPr="00DB1649">
              <w:rPr>
                <w:b/>
              </w:rPr>
              <w:tab/>
              <w:t>Contribuir</w:t>
            </w:r>
            <w:r w:rsidRPr="00DB1649">
              <w:rPr>
                <w:b/>
                <w:spacing w:val="10"/>
              </w:rPr>
              <w:t xml:space="preserve"> </w:t>
            </w:r>
            <w:r w:rsidRPr="00DB1649">
              <w:rPr>
                <w:b/>
              </w:rPr>
              <w:t>a</w:t>
            </w:r>
            <w:r w:rsidRPr="00DB1649">
              <w:rPr>
                <w:b/>
                <w:spacing w:val="10"/>
              </w:rPr>
              <w:t xml:space="preserve"> </w:t>
            </w:r>
            <w:r w:rsidRPr="00DB1649">
              <w:rPr>
                <w:b/>
              </w:rPr>
              <w:t>la</w:t>
            </w:r>
            <w:r w:rsidRPr="00DB1649">
              <w:rPr>
                <w:b/>
                <w:spacing w:val="10"/>
              </w:rPr>
              <w:t xml:space="preserve"> </w:t>
            </w:r>
            <w:r w:rsidRPr="00DB1649">
              <w:rPr>
                <w:b/>
              </w:rPr>
              <w:t>trans</w:t>
            </w:r>
            <w:r w:rsidRPr="00DB1649">
              <w:rPr>
                <w:b/>
                <w:spacing w:val="-5"/>
              </w:rPr>
              <w:t>f</w:t>
            </w:r>
            <w:r w:rsidRPr="00DB1649">
              <w:rPr>
                <w:b/>
              </w:rPr>
              <w:t>erencia</w:t>
            </w:r>
            <w:r w:rsidRPr="00DB1649">
              <w:rPr>
                <w:b/>
                <w:spacing w:val="10"/>
              </w:rPr>
              <w:t xml:space="preserve"> </w:t>
            </w:r>
            <w:r w:rsidRPr="00DB1649">
              <w:rPr>
                <w:b/>
              </w:rPr>
              <w:t>y</w:t>
            </w:r>
            <w:r w:rsidRPr="00DB1649">
              <w:rPr>
                <w:b/>
                <w:spacing w:val="10"/>
              </w:rPr>
              <w:t xml:space="preserve"> </w:t>
            </w:r>
            <w:r w:rsidRPr="00DB1649">
              <w:rPr>
                <w:b/>
              </w:rPr>
              <w:t>aprovechamiento</w:t>
            </w:r>
            <w:r w:rsidRPr="00DB1649">
              <w:rPr>
                <w:b/>
                <w:spacing w:val="10"/>
              </w:rPr>
              <w:t xml:space="preserve"> </w:t>
            </w:r>
            <w:r w:rsidRPr="00DB1649">
              <w:rPr>
                <w:b/>
              </w:rPr>
              <w:t>del</w:t>
            </w:r>
            <w:r w:rsidRPr="00DB1649">
              <w:rPr>
                <w:b/>
                <w:spacing w:val="10"/>
              </w:rPr>
              <w:t xml:space="preserve"> </w:t>
            </w:r>
            <w:r w:rsidRPr="00DB1649">
              <w:rPr>
                <w:b/>
              </w:rPr>
              <w:t>conocimiento, vinculando a las instituciones de educación superior y los centros de investigación con los sectores público, social y privado.</w:t>
            </w:r>
          </w:p>
        </w:tc>
      </w:tr>
    </w:tbl>
    <w:p w:rsidR="00685860" w:rsidRPr="00685860" w:rsidRDefault="00685860" w:rsidP="00AD4FD0">
      <w:pPr>
        <w:pStyle w:val="Texto"/>
        <w:spacing w:after="92"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2" w:line="220" w:lineRule="exact"/>
        <w:ind w:left="1980" w:hanging="540"/>
      </w:pPr>
      <w:r w:rsidRPr="00685860">
        <w:t>•</w:t>
      </w:r>
      <w:r w:rsidRPr="00685860">
        <w:tab/>
        <w:t>Ap</w:t>
      </w:r>
      <w:r w:rsidRPr="00685860">
        <w:rPr>
          <w:spacing w:val="-5"/>
        </w:rPr>
        <w:t>o</w:t>
      </w:r>
      <w:r w:rsidRPr="00685860">
        <w:t>yar</w:t>
      </w:r>
      <w:r w:rsidRPr="00685860">
        <w:rPr>
          <w:spacing w:val="-10"/>
        </w:rPr>
        <w:t xml:space="preserve"> </w:t>
      </w:r>
      <w:r w:rsidRPr="00685860">
        <w:t>los</w:t>
      </w:r>
      <w:r w:rsidRPr="00685860">
        <w:rPr>
          <w:spacing w:val="-10"/>
        </w:rPr>
        <w:t xml:space="preserve"> </w:t>
      </w:r>
      <w:r w:rsidRPr="00685860">
        <w:t>p</w:t>
      </w:r>
      <w:r w:rsidRPr="00685860">
        <w:rPr>
          <w:spacing w:val="-5"/>
        </w:rPr>
        <w:t>roy</w:t>
      </w:r>
      <w:r w:rsidRPr="00685860">
        <w:t>ectos</w:t>
      </w:r>
      <w:r w:rsidRPr="00685860">
        <w:rPr>
          <w:spacing w:val="-10"/>
        </w:rPr>
        <w:t xml:space="preserve"> </w:t>
      </w:r>
      <w:r w:rsidRPr="00685860">
        <w:t>científi</w:t>
      </w:r>
      <w:r w:rsidRPr="00685860">
        <w:rPr>
          <w:spacing w:val="-5"/>
        </w:rPr>
        <w:t>c</w:t>
      </w:r>
      <w:r w:rsidRPr="00685860">
        <w:t>os</w:t>
      </w:r>
      <w:r w:rsidRPr="00685860">
        <w:rPr>
          <w:spacing w:val="-5"/>
        </w:rPr>
        <w:t xml:space="preserve"> </w:t>
      </w:r>
      <w:r w:rsidRPr="00685860">
        <w:t>y</w:t>
      </w:r>
      <w:r w:rsidRPr="00685860">
        <w:rPr>
          <w:spacing w:val="-10"/>
        </w:rPr>
        <w:t xml:space="preserve"> </w:t>
      </w:r>
      <w:r w:rsidRPr="00685860">
        <w:t>tecnológi</w:t>
      </w:r>
      <w:r w:rsidRPr="00685860">
        <w:rPr>
          <w:spacing w:val="-5"/>
        </w:rPr>
        <w:t>c</w:t>
      </w:r>
      <w:r w:rsidRPr="00685860">
        <w:t>os</w:t>
      </w:r>
      <w:r w:rsidRPr="00685860">
        <w:rPr>
          <w:spacing w:val="-10"/>
        </w:rPr>
        <w:t xml:space="preserve"> </w:t>
      </w:r>
      <w:r w:rsidRPr="00685860">
        <w:t>evaluados</w:t>
      </w:r>
      <w:r w:rsidRPr="00685860">
        <w:rPr>
          <w:spacing w:val="-10"/>
        </w:rPr>
        <w:t xml:space="preserve"> </w:t>
      </w:r>
      <w:r w:rsidRPr="00685860">
        <w:rPr>
          <w:spacing w:val="-5"/>
        </w:rPr>
        <w:t>c</w:t>
      </w:r>
      <w:r w:rsidRPr="00685860">
        <w:t>on</w:t>
      </w:r>
      <w:r w:rsidRPr="00685860">
        <w:rPr>
          <w:spacing w:val="-5"/>
        </w:rPr>
        <w:t>f</w:t>
      </w:r>
      <w:r w:rsidRPr="00685860">
        <w:t>orme</w:t>
      </w:r>
      <w:r w:rsidRPr="00685860">
        <w:rPr>
          <w:spacing w:val="-10"/>
        </w:rPr>
        <w:t xml:space="preserve"> </w:t>
      </w:r>
      <w:r w:rsidRPr="00685860">
        <w:t>a</w:t>
      </w:r>
      <w:r w:rsidRPr="00685860">
        <w:rPr>
          <w:spacing w:val="-10"/>
        </w:rPr>
        <w:t xml:space="preserve"> </w:t>
      </w:r>
      <w:r w:rsidRPr="00685860">
        <w:t>estánda</w:t>
      </w:r>
      <w:r w:rsidRPr="00685860">
        <w:rPr>
          <w:spacing w:val="-5"/>
        </w:rPr>
        <w:t>r</w:t>
      </w:r>
      <w:r w:rsidRPr="00685860">
        <w:t>es</w:t>
      </w:r>
      <w:r w:rsidRPr="00685860">
        <w:rPr>
          <w:spacing w:val="-10"/>
        </w:rPr>
        <w:t xml:space="preserve"> </w:t>
      </w:r>
      <w:r w:rsidRPr="00685860">
        <w:t>internacionales.</w:t>
      </w:r>
    </w:p>
    <w:p w:rsidR="00685860" w:rsidRPr="00685860" w:rsidRDefault="00685860" w:rsidP="00AD4FD0">
      <w:pPr>
        <w:pStyle w:val="Texto"/>
        <w:spacing w:after="92" w:line="220" w:lineRule="exact"/>
        <w:ind w:left="1980" w:hanging="540"/>
      </w:pPr>
      <w:r w:rsidRPr="00685860">
        <w:t>•</w:t>
      </w:r>
      <w:r w:rsidRPr="00685860">
        <w:tab/>
        <w:t>Promover la vinculación entre las instituciones de educación superior y centros de investigación con los sectores público, social y privado.</w:t>
      </w:r>
    </w:p>
    <w:p w:rsidR="00685860" w:rsidRPr="00685860" w:rsidRDefault="00685860" w:rsidP="00AD4FD0">
      <w:pPr>
        <w:pStyle w:val="Texto"/>
        <w:spacing w:after="92" w:line="220" w:lineRule="exact"/>
        <w:ind w:left="1980" w:hanging="540"/>
      </w:pPr>
      <w:r w:rsidRPr="00685860">
        <w:t>•</w:t>
      </w:r>
      <w:r w:rsidRPr="00685860">
        <w:tab/>
        <w:t>Desarrollar</w:t>
      </w:r>
      <w:r w:rsidRPr="00685860">
        <w:rPr>
          <w:i/>
        </w:rPr>
        <w:t xml:space="preserve"> </w:t>
      </w:r>
      <w:r w:rsidRPr="00685860">
        <w:t>programas</w:t>
      </w:r>
      <w:r w:rsidRPr="00685860">
        <w:rPr>
          <w:i/>
        </w:rPr>
        <w:t xml:space="preserve"> </w:t>
      </w:r>
      <w:r w:rsidRPr="00685860">
        <w:t>específicos</w:t>
      </w:r>
      <w:r w:rsidRPr="00685860">
        <w:rPr>
          <w:spacing w:val="30"/>
        </w:rPr>
        <w:t xml:space="preserve"> </w:t>
      </w:r>
      <w:r w:rsidRPr="00685860">
        <w:t>de</w:t>
      </w:r>
      <w:r w:rsidRPr="00685860">
        <w:rPr>
          <w:i/>
        </w:rPr>
        <w:t xml:space="preserve"> </w:t>
      </w:r>
      <w:r w:rsidRPr="00685860">
        <w:rPr>
          <w:spacing w:val="-5"/>
        </w:rPr>
        <w:t>f</w:t>
      </w:r>
      <w:r w:rsidRPr="00685860">
        <w:t>omento</w:t>
      </w:r>
      <w:r w:rsidRPr="00685860">
        <w:rPr>
          <w:i/>
        </w:rPr>
        <w:t xml:space="preserve"> </w:t>
      </w:r>
      <w:r w:rsidRPr="00685860">
        <w:t>a</w:t>
      </w:r>
      <w:r w:rsidRPr="00685860">
        <w:rPr>
          <w:i/>
        </w:rPr>
        <w:t xml:space="preserve"> </w:t>
      </w:r>
      <w:r w:rsidRPr="00685860">
        <w:t>la</w:t>
      </w:r>
      <w:r w:rsidRPr="00685860">
        <w:rPr>
          <w:i/>
        </w:rPr>
        <w:t xml:space="preserve"> </w:t>
      </w:r>
      <w:r w:rsidRPr="00685860">
        <w:t>vinculación</w:t>
      </w:r>
      <w:r w:rsidRPr="00685860">
        <w:rPr>
          <w:i/>
        </w:rPr>
        <w:t xml:space="preserve"> </w:t>
      </w:r>
      <w:r w:rsidRPr="00685860">
        <w:t>y</w:t>
      </w:r>
      <w:r w:rsidRPr="00685860">
        <w:rPr>
          <w:i/>
        </w:rPr>
        <w:t xml:space="preserve"> </w:t>
      </w:r>
      <w:r w:rsidRPr="00685860">
        <w:t>la</w:t>
      </w:r>
      <w:r w:rsidRPr="00685860">
        <w:rPr>
          <w:i/>
        </w:rPr>
        <w:t xml:space="preserve"> </w:t>
      </w:r>
      <w:r w:rsidRPr="00685860">
        <w:t>creación</w:t>
      </w:r>
      <w:r w:rsidRPr="00685860">
        <w:rPr>
          <w:i/>
        </w:rPr>
        <w:t xml:space="preserve"> </w:t>
      </w:r>
      <w:r w:rsidRPr="00685860">
        <w:t>de</w:t>
      </w:r>
      <w:r w:rsidRPr="00685860">
        <w:rPr>
          <w:i/>
        </w:rPr>
        <w:t xml:space="preserve"> </w:t>
      </w:r>
      <w:r w:rsidRPr="00685860">
        <w:t>unidades sustentables de vinculación y trans</w:t>
      </w:r>
      <w:r w:rsidRPr="00685860">
        <w:rPr>
          <w:spacing w:val="-5"/>
        </w:rPr>
        <w:t>f</w:t>
      </w:r>
      <w:r w:rsidRPr="00685860">
        <w:t>erencia de conocimiento.</w:t>
      </w:r>
    </w:p>
    <w:p w:rsidR="00685860" w:rsidRPr="00685860" w:rsidRDefault="00685860" w:rsidP="00AD4FD0">
      <w:pPr>
        <w:pStyle w:val="Texto"/>
        <w:spacing w:after="92" w:line="220" w:lineRule="exact"/>
        <w:ind w:left="1980" w:hanging="540"/>
      </w:pPr>
      <w:r w:rsidRPr="00685860">
        <w:t>•</w:t>
      </w:r>
      <w:r w:rsidRPr="00685860">
        <w:tab/>
        <w:t>Promover</w:t>
      </w:r>
      <w:r w:rsidRPr="00685860">
        <w:rPr>
          <w:spacing w:val="15"/>
        </w:rPr>
        <w:t xml:space="preserve"> </w:t>
      </w:r>
      <w:r w:rsidRPr="00685860">
        <w:t>el</w:t>
      </w:r>
      <w:r w:rsidRPr="00685860">
        <w:rPr>
          <w:spacing w:val="15"/>
        </w:rPr>
        <w:t xml:space="preserve"> </w:t>
      </w:r>
      <w:r w:rsidRPr="00685860">
        <w:t>desarrollo</w:t>
      </w:r>
      <w:r w:rsidRPr="00685860">
        <w:rPr>
          <w:spacing w:val="15"/>
        </w:rPr>
        <w:t xml:space="preserve"> </w:t>
      </w:r>
      <w:r w:rsidRPr="00685860">
        <w:t>emprendedor</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instituciones</w:t>
      </w:r>
      <w:r w:rsidRPr="00685860">
        <w:rPr>
          <w:spacing w:val="15"/>
        </w:rPr>
        <w:t xml:space="preserve"> </w:t>
      </w:r>
      <w:r w:rsidRPr="00685860">
        <w:t>de</w:t>
      </w:r>
      <w:r w:rsidRPr="00685860">
        <w:rPr>
          <w:spacing w:val="15"/>
        </w:rPr>
        <w:t xml:space="preserve"> </w:t>
      </w:r>
      <w:r w:rsidRPr="00685860">
        <w:t>educación</w:t>
      </w:r>
      <w:r w:rsidRPr="00685860">
        <w:rPr>
          <w:spacing w:val="15"/>
        </w:rPr>
        <w:t xml:space="preserve"> </w:t>
      </w:r>
      <w:r w:rsidRPr="00685860">
        <w:t>superior</w:t>
      </w:r>
      <w:r w:rsidRPr="00685860">
        <w:rPr>
          <w:spacing w:val="15"/>
        </w:rPr>
        <w:t xml:space="preserve"> </w:t>
      </w:r>
      <w:r w:rsidRPr="00685860">
        <w:t>y</w:t>
      </w:r>
      <w:r w:rsidRPr="00685860">
        <w:rPr>
          <w:spacing w:val="15"/>
        </w:rPr>
        <w:t xml:space="preserve"> </w:t>
      </w:r>
      <w:r w:rsidRPr="00685860">
        <w:t>los</w:t>
      </w:r>
      <w:r w:rsidRPr="00685860">
        <w:rPr>
          <w:spacing w:val="15"/>
        </w:rPr>
        <w:t xml:space="preserve"> </w:t>
      </w:r>
      <w:r w:rsidRPr="00685860">
        <w:t>centros de</w:t>
      </w:r>
      <w:r w:rsidRPr="00685860">
        <w:rPr>
          <w:spacing w:val="10"/>
        </w:rPr>
        <w:t xml:space="preserve"> </w:t>
      </w:r>
      <w:r w:rsidRPr="00685860">
        <w:t>investigación,</w:t>
      </w:r>
      <w:r w:rsidRPr="00685860">
        <w:rPr>
          <w:spacing w:val="10"/>
        </w:rPr>
        <w:t xml:space="preserve"> </w:t>
      </w:r>
      <w:r w:rsidRPr="00685860">
        <w:t>con</w:t>
      </w:r>
      <w:r w:rsidRPr="00685860">
        <w:rPr>
          <w:spacing w:val="10"/>
        </w:rPr>
        <w:t xml:space="preserve"> </w:t>
      </w:r>
      <w:r w:rsidRPr="00685860">
        <w:t>el</w:t>
      </w:r>
      <w:r w:rsidRPr="00685860">
        <w:rPr>
          <w:spacing w:val="10"/>
        </w:rPr>
        <w:t xml:space="preserve"> </w:t>
      </w:r>
      <w:r w:rsidRPr="00685860">
        <w:t>fin de</w:t>
      </w:r>
      <w:r w:rsidRPr="00685860">
        <w:rPr>
          <w:spacing w:val="10"/>
        </w:rPr>
        <w:t xml:space="preserve"> </w:t>
      </w:r>
      <w:r w:rsidRPr="00685860">
        <w:rPr>
          <w:spacing w:val="-5"/>
        </w:rPr>
        <w:t>f</w:t>
      </w:r>
      <w:r w:rsidRPr="00685860">
        <w:t>omentar</w:t>
      </w:r>
      <w:r w:rsidRPr="00685860">
        <w:rPr>
          <w:spacing w:val="10"/>
        </w:rPr>
        <w:t xml:space="preserve"> </w:t>
      </w:r>
      <w:r w:rsidRPr="00685860">
        <w:t>la</w:t>
      </w:r>
      <w:r w:rsidRPr="00685860">
        <w:rPr>
          <w:spacing w:val="10"/>
        </w:rPr>
        <w:t xml:space="preserve"> </w:t>
      </w:r>
      <w:r w:rsidRPr="00685860">
        <w:t>innovación</w:t>
      </w:r>
      <w:r w:rsidRPr="00685860">
        <w:rPr>
          <w:spacing w:val="10"/>
        </w:rPr>
        <w:t xml:space="preserve"> </w:t>
      </w:r>
      <w:r w:rsidRPr="00685860">
        <w:t>tecnológica</w:t>
      </w:r>
      <w:r w:rsidRPr="00685860">
        <w:rPr>
          <w:spacing w:val="10"/>
        </w:rPr>
        <w:t xml:space="preserve"> </w:t>
      </w:r>
      <w:r w:rsidRPr="00685860">
        <w:t>y</w:t>
      </w:r>
      <w:r w:rsidRPr="00685860">
        <w:rPr>
          <w:spacing w:val="10"/>
        </w:rPr>
        <w:t xml:space="preserve"> </w:t>
      </w:r>
      <w:r w:rsidRPr="00685860">
        <w:t>el</w:t>
      </w:r>
      <w:r w:rsidRPr="00685860">
        <w:rPr>
          <w:spacing w:val="10"/>
        </w:rPr>
        <w:t xml:space="preserve"> </w:t>
      </w:r>
      <w:r w:rsidRPr="00685860">
        <w:t>autoempleo</w:t>
      </w:r>
      <w:r w:rsidRPr="00685860">
        <w:rPr>
          <w:spacing w:val="10"/>
        </w:rPr>
        <w:t xml:space="preserve"> </w:t>
      </w:r>
      <w:r w:rsidRPr="00685860">
        <w:t>entre</w:t>
      </w:r>
      <w:r w:rsidRPr="00685860">
        <w:rPr>
          <w:spacing w:val="10"/>
        </w:rPr>
        <w:t xml:space="preserve"> </w:t>
      </w:r>
      <w:r w:rsidRPr="00685860">
        <w:t>los jóvenes.</w:t>
      </w:r>
    </w:p>
    <w:p w:rsidR="00685860" w:rsidRPr="00685860" w:rsidRDefault="00685860" w:rsidP="00AD4FD0">
      <w:pPr>
        <w:pStyle w:val="Texto"/>
        <w:spacing w:after="92" w:line="220" w:lineRule="exact"/>
        <w:ind w:left="1980" w:hanging="540"/>
      </w:pPr>
      <w:r w:rsidRPr="00685860">
        <w:t>•</w:t>
      </w:r>
      <w:r w:rsidRPr="00685860">
        <w:tab/>
        <w:t>Incentiva</w:t>
      </w:r>
      <w:r w:rsidRPr="00685860">
        <w:rPr>
          <w:spacing w:val="-5"/>
        </w:rPr>
        <w:t>r</w:t>
      </w:r>
      <w:r w:rsidRPr="00685860">
        <w:t>, impulsar y simplificar</w:t>
      </w:r>
      <w:r w:rsidRPr="00685860">
        <w:rPr>
          <w:spacing w:val="-15"/>
        </w:rPr>
        <w:t xml:space="preserve"> </w:t>
      </w:r>
      <w:r w:rsidRPr="00685860">
        <w:t>el registro de la propiedad intelectual entre las instituciones de educación superio</w:t>
      </w:r>
      <w:r w:rsidRPr="00685860">
        <w:rPr>
          <w:spacing w:val="-5"/>
        </w:rPr>
        <w:t>r</w:t>
      </w:r>
      <w:r w:rsidRPr="00685860">
        <w:t>, centros de investigación y la comunidad científica.</w:t>
      </w:r>
    </w:p>
    <w:p w:rsidR="00685860" w:rsidRPr="00685860" w:rsidRDefault="00685860" w:rsidP="00AD4FD0">
      <w:pPr>
        <w:pStyle w:val="Texto"/>
        <w:spacing w:after="92" w:line="220" w:lineRule="exact"/>
        <w:ind w:left="1980" w:hanging="540"/>
      </w:pPr>
      <w:r w:rsidRPr="00685860">
        <w:t>•</w:t>
      </w:r>
      <w:r w:rsidRPr="00685860">
        <w:tab/>
        <w:t>Propiciar la generación de pequeñas empresas de alta tecnología.</w:t>
      </w:r>
    </w:p>
    <w:p w:rsidR="00685860" w:rsidRPr="00685860" w:rsidRDefault="00685860" w:rsidP="00AD4FD0">
      <w:pPr>
        <w:pStyle w:val="Texto"/>
        <w:spacing w:after="92" w:line="220" w:lineRule="exact"/>
        <w:ind w:left="1980" w:hanging="540"/>
      </w:pPr>
      <w:r w:rsidRPr="00685860">
        <w:t>•</w:t>
      </w:r>
      <w:r w:rsidRPr="00685860">
        <w:tab/>
        <w:t>Impulsar el registro de patentes para incentivar la innovación.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after="92" w:line="220" w:lineRule="exact"/>
              <w:ind w:left="2362" w:hanging="1728"/>
              <w:rPr>
                <w:b/>
                <w:color w:val="000000"/>
                <w:szCs w:val="18"/>
              </w:rPr>
            </w:pPr>
            <w:r w:rsidRPr="00DB1649">
              <w:rPr>
                <w:b/>
              </w:rPr>
              <w:t>Estrategia 3.5.5.</w:t>
            </w:r>
            <w:r w:rsidRPr="00DB1649">
              <w:rPr>
                <w:b/>
              </w:rPr>
              <w:tab/>
              <w:t>Contribuir</w:t>
            </w:r>
            <w:r w:rsidRPr="00DB1649">
              <w:rPr>
                <w:b/>
                <w:i/>
              </w:rPr>
              <w:t xml:space="preserve"> </w:t>
            </w:r>
            <w:r w:rsidRPr="00DB1649">
              <w:rPr>
                <w:b/>
              </w:rPr>
              <w:t>al</w:t>
            </w:r>
            <w:r w:rsidRPr="00DB1649">
              <w:rPr>
                <w:b/>
                <w:i/>
              </w:rPr>
              <w:t xml:space="preserve"> </w:t>
            </w:r>
            <w:r w:rsidRPr="00DB1649">
              <w:rPr>
                <w:b/>
                <w:spacing w:val="-5"/>
              </w:rPr>
              <w:t>f</w:t>
            </w:r>
            <w:r w:rsidRPr="00DB1649">
              <w:rPr>
                <w:b/>
              </w:rPr>
              <w:t>ortalecimiento</w:t>
            </w:r>
            <w:r w:rsidRPr="00DB1649">
              <w:rPr>
                <w:b/>
                <w:i/>
              </w:rPr>
              <w:t xml:space="preserve"> </w:t>
            </w:r>
            <w:r w:rsidRPr="00DB1649">
              <w:rPr>
                <w:b/>
              </w:rPr>
              <w:t>de</w:t>
            </w:r>
            <w:r w:rsidRPr="00DB1649">
              <w:rPr>
                <w:b/>
                <w:i/>
              </w:rPr>
              <w:t xml:space="preserve"> </w:t>
            </w:r>
            <w:r w:rsidRPr="00DB1649">
              <w:rPr>
                <w:b/>
              </w:rPr>
              <w:t>la</w:t>
            </w:r>
            <w:r w:rsidRPr="00DB1649">
              <w:rPr>
                <w:b/>
                <w:i/>
              </w:rPr>
              <w:t xml:space="preserve"> </w:t>
            </w:r>
            <w:r w:rsidRPr="00DB1649">
              <w:rPr>
                <w:b/>
              </w:rPr>
              <w:t>infraestructura</w:t>
            </w:r>
            <w:r w:rsidRPr="00DB1649">
              <w:rPr>
                <w:b/>
                <w:i/>
              </w:rPr>
              <w:t xml:space="preserve"> </w:t>
            </w:r>
            <w:r w:rsidRPr="00DB1649">
              <w:rPr>
                <w:b/>
              </w:rPr>
              <w:t>científica</w:t>
            </w:r>
            <w:r w:rsidRPr="00DB1649">
              <w:rPr>
                <w:b/>
                <w:i/>
              </w:rPr>
              <w:t xml:space="preserve"> </w:t>
            </w:r>
            <w:r w:rsidRPr="00DB1649">
              <w:rPr>
                <w:b/>
              </w:rPr>
              <w:t>y tecnológica del país.</w:t>
            </w:r>
          </w:p>
        </w:tc>
      </w:tr>
    </w:tbl>
    <w:p w:rsidR="00685860" w:rsidRPr="00685860" w:rsidRDefault="00685860" w:rsidP="00AD4FD0">
      <w:pPr>
        <w:pStyle w:val="Texto"/>
        <w:spacing w:after="92"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2" w:line="220" w:lineRule="exact"/>
        <w:ind w:left="1980" w:hanging="540"/>
      </w:pPr>
      <w:r w:rsidRPr="00685860">
        <w:t>•</w:t>
      </w:r>
      <w:r w:rsidRPr="00685860">
        <w:tab/>
        <w:t>Apoyar el incremento de infraestructura en el sistema de centros públicos de investigación.</w:t>
      </w:r>
    </w:p>
    <w:p w:rsidR="00685860" w:rsidRPr="00685860" w:rsidRDefault="00685860" w:rsidP="00AD4FD0">
      <w:pPr>
        <w:pStyle w:val="Texto"/>
        <w:spacing w:after="92" w:line="220" w:lineRule="exact"/>
        <w:ind w:left="1980" w:hanging="540"/>
      </w:pPr>
      <w:r w:rsidRPr="00685860">
        <w:t>•</w:t>
      </w:r>
      <w:r w:rsidRPr="00685860">
        <w:tab/>
        <w:t>Fortalecer</w:t>
      </w:r>
      <w:r w:rsidRPr="00685860">
        <w:rPr>
          <w:spacing w:val="-15"/>
        </w:rPr>
        <w:t xml:space="preserve"> </w:t>
      </w:r>
      <w:r w:rsidRPr="00685860">
        <w:t>la</w:t>
      </w:r>
      <w:r w:rsidRPr="00685860">
        <w:rPr>
          <w:spacing w:val="-15"/>
        </w:rPr>
        <w:t xml:space="preserve"> </w:t>
      </w:r>
      <w:r w:rsidRPr="00685860">
        <w:t>infraestructura</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instituciones</w:t>
      </w:r>
      <w:r w:rsidRPr="00685860">
        <w:rPr>
          <w:spacing w:val="-15"/>
        </w:rPr>
        <w:t xml:space="preserve"> </w:t>
      </w:r>
      <w:r w:rsidRPr="00685860">
        <w:t>públicas</w:t>
      </w:r>
      <w:r w:rsidRPr="00685860">
        <w:rPr>
          <w:spacing w:val="-15"/>
        </w:rPr>
        <w:t xml:space="preserve"> </w:t>
      </w:r>
      <w:r w:rsidRPr="00685860">
        <w:t>de</w:t>
      </w:r>
      <w:r w:rsidRPr="00685860">
        <w:rPr>
          <w:spacing w:val="-15"/>
        </w:rPr>
        <w:t xml:space="preserve"> </w:t>
      </w:r>
      <w:r w:rsidRPr="00685860">
        <w:t>investigación</w:t>
      </w:r>
      <w:r w:rsidRPr="00685860">
        <w:rPr>
          <w:spacing w:val="-15"/>
        </w:rPr>
        <w:t xml:space="preserve"> </w:t>
      </w:r>
      <w:r w:rsidRPr="00685860">
        <w:t>científica</w:t>
      </w:r>
      <w:r w:rsidRPr="00685860">
        <w:rPr>
          <w:spacing w:val="-15"/>
        </w:rPr>
        <w:t xml:space="preserve"> </w:t>
      </w:r>
      <w:r w:rsidRPr="00685860">
        <w:t>y</w:t>
      </w:r>
      <w:r w:rsidRPr="00685860">
        <w:rPr>
          <w:spacing w:val="-15"/>
        </w:rPr>
        <w:t xml:space="preserve"> </w:t>
      </w:r>
      <w:r w:rsidRPr="00685860">
        <w:t>tecnológica, a nivel estatal y regional.</w:t>
      </w:r>
    </w:p>
    <w:p w:rsidR="00685860" w:rsidRPr="00685860" w:rsidRDefault="00685860" w:rsidP="00AD4FD0">
      <w:pPr>
        <w:pStyle w:val="Texto"/>
        <w:spacing w:after="92" w:line="220" w:lineRule="exact"/>
        <w:ind w:left="1980" w:hanging="540"/>
      </w:pPr>
      <w:r w:rsidRPr="00685860">
        <w:t>•</w:t>
      </w:r>
      <w:r w:rsidRPr="00685860">
        <w:tab/>
        <w:t>Extender</w:t>
      </w:r>
      <w:r w:rsidRPr="00685860">
        <w:rPr>
          <w:spacing w:val="35"/>
        </w:rPr>
        <w:t xml:space="preserve"> </w:t>
      </w:r>
      <w:r w:rsidRPr="00685860">
        <w:t>y</w:t>
      </w:r>
      <w:r w:rsidRPr="00685860">
        <w:rPr>
          <w:spacing w:val="35"/>
        </w:rPr>
        <w:t xml:space="preserve"> </w:t>
      </w:r>
      <w:r w:rsidRPr="00685860">
        <w:t>mejorar</w:t>
      </w:r>
      <w:r w:rsidRPr="00685860">
        <w:rPr>
          <w:spacing w:val="35"/>
        </w:rPr>
        <w:t xml:space="preserve"> </w:t>
      </w:r>
      <w:r w:rsidRPr="00685860">
        <w:t>los</w:t>
      </w:r>
      <w:r w:rsidRPr="00685860">
        <w:rPr>
          <w:spacing w:val="35"/>
        </w:rPr>
        <w:t xml:space="preserve"> </w:t>
      </w:r>
      <w:r w:rsidRPr="00685860">
        <w:t>canales</w:t>
      </w:r>
      <w:r w:rsidRPr="00685860">
        <w:rPr>
          <w:spacing w:val="35"/>
        </w:rPr>
        <w:t xml:space="preserve"> </w:t>
      </w:r>
      <w:r w:rsidRPr="00685860">
        <w:t>de</w:t>
      </w:r>
      <w:r w:rsidRPr="00685860">
        <w:rPr>
          <w:spacing w:val="35"/>
        </w:rPr>
        <w:t xml:space="preserve"> </w:t>
      </w:r>
      <w:r w:rsidRPr="00685860">
        <w:t>comunicación</w:t>
      </w:r>
      <w:r w:rsidRPr="00685860">
        <w:rPr>
          <w:spacing w:val="35"/>
        </w:rPr>
        <w:t xml:space="preserve"> </w:t>
      </w:r>
      <w:r w:rsidRPr="00685860">
        <w:t>y</w:t>
      </w:r>
      <w:r w:rsidRPr="00685860">
        <w:rPr>
          <w:spacing w:val="35"/>
        </w:rPr>
        <w:t xml:space="preserve"> </w:t>
      </w:r>
      <w:r w:rsidRPr="00685860">
        <w:t>difusión</w:t>
      </w:r>
      <w:r w:rsidRPr="00685860">
        <w:rPr>
          <w:spacing w:val="35"/>
        </w:rPr>
        <w:t xml:space="preserve"> </w:t>
      </w:r>
      <w:r w:rsidRPr="00685860">
        <w:t>de</w:t>
      </w:r>
      <w:r w:rsidRPr="00685860">
        <w:rPr>
          <w:spacing w:val="35"/>
        </w:rPr>
        <w:t xml:space="preserve"> </w:t>
      </w:r>
      <w:r w:rsidRPr="00685860">
        <w:t>la</w:t>
      </w:r>
      <w:r w:rsidRPr="00685860">
        <w:rPr>
          <w:spacing w:val="35"/>
        </w:rPr>
        <w:t xml:space="preserve"> </w:t>
      </w:r>
      <w:r w:rsidRPr="00685860">
        <w:t>investigación</w:t>
      </w:r>
      <w:r w:rsidRPr="00685860">
        <w:rPr>
          <w:spacing w:val="35"/>
        </w:rPr>
        <w:t xml:space="preserve"> </w:t>
      </w:r>
      <w:r w:rsidRPr="00685860">
        <w:t>científica</w:t>
      </w:r>
      <w:r w:rsidRPr="00685860">
        <w:rPr>
          <w:spacing w:val="20"/>
        </w:rPr>
        <w:t xml:space="preserve"> </w:t>
      </w:r>
      <w:r w:rsidRPr="00685860">
        <w:t>y tecnológica, con el fin</w:t>
      </w:r>
      <w:r w:rsidRPr="00685860">
        <w:rPr>
          <w:spacing w:val="-10"/>
        </w:rPr>
        <w:t xml:space="preserve"> </w:t>
      </w:r>
      <w:r w:rsidRPr="00685860">
        <w:t>de sumar esfuerzos y recursos en el desarrollo de proyectos.</w:t>
      </w:r>
    </w:p>
    <w:p w:rsidR="00685860" w:rsidRPr="00685860" w:rsidRDefault="00685860" w:rsidP="00AD4FD0">
      <w:pPr>
        <w:pStyle w:val="Texto"/>
        <w:spacing w:after="92" w:line="220" w:lineRule="exact"/>
        <w:ind w:left="1980" w:hanging="540"/>
      </w:pPr>
      <w:r w:rsidRPr="00685860">
        <w:t>•</w:t>
      </w:r>
      <w:r w:rsidRPr="00685860">
        <w:tab/>
        <w:t>Gestionar</w:t>
      </w:r>
      <w:r w:rsidRPr="00685860">
        <w:rPr>
          <w:spacing w:val="-25"/>
        </w:rPr>
        <w:t xml:space="preserve"> </w:t>
      </w:r>
      <w:r w:rsidRPr="00685860">
        <w:t>los</w:t>
      </w:r>
      <w:r w:rsidRPr="00685860">
        <w:rPr>
          <w:spacing w:val="-25"/>
        </w:rPr>
        <w:t xml:space="preserve"> </w:t>
      </w:r>
      <w:r w:rsidRPr="00685860">
        <w:t>convenios</w:t>
      </w:r>
      <w:r w:rsidRPr="00685860">
        <w:rPr>
          <w:spacing w:val="-25"/>
        </w:rPr>
        <w:t xml:space="preserve"> </w:t>
      </w:r>
      <w:r w:rsidRPr="00685860">
        <w:t>y</w:t>
      </w:r>
      <w:r w:rsidRPr="00685860">
        <w:rPr>
          <w:spacing w:val="-25"/>
        </w:rPr>
        <w:t xml:space="preserve"> </w:t>
      </w:r>
      <w:r w:rsidRPr="00685860">
        <w:t>acuerdos</w:t>
      </w:r>
      <w:r w:rsidRPr="00685860">
        <w:rPr>
          <w:spacing w:val="-25"/>
        </w:rPr>
        <w:t xml:space="preserve"> </w:t>
      </w:r>
      <w:r w:rsidRPr="00685860">
        <w:t>necesarios</w:t>
      </w:r>
      <w:r w:rsidRPr="00685860">
        <w:rPr>
          <w:spacing w:val="-25"/>
        </w:rPr>
        <w:t xml:space="preserve"> </w:t>
      </w:r>
      <w:r w:rsidRPr="00685860">
        <w:t>para</w:t>
      </w:r>
      <w:r w:rsidRPr="00685860">
        <w:rPr>
          <w:spacing w:val="-25"/>
        </w:rPr>
        <w:t xml:space="preserve"> </w:t>
      </w:r>
      <w:r w:rsidRPr="00685860">
        <w:t>f</w:t>
      </w:r>
      <w:r w:rsidRPr="00685860">
        <w:rPr>
          <w:spacing w:val="-5"/>
        </w:rPr>
        <w:t>a</w:t>
      </w:r>
      <w:r w:rsidRPr="00685860">
        <w:t>vorecer</w:t>
      </w:r>
      <w:r w:rsidRPr="00685860">
        <w:rPr>
          <w:spacing w:val="-25"/>
        </w:rPr>
        <w:t xml:space="preserve"> </w:t>
      </w:r>
      <w:r w:rsidRPr="00685860">
        <w:t>el</w:t>
      </w:r>
      <w:r w:rsidRPr="00685860">
        <w:rPr>
          <w:spacing w:val="-25"/>
        </w:rPr>
        <w:t xml:space="preserve"> </w:t>
      </w:r>
      <w:r w:rsidRPr="00685860">
        <w:t>préstamo</w:t>
      </w:r>
      <w:r w:rsidRPr="00685860">
        <w:rPr>
          <w:spacing w:val="-25"/>
        </w:rPr>
        <w:t xml:space="preserve"> </w:t>
      </w:r>
      <w:r w:rsidRPr="00685860">
        <w:t>y</w:t>
      </w:r>
      <w:r w:rsidRPr="00685860">
        <w:rPr>
          <w:spacing w:val="-25"/>
        </w:rPr>
        <w:t xml:space="preserve"> </w:t>
      </w:r>
      <w:r w:rsidRPr="00685860">
        <w:t>uso</w:t>
      </w:r>
      <w:r w:rsidRPr="00685860">
        <w:rPr>
          <w:spacing w:val="-25"/>
        </w:rPr>
        <w:t xml:space="preserve"> </w:t>
      </w:r>
      <w:r w:rsidRPr="00685860">
        <w:t>de</w:t>
      </w:r>
      <w:r w:rsidRPr="00685860">
        <w:rPr>
          <w:spacing w:val="-25"/>
        </w:rPr>
        <w:t xml:space="preserve"> </w:t>
      </w:r>
      <w:r w:rsidRPr="00685860">
        <w:t>infraestructura entre</w:t>
      </w:r>
      <w:r w:rsidRPr="00685860">
        <w:rPr>
          <w:spacing w:val="-5"/>
        </w:rPr>
        <w:t xml:space="preserve"> </w:t>
      </w:r>
      <w:r w:rsidRPr="00685860">
        <w:t>instituciones</w:t>
      </w:r>
      <w:r w:rsidRPr="00685860">
        <w:rPr>
          <w:spacing w:val="-5"/>
        </w:rPr>
        <w:t xml:space="preserve"> </w:t>
      </w:r>
      <w:r w:rsidRPr="00685860">
        <w:t>e</w:t>
      </w:r>
      <w:r w:rsidRPr="00685860">
        <w:rPr>
          <w:spacing w:val="-5"/>
        </w:rPr>
        <w:t xml:space="preserve"> </w:t>
      </w:r>
      <w:r w:rsidRPr="00685860">
        <w:t>investigadores,</w:t>
      </w:r>
      <w:r w:rsidRPr="00685860">
        <w:rPr>
          <w:spacing w:val="-5"/>
        </w:rPr>
        <w:t xml:space="preserve"> </w:t>
      </w:r>
      <w:r w:rsidRPr="00685860">
        <w:t>con</w:t>
      </w:r>
      <w:r w:rsidRPr="00685860">
        <w:rPr>
          <w:spacing w:val="-5"/>
        </w:rPr>
        <w:t xml:space="preserve"> </w:t>
      </w:r>
      <w:r w:rsidRPr="00685860">
        <w:t>el</w:t>
      </w:r>
      <w:r w:rsidRPr="00685860">
        <w:rPr>
          <w:spacing w:val="-5"/>
        </w:rPr>
        <w:t xml:space="preserve"> </w:t>
      </w:r>
      <w:r w:rsidRPr="00685860">
        <w:t>fin</w:t>
      </w:r>
      <w:r w:rsidRPr="00685860">
        <w:rPr>
          <w:spacing w:val="-15"/>
        </w:rPr>
        <w:t xml:space="preserve"> </w:t>
      </w:r>
      <w:r w:rsidRPr="00685860">
        <w:t>de</w:t>
      </w:r>
      <w:r w:rsidRPr="00685860">
        <w:rPr>
          <w:spacing w:val="-5"/>
        </w:rPr>
        <w:t xml:space="preserve"> </w:t>
      </w:r>
      <w:r w:rsidRPr="00685860">
        <w:t>aprovechar</w:t>
      </w:r>
      <w:r w:rsidRPr="00685860">
        <w:rPr>
          <w:spacing w:val="-5"/>
        </w:rPr>
        <w:t xml:space="preserve"> </w:t>
      </w:r>
      <w:r w:rsidRPr="00685860">
        <w:t>al</w:t>
      </w:r>
      <w:r w:rsidRPr="00685860">
        <w:rPr>
          <w:spacing w:val="-5"/>
        </w:rPr>
        <w:t xml:space="preserve"> </w:t>
      </w:r>
      <w:r w:rsidRPr="00685860">
        <w:t>máximo</w:t>
      </w:r>
      <w:r w:rsidRPr="00685860">
        <w:rPr>
          <w:spacing w:val="-5"/>
        </w:rPr>
        <w:t xml:space="preserve"> </w:t>
      </w:r>
      <w:r w:rsidRPr="00685860">
        <w:t>la</w:t>
      </w:r>
      <w:r w:rsidRPr="00685860">
        <w:rPr>
          <w:spacing w:val="-5"/>
        </w:rPr>
        <w:t xml:space="preserve"> </w:t>
      </w:r>
      <w:r w:rsidRPr="00685860">
        <w:t>capacidad</w:t>
      </w:r>
      <w:r w:rsidRPr="00685860">
        <w:rPr>
          <w:spacing w:val="-5"/>
        </w:rPr>
        <w:t xml:space="preserve"> </w:t>
      </w:r>
      <w:r w:rsidRPr="00685860">
        <w:t>disponible.</w:t>
      </w:r>
    </w:p>
    <w:p w:rsidR="00685860" w:rsidRPr="00030601" w:rsidRDefault="00685860" w:rsidP="002A4FBA">
      <w:pPr>
        <w:pStyle w:val="Texto"/>
        <w:pBdr>
          <w:bottom w:val="single" w:sz="6" w:space="1" w:color="auto"/>
        </w:pBdr>
        <w:spacing w:line="248" w:lineRule="exact"/>
        <w:ind w:firstLine="0"/>
        <w:rPr>
          <w:b/>
        </w:rPr>
      </w:pPr>
      <w:r w:rsidRPr="00030601">
        <w:rPr>
          <w:b/>
        </w:rPr>
        <w:t>En</w:t>
      </w:r>
      <w:r w:rsidRPr="00030601">
        <w:rPr>
          <w:b/>
          <w:spacing w:val="-5"/>
        </w:rPr>
        <w:t>f</w:t>
      </w:r>
      <w:r w:rsidRPr="00030601">
        <w:rPr>
          <w:b/>
        </w:rPr>
        <w:t>oque trans</w:t>
      </w:r>
      <w:r w:rsidRPr="00030601">
        <w:rPr>
          <w:b/>
          <w:spacing w:val="-5"/>
        </w:rPr>
        <w:t>v</w:t>
      </w:r>
      <w:r w:rsidRPr="00030601">
        <w:rPr>
          <w:b/>
        </w:rPr>
        <w:t>ersal (Méxi</w:t>
      </w:r>
      <w:r w:rsidRPr="00030601">
        <w:rPr>
          <w:b/>
          <w:spacing w:val="-5"/>
        </w:rPr>
        <w:t>c</w:t>
      </w:r>
      <w:r w:rsidRPr="00030601">
        <w:rPr>
          <w:b/>
        </w:rPr>
        <w:t xml:space="preserve">o </w:t>
      </w:r>
      <w:r w:rsidRPr="00030601">
        <w:rPr>
          <w:b/>
          <w:spacing w:val="-5"/>
        </w:rPr>
        <w:t>c</w:t>
      </w:r>
      <w:r w:rsidRPr="00030601">
        <w:rPr>
          <w:b/>
        </w:rPr>
        <w:t>on Educación de Calidad)</w:t>
      </w:r>
    </w:p>
    <w:p w:rsidR="00685860" w:rsidRPr="00030601" w:rsidRDefault="00685860" w:rsidP="00AD4FD0">
      <w:pPr>
        <w:pStyle w:val="Texto"/>
        <w:spacing w:line="248" w:lineRule="exact"/>
        <w:ind w:left="2448" w:hanging="1728"/>
        <w:rPr>
          <w:b/>
        </w:rPr>
      </w:pPr>
      <w:r w:rsidRPr="00030601">
        <w:rPr>
          <w:b/>
        </w:rPr>
        <w:t>Estrategia I.</w:t>
      </w:r>
      <w:r w:rsidRPr="00030601">
        <w:rPr>
          <w:b/>
        </w:rPr>
        <w:tab/>
        <w:t>Democratizar la Productividad.</w:t>
      </w:r>
    </w:p>
    <w:p w:rsidR="00685860" w:rsidRPr="00030601" w:rsidRDefault="00685860" w:rsidP="00AD4FD0">
      <w:pPr>
        <w:pStyle w:val="Texto"/>
        <w:spacing w:line="248" w:lineRule="exact"/>
        <w:ind w:left="2448" w:hanging="1728"/>
        <w:rPr>
          <w:b/>
        </w:rPr>
      </w:pPr>
      <w:r w:rsidRPr="00030601">
        <w:rPr>
          <w:b/>
        </w:rPr>
        <w:t>Líneas de acción</w:t>
      </w:r>
    </w:p>
    <w:p w:rsidR="00685860" w:rsidRPr="00685860" w:rsidRDefault="00685860" w:rsidP="00AD4FD0">
      <w:pPr>
        <w:pStyle w:val="Texto"/>
        <w:spacing w:line="248" w:lineRule="exact"/>
        <w:ind w:left="1980" w:hanging="540"/>
      </w:pPr>
      <w:r w:rsidRPr="00685860">
        <w:lastRenderedPageBreak/>
        <w:t>•</w:t>
      </w:r>
      <w:r w:rsidRPr="00685860">
        <w:tab/>
        <w:t>En</w:t>
      </w:r>
      <w:r w:rsidRPr="00685860">
        <w:rPr>
          <w:spacing w:val="-5"/>
        </w:rPr>
        <w:t>f</w:t>
      </w:r>
      <w:r w:rsidRPr="00685860">
        <w:t>ocar</w:t>
      </w:r>
      <w:r w:rsidRPr="00685860">
        <w:rPr>
          <w:spacing w:val="-5"/>
        </w:rPr>
        <w:t xml:space="preserve"> </w:t>
      </w:r>
      <w:r w:rsidRPr="00685860">
        <w:t>el</w:t>
      </w:r>
      <w:r w:rsidRPr="00685860">
        <w:rPr>
          <w:spacing w:val="-5"/>
        </w:rPr>
        <w:t xml:space="preserve"> </w:t>
      </w:r>
      <w:r w:rsidRPr="00685860">
        <w:t>esfuerzo</w:t>
      </w:r>
      <w:r w:rsidRPr="00685860">
        <w:rPr>
          <w:spacing w:val="-5"/>
        </w:rPr>
        <w:t xml:space="preserve"> </w:t>
      </w:r>
      <w:r w:rsidRPr="00685860">
        <w:t>educativo</w:t>
      </w:r>
      <w:r w:rsidRPr="00685860">
        <w:rPr>
          <w:spacing w:val="-5"/>
        </w:rPr>
        <w:t xml:space="preserve"> </w:t>
      </w:r>
      <w:r w:rsidRPr="00685860">
        <w:t>y</w:t>
      </w:r>
      <w:r w:rsidRPr="00685860">
        <w:rPr>
          <w:spacing w:val="-5"/>
        </w:rPr>
        <w:t xml:space="preserve"> </w:t>
      </w:r>
      <w:r w:rsidRPr="00685860">
        <w:t>de</w:t>
      </w:r>
      <w:r w:rsidRPr="00685860">
        <w:rPr>
          <w:spacing w:val="-5"/>
        </w:rPr>
        <w:t xml:space="preserve"> </w:t>
      </w:r>
      <w:r w:rsidRPr="00685860">
        <w:t>capacitación</w:t>
      </w:r>
      <w:r w:rsidRPr="00685860">
        <w:rPr>
          <w:spacing w:val="-5"/>
        </w:rPr>
        <w:t xml:space="preserve"> </w:t>
      </w:r>
      <w:r w:rsidRPr="00685860">
        <w:t>para</w:t>
      </w:r>
      <w:r w:rsidRPr="00685860">
        <w:rPr>
          <w:spacing w:val="-5"/>
        </w:rPr>
        <w:t xml:space="preserve"> </w:t>
      </w:r>
      <w:r w:rsidRPr="00685860">
        <w:t>el</w:t>
      </w:r>
      <w:r w:rsidRPr="00685860">
        <w:rPr>
          <w:spacing w:val="-5"/>
        </w:rPr>
        <w:t xml:space="preserve"> </w:t>
      </w:r>
      <w:r w:rsidRPr="00685860">
        <w:t>trabajo,</w:t>
      </w:r>
      <w:r w:rsidRPr="00685860">
        <w:rPr>
          <w:spacing w:val="-5"/>
        </w:rPr>
        <w:t xml:space="preserve"> </w:t>
      </w:r>
      <w:r w:rsidRPr="00685860">
        <w:t>con</w:t>
      </w:r>
      <w:r w:rsidRPr="00685860">
        <w:rPr>
          <w:spacing w:val="-5"/>
        </w:rPr>
        <w:t xml:space="preserve"> </w:t>
      </w:r>
      <w:r w:rsidRPr="00685860">
        <w:t>el</w:t>
      </w:r>
      <w:r w:rsidRPr="00685860">
        <w:rPr>
          <w:spacing w:val="-5"/>
        </w:rPr>
        <w:t xml:space="preserve"> </w:t>
      </w:r>
      <w:r w:rsidRPr="00685860">
        <w:t>propósito</w:t>
      </w:r>
      <w:r w:rsidRPr="00685860">
        <w:rPr>
          <w:spacing w:val="-5"/>
        </w:rPr>
        <w:t xml:space="preserve"> </w:t>
      </w:r>
      <w:r w:rsidRPr="00685860">
        <w:t>de</w:t>
      </w:r>
      <w:r w:rsidRPr="00685860">
        <w:rPr>
          <w:spacing w:val="-5"/>
        </w:rPr>
        <w:t xml:space="preserve"> </w:t>
      </w:r>
      <w:r w:rsidRPr="00685860">
        <w:t>incrementar la calidad del capital humano y vincularlo estrechamente con el sector productivo.</w:t>
      </w:r>
    </w:p>
    <w:p w:rsidR="00685860" w:rsidRPr="00685860" w:rsidRDefault="00685860" w:rsidP="00AD4FD0">
      <w:pPr>
        <w:pStyle w:val="Texto"/>
        <w:spacing w:line="248" w:lineRule="exact"/>
        <w:ind w:left="1980" w:hanging="540"/>
      </w:pPr>
      <w:r w:rsidRPr="00685860">
        <w:t>•</w:t>
      </w:r>
      <w:r w:rsidRPr="00685860">
        <w:tab/>
        <w:t>Coordinar</w:t>
      </w:r>
      <w:r w:rsidRPr="00685860">
        <w:rPr>
          <w:spacing w:val="5"/>
        </w:rPr>
        <w:t xml:space="preserve"> </w:t>
      </w:r>
      <w:r w:rsidRPr="00685860">
        <w:t>los</w:t>
      </w:r>
      <w:r w:rsidRPr="00685860">
        <w:rPr>
          <w:spacing w:val="5"/>
        </w:rPr>
        <w:t xml:space="preserve"> </w:t>
      </w:r>
      <w:r w:rsidRPr="00685860">
        <w:t>esfuerzos</w:t>
      </w:r>
      <w:r w:rsidRPr="00685860">
        <w:rPr>
          <w:spacing w:val="5"/>
        </w:rPr>
        <w:t xml:space="preserve"> </w:t>
      </w:r>
      <w:r w:rsidRPr="00685860">
        <w:t>de</w:t>
      </w:r>
      <w:r w:rsidRPr="00685860">
        <w:rPr>
          <w:spacing w:val="5"/>
        </w:rPr>
        <w:t xml:space="preserve"> </w:t>
      </w:r>
      <w:r w:rsidRPr="00685860">
        <w:t>política</w:t>
      </w:r>
      <w:r w:rsidRPr="00685860">
        <w:rPr>
          <w:spacing w:val="5"/>
        </w:rPr>
        <w:t xml:space="preserve"> </w:t>
      </w:r>
      <w:r w:rsidRPr="00685860">
        <w:t>social</w:t>
      </w:r>
      <w:r w:rsidRPr="00685860">
        <w:rPr>
          <w:spacing w:val="5"/>
        </w:rPr>
        <w:t xml:space="preserve"> </w:t>
      </w:r>
      <w:r w:rsidRPr="00685860">
        <w:t>y</w:t>
      </w:r>
      <w:r w:rsidRPr="00685860">
        <w:rPr>
          <w:spacing w:val="5"/>
        </w:rPr>
        <w:t xml:space="preserve"> </w:t>
      </w:r>
      <w:r w:rsidRPr="00685860">
        <w:t>atención</w:t>
      </w:r>
      <w:r w:rsidRPr="00685860">
        <w:rPr>
          <w:spacing w:val="5"/>
        </w:rPr>
        <w:t xml:space="preserve"> </w:t>
      </w:r>
      <w:r w:rsidRPr="00685860">
        <w:t>educativa</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población</w:t>
      </w:r>
      <w:r w:rsidRPr="00685860">
        <w:rPr>
          <w:spacing w:val="5"/>
        </w:rPr>
        <w:t xml:space="preserve"> </w:t>
      </w:r>
      <w:r w:rsidRPr="00685860">
        <w:t>más</w:t>
      </w:r>
      <w:r w:rsidRPr="00685860">
        <w:rPr>
          <w:spacing w:val="5"/>
        </w:rPr>
        <w:t xml:space="preserve"> </w:t>
      </w:r>
      <w:r w:rsidRPr="00685860">
        <w:t>pobre,</w:t>
      </w:r>
      <w:r w:rsidRPr="00685860">
        <w:rPr>
          <w:spacing w:val="5"/>
        </w:rPr>
        <w:t xml:space="preserve"> </w:t>
      </w:r>
      <w:r w:rsidRPr="00685860">
        <w:t>para crear condiciones que mejoren el ingreso, la retención y el aprovechamiento escolar de los alumnos de familias de escasos recursos económicos.</w:t>
      </w:r>
    </w:p>
    <w:p w:rsidR="00685860" w:rsidRPr="00685860" w:rsidRDefault="00685860" w:rsidP="00AD4FD0">
      <w:pPr>
        <w:pStyle w:val="Texto"/>
        <w:spacing w:line="248" w:lineRule="exact"/>
        <w:ind w:left="1980" w:hanging="540"/>
      </w:pPr>
      <w:r w:rsidRPr="00685860">
        <w:t>•</w:t>
      </w:r>
      <w:r w:rsidRPr="00685860">
        <w:tab/>
        <w:t>Ampliar</w:t>
      </w:r>
      <w:r w:rsidRPr="00685860">
        <w:rPr>
          <w:spacing w:val="10"/>
        </w:rPr>
        <w:t xml:space="preserve"> </w:t>
      </w:r>
      <w:r w:rsidRPr="00685860">
        <w:t>y</w:t>
      </w:r>
      <w:r w:rsidRPr="00685860">
        <w:rPr>
          <w:spacing w:val="10"/>
        </w:rPr>
        <w:t xml:space="preserve"> </w:t>
      </w:r>
      <w:r w:rsidRPr="00685860">
        <w:t>mejorar</w:t>
      </w:r>
      <w:r w:rsidRPr="00685860">
        <w:rPr>
          <w:spacing w:val="10"/>
        </w:rPr>
        <w:t xml:space="preserve"> </w:t>
      </w:r>
      <w:r w:rsidRPr="00685860">
        <w:t>la</w:t>
      </w:r>
      <w:r w:rsidRPr="00685860">
        <w:rPr>
          <w:spacing w:val="10"/>
        </w:rPr>
        <w:t xml:space="preserve"> </w:t>
      </w:r>
      <w:r w:rsidRPr="00685860">
        <w:t>colaboración</w:t>
      </w:r>
      <w:r w:rsidRPr="00685860">
        <w:rPr>
          <w:spacing w:val="10"/>
        </w:rPr>
        <w:t xml:space="preserve"> </w:t>
      </w:r>
      <w:r w:rsidRPr="00685860">
        <w:t>y</w:t>
      </w:r>
      <w:r w:rsidRPr="00685860">
        <w:rPr>
          <w:spacing w:val="10"/>
        </w:rPr>
        <w:t xml:space="preserve"> </w:t>
      </w:r>
      <w:r w:rsidRPr="00685860">
        <w:t>coordinación</w:t>
      </w:r>
      <w:r w:rsidRPr="00685860">
        <w:rPr>
          <w:spacing w:val="10"/>
        </w:rPr>
        <w:t xml:space="preserve"> </w:t>
      </w:r>
      <w:r w:rsidRPr="00685860">
        <w:t>entre</w:t>
      </w:r>
      <w:r w:rsidRPr="00685860">
        <w:rPr>
          <w:spacing w:val="10"/>
        </w:rPr>
        <w:t xml:space="preserve"> </w:t>
      </w:r>
      <w:r w:rsidRPr="00685860">
        <w:t>todas</w:t>
      </w:r>
      <w:r w:rsidRPr="00685860">
        <w:rPr>
          <w:spacing w:val="10"/>
        </w:rPr>
        <w:t xml:space="preserve"> </w:t>
      </w:r>
      <w:r w:rsidRPr="00685860">
        <w:t>las</w:t>
      </w:r>
      <w:r w:rsidRPr="00685860">
        <w:rPr>
          <w:spacing w:val="10"/>
        </w:rPr>
        <w:t xml:space="preserve"> </w:t>
      </w:r>
      <w:r w:rsidRPr="00685860">
        <w:t>instancias</w:t>
      </w:r>
      <w:r w:rsidRPr="00685860">
        <w:rPr>
          <w:spacing w:val="10"/>
        </w:rPr>
        <w:t xml:space="preserve"> </w:t>
      </w:r>
      <w:r w:rsidRPr="00685860">
        <w:t>de</w:t>
      </w:r>
      <w:r w:rsidRPr="00685860">
        <w:rPr>
          <w:spacing w:val="10"/>
        </w:rPr>
        <w:t xml:space="preserve"> </w:t>
      </w:r>
      <w:r w:rsidRPr="00685860">
        <w:t>gobierno,</w:t>
      </w:r>
      <w:r w:rsidRPr="00685860">
        <w:rPr>
          <w:spacing w:val="10"/>
        </w:rPr>
        <w:t xml:space="preserve"> </w:t>
      </w:r>
      <w:r w:rsidRPr="00685860">
        <w:t>para llevar educación técnica y superior en diversas modalidades a localidades sin o</w:t>
      </w:r>
      <w:r w:rsidRPr="00685860">
        <w:rPr>
          <w:spacing w:val="-5"/>
        </w:rPr>
        <w:t>f</w:t>
      </w:r>
      <w:r w:rsidRPr="00685860">
        <w:t>erta educativa de este tipo y a zonas geográficas</w:t>
      </w:r>
      <w:r w:rsidRPr="00685860">
        <w:rPr>
          <w:spacing w:val="-5"/>
        </w:rPr>
        <w:t xml:space="preserve"> </w:t>
      </w:r>
      <w:r w:rsidRPr="00685860">
        <w:t>de alta y muy alta marginación.</w:t>
      </w:r>
    </w:p>
    <w:p w:rsidR="00685860" w:rsidRPr="00685860" w:rsidRDefault="00685860" w:rsidP="00AD4FD0">
      <w:pPr>
        <w:pStyle w:val="Texto"/>
        <w:spacing w:line="248" w:lineRule="exact"/>
        <w:ind w:left="1980" w:hanging="540"/>
      </w:pPr>
      <w:r w:rsidRPr="00685860">
        <w:t>•</w:t>
      </w:r>
      <w:r w:rsidRPr="00685860">
        <w:tab/>
        <w:t>Diseñar e impulsa</w:t>
      </w:r>
      <w:r w:rsidRPr="00685860">
        <w:rPr>
          <w:spacing w:val="-5"/>
        </w:rPr>
        <w:t>r</w:t>
      </w:r>
      <w:r w:rsidRPr="00685860">
        <w:t xml:space="preserve">, junto con los distintos órdenes de gobierno y la sociedad civil, la puesta en marcha de actividades dirigidas a la creación y </w:t>
      </w:r>
      <w:r w:rsidRPr="00685860">
        <w:rPr>
          <w:spacing w:val="-5"/>
        </w:rPr>
        <w:t>f</w:t>
      </w:r>
      <w:r w:rsidRPr="00685860">
        <w:t>ortalecimiento de la infraestructura tecnológica adecuada para el aprendizaje a tr</w:t>
      </w:r>
      <w:r w:rsidRPr="00685860">
        <w:rPr>
          <w:spacing w:val="-5"/>
        </w:rPr>
        <w:t>a</w:t>
      </w:r>
      <w:r w:rsidRPr="00685860">
        <w:t>vés de plata</w:t>
      </w:r>
      <w:r w:rsidRPr="00685860">
        <w:rPr>
          <w:spacing w:val="-5"/>
        </w:rPr>
        <w:t>f</w:t>
      </w:r>
      <w:r w:rsidRPr="00685860">
        <w:t>ormas digitales.</w:t>
      </w:r>
    </w:p>
    <w:p w:rsidR="00685860" w:rsidRPr="00685860" w:rsidRDefault="00685860" w:rsidP="00AD4FD0">
      <w:pPr>
        <w:pStyle w:val="Texto"/>
        <w:spacing w:line="248" w:lineRule="exact"/>
        <w:ind w:left="1980" w:hanging="540"/>
      </w:pPr>
      <w:r w:rsidRPr="00685860">
        <w:t>•</w:t>
      </w:r>
      <w:r w:rsidRPr="00685860">
        <w:tab/>
        <w:t>Ampliar</w:t>
      </w:r>
      <w:r w:rsidRPr="00685860">
        <w:rPr>
          <w:spacing w:val="5"/>
        </w:rPr>
        <w:t xml:space="preserve"> </w:t>
      </w:r>
      <w:r w:rsidRPr="00685860">
        <w:t>la</w:t>
      </w:r>
      <w:r w:rsidRPr="00685860">
        <w:rPr>
          <w:spacing w:val="5"/>
        </w:rPr>
        <w:t xml:space="preserve"> </w:t>
      </w:r>
      <w:r w:rsidRPr="00685860">
        <w:t>jornada</w:t>
      </w:r>
      <w:r w:rsidRPr="00685860">
        <w:rPr>
          <w:spacing w:val="5"/>
        </w:rPr>
        <w:t xml:space="preserve"> </w:t>
      </w:r>
      <w:r w:rsidRPr="00685860">
        <w:t>escolar</w:t>
      </w:r>
      <w:r w:rsidRPr="00685860">
        <w:rPr>
          <w:spacing w:val="5"/>
        </w:rPr>
        <w:t xml:space="preserve"> </w:t>
      </w:r>
      <w:r w:rsidRPr="00685860">
        <w:t>para</w:t>
      </w:r>
      <w:r w:rsidRPr="00685860">
        <w:rPr>
          <w:spacing w:val="5"/>
        </w:rPr>
        <w:t xml:space="preserve"> </w:t>
      </w:r>
      <w:r w:rsidRPr="00685860">
        <w:t>ofrecer</w:t>
      </w:r>
      <w:r w:rsidRPr="00685860">
        <w:rPr>
          <w:spacing w:val="5"/>
        </w:rPr>
        <w:t xml:space="preserve"> </w:t>
      </w:r>
      <w:r w:rsidRPr="00685860">
        <w:t>más</w:t>
      </w:r>
      <w:r w:rsidRPr="00685860">
        <w:rPr>
          <w:spacing w:val="5"/>
        </w:rPr>
        <w:t xml:space="preserve"> </w:t>
      </w:r>
      <w:r w:rsidRPr="00685860">
        <w:t>y</w:t>
      </w:r>
      <w:r w:rsidRPr="00685860">
        <w:rPr>
          <w:spacing w:val="5"/>
        </w:rPr>
        <w:t xml:space="preserve"> </w:t>
      </w:r>
      <w:r w:rsidRPr="00685860">
        <w:t>mejor</w:t>
      </w:r>
      <w:r w:rsidRPr="00685860">
        <w:rPr>
          <w:spacing w:val="5"/>
        </w:rPr>
        <w:t xml:space="preserve"> </w:t>
      </w:r>
      <w:r w:rsidRPr="00685860">
        <w:t>tiempo</w:t>
      </w:r>
      <w:r w:rsidRPr="00685860">
        <w:rPr>
          <w:spacing w:val="5"/>
        </w:rPr>
        <w:t xml:space="preserve"> </w:t>
      </w:r>
      <w:r w:rsidRPr="00685860">
        <w:t>educativo</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alumnos</w:t>
      </w:r>
      <w:r w:rsidRPr="00685860">
        <w:rPr>
          <w:spacing w:val="5"/>
        </w:rPr>
        <w:t xml:space="preserve"> </w:t>
      </w:r>
      <w:r w:rsidRPr="00685860">
        <w:t>que</w:t>
      </w:r>
      <w:r w:rsidRPr="00685860">
        <w:rPr>
          <w:spacing w:val="5"/>
        </w:rPr>
        <w:t xml:space="preserve"> </w:t>
      </w:r>
      <w:r w:rsidRPr="00685860">
        <w:t>más lo requieren.</w:t>
      </w:r>
    </w:p>
    <w:p w:rsidR="00685860" w:rsidRPr="00685860" w:rsidRDefault="00685860" w:rsidP="00AD4FD0">
      <w:pPr>
        <w:pStyle w:val="Texto"/>
        <w:spacing w:line="248" w:lineRule="exact"/>
        <w:ind w:left="1980" w:hanging="540"/>
      </w:pPr>
      <w:r w:rsidRPr="00685860">
        <w:t>•</w:t>
      </w:r>
      <w:r w:rsidRPr="00685860">
        <w:tab/>
        <w:t>Fomentar</w:t>
      </w:r>
      <w:r w:rsidRPr="00685860">
        <w:rPr>
          <w:spacing w:val="10"/>
        </w:rPr>
        <w:t xml:space="preserve"> </w:t>
      </w:r>
      <w:r w:rsidRPr="00685860">
        <w:t>la</w:t>
      </w:r>
      <w:r w:rsidRPr="00685860">
        <w:rPr>
          <w:spacing w:val="10"/>
        </w:rPr>
        <w:t xml:space="preserve"> </w:t>
      </w:r>
      <w:r w:rsidRPr="00685860">
        <w:t>adquisición</w:t>
      </w:r>
      <w:r w:rsidRPr="00685860">
        <w:rPr>
          <w:spacing w:val="10"/>
        </w:rPr>
        <w:t xml:space="preserve"> </w:t>
      </w:r>
      <w:r w:rsidRPr="00685860">
        <w:t>de</w:t>
      </w:r>
      <w:r w:rsidRPr="00685860">
        <w:rPr>
          <w:spacing w:val="10"/>
        </w:rPr>
        <w:t xml:space="preserve"> </w:t>
      </w:r>
      <w:r w:rsidRPr="00685860">
        <w:t>capacidades</w:t>
      </w:r>
      <w:r w:rsidRPr="00685860">
        <w:rPr>
          <w:spacing w:val="10"/>
        </w:rPr>
        <w:t xml:space="preserve"> </w:t>
      </w:r>
      <w:r w:rsidRPr="00685860">
        <w:t>básicas,</w:t>
      </w:r>
      <w:r w:rsidRPr="00685860">
        <w:rPr>
          <w:spacing w:val="10"/>
        </w:rPr>
        <w:t xml:space="preserve"> </w:t>
      </w:r>
      <w:r w:rsidRPr="00685860">
        <w:t>incluyendo</w:t>
      </w:r>
      <w:r w:rsidRPr="00685860">
        <w:rPr>
          <w:spacing w:val="10"/>
        </w:rPr>
        <w:t xml:space="preserve"> </w:t>
      </w:r>
      <w:r w:rsidRPr="00685860">
        <w:t>el</w:t>
      </w:r>
      <w:r w:rsidRPr="00685860">
        <w:rPr>
          <w:spacing w:val="10"/>
        </w:rPr>
        <w:t xml:space="preserve"> </w:t>
      </w:r>
      <w:r w:rsidRPr="00685860">
        <w:t>manejo</w:t>
      </w:r>
      <w:r w:rsidRPr="00685860">
        <w:rPr>
          <w:spacing w:val="10"/>
        </w:rPr>
        <w:t xml:space="preserve"> </w:t>
      </w:r>
      <w:r w:rsidRPr="00685860">
        <w:t>de</w:t>
      </w:r>
      <w:r w:rsidRPr="00685860">
        <w:rPr>
          <w:spacing w:val="10"/>
        </w:rPr>
        <w:t xml:space="preserve"> </w:t>
      </w:r>
      <w:r w:rsidRPr="00685860">
        <w:t>otros</w:t>
      </w:r>
      <w:r w:rsidRPr="00685860">
        <w:rPr>
          <w:spacing w:val="10"/>
        </w:rPr>
        <w:t xml:space="preserve"> </w:t>
      </w:r>
      <w:r w:rsidRPr="00685860">
        <w:t>idiomas,</w:t>
      </w:r>
      <w:r w:rsidRPr="00685860">
        <w:rPr>
          <w:spacing w:val="10"/>
        </w:rPr>
        <w:t xml:space="preserve"> </w:t>
      </w:r>
      <w:r w:rsidRPr="00685860">
        <w:t>para incorporarse a un mercado laboral competitivo a nivel global.</w:t>
      </w:r>
    </w:p>
    <w:p w:rsidR="00685860" w:rsidRPr="00685860" w:rsidRDefault="00685860" w:rsidP="00AD4FD0">
      <w:pPr>
        <w:pStyle w:val="Texto"/>
        <w:spacing w:line="248" w:lineRule="exact"/>
        <w:ind w:left="1980" w:hanging="540"/>
      </w:pPr>
      <w:r w:rsidRPr="00685860">
        <w:t>•</w:t>
      </w:r>
      <w:r w:rsidRPr="00685860">
        <w:tab/>
        <w:t>Fomentar la certificación</w:t>
      </w:r>
      <w:r w:rsidRPr="00685860">
        <w:rPr>
          <w:spacing w:val="-10"/>
        </w:rPr>
        <w:t xml:space="preserve"> </w:t>
      </w:r>
      <w:r w:rsidRPr="00685860">
        <w:t>de competencias laborales.</w:t>
      </w:r>
    </w:p>
    <w:p w:rsidR="00685860" w:rsidRPr="00685860" w:rsidRDefault="00685860" w:rsidP="00AD4FD0">
      <w:pPr>
        <w:pStyle w:val="Texto"/>
        <w:spacing w:line="248" w:lineRule="exact"/>
        <w:ind w:left="1980" w:hanging="540"/>
      </w:pPr>
      <w:r w:rsidRPr="00685860">
        <w:t>•</w:t>
      </w:r>
      <w:r w:rsidRPr="00685860">
        <w:tab/>
        <w:t>Apoyar</w:t>
      </w:r>
      <w:r w:rsidRPr="00685860">
        <w:rPr>
          <w:spacing w:val="30"/>
        </w:rPr>
        <w:t xml:space="preserve"> </w:t>
      </w:r>
      <w:r w:rsidRPr="00685860">
        <w:t>los</w:t>
      </w:r>
      <w:r w:rsidRPr="00685860">
        <w:rPr>
          <w:spacing w:val="30"/>
        </w:rPr>
        <w:t xml:space="preserve"> </w:t>
      </w:r>
      <w:r w:rsidRPr="00685860">
        <w:t>programas</w:t>
      </w:r>
      <w:r w:rsidRPr="00685860">
        <w:rPr>
          <w:spacing w:val="30"/>
        </w:rPr>
        <w:t xml:space="preserve"> </w:t>
      </w:r>
      <w:r w:rsidRPr="00685860">
        <w:t>de</w:t>
      </w:r>
      <w:r w:rsidRPr="00685860">
        <w:rPr>
          <w:spacing w:val="30"/>
        </w:rPr>
        <w:t xml:space="preserve"> </w:t>
      </w:r>
      <w:r w:rsidRPr="00685860">
        <w:t>becas</w:t>
      </w:r>
      <w:r w:rsidRPr="00685860">
        <w:rPr>
          <w:spacing w:val="30"/>
        </w:rPr>
        <w:t xml:space="preserve"> </w:t>
      </w:r>
      <w:r w:rsidRPr="00685860">
        <w:t>dirigidos</w:t>
      </w:r>
      <w:r w:rsidRPr="00685860">
        <w:rPr>
          <w:spacing w:val="30"/>
        </w:rPr>
        <w:t xml:space="preserve"> </w:t>
      </w:r>
      <w:r w:rsidRPr="00685860">
        <w:t>a</w:t>
      </w:r>
      <w:r w:rsidRPr="00685860">
        <w:rPr>
          <w:spacing w:val="30"/>
        </w:rPr>
        <w:t xml:space="preserve"> </w:t>
      </w:r>
      <w:r w:rsidRPr="00685860">
        <w:t>f</w:t>
      </w:r>
      <w:r w:rsidRPr="00685860">
        <w:rPr>
          <w:spacing w:val="-5"/>
        </w:rPr>
        <w:t>a</w:t>
      </w:r>
      <w:r w:rsidRPr="00685860">
        <w:t>vorecer</w:t>
      </w:r>
      <w:r w:rsidRPr="00685860">
        <w:rPr>
          <w:spacing w:val="30"/>
        </w:rPr>
        <w:t xml:space="preserve"> </w:t>
      </w:r>
      <w:r w:rsidRPr="00685860">
        <w:t>la</w:t>
      </w:r>
      <w:r w:rsidRPr="00685860">
        <w:rPr>
          <w:spacing w:val="30"/>
        </w:rPr>
        <w:t xml:space="preserve"> </w:t>
      </w:r>
      <w:r w:rsidRPr="00685860">
        <w:t>transición</w:t>
      </w:r>
      <w:r w:rsidRPr="00685860">
        <w:rPr>
          <w:spacing w:val="30"/>
        </w:rPr>
        <w:t xml:space="preserve"> </w:t>
      </w:r>
      <w:r w:rsidRPr="00685860">
        <w:t>al</w:t>
      </w:r>
      <w:r w:rsidRPr="00685860">
        <w:rPr>
          <w:spacing w:val="30"/>
        </w:rPr>
        <w:t xml:space="preserve"> </w:t>
      </w:r>
      <w:r w:rsidRPr="00685860">
        <w:t>primer</w:t>
      </w:r>
      <w:r w:rsidRPr="00685860">
        <w:rPr>
          <w:spacing w:val="30"/>
        </w:rPr>
        <w:t xml:space="preserve"> </w:t>
      </w:r>
      <w:r w:rsidRPr="00685860">
        <w:t>empleo</w:t>
      </w:r>
      <w:r w:rsidRPr="00685860">
        <w:rPr>
          <w:spacing w:val="30"/>
        </w:rPr>
        <w:t xml:space="preserve"> </w:t>
      </w:r>
      <w:r w:rsidRPr="00685860">
        <w:t>de</w:t>
      </w:r>
      <w:r w:rsidRPr="00685860">
        <w:rPr>
          <w:spacing w:val="30"/>
        </w:rPr>
        <w:t xml:space="preserve"> </w:t>
      </w:r>
      <w:r w:rsidRPr="00685860">
        <w:t xml:space="preserve">los egresados de educación media superior con </w:t>
      </w:r>
      <w:r w:rsidRPr="00685860">
        <w:rPr>
          <w:spacing w:val="-5"/>
        </w:rPr>
        <w:t>f</w:t>
      </w:r>
      <w:r w:rsidRPr="00685860">
        <w:t>ormación tecnológica o pro</w:t>
      </w:r>
      <w:r w:rsidRPr="00685860">
        <w:rPr>
          <w:spacing w:val="-5"/>
        </w:rPr>
        <w:t>f</w:t>
      </w:r>
      <w:r w:rsidRPr="00685860">
        <w:t>esional técnica, incluyendo carreras técnicas, vocacionales y programas de aprendizaje laboral.</w:t>
      </w:r>
    </w:p>
    <w:p w:rsidR="00685860" w:rsidRPr="00685860" w:rsidRDefault="00685860" w:rsidP="00AD4FD0">
      <w:pPr>
        <w:pStyle w:val="Texto"/>
        <w:spacing w:line="248" w:lineRule="exact"/>
        <w:ind w:left="1980" w:hanging="540"/>
      </w:pPr>
      <w:r w:rsidRPr="00685860">
        <w:t>•</w:t>
      </w:r>
      <w:r w:rsidRPr="00685860">
        <w:tab/>
        <w:t>Fortalecer</w:t>
      </w:r>
      <w:r w:rsidRPr="00685860">
        <w:rPr>
          <w:spacing w:val="-5"/>
        </w:rPr>
        <w:t xml:space="preserve"> </w:t>
      </w:r>
      <w:r w:rsidRPr="00685860">
        <w:t>las</w:t>
      </w:r>
      <w:r w:rsidRPr="00685860">
        <w:rPr>
          <w:spacing w:val="-5"/>
        </w:rPr>
        <w:t xml:space="preserve"> </w:t>
      </w:r>
      <w:r w:rsidRPr="00685860">
        <w:t>capacidades</w:t>
      </w:r>
      <w:r w:rsidRPr="00685860">
        <w:rPr>
          <w:spacing w:val="-5"/>
        </w:rPr>
        <w:t xml:space="preserve"> </w:t>
      </w:r>
      <w:r w:rsidRPr="00685860">
        <w:t>institucionales</w:t>
      </w:r>
      <w:r w:rsidRPr="00685860">
        <w:rPr>
          <w:spacing w:val="-5"/>
        </w:rPr>
        <w:t xml:space="preserve"> </w:t>
      </w:r>
      <w:r w:rsidRPr="00685860">
        <w:t>de</w:t>
      </w:r>
      <w:r w:rsidRPr="00685860">
        <w:rPr>
          <w:spacing w:val="-5"/>
        </w:rPr>
        <w:t xml:space="preserve"> </w:t>
      </w:r>
      <w:r w:rsidRPr="00685860">
        <w:t>vinculación</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planteles</w:t>
      </w:r>
      <w:r w:rsidRPr="00685860">
        <w:rPr>
          <w:spacing w:val="-5"/>
        </w:rPr>
        <w:t xml:space="preserve"> </w:t>
      </w:r>
      <w:r w:rsidRPr="00685860">
        <w:t>de</w:t>
      </w:r>
      <w:r w:rsidRPr="00685860">
        <w:rPr>
          <w:spacing w:val="-5"/>
        </w:rPr>
        <w:t xml:space="preserve"> </w:t>
      </w:r>
      <w:r w:rsidRPr="00685860">
        <w:t>nivel</w:t>
      </w:r>
      <w:r w:rsidRPr="00685860">
        <w:rPr>
          <w:spacing w:val="-5"/>
        </w:rPr>
        <w:t xml:space="preserve"> </w:t>
      </w:r>
      <w:r w:rsidRPr="00685860">
        <w:t>medio</w:t>
      </w:r>
      <w:r w:rsidRPr="00685860">
        <w:rPr>
          <w:spacing w:val="-5"/>
        </w:rPr>
        <w:t xml:space="preserve"> </w:t>
      </w:r>
      <w:r w:rsidRPr="00685860">
        <w:t>superior y superior con el sector productivo, y alentar la revisión permanente de la o</w:t>
      </w:r>
      <w:r w:rsidRPr="00685860">
        <w:rPr>
          <w:spacing w:val="-5"/>
        </w:rPr>
        <w:t>f</w:t>
      </w:r>
      <w:r w:rsidRPr="00685860">
        <w:t>erta educativa.</w:t>
      </w:r>
    </w:p>
    <w:p w:rsidR="00685860" w:rsidRPr="00685860" w:rsidRDefault="00685860" w:rsidP="00AD4FD0">
      <w:pPr>
        <w:pStyle w:val="Texto"/>
        <w:spacing w:line="248" w:lineRule="exact"/>
        <w:ind w:left="1980" w:hanging="540"/>
      </w:pPr>
      <w:r w:rsidRPr="00685860">
        <w:t>•</w:t>
      </w:r>
      <w:r w:rsidRPr="00685860">
        <w:tab/>
        <w:t>Impulsar el establecimiento de consejos institucionales de vinculación.</w:t>
      </w:r>
    </w:p>
    <w:p w:rsidR="00685860" w:rsidRPr="00685860" w:rsidRDefault="00685860" w:rsidP="00AD4FD0">
      <w:pPr>
        <w:pStyle w:val="Texto"/>
        <w:spacing w:line="248" w:lineRule="exact"/>
        <w:ind w:left="1980" w:hanging="540"/>
      </w:pPr>
      <w:r w:rsidRPr="00685860">
        <w:t>•</w:t>
      </w:r>
      <w:r w:rsidRPr="00685860">
        <w:tab/>
        <w:t>Incrementar la inversión pública y promover la inversión privada en actividades de innovación y desarrollo en centros de investigación y empresas, particularmente en la creación y expansión de empresas de alta tecnología.</w:t>
      </w:r>
    </w:p>
    <w:p w:rsidR="00685860" w:rsidRPr="00685860" w:rsidRDefault="00685860" w:rsidP="00AD4FD0">
      <w:pPr>
        <w:pStyle w:val="Texto"/>
        <w:spacing w:line="248" w:lineRule="exact"/>
        <w:ind w:left="1980" w:hanging="540"/>
      </w:pPr>
      <w:r w:rsidRPr="00685860">
        <w:t>•</w:t>
      </w:r>
      <w:r w:rsidRPr="00685860">
        <w:tab/>
        <w:t>Establecer</w:t>
      </w:r>
      <w:r w:rsidRPr="00685860">
        <w:rPr>
          <w:spacing w:val="-10"/>
        </w:rPr>
        <w:t xml:space="preserve"> </w:t>
      </w:r>
      <w:r w:rsidRPr="00685860">
        <w:t>un</w:t>
      </w:r>
      <w:r w:rsidRPr="00685860">
        <w:rPr>
          <w:spacing w:val="-10"/>
        </w:rPr>
        <w:t xml:space="preserve"> </w:t>
      </w:r>
      <w:r w:rsidRPr="00685860">
        <w:t>sistema</w:t>
      </w:r>
      <w:r w:rsidRPr="00685860">
        <w:rPr>
          <w:spacing w:val="-10"/>
        </w:rPr>
        <w:t xml:space="preserve"> </w:t>
      </w:r>
      <w:r w:rsidRPr="00685860">
        <w:t>de</w:t>
      </w:r>
      <w:r w:rsidRPr="00685860">
        <w:rPr>
          <w:spacing w:val="-10"/>
        </w:rPr>
        <w:t xml:space="preserve"> </w:t>
      </w:r>
      <w:r w:rsidRPr="00685860">
        <w:t>seguimiento</w:t>
      </w:r>
      <w:r w:rsidRPr="00685860">
        <w:rPr>
          <w:spacing w:val="-10"/>
        </w:rPr>
        <w:t xml:space="preserve"> </w:t>
      </w:r>
      <w:r w:rsidRPr="00685860">
        <w:t>de</w:t>
      </w:r>
      <w:r w:rsidRPr="00685860">
        <w:rPr>
          <w:spacing w:val="-10"/>
        </w:rPr>
        <w:t xml:space="preserve"> </w:t>
      </w:r>
      <w:r w:rsidRPr="00685860">
        <w:t>egresados</w:t>
      </w:r>
      <w:r w:rsidRPr="00685860">
        <w:rPr>
          <w:spacing w:val="-10"/>
        </w:rPr>
        <w:t xml:space="preserve"> </w:t>
      </w:r>
      <w:r w:rsidRPr="00685860">
        <w:t>del</w:t>
      </w:r>
      <w:r w:rsidRPr="00685860">
        <w:rPr>
          <w:spacing w:val="-10"/>
        </w:rPr>
        <w:t xml:space="preserve"> </w:t>
      </w:r>
      <w:r w:rsidRPr="00685860">
        <w:t>nivel</w:t>
      </w:r>
      <w:r w:rsidRPr="00685860">
        <w:rPr>
          <w:spacing w:val="-10"/>
        </w:rPr>
        <w:t xml:space="preserve"> </w:t>
      </w:r>
      <w:r w:rsidRPr="00685860">
        <w:t>medio</w:t>
      </w:r>
      <w:r w:rsidRPr="00685860">
        <w:rPr>
          <w:spacing w:val="-10"/>
        </w:rPr>
        <w:t xml:space="preserve"> </w:t>
      </w:r>
      <w:r w:rsidRPr="00685860">
        <w:t>superior</w:t>
      </w:r>
      <w:r w:rsidRPr="00685860">
        <w:rPr>
          <w:spacing w:val="-10"/>
        </w:rPr>
        <w:t xml:space="preserve"> </w:t>
      </w:r>
      <w:r w:rsidRPr="00685860">
        <w:t>y</w:t>
      </w:r>
      <w:r w:rsidRPr="00685860">
        <w:rPr>
          <w:spacing w:val="-10"/>
        </w:rPr>
        <w:t xml:space="preserve"> </w:t>
      </w:r>
      <w:r w:rsidRPr="00685860">
        <w:t>superio</w:t>
      </w:r>
      <w:r w:rsidRPr="00685860">
        <w:rPr>
          <w:spacing w:val="-5"/>
        </w:rPr>
        <w:t>r</w:t>
      </w:r>
      <w:r w:rsidRPr="00685860">
        <w:t>,</w:t>
      </w:r>
      <w:r w:rsidRPr="00685860">
        <w:rPr>
          <w:spacing w:val="-10"/>
        </w:rPr>
        <w:t xml:space="preserve"> </w:t>
      </w:r>
      <w:r w:rsidRPr="00685860">
        <w:t>y</w:t>
      </w:r>
      <w:r w:rsidRPr="00685860">
        <w:rPr>
          <w:spacing w:val="-10"/>
        </w:rPr>
        <w:t xml:space="preserve"> </w:t>
      </w:r>
      <w:r w:rsidRPr="00685860">
        <w:t>realizar estudios de detección de necesidades de los sectores empleadores.</w:t>
      </w:r>
    </w:p>
    <w:p w:rsidR="00685860" w:rsidRPr="00685860" w:rsidRDefault="00685860" w:rsidP="00AD4FD0">
      <w:pPr>
        <w:pStyle w:val="Texto"/>
        <w:spacing w:line="248" w:lineRule="exact"/>
        <w:ind w:left="1980" w:hanging="540"/>
      </w:pPr>
      <w:r w:rsidRPr="00685860">
        <w:t>•</w:t>
      </w:r>
      <w:r w:rsidRPr="00685860">
        <w:tab/>
        <w:t>Impulsar</w:t>
      </w:r>
      <w:r w:rsidRPr="00685860">
        <w:rPr>
          <w:spacing w:val="30"/>
        </w:rPr>
        <w:t xml:space="preserve"> </w:t>
      </w:r>
      <w:r w:rsidRPr="00685860">
        <w:t>la</w:t>
      </w:r>
      <w:r w:rsidRPr="00685860">
        <w:rPr>
          <w:spacing w:val="30"/>
        </w:rPr>
        <w:t xml:space="preserve"> </w:t>
      </w:r>
      <w:r w:rsidRPr="00685860">
        <w:t>creación</w:t>
      </w:r>
      <w:r w:rsidRPr="00685860">
        <w:rPr>
          <w:spacing w:val="30"/>
        </w:rPr>
        <w:t xml:space="preserve"> </w:t>
      </w:r>
      <w:r w:rsidRPr="00685860">
        <w:t>de</w:t>
      </w:r>
      <w:r w:rsidRPr="00685860">
        <w:rPr>
          <w:spacing w:val="30"/>
        </w:rPr>
        <w:t xml:space="preserve"> </w:t>
      </w:r>
      <w:r w:rsidRPr="00685860">
        <w:t>carreras,</w:t>
      </w:r>
      <w:r w:rsidRPr="00685860">
        <w:rPr>
          <w:spacing w:val="30"/>
        </w:rPr>
        <w:t xml:space="preserve"> </w:t>
      </w:r>
      <w:r w:rsidRPr="00685860">
        <w:t>licenciaturas</w:t>
      </w:r>
      <w:r w:rsidRPr="00685860">
        <w:rPr>
          <w:spacing w:val="30"/>
        </w:rPr>
        <w:t xml:space="preserve"> </w:t>
      </w:r>
      <w:r w:rsidRPr="00685860">
        <w:t>y</w:t>
      </w:r>
      <w:r w:rsidRPr="00685860">
        <w:rPr>
          <w:spacing w:val="30"/>
        </w:rPr>
        <w:t xml:space="preserve"> </w:t>
      </w:r>
      <w:r w:rsidRPr="00685860">
        <w:t>posgrados</w:t>
      </w:r>
      <w:r w:rsidRPr="00685860">
        <w:rPr>
          <w:spacing w:val="30"/>
        </w:rPr>
        <w:t xml:space="preserve"> </w:t>
      </w:r>
      <w:r w:rsidRPr="00685860">
        <w:t>con</w:t>
      </w:r>
      <w:r w:rsidRPr="00685860">
        <w:rPr>
          <w:spacing w:val="30"/>
        </w:rPr>
        <w:t xml:space="preserve"> </w:t>
      </w:r>
      <w:r w:rsidRPr="00685860">
        <w:t>pertinencia</w:t>
      </w:r>
      <w:r w:rsidRPr="00685860">
        <w:rPr>
          <w:spacing w:val="30"/>
        </w:rPr>
        <w:t xml:space="preserve"> </w:t>
      </w:r>
      <w:r w:rsidRPr="00685860">
        <w:t>local,</w:t>
      </w:r>
      <w:r w:rsidRPr="00685860">
        <w:rPr>
          <w:spacing w:val="30"/>
        </w:rPr>
        <w:t xml:space="preserve"> </w:t>
      </w:r>
      <w:r w:rsidRPr="00685860">
        <w:t>regional</w:t>
      </w:r>
      <w:r w:rsidRPr="00685860">
        <w:rPr>
          <w:spacing w:val="30"/>
        </w:rPr>
        <w:t xml:space="preserve"> </w:t>
      </w:r>
      <w:r w:rsidRPr="00685860">
        <w:t>y nacional.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48" w:lineRule="exact"/>
              <w:ind w:left="2362" w:hanging="1728"/>
              <w:rPr>
                <w:b/>
                <w:color w:val="000000"/>
                <w:szCs w:val="18"/>
              </w:rPr>
            </w:pPr>
            <w:r w:rsidRPr="00DB1649">
              <w:rPr>
                <w:b/>
              </w:rPr>
              <w:t>Estrategia II.</w:t>
            </w:r>
            <w:r w:rsidRPr="00DB1649">
              <w:rPr>
                <w:b/>
              </w:rPr>
              <w:tab/>
              <w:t>Gobierno Cercano y Moderno.</w:t>
            </w:r>
          </w:p>
        </w:tc>
      </w:tr>
    </w:tbl>
    <w:p w:rsidR="00685860" w:rsidRPr="00685860" w:rsidRDefault="00685860" w:rsidP="00AD4FD0">
      <w:pPr>
        <w:pStyle w:val="Texto"/>
        <w:spacing w:line="24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8" w:lineRule="exact"/>
        <w:ind w:left="1980" w:hanging="540"/>
      </w:pPr>
      <w:r w:rsidRPr="00685860">
        <w:t>•</w:t>
      </w:r>
      <w:r w:rsidRPr="00685860">
        <w:tab/>
        <w:t>Operar un Sistema de In</w:t>
      </w:r>
      <w:r w:rsidRPr="00685860">
        <w:rPr>
          <w:spacing w:val="-5"/>
        </w:rPr>
        <w:t>f</w:t>
      </w:r>
      <w:r w:rsidRPr="00685860">
        <w:t>ormación y Gestión Educativa que permita a la autoridad tener en una sola plata</w:t>
      </w:r>
      <w:r w:rsidRPr="00685860">
        <w:rPr>
          <w:spacing w:val="-5"/>
        </w:rPr>
        <w:t>f</w:t>
      </w:r>
      <w:r w:rsidRPr="00685860">
        <w:t>orma datos para la planeación, administración y evaluación del Sistema Educativo, y facilite la transparencia y rendición de cuentas.</w:t>
      </w:r>
    </w:p>
    <w:p w:rsidR="00685860" w:rsidRPr="00685860" w:rsidRDefault="00685860" w:rsidP="000F77C6">
      <w:pPr>
        <w:pStyle w:val="Texto"/>
        <w:spacing w:line="238" w:lineRule="exact"/>
        <w:ind w:left="1980" w:hanging="540"/>
      </w:pPr>
      <w:r w:rsidRPr="00685860">
        <w:t>•</w:t>
      </w:r>
      <w:r w:rsidRPr="00685860">
        <w:tab/>
        <w:t>Con</w:t>
      </w:r>
      <w:r w:rsidRPr="00685860">
        <w:rPr>
          <w:spacing w:val="-5"/>
        </w:rPr>
        <w:t>f</w:t>
      </w:r>
      <w:r w:rsidRPr="00685860">
        <w:t>ormar</w:t>
      </w:r>
      <w:r w:rsidRPr="00685860">
        <w:rPr>
          <w:spacing w:val="5"/>
        </w:rPr>
        <w:t xml:space="preserve"> </w:t>
      </w:r>
      <w:r w:rsidRPr="00685860">
        <w:t>un</w:t>
      </w:r>
      <w:r w:rsidRPr="00685860">
        <w:rPr>
          <w:spacing w:val="5"/>
        </w:rPr>
        <w:t xml:space="preserve"> </w:t>
      </w:r>
      <w:r w:rsidRPr="00685860">
        <w:t>Sistema</w:t>
      </w:r>
      <w:r w:rsidRPr="00685860">
        <w:rPr>
          <w:spacing w:val="5"/>
        </w:rPr>
        <w:t xml:space="preserve"> </w:t>
      </w:r>
      <w:r w:rsidRPr="00685860">
        <w:t>Nacional</w:t>
      </w:r>
      <w:r w:rsidRPr="00685860">
        <w:rPr>
          <w:spacing w:val="5"/>
        </w:rPr>
        <w:t xml:space="preserve"> </w:t>
      </w:r>
      <w:r w:rsidRPr="00685860">
        <w:t>de</w:t>
      </w:r>
      <w:r w:rsidRPr="00685860">
        <w:rPr>
          <w:spacing w:val="5"/>
        </w:rPr>
        <w:t xml:space="preserve"> </w:t>
      </w:r>
      <w:r w:rsidRPr="00685860">
        <w:t>Planeación</w:t>
      </w:r>
      <w:r w:rsidRPr="00685860">
        <w:rPr>
          <w:spacing w:val="5"/>
        </w:rPr>
        <w:t xml:space="preserve"> </w:t>
      </w:r>
      <w:r w:rsidRPr="00685860">
        <w:t>que</w:t>
      </w:r>
      <w:r w:rsidRPr="00685860">
        <w:rPr>
          <w:spacing w:val="5"/>
        </w:rPr>
        <w:t xml:space="preserve"> </w:t>
      </w:r>
      <w:r w:rsidRPr="00685860">
        <w:t>promueva</w:t>
      </w:r>
      <w:r w:rsidRPr="00685860">
        <w:rPr>
          <w:spacing w:val="5"/>
        </w:rPr>
        <w:t xml:space="preserve"> </w:t>
      </w:r>
      <w:r w:rsidRPr="00685860">
        <w:t>un</w:t>
      </w:r>
      <w:r w:rsidRPr="00685860">
        <w:rPr>
          <w:spacing w:val="5"/>
        </w:rPr>
        <w:t xml:space="preserve"> </w:t>
      </w:r>
      <w:r w:rsidRPr="00685860">
        <w:t>mejor</w:t>
      </w:r>
      <w:r w:rsidRPr="00685860">
        <w:rPr>
          <w:spacing w:val="5"/>
        </w:rPr>
        <w:t xml:space="preserve"> </w:t>
      </w:r>
      <w:r w:rsidRPr="00685860">
        <w:t>desarrollo</w:t>
      </w:r>
      <w:r w:rsidRPr="00685860">
        <w:rPr>
          <w:spacing w:val="5"/>
        </w:rPr>
        <w:t xml:space="preserve"> </w:t>
      </w:r>
      <w:r w:rsidRPr="00685860">
        <w:t>del</w:t>
      </w:r>
      <w:r w:rsidRPr="00685860">
        <w:rPr>
          <w:spacing w:val="5"/>
        </w:rPr>
        <w:t xml:space="preserve"> </w:t>
      </w:r>
      <w:r w:rsidRPr="00685860">
        <w:t>Sistema Educativo.</w:t>
      </w:r>
    </w:p>
    <w:p w:rsidR="00685860" w:rsidRPr="00685860" w:rsidRDefault="00685860" w:rsidP="00AD4FD0">
      <w:pPr>
        <w:pStyle w:val="Texto"/>
        <w:spacing w:line="245" w:lineRule="exact"/>
        <w:ind w:left="1980" w:hanging="540"/>
      </w:pPr>
      <w:r w:rsidRPr="00685860">
        <w:t>•</w:t>
      </w:r>
      <w:r w:rsidRPr="00685860">
        <w:tab/>
      </w:r>
      <w:r w:rsidRPr="00685860">
        <w:rPr>
          <w:spacing w:val="-5"/>
        </w:rPr>
        <w:t>A</w:t>
      </w:r>
      <w:r w:rsidRPr="00685860">
        <w:t>vanzar</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con</w:t>
      </w:r>
      <w:r w:rsidRPr="00685860">
        <w:rPr>
          <w:spacing w:val="-5"/>
        </w:rPr>
        <w:t>f</w:t>
      </w:r>
      <w:r w:rsidRPr="00685860">
        <w:t>ormación</w:t>
      </w:r>
      <w:r w:rsidRPr="00685860">
        <w:rPr>
          <w:spacing w:val="-5"/>
        </w:rPr>
        <w:t xml:space="preserve"> </w:t>
      </w:r>
      <w:r w:rsidRPr="00685860">
        <w:t>de</w:t>
      </w:r>
      <w:r w:rsidRPr="00685860">
        <w:rPr>
          <w:spacing w:val="-5"/>
        </w:rPr>
        <w:t xml:space="preserve"> </w:t>
      </w:r>
      <w:r w:rsidRPr="00685860">
        <w:t>un</w:t>
      </w:r>
      <w:r w:rsidRPr="00685860">
        <w:rPr>
          <w:spacing w:val="-5"/>
        </w:rPr>
        <w:t xml:space="preserve"> </w:t>
      </w:r>
      <w:r w:rsidRPr="00685860">
        <w:t>Sistema</w:t>
      </w:r>
      <w:r w:rsidRPr="00685860">
        <w:rPr>
          <w:spacing w:val="-5"/>
        </w:rPr>
        <w:t xml:space="preserve"> </w:t>
      </w:r>
      <w:r w:rsidRPr="00685860">
        <w:t>Integral</w:t>
      </w:r>
      <w:r w:rsidRPr="00685860">
        <w:rPr>
          <w:spacing w:val="-5"/>
        </w:rPr>
        <w:t xml:space="preserve"> </w:t>
      </w:r>
      <w:r w:rsidRPr="00685860">
        <w:t>de</w:t>
      </w:r>
      <w:r w:rsidRPr="00685860">
        <w:rPr>
          <w:spacing w:val="-5"/>
        </w:rPr>
        <w:t xml:space="preserve"> </w:t>
      </w:r>
      <w:r w:rsidRPr="00685860">
        <w:t>Evaluación,</w:t>
      </w:r>
      <w:r w:rsidRPr="00685860">
        <w:rPr>
          <w:spacing w:val="-5"/>
        </w:rPr>
        <w:t xml:space="preserve"> </w:t>
      </w:r>
      <w:r w:rsidRPr="00685860">
        <w:t>equitativo,</w:t>
      </w:r>
      <w:r w:rsidRPr="00685860">
        <w:rPr>
          <w:spacing w:val="-5"/>
        </w:rPr>
        <w:t xml:space="preserve"> </w:t>
      </w:r>
      <w:r w:rsidRPr="00685860">
        <w:t>amplio</w:t>
      </w:r>
      <w:r w:rsidRPr="00685860">
        <w:rPr>
          <w:spacing w:val="-5"/>
        </w:rPr>
        <w:t xml:space="preserve"> </w:t>
      </w:r>
      <w:r w:rsidRPr="00685860">
        <w:t>y</w:t>
      </w:r>
      <w:r w:rsidRPr="00685860">
        <w:rPr>
          <w:spacing w:val="-5"/>
        </w:rPr>
        <w:t xml:space="preserve"> </w:t>
      </w:r>
      <w:r w:rsidRPr="00685860">
        <w:t>adecuado a las necesidades y contextos regionales del país.</w:t>
      </w:r>
    </w:p>
    <w:p w:rsidR="00685860" w:rsidRPr="00685860" w:rsidRDefault="00685860" w:rsidP="00AD4FD0">
      <w:pPr>
        <w:pStyle w:val="Texto"/>
        <w:spacing w:line="245" w:lineRule="exact"/>
        <w:ind w:left="1980" w:hanging="540"/>
      </w:pPr>
      <w:r w:rsidRPr="00685860">
        <w:lastRenderedPageBreak/>
        <w:t>•</w:t>
      </w:r>
      <w:r w:rsidRPr="00685860">
        <w:tab/>
        <w:t>Fortalecer los mecanismos, instrumentos y prácticas de evaluación y acreditación de la calidad de la educación media superior y superio</w:t>
      </w:r>
      <w:r w:rsidRPr="00685860">
        <w:rPr>
          <w:spacing w:val="-5"/>
        </w:rPr>
        <w:t>r</w:t>
      </w:r>
      <w:r w:rsidRPr="00685860">
        <w:t>, tanto de los programas escolarizados como de los programas de educación mixta y no escolarizada.</w:t>
      </w:r>
    </w:p>
    <w:p w:rsidR="00685860" w:rsidRPr="00685860" w:rsidRDefault="00685860" w:rsidP="00AD4FD0">
      <w:pPr>
        <w:pStyle w:val="Texto"/>
        <w:spacing w:line="245" w:lineRule="exact"/>
        <w:ind w:left="1980" w:hanging="540"/>
      </w:pPr>
      <w:r w:rsidRPr="00685860">
        <w:t>•</w:t>
      </w:r>
      <w:r w:rsidRPr="00685860">
        <w:tab/>
        <w:t>Actualizar el marco normativo general que rige la vida de las escuelas de educación básica, con el fin</w:t>
      </w:r>
      <w:r w:rsidRPr="00685860">
        <w:rPr>
          <w:spacing w:val="-10"/>
        </w:rPr>
        <w:t xml:space="preserve"> </w:t>
      </w:r>
      <w:r w:rsidRPr="00685860">
        <w:t>de que las autoridades educativas estatales dispongan de los parámetros necesarios para regular el quehacer de los planteles, y se establezcan con claridad deberes y derechos de los maestros, los padres de familia y los alumnos.</w:t>
      </w:r>
    </w:p>
    <w:p w:rsidR="00685860" w:rsidRPr="00685860" w:rsidRDefault="00685860" w:rsidP="00AD4FD0">
      <w:pPr>
        <w:pStyle w:val="Texto"/>
        <w:spacing w:line="245" w:lineRule="exact"/>
        <w:ind w:left="1980" w:hanging="540"/>
      </w:pPr>
      <w:r w:rsidRPr="00685860">
        <w:t>•</w:t>
      </w:r>
      <w:r w:rsidRPr="00685860">
        <w:tab/>
        <w:t>Definir</w:t>
      </w:r>
      <w:r w:rsidRPr="00685860">
        <w:rPr>
          <w:spacing w:val="-10"/>
        </w:rPr>
        <w:t xml:space="preserve"> </w:t>
      </w:r>
      <w:r w:rsidRPr="00685860">
        <w:t>estándares de gestión escolar para mejorar el desempeño de los planteles educativos.</w:t>
      </w:r>
    </w:p>
    <w:p w:rsidR="00685860" w:rsidRPr="00685860" w:rsidRDefault="00685860" w:rsidP="00AD4FD0">
      <w:pPr>
        <w:pStyle w:val="Texto"/>
        <w:spacing w:line="245" w:lineRule="exact"/>
        <w:ind w:left="1980" w:hanging="540"/>
      </w:pPr>
      <w:r w:rsidRPr="00685860">
        <w:t>•</w:t>
      </w:r>
      <w:r w:rsidRPr="00685860">
        <w:tab/>
        <w:t>Actualizar</w:t>
      </w:r>
      <w:r w:rsidRPr="00685860">
        <w:rPr>
          <w:spacing w:val="5"/>
        </w:rPr>
        <w:t xml:space="preserve"> </w:t>
      </w:r>
      <w:r w:rsidRPr="00685860">
        <w:t>la</w:t>
      </w:r>
      <w:r w:rsidRPr="00685860">
        <w:rPr>
          <w:spacing w:val="5"/>
        </w:rPr>
        <w:t xml:space="preserve"> </w:t>
      </w:r>
      <w:r w:rsidRPr="00685860">
        <w:t>normatividad</w:t>
      </w:r>
      <w:r w:rsidRPr="00685860">
        <w:rPr>
          <w:spacing w:val="5"/>
        </w:rPr>
        <w:t xml:space="preserve"> </w:t>
      </w:r>
      <w:r w:rsidRPr="00685860">
        <w:t>para</w:t>
      </w:r>
      <w:r w:rsidRPr="00685860">
        <w:rPr>
          <w:spacing w:val="5"/>
        </w:rPr>
        <w:t xml:space="preserve"> </w:t>
      </w:r>
      <w:r w:rsidRPr="00685860">
        <w:t>el</w:t>
      </w:r>
      <w:r w:rsidRPr="00685860">
        <w:rPr>
          <w:spacing w:val="5"/>
        </w:rPr>
        <w:t xml:space="preserve"> </w:t>
      </w:r>
      <w:r w:rsidRPr="00685860">
        <w:t>ingreso</w:t>
      </w:r>
      <w:r w:rsidRPr="00685860">
        <w:rPr>
          <w:spacing w:val="5"/>
        </w:rPr>
        <w:t xml:space="preserve"> </w:t>
      </w:r>
      <w:r w:rsidRPr="00685860">
        <w:t>y</w:t>
      </w:r>
      <w:r w:rsidRPr="00685860">
        <w:rPr>
          <w:spacing w:val="5"/>
        </w:rPr>
        <w:t xml:space="preserve"> </w:t>
      </w:r>
      <w:r w:rsidRPr="00685860">
        <w:t>permanencia</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centros</w:t>
      </w:r>
      <w:r w:rsidRPr="00685860">
        <w:rPr>
          <w:spacing w:val="5"/>
        </w:rPr>
        <w:t xml:space="preserve"> </w:t>
      </w:r>
      <w:r w:rsidRPr="00685860">
        <w:t>escolares</w:t>
      </w:r>
      <w:r w:rsidRPr="00685860">
        <w:rPr>
          <w:spacing w:val="5"/>
        </w:rPr>
        <w:t xml:space="preserve"> </w:t>
      </w:r>
      <w:r w:rsidRPr="00685860">
        <w:t>particulares a los subsistemas educativos, así como la relacionada al ejercicio pro</w:t>
      </w:r>
      <w:r w:rsidRPr="00685860">
        <w:rPr>
          <w:spacing w:val="-5"/>
        </w:rPr>
        <w:t>f</w:t>
      </w:r>
      <w:r w:rsidRPr="00685860">
        <w:t>esional y reconocimiento de validez oficial</w:t>
      </w:r>
      <w:r w:rsidRPr="00685860">
        <w:rPr>
          <w:spacing w:val="-10"/>
        </w:rPr>
        <w:t xml:space="preserve"> </w:t>
      </w:r>
      <w:r w:rsidRPr="00685860">
        <w:t>de estudios.</w:t>
      </w:r>
    </w:p>
    <w:p w:rsidR="00685860" w:rsidRPr="00685860" w:rsidRDefault="00685860" w:rsidP="00AD4FD0">
      <w:pPr>
        <w:pStyle w:val="Texto"/>
        <w:spacing w:line="245" w:lineRule="exact"/>
        <w:ind w:left="1980" w:hanging="540"/>
      </w:pPr>
      <w:r w:rsidRPr="00685860">
        <w:t>•</w:t>
      </w:r>
      <w:r w:rsidRPr="00685860">
        <w:tab/>
        <w:t>Revisar</w:t>
      </w:r>
      <w:r w:rsidRPr="00685860">
        <w:rPr>
          <w:spacing w:val="-5"/>
        </w:rPr>
        <w:t xml:space="preserve"> </w:t>
      </w:r>
      <w:r w:rsidRPr="00685860">
        <w:t>de</w:t>
      </w:r>
      <w:r w:rsidRPr="00685860">
        <w:rPr>
          <w:spacing w:val="-5"/>
        </w:rPr>
        <w:t xml:space="preserve"> </w:t>
      </w:r>
      <w:r w:rsidRPr="00685860">
        <w:t>manera</w:t>
      </w:r>
      <w:r w:rsidRPr="00685860">
        <w:rPr>
          <w:spacing w:val="-5"/>
        </w:rPr>
        <w:t xml:space="preserve"> </w:t>
      </w:r>
      <w:r w:rsidRPr="00685860">
        <w:t>integral</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ámbitos</w:t>
      </w:r>
      <w:r w:rsidRPr="00685860">
        <w:rPr>
          <w:spacing w:val="-5"/>
        </w:rPr>
        <w:t xml:space="preserve"> f</w:t>
      </w:r>
      <w:r w:rsidRPr="00685860">
        <w:t>ederal</w:t>
      </w:r>
      <w:r w:rsidRPr="00685860">
        <w:rPr>
          <w:spacing w:val="-5"/>
        </w:rPr>
        <w:t xml:space="preserve"> </w:t>
      </w:r>
      <w:r w:rsidRPr="00685860">
        <w:t>y</w:t>
      </w:r>
      <w:r w:rsidRPr="00685860">
        <w:rPr>
          <w:spacing w:val="-5"/>
        </w:rPr>
        <w:t xml:space="preserve"> </w:t>
      </w:r>
      <w:r w:rsidRPr="00685860">
        <w:t>estatal,</w:t>
      </w:r>
      <w:r w:rsidRPr="00685860">
        <w:rPr>
          <w:spacing w:val="-5"/>
        </w:rPr>
        <w:t xml:space="preserve"> </w:t>
      </w:r>
      <w:r w:rsidRPr="00685860">
        <w:t>los</w:t>
      </w:r>
      <w:r w:rsidRPr="00685860">
        <w:rPr>
          <w:spacing w:val="-5"/>
        </w:rPr>
        <w:t xml:space="preserve"> </w:t>
      </w:r>
      <w:r w:rsidRPr="00685860">
        <w:t>regímenes</w:t>
      </w:r>
      <w:r w:rsidRPr="00685860">
        <w:rPr>
          <w:spacing w:val="-5"/>
        </w:rPr>
        <w:t xml:space="preserve"> </w:t>
      </w:r>
      <w:r w:rsidRPr="00685860">
        <w:t>de</w:t>
      </w:r>
      <w:r w:rsidRPr="00685860">
        <w:rPr>
          <w:spacing w:val="-5"/>
        </w:rPr>
        <w:t xml:space="preserve"> </w:t>
      </w:r>
      <w:r w:rsidRPr="00685860">
        <w:t>reconocimiento</w:t>
      </w:r>
      <w:r w:rsidRPr="00685860">
        <w:rPr>
          <w:spacing w:val="-5"/>
        </w:rPr>
        <w:t xml:space="preserve"> </w:t>
      </w:r>
      <w:r w:rsidRPr="00685860">
        <w:t>de estudios</w:t>
      </w:r>
      <w:r w:rsidRPr="00685860">
        <w:rPr>
          <w:spacing w:val="-5"/>
        </w:rPr>
        <w:t xml:space="preserve"> </w:t>
      </w:r>
      <w:r w:rsidRPr="00685860">
        <w:t>que</w:t>
      </w:r>
      <w:r w:rsidRPr="00685860">
        <w:rPr>
          <w:spacing w:val="-5"/>
        </w:rPr>
        <w:t xml:space="preserve"> </w:t>
      </w:r>
      <w:r w:rsidRPr="00685860">
        <w:t>imparten</w:t>
      </w:r>
      <w:r w:rsidRPr="00685860">
        <w:rPr>
          <w:spacing w:val="-5"/>
        </w:rPr>
        <w:t xml:space="preserve"> </w:t>
      </w:r>
      <w:r w:rsidRPr="00685860">
        <w:t>las</w:t>
      </w:r>
      <w:r w:rsidRPr="00685860">
        <w:rPr>
          <w:spacing w:val="-5"/>
        </w:rPr>
        <w:t xml:space="preserve"> </w:t>
      </w:r>
      <w:r w:rsidRPr="00685860">
        <w:t>instituciones</w:t>
      </w:r>
      <w:r w:rsidRPr="00685860">
        <w:rPr>
          <w:spacing w:val="-5"/>
        </w:rPr>
        <w:t xml:space="preserve"> </w:t>
      </w:r>
      <w:r w:rsidRPr="00685860">
        <w:t>particulares,</w:t>
      </w:r>
      <w:r w:rsidRPr="00685860">
        <w:rPr>
          <w:spacing w:val="-5"/>
        </w:rPr>
        <w:t xml:space="preserve"> </w:t>
      </w:r>
      <w:r w:rsidRPr="00685860">
        <w:t>a</w:t>
      </w:r>
      <w:r w:rsidRPr="00685860">
        <w:rPr>
          <w:spacing w:val="-5"/>
        </w:rPr>
        <w:t xml:space="preserve"> </w:t>
      </w:r>
      <w:r w:rsidRPr="00685860">
        <w:t>fin</w:t>
      </w:r>
      <w:r w:rsidRPr="00685860">
        <w:rPr>
          <w:spacing w:val="-15"/>
        </w:rPr>
        <w:t xml:space="preserve"> </w:t>
      </w:r>
      <w:r w:rsidRPr="00685860">
        <w:t>de</w:t>
      </w:r>
      <w:r w:rsidRPr="00685860">
        <w:rPr>
          <w:spacing w:val="-5"/>
        </w:rPr>
        <w:t xml:space="preserve"> </w:t>
      </w:r>
      <w:r w:rsidRPr="00685860">
        <w:t>que</w:t>
      </w:r>
      <w:r w:rsidRPr="00685860">
        <w:rPr>
          <w:spacing w:val="-5"/>
        </w:rPr>
        <w:t xml:space="preserve"> </w:t>
      </w:r>
      <w:r w:rsidRPr="00685860">
        <w:t>las</w:t>
      </w:r>
      <w:r w:rsidRPr="00685860">
        <w:rPr>
          <w:spacing w:val="-5"/>
        </w:rPr>
        <w:t xml:space="preserve"> </w:t>
      </w:r>
      <w:r w:rsidRPr="00685860">
        <w:t>reglas</w:t>
      </w:r>
      <w:r w:rsidRPr="00685860">
        <w:rPr>
          <w:spacing w:val="-5"/>
        </w:rPr>
        <w:t xml:space="preserve"> </w:t>
      </w:r>
      <w:r w:rsidRPr="00685860">
        <w:t>para</w:t>
      </w:r>
      <w:r w:rsidRPr="00685860">
        <w:rPr>
          <w:spacing w:val="-5"/>
        </w:rPr>
        <w:t xml:space="preserve"> </w:t>
      </w:r>
      <w:r w:rsidRPr="00685860">
        <w:t>el</w:t>
      </w:r>
      <w:r w:rsidRPr="00685860">
        <w:rPr>
          <w:spacing w:val="-5"/>
        </w:rPr>
        <w:t xml:space="preserve"> </w:t>
      </w:r>
      <w:r w:rsidRPr="00685860">
        <w:t>otorgamiento del</w:t>
      </w:r>
      <w:r w:rsidRPr="00685860">
        <w:rPr>
          <w:spacing w:val="10"/>
        </w:rPr>
        <w:t xml:space="preserve"> </w:t>
      </w:r>
      <w:r w:rsidRPr="00685860">
        <w:t>reconocimiento</w:t>
      </w:r>
      <w:r w:rsidRPr="00685860">
        <w:rPr>
          <w:spacing w:val="10"/>
        </w:rPr>
        <w:t xml:space="preserve"> </w:t>
      </w:r>
      <w:r w:rsidRPr="00685860">
        <w:t>de</w:t>
      </w:r>
      <w:r w:rsidRPr="00685860">
        <w:rPr>
          <w:spacing w:val="10"/>
        </w:rPr>
        <w:t xml:space="preserve"> </w:t>
      </w:r>
      <w:r w:rsidRPr="00685860">
        <w:t>validez</w:t>
      </w:r>
      <w:r w:rsidRPr="00685860">
        <w:rPr>
          <w:spacing w:val="10"/>
        </w:rPr>
        <w:t xml:space="preserve"> </w:t>
      </w:r>
      <w:r w:rsidRPr="00685860">
        <w:t>oficial de</w:t>
      </w:r>
      <w:r w:rsidRPr="00685860">
        <w:rPr>
          <w:spacing w:val="10"/>
        </w:rPr>
        <w:t xml:space="preserve"> </w:t>
      </w:r>
      <w:r w:rsidRPr="00685860">
        <w:t>estudios</w:t>
      </w:r>
      <w:r w:rsidRPr="00685860">
        <w:rPr>
          <w:spacing w:val="10"/>
        </w:rPr>
        <w:t xml:space="preserve"> </w:t>
      </w:r>
      <w:r w:rsidRPr="00685860">
        <w:t>establezcan</w:t>
      </w:r>
      <w:r w:rsidRPr="00685860">
        <w:rPr>
          <w:spacing w:val="10"/>
        </w:rPr>
        <w:t xml:space="preserve"> </w:t>
      </w:r>
      <w:r w:rsidRPr="00685860">
        <w:t>criterios</w:t>
      </w:r>
      <w:r w:rsidRPr="00685860">
        <w:rPr>
          <w:spacing w:val="10"/>
        </w:rPr>
        <w:t xml:space="preserve"> </w:t>
      </w:r>
      <w:r w:rsidRPr="00685860">
        <w:t>sólidos</w:t>
      </w:r>
      <w:r w:rsidRPr="00685860">
        <w:rPr>
          <w:spacing w:val="10"/>
        </w:rPr>
        <w:t xml:space="preserve"> </w:t>
      </w:r>
      <w:r w:rsidRPr="00685860">
        <w:t>y</w:t>
      </w:r>
      <w:r w:rsidRPr="00685860">
        <w:rPr>
          <w:spacing w:val="10"/>
        </w:rPr>
        <w:t xml:space="preserve"> </w:t>
      </w:r>
      <w:r w:rsidRPr="00685860">
        <w:t>uni</w:t>
      </w:r>
      <w:r w:rsidRPr="00685860">
        <w:rPr>
          <w:spacing w:val="-5"/>
        </w:rPr>
        <w:t>f</w:t>
      </w:r>
      <w:r w:rsidRPr="00685860">
        <w:t>ormes</w:t>
      </w:r>
      <w:r w:rsidRPr="00685860">
        <w:rPr>
          <w:spacing w:val="10"/>
        </w:rPr>
        <w:t xml:space="preserve"> </w:t>
      </w:r>
      <w:r w:rsidRPr="00685860">
        <w:t>de calidad académica.</w:t>
      </w:r>
    </w:p>
    <w:p w:rsidR="00685860" w:rsidRPr="00685860" w:rsidRDefault="00685860" w:rsidP="00AD4FD0">
      <w:pPr>
        <w:pStyle w:val="Texto"/>
        <w:spacing w:line="245" w:lineRule="exact"/>
        <w:ind w:left="1980" w:hanging="540"/>
      </w:pPr>
      <w:r w:rsidRPr="00685860">
        <w:t>•</w:t>
      </w:r>
      <w:r w:rsidRPr="00685860">
        <w:tab/>
        <w:t>Contar</w:t>
      </w:r>
      <w:r w:rsidRPr="00685860">
        <w:rPr>
          <w:spacing w:val="5"/>
        </w:rPr>
        <w:t xml:space="preserve"> </w:t>
      </w:r>
      <w:r w:rsidRPr="00685860">
        <w:t>con</w:t>
      </w:r>
      <w:r w:rsidRPr="00685860">
        <w:rPr>
          <w:spacing w:val="5"/>
        </w:rPr>
        <w:t xml:space="preserve"> </w:t>
      </w:r>
      <w:r w:rsidRPr="00685860">
        <w:t>un</w:t>
      </w:r>
      <w:r w:rsidRPr="00685860">
        <w:rPr>
          <w:spacing w:val="5"/>
        </w:rPr>
        <w:t xml:space="preserve"> </w:t>
      </w:r>
      <w:r w:rsidRPr="00685860">
        <w:t>sistema</w:t>
      </w:r>
      <w:r w:rsidRPr="00685860">
        <w:rPr>
          <w:spacing w:val="5"/>
        </w:rPr>
        <w:t xml:space="preserve"> </w:t>
      </w:r>
      <w:r w:rsidRPr="00685860">
        <w:t>único</w:t>
      </w:r>
      <w:r w:rsidRPr="00685860">
        <w:rPr>
          <w:spacing w:val="5"/>
        </w:rPr>
        <w:t xml:space="preserve"> </w:t>
      </w:r>
      <w:r w:rsidRPr="00685860">
        <w:t>para</w:t>
      </w:r>
      <w:r w:rsidRPr="00685860">
        <w:rPr>
          <w:spacing w:val="5"/>
        </w:rPr>
        <w:t xml:space="preserve"> </w:t>
      </w:r>
      <w:r w:rsidRPr="00685860">
        <w:t>el</w:t>
      </w:r>
      <w:r w:rsidRPr="00685860">
        <w:rPr>
          <w:spacing w:val="5"/>
        </w:rPr>
        <w:t xml:space="preserve"> </w:t>
      </w:r>
      <w:r w:rsidRPr="00685860">
        <w:t>control</w:t>
      </w:r>
      <w:r w:rsidRPr="00685860">
        <w:rPr>
          <w:spacing w:val="5"/>
        </w:rPr>
        <w:t xml:space="preserve"> </w:t>
      </w:r>
      <w:r w:rsidRPr="00685860">
        <w:t>escola</w:t>
      </w:r>
      <w:r w:rsidRPr="00685860">
        <w:rPr>
          <w:spacing w:val="-5"/>
        </w:rPr>
        <w:t>r</w:t>
      </w:r>
      <w:r w:rsidRPr="00685860">
        <w:t>,</w:t>
      </w:r>
      <w:r w:rsidRPr="00685860">
        <w:rPr>
          <w:spacing w:val="5"/>
        </w:rPr>
        <w:t xml:space="preserve"> </w:t>
      </w:r>
      <w:r w:rsidRPr="00685860">
        <w:t>basado</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utilización</w:t>
      </w:r>
      <w:r w:rsidRPr="00685860">
        <w:rPr>
          <w:spacing w:val="5"/>
        </w:rPr>
        <w:t xml:space="preserve"> </w:t>
      </w:r>
      <w:r w:rsidRPr="00685860">
        <w:t>de</w:t>
      </w:r>
      <w:r w:rsidRPr="00685860">
        <w:rPr>
          <w:spacing w:val="5"/>
        </w:rPr>
        <w:t xml:space="preserve"> </w:t>
      </w:r>
      <w:r w:rsidRPr="00685860">
        <w:t>tecnologías</w:t>
      </w:r>
      <w:r w:rsidRPr="00685860">
        <w:rPr>
          <w:spacing w:val="5"/>
        </w:rPr>
        <w:t xml:space="preserve"> </w:t>
      </w:r>
      <w:r w:rsidRPr="00685860">
        <w:t>de la in</w:t>
      </w:r>
      <w:r w:rsidRPr="00685860">
        <w:rPr>
          <w:spacing w:val="-5"/>
        </w:rPr>
        <w:t>f</w:t>
      </w:r>
      <w:r w:rsidRPr="00685860">
        <w:t>ormación y registros estandarizados.</w:t>
      </w:r>
    </w:p>
    <w:tbl>
      <w:tblPr>
        <w:tblW w:w="8841" w:type="dxa"/>
        <w:tblInd w:w="86"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8841"/>
      </w:tblGrid>
      <w:tr w:rsidR="00030601" w:rsidRPr="00DB1649">
        <w:trPr>
          <w:trHeight w:val="20"/>
        </w:trPr>
        <w:tc>
          <w:tcPr>
            <w:tcW w:w="8712" w:type="dxa"/>
            <w:shd w:val="clear" w:color="auto" w:fill="auto"/>
            <w:noWrap/>
          </w:tcPr>
          <w:p w:rsidR="00030601" w:rsidRPr="00DB1649" w:rsidRDefault="00030601" w:rsidP="00B40752">
            <w:pPr>
              <w:pStyle w:val="Texto"/>
              <w:spacing w:line="245" w:lineRule="exact"/>
              <w:ind w:left="2362" w:hanging="1728"/>
              <w:rPr>
                <w:b/>
                <w:color w:val="000000"/>
                <w:szCs w:val="18"/>
              </w:rPr>
            </w:pPr>
            <w:r w:rsidRPr="00DB1649">
              <w:rPr>
                <w:b/>
              </w:rPr>
              <w:t>Estrategia III. Perspectiva de Género.</w:t>
            </w:r>
          </w:p>
        </w:tc>
      </w:tr>
    </w:tbl>
    <w:p w:rsidR="00685860" w:rsidRPr="00685860" w:rsidRDefault="00030601" w:rsidP="00AD4FD0">
      <w:pPr>
        <w:pStyle w:val="Texto"/>
        <w:spacing w:line="245" w:lineRule="exact"/>
        <w:ind w:left="2448" w:hanging="1683"/>
      </w:pPr>
      <w:r w:rsidRPr="00030601">
        <w:rPr>
          <w:b/>
        </w:rPr>
        <w:t>Líneas de acción</w:t>
      </w:r>
      <w:r w:rsidRPr="00685860">
        <w:t xml:space="preserve"> </w:t>
      </w:r>
    </w:p>
    <w:p w:rsidR="00685860" w:rsidRPr="00685860" w:rsidRDefault="00685860" w:rsidP="00AD4FD0">
      <w:pPr>
        <w:pStyle w:val="Texto"/>
        <w:spacing w:line="245" w:lineRule="exact"/>
        <w:ind w:left="1980" w:hanging="540"/>
      </w:pPr>
      <w:r w:rsidRPr="00685860">
        <w:t>•</w:t>
      </w:r>
      <w:r w:rsidRPr="00685860">
        <w:tab/>
        <w:t>Impulsar</w:t>
      </w:r>
      <w:r w:rsidRPr="00685860">
        <w:rPr>
          <w:spacing w:val="25"/>
        </w:rPr>
        <w:t xml:space="preserve"> </w:t>
      </w:r>
      <w:r w:rsidRPr="00685860">
        <w:t>en</w:t>
      </w:r>
      <w:r w:rsidRPr="00685860">
        <w:rPr>
          <w:spacing w:val="25"/>
        </w:rPr>
        <w:t xml:space="preserve"> </w:t>
      </w:r>
      <w:r w:rsidRPr="00685860">
        <w:t>todos</w:t>
      </w:r>
      <w:r w:rsidRPr="00685860">
        <w:rPr>
          <w:spacing w:val="25"/>
        </w:rPr>
        <w:t xml:space="preserve"> </w:t>
      </w:r>
      <w:r w:rsidRPr="00685860">
        <w:t>los</w:t>
      </w:r>
      <w:r w:rsidRPr="00685860">
        <w:rPr>
          <w:spacing w:val="25"/>
        </w:rPr>
        <w:t xml:space="preserve"> </w:t>
      </w:r>
      <w:r w:rsidRPr="00685860">
        <w:t>niveles,</w:t>
      </w:r>
      <w:r w:rsidRPr="00685860">
        <w:rPr>
          <w:spacing w:val="25"/>
        </w:rPr>
        <w:t xml:space="preserve"> </w:t>
      </w:r>
      <w:r w:rsidRPr="00685860">
        <w:t>particularmente</w:t>
      </w:r>
      <w:r w:rsidRPr="00685860">
        <w:rPr>
          <w:spacing w:val="25"/>
        </w:rPr>
        <w:t xml:space="preserve"> </w:t>
      </w:r>
      <w:r w:rsidRPr="00685860">
        <w:t>en</w:t>
      </w:r>
      <w:r w:rsidRPr="00685860">
        <w:rPr>
          <w:spacing w:val="25"/>
        </w:rPr>
        <w:t xml:space="preserve"> </w:t>
      </w:r>
      <w:r w:rsidRPr="00685860">
        <w:t>la</w:t>
      </w:r>
      <w:r w:rsidRPr="00685860">
        <w:rPr>
          <w:spacing w:val="25"/>
        </w:rPr>
        <w:t xml:space="preserve"> </w:t>
      </w:r>
      <w:r w:rsidRPr="00685860">
        <w:t>educación</w:t>
      </w:r>
      <w:r w:rsidRPr="00685860">
        <w:rPr>
          <w:spacing w:val="25"/>
        </w:rPr>
        <w:t xml:space="preserve"> </w:t>
      </w:r>
      <w:r w:rsidRPr="00685860">
        <w:t>media</w:t>
      </w:r>
      <w:r w:rsidRPr="00685860">
        <w:rPr>
          <w:spacing w:val="25"/>
        </w:rPr>
        <w:t xml:space="preserve"> </w:t>
      </w:r>
      <w:r w:rsidRPr="00685860">
        <w:t>superior</w:t>
      </w:r>
      <w:r w:rsidRPr="00685860">
        <w:rPr>
          <w:spacing w:val="25"/>
        </w:rPr>
        <w:t xml:space="preserve"> </w:t>
      </w:r>
      <w:r w:rsidRPr="00685860">
        <w:t>y</w:t>
      </w:r>
      <w:r w:rsidRPr="00685860">
        <w:rPr>
          <w:spacing w:val="25"/>
        </w:rPr>
        <w:t xml:space="preserve"> </w:t>
      </w:r>
      <w:r w:rsidRPr="00685860">
        <w:t>superio</w:t>
      </w:r>
      <w:r w:rsidRPr="00685860">
        <w:rPr>
          <w:spacing w:val="-5"/>
        </w:rPr>
        <w:t>r</w:t>
      </w:r>
      <w:r w:rsidRPr="00685860">
        <w:t>,</w:t>
      </w:r>
      <w:r w:rsidRPr="00685860">
        <w:rPr>
          <w:spacing w:val="25"/>
        </w:rPr>
        <w:t xml:space="preserve"> </w:t>
      </w:r>
      <w:r w:rsidRPr="00685860">
        <w:t>el acceso y permanencia de las mujeres en el Sistema Educativo, así como la conclusión oportuna de sus estudios.</w:t>
      </w:r>
    </w:p>
    <w:p w:rsidR="00685860" w:rsidRPr="00685860" w:rsidRDefault="00685860" w:rsidP="00AD4FD0">
      <w:pPr>
        <w:pStyle w:val="Texto"/>
        <w:spacing w:line="245" w:lineRule="exact"/>
        <w:ind w:left="1980" w:hanging="540"/>
      </w:pPr>
      <w:r w:rsidRPr="00685860">
        <w:t>•</w:t>
      </w:r>
      <w:r w:rsidRPr="00685860">
        <w:tab/>
        <w:t>Fomentar que los planes de estudio de todos los niveles incorporen una perspectiva de género, para inculcar desde una temprana edad la igualdad entre mujeres y hombres.</w:t>
      </w:r>
    </w:p>
    <w:p w:rsidR="00685860" w:rsidRPr="00685860" w:rsidRDefault="00685860" w:rsidP="00AD4FD0">
      <w:pPr>
        <w:pStyle w:val="Texto"/>
        <w:spacing w:line="245" w:lineRule="exact"/>
        <w:ind w:left="1980" w:hanging="540"/>
      </w:pPr>
      <w:r w:rsidRPr="00685860">
        <w:t>•</w:t>
      </w:r>
      <w:r w:rsidRPr="00685860">
        <w:tab/>
        <w:t>Incentivar</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mujeres</w:t>
      </w:r>
      <w:r w:rsidRPr="00685860">
        <w:rPr>
          <w:spacing w:val="5"/>
        </w:rPr>
        <w:t xml:space="preserve"> </w:t>
      </w:r>
      <w:r w:rsidRPr="00685860">
        <w:t>en</w:t>
      </w:r>
      <w:r w:rsidRPr="00685860">
        <w:rPr>
          <w:spacing w:val="5"/>
        </w:rPr>
        <w:t xml:space="preserve"> </w:t>
      </w:r>
      <w:r w:rsidRPr="00685860">
        <w:t>todas</w:t>
      </w:r>
      <w:r w:rsidRPr="00685860">
        <w:rPr>
          <w:spacing w:val="5"/>
        </w:rPr>
        <w:t xml:space="preserve"> </w:t>
      </w:r>
      <w:r w:rsidRPr="00685860">
        <w:t>las</w:t>
      </w:r>
      <w:r w:rsidRPr="00685860">
        <w:rPr>
          <w:spacing w:val="5"/>
        </w:rPr>
        <w:t xml:space="preserve"> </w:t>
      </w:r>
      <w:r w:rsidRPr="00685860">
        <w:t>áreas</w:t>
      </w:r>
      <w:r w:rsidRPr="00685860">
        <w:rPr>
          <w:spacing w:val="5"/>
        </w:rPr>
        <w:t xml:space="preserve"> </w:t>
      </w:r>
      <w:r w:rsidRPr="00685860">
        <w:t>del</w:t>
      </w:r>
      <w:r w:rsidRPr="00685860">
        <w:rPr>
          <w:spacing w:val="5"/>
        </w:rPr>
        <w:t xml:space="preserve"> </w:t>
      </w:r>
      <w:r w:rsidRPr="00685860">
        <w:t>conocimiento,</w:t>
      </w:r>
      <w:r w:rsidRPr="00685860">
        <w:rPr>
          <w:spacing w:val="5"/>
        </w:rPr>
        <w:t xml:space="preserve"> </w:t>
      </w:r>
      <w:r w:rsidRPr="00685860">
        <w:t>en</w:t>
      </w:r>
      <w:r w:rsidRPr="00685860">
        <w:rPr>
          <w:spacing w:val="5"/>
        </w:rPr>
        <w:t xml:space="preserve"> </w:t>
      </w:r>
      <w:r w:rsidRPr="00685860">
        <w:t>particular</w:t>
      </w:r>
      <w:r w:rsidRPr="00685860">
        <w:rPr>
          <w:spacing w:val="5"/>
        </w:rPr>
        <w:t xml:space="preserve"> </w:t>
      </w:r>
      <w:r w:rsidRPr="00685860">
        <w:t>en las relacionadas a las ciencias y la investigación.</w:t>
      </w:r>
    </w:p>
    <w:p w:rsidR="00685860" w:rsidRPr="00685860" w:rsidRDefault="00685860" w:rsidP="00AD4FD0">
      <w:pPr>
        <w:pStyle w:val="Texto"/>
        <w:spacing w:line="245" w:lineRule="exact"/>
        <w:ind w:left="1980" w:hanging="540"/>
      </w:pPr>
      <w:r w:rsidRPr="00685860">
        <w:t>•</w:t>
      </w:r>
      <w:r w:rsidRPr="00685860">
        <w:tab/>
        <w:t>Fortalecer</w:t>
      </w:r>
      <w:r w:rsidRPr="00685860">
        <w:rPr>
          <w:spacing w:val="-15"/>
        </w:rPr>
        <w:t xml:space="preserve"> </w:t>
      </w:r>
      <w:r w:rsidRPr="00685860">
        <w:t>los</w:t>
      </w:r>
      <w:r w:rsidRPr="00685860">
        <w:rPr>
          <w:spacing w:val="-15"/>
        </w:rPr>
        <w:t xml:space="preserve"> </w:t>
      </w:r>
      <w:r w:rsidRPr="00685860">
        <w:t>mecanismos</w:t>
      </w:r>
      <w:r w:rsidRPr="00685860">
        <w:rPr>
          <w:spacing w:val="-15"/>
        </w:rPr>
        <w:t xml:space="preserve"> </w:t>
      </w:r>
      <w:r w:rsidRPr="00685860">
        <w:t>de</w:t>
      </w:r>
      <w:r w:rsidRPr="00685860">
        <w:rPr>
          <w:spacing w:val="-15"/>
        </w:rPr>
        <w:t xml:space="preserve"> </w:t>
      </w:r>
      <w:r w:rsidRPr="00685860">
        <w:t>seguimiento</w:t>
      </w:r>
      <w:r w:rsidRPr="00685860">
        <w:rPr>
          <w:spacing w:val="-15"/>
        </w:rPr>
        <w:t xml:space="preserve"> </w:t>
      </w:r>
      <w:r w:rsidRPr="00685860">
        <w:t>para</w:t>
      </w:r>
      <w:r w:rsidRPr="00685860">
        <w:rPr>
          <w:spacing w:val="-15"/>
        </w:rPr>
        <w:t xml:space="preserve"> </w:t>
      </w:r>
      <w:r w:rsidRPr="00685860">
        <w:t>impulsar</w:t>
      </w:r>
      <w:r w:rsidRPr="00685860">
        <w:rPr>
          <w:spacing w:val="-15"/>
        </w:rPr>
        <w:t xml:space="preserve"> </w:t>
      </w:r>
      <w:r w:rsidRPr="00685860">
        <w:t>a</w:t>
      </w:r>
      <w:r w:rsidRPr="00685860">
        <w:rPr>
          <w:spacing w:val="-15"/>
        </w:rPr>
        <w:t xml:space="preserve"> </w:t>
      </w:r>
      <w:r w:rsidRPr="00685860">
        <w:t>tr</w:t>
      </w:r>
      <w:r w:rsidRPr="00685860">
        <w:rPr>
          <w:spacing w:val="-5"/>
        </w:rPr>
        <w:t>a</w:t>
      </w:r>
      <w:r w:rsidRPr="00685860">
        <w:t>vés</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educación</w:t>
      </w:r>
      <w:r w:rsidRPr="00685860">
        <w:rPr>
          <w:spacing w:val="-15"/>
        </w:rPr>
        <w:t xml:space="preserve"> </w:t>
      </w:r>
      <w:r w:rsidRPr="00685860">
        <w:t>la</w:t>
      </w:r>
      <w:r w:rsidRPr="00685860">
        <w:rPr>
          <w:spacing w:val="-15"/>
        </w:rPr>
        <w:t xml:space="preserve"> </w:t>
      </w:r>
      <w:r w:rsidRPr="00685860">
        <w:t>participación de las mujeres en la fuerza laboral.</w:t>
      </w:r>
    </w:p>
    <w:p w:rsidR="00685860" w:rsidRPr="00685860" w:rsidRDefault="00685860" w:rsidP="00AD4FD0">
      <w:pPr>
        <w:pStyle w:val="Texto"/>
        <w:spacing w:line="245" w:lineRule="exact"/>
        <w:ind w:left="1980" w:hanging="540"/>
      </w:pPr>
      <w:r w:rsidRPr="00685860">
        <w:t>•</w:t>
      </w:r>
      <w:r w:rsidRPr="00685860">
        <w:tab/>
        <w:t>Robustecer</w:t>
      </w:r>
      <w:r w:rsidRPr="00685860">
        <w:rPr>
          <w:spacing w:val="10"/>
        </w:rPr>
        <w:t xml:space="preserve"> </w:t>
      </w:r>
      <w:r w:rsidRPr="00685860">
        <w:t>la</w:t>
      </w:r>
      <w:r w:rsidRPr="00685860">
        <w:rPr>
          <w:spacing w:val="10"/>
        </w:rPr>
        <w:t xml:space="preserve"> </w:t>
      </w:r>
      <w:r w:rsidRPr="00685860">
        <w:t>participación</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niñas</w:t>
      </w:r>
      <w:r w:rsidRPr="00685860">
        <w:rPr>
          <w:spacing w:val="10"/>
        </w:rPr>
        <w:t xml:space="preserve"> </w:t>
      </w:r>
      <w:r w:rsidRPr="00685860">
        <w:t>y</w:t>
      </w:r>
      <w:r w:rsidRPr="00685860">
        <w:rPr>
          <w:spacing w:val="10"/>
        </w:rPr>
        <w:t xml:space="preserve"> </w:t>
      </w:r>
      <w:r w:rsidRPr="00685860">
        <w:t>mujeres</w:t>
      </w:r>
      <w:r w:rsidRPr="00685860">
        <w:rPr>
          <w:spacing w:val="10"/>
        </w:rPr>
        <w:t xml:space="preserve"> </w:t>
      </w:r>
      <w:r w:rsidRPr="00685860">
        <w:t>en</w:t>
      </w:r>
      <w:r w:rsidRPr="00685860">
        <w:rPr>
          <w:spacing w:val="10"/>
        </w:rPr>
        <w:t xml:space="preserve"> </w:t>
      </w:r>
      <w:r w:rsidRPr="00685860">
        <w:t>actividades</w:t>
      </w:r>
      <w:r w:rsidRPr="00685860">
        <w:rPr>
          <w:spacing w:val="10"/>
        </w:rPr>
        <w:t xml:space="preserve"> </w:t>
      </w:r>
      <w:r w:rsidRPr="00685860">
        <w:t>deportivas,</w:t>
      </w:r>
      <w:r w:rsidRPr="00685860">
        <w:rPr>
          <w:spacing w:val="10"/>
        </w:rPr>
        <w:t xml:space="preserve"> </w:t>
      </w:r>
      <w:r w:rsidRPr="00685860">
        <w:t>para</w:t>
      </w:r>
      <w:r w:rsidRPr="00685860">
        <w:rPr>
          <w:spacing w:val="10"/>
        </w:rPr>
        <w:t xml:space="preserve"> </w:t>
      </w:r>
      <w:r w:rsidRPr="00685860">
        <w:t>mejorar</w:t>
      </w:r>
      <w:r w:rsidRPr="00685860">
        <w:rPr>
          <w:spacing w:val="10"/>
        </w:rPr>
        <w:t xml:space="preserve"> </w:t>
      </w:r>
      <w:r w:rsidRPr="00685860">
        <w:t>su salud y su desarrollo humano.</w:t>
      </w:r>
    </w:p>
    <w:p w:rsidR="00685860" w:rsidRPr="00685860" w:rsidRDefault="00685860" w:rsidP="00AD4FD0">
      <w:pPr>
        <w:pStyle w:val="Texto"/>
        <w:spacing w:line="245" w:lineRule="exact"/>
        <w:ind w:left="1980" w:hanging="540"/>
      </w:pPr>
      <w:r w:rsidRPr="00685860">
        <w:t>•</w:t>
      </w:r>
      <w:r w:rsidRPr="00685860">
        <w:tab/>
        <w:t>Promover la participación equitativa de las mujeres en actividades culturales.</w:t>
      </w:r>
    </w:p>
    <w:p w:rsidR="00685860" w:rsidRPr="007970C3" w:rsidRDefault="00685860" w:rsidP="002A4FBA">
      <w:pPr>
        <w:pStyle w:val="Texto"/>
        <w:spacing w:line="245" w:lineRule="exact"/>
        <w:ind w:firstLine="0"/>
        <w:rPr>
          <w:b/>
        </w:rPr>
      </w:pPr>
      <w:r w:rsidRPr="007970C3">
        <w:rPr>
          <w:b/>
        </w:rPr>
        <w:t>VI.4. Méxi</w:t>
      </w:r>
      <w:r w:rsidRPr="007970C3">
        <w:rPr>
          <w:b/>
          <w:spacing w:val="-5"/>
        </w:rPr>
        <w:t>c</w:t>
      </w:r>
      <w:r w:rsidRPr="007970C3">
        <w:rPr>
          <w:b/>
        </w:rPr>
        <w:t>o P</w:t>
      </w:r>
      <w:r w:rsidRPr="007970C3">
        <w:rPr>
          <w:b/>
          <w:spacing w:val="-5"/>
        </w:rPr>
        <w:t>r</w:t>
      </w:r>
      <w:r w:rsidRPr="007970C3">
        <w:rPr>
          <w:b/>
        </w:rPr>
        <w:t>óspe</w:t>
      </w:r>
      <w:r w:rsidRPr="007970C3">
        <w:rPr>
          <w:b/>
          <w:spacing w:val="-5"/>
        </w:rPr>
        <w:t>r</w:t>
      </w:r>
      <w:r w:rsidRPr="007970C3">
        <w:rPr>
          <w:b/>
        </w:rPr>
        <w:t>o</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5" w:lineRule="exact"/>
              <w:ind w:left="2362" w:hanging="1728"/>
              <w:rPr>
                <w:b/>
                <w:color w:val="000000"/>
                <w:szCs w:val="18"/>
              </w:rPr>
            </w:pPr>
            <w:r w:rsidRPr="00DB1649">
              <w:rPr>
                <w:b/>
                <w:color w:val="000000"/>
                <w:szCs w:val="18"/>
              </w:rPr>
              <w:t>Objetivo 4.1.</w:t>
            </w:r>
            <w:r w:rsidRPr="00DB1649">
              <w:rPr>
                <w:b/>
                <w:color w:val="000000"/>
                <w:szCs w:val="18"/>
              </w:rPr>
              <w:tab/>
              <w:t>Mantener la estabilidad macroeconómica del país.</w:t>
            </w:r>
          </w:p>
        </w:tc>
      </w:tr>
    </w:tbl>
    <w:p w:rsidR="00685860" w:rsidRPr="007970C3" w:rsidRDefault="00685860" w:rsidP="00AD4FD0">
      <w:pPr>
        <w:pStyle w:val="Texto"/>
        <w:spacing w:line="245" w:lineRule="exact"/>
        <w:ind w:left="2448" w:hanging="1728"/>
        <w:rPr>
          <w:b/>
        </w:rPr>
      </w:pPr>
      <w:r w:rsidRPr="007970C3">
        <w:rPr>
          <w:b/>
        </w:rPr>
        <w:t>Estrategia 4.1.1.</w:t>
      </w:r>
      <w:r w:rsidRPr="007970C3">
        <w:rPr>
          <w:b/>
        </w:rPr>
        <w:tab/>
        <w:t>Proteger las finanzas</w:t>
      </w:r>
      <w:r w:rsidRPr="007970C3">
        <w:rPr>
          <w:b/>
          <w:spacing w:val="-15"/>
        </w:rPr>
        <w:t xml:space="preserve"> </w:t>
      </w:r>
      <w:r w:rsidRPr="007970C3">
        <w:rPr>
          <w:b/>
        </w:rPr>
        <w:t>públicas ante riesgos del entorno macroeconómico.</w:t>
      </w:r>
    </w:p>
    <w:p w:rsidR="00685860" w:rsidRPr="00685860" w:rsidRDefault="00685860" w:rsidP="00AD4FD0">
      <w:pPr>
        <w:pStyle w:val="Texto"/>
        <w:spacing w:line="245"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5" w:lineRule="exact"/>
        <w:ind w:left="1980" w:hanging="540"/>
      </w:pPr>
      <w:r w:rsidRPr="00685860">
        <w:t>•</w:t>
      </w:r>
      <w:r w:rsidRPr="00685860">
        <w:tab/>
        <w:t>Diseñar</w:t>
      </w:r>
      <w:r w:rsidRPr="00685860">
        <w:rPr>
          <w:spacing w:val="-5"/>
        </w:rPr>
        <w:t xml:space="preserve"> </w:t>
      </w:r>
      <w:r w:rsidRPr="00685860">
        <w:t>una</w:t>
      </w:r>
      <w:r w:rsidRPr="00685860">
        <w:rPr>
          <w:spacing w:val="-5"/>
        </w:rPr>
        <w:t xml:space="preserve"> </w:t>
      </w:r>
      <w:r w:rsidRPr="00685860">
        <w:t>política</w:t>
      </w:r>
      <w:r w:rsidRPr="00685860">
        <w:rPr>
          <w:spacing w:val="-5"/>
        </w:rPr>
        <w:t xml:space="preserve"> </w:t>
      </w:r>
      <w:r w:rsidRPr="00685860">
        <w:t>hacendaria</w:t>
      </w:r>
      <w:r w:rsidRPr="00685860">
        <w:rPr>
          <w:spacing w:val="-5"/>
        </w:rPr>
        <w:t xml:space="preserve"> </w:t>
      </w:r>
      <w:r w:rsidRPr="00685860">
        <w:t>integral</w:t>
      </w:r>
      <w:r w:rsidRPr="00685860">
        <w:rPr>
          <w:spacing w:val="-5"/>
        </w:rPr>
        <w:t xml:space="preserve"> </w:t>
      </w:r>
      <w:r w:rsidRPr="00685860">
        <w:t>que</w:t>
      </w:r>
      <w:r w:rsidRPr="00685860">
        <w:rPr>
          <w:spacing w:val="-5"/>
        </w:rPr>
        <w:t xml:space="preserve"> </w:t>
      </w:r>
      <w:r w:rsidRPr="00685860">
        <w:t>permita</w:t>
      </w:r>
      <w:r w:rsidRPr="00685860">
        <w:rPr>
          <w:spacing w:val="-5"/>
        </w:rPr>
        <w:t xml:space="preserve"> </w:t>
      </w:r>
      <w:r w:rsidRPr="00685860">
        <w:t>al</w:t>
      </w:r>
      <w:r w:rsidRPr="00685860">
        <w:rPr>
          <w:spacing w:val="-5"/>
        </w:rPr>
        <w:t xml:space="preserve"> </w:t>
      </w:r>
      <w:r w:rsidRPr="00685860">
        <w:t>gobierno</w:t>
      </w:r>
      <w:r w:rsidRPr="00685860">
        <w:rPr>
          <w:spacing w:val="-5"/>
        </w:rPr>
        <w:t xml:space="preserve"> </w:t>
      </w:r>
      <w:r w:rsidRPr="00685860">
        <w:t>mantener</w:t>
      </w:r>
      <w:r w:rsidRPr="00685860">
        <w:rPr>
          <w:spacing w:val="-5"/>
        </w:rPr>
        <w:t xml:space="preserve"> </w:t>
      </w:r>
      <w:r w:rsidRPr="00685860">
        <w:t>un</w:t>
      </w:r>
      <w:r w:rsidRPr="00685860">
        <w:rPr>
          <w:spacing w:val="-5"/>
        </w:rPr>
        <w:t xml:space="preserve"> </w:t>
      </w:r>
      <w:r w:rsidRPr="00685860">
        <w:t>nivel</w:t>
      </w:r>
      <w:r w:rsidRPr="00685860">
        <w:rPr>
          <w:spacing w:val="-5"/>
        </w:rPr>
        <w:t xml:space="preserve"> </w:t>
      </w:r>
      <w:r w:rsidRPr="00685860">
        <w:t>adecuado</w:t>
      </w:r>
      <w:r w:rsidRPr="00685860">
        <w:rPr>
          <w:spacing w:val="-5"/>
        </w:rPr>
        <w:t xml:space="preserve"> </w:t>
      </w:r>
      <w:r w:rsidRPr="00685860">
        <w:t>de gasto ante diversos escenarios macroeconómicos y que garantice la viabilidad de las finanzas públicas.</w:t>
      </w:r>
    </w:p>
    <w:p w:rsidR="00685860" w:rsidRPr="00685860" w:rsidRDefault="00685860" w:rsidP="00AD4FD0">
      <w:pPr>
        <w:pStyle w:val="Texto"/>
        <w:spacing w:line="245" w:lineRule="exact"/>
        <w:ind w:left="1980" w:hanging="540"/>
      </w:pPr>
      <w:r w:rsidRPr="00685860">
        <w:t>•</w:t>
      </w:r>
      <w:r w:rsidRPr="00685860">
        <w:tab/>
        <w:t>Reducir</w:t>
      </w:r>
      <w:r w:rsidRPr="00685860">
        <w:rPr>
          <w:spacing w:val="10"/>
        </w:rPr>
        <w:t xml:space="preserve"> </w:t>
      </w:r>
      <w:r w:rsidRPr="00685860">
        <w:t>la</w:t>
      </w:r>
      <w:r w:rsidRPr="00685860">
        <w:rPr>
          <w:spacing w:val="10"/>
        </w:rPr>
        <w:t xml:space="preserve"> </w:t>
      </w:r>
      <w:r w:rsidRPr="00685860">
        <w:t>vulnerabilidad</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finanzas públicas</w:t>
      </w:r>
      <w:r w:rsidRPr="00685860">
        <w:rPr>
          <w:spacing w:val="10"/>
        </w:rPr>
        <w:t xml:space="preserve"> </w:t>
      </w:r>
      <w:r w:rsidRPr="00685860">
        <w:rPr>
          <w:spacing w:val="-5"/>
        </w:rPr>
        <w:t>f</w:t>
      </w:r>
      <w:r w:rsidRPr="00685860">
        <w:t>ederales</w:t>
      </w:r>
      <w:r w:rsidRPr="00685860">
        <w:rPr>
          <w:spacing w:val="10"/>
        </w:rPr>
        <w:t xml:space="preserve"> </w:t>
      </w:r>
      <w:r w:rsidRPr="00685860">
        <w:t>ante</w:t>
      </w:r>
      <w:r w:rsidRPr="00685860">
        <w:rPr>
          <w:spacing w:val="10"/>
        </w:rPr>
        <w:t xml:space="preserve"> </w:t>
      </w:r>
      <w:r w:rsidRPr="00685860">
        <w:t>caídas</w:t>
      </w:r>
      <w:r w:rsidRPr="00685860">
        <w:rPr>
          <w:spacing w:val="10"/>
        </w:rPr>
        <w:t xml:space="preserve"> </w:t>
      </w:r>
      <w:r w:rsidRPr="00685860">
        <w:t>inesperadas</w:t>
      </w:r>
      <w:r w:rsidRPr="00685860">
        <w:rPr>
          <w:spacing w:val="10"/>
        </w:rPr>
        <w:t xml:space="preserve"> </w:t>
      </w:r>
      <w:r w:rsidRPr="00685860">
        <w:t>del</w:t>
      </w:r>
      <w:r w:rsidRPr="00685860">
        <w:rPr>
          <w:spacing w:val="10"/>
        </w:rPr>
        <w:t xml:space="preserve"> </w:t>
      </w:r>
      <w:r w:rsidRPr="00685860">
        <w:t>precio del petróleo y disminuir su dependencia estructural de ingresos de fuentes no renovables.</w:t>
      </w:r>
    </w:p>
    <w:p w:rsidR="00685860" w:rsidRPr="00685860" w:rsidRDefault="00685860" w:rsidP="00AD4FD0">
      <w:pPr>
        <w:pStyle w:val="Texto"/>
        <w:spacing w:line="242" w:lineRule="exact"/>
        <w:ind w:left="1980" w:hanging="540"/>
      </w:pPr>
      <w:r w:rsidRPr="00685860">
        <w:lastRenderedPageBreak/>
        <w:t>•</w:t>
      </w:r>
      <w:r w:rsidRPr="00685860">
        <w:tab/>
        <w:t>Fortalecer</w:t>
      </w:r>
      <w:r w:rsidRPr="00685860">
        <w:rPr>
          <w:spacing w:val="30"/>
        </w:rPr>
        <w:t xml:space="preserve"> </w:t>
      </w:r>
      <w:r w:rsidRPr="00685860">
        <w:rPr>
          <w:spacing w:val="-5"/>
        </w:rPr>
        <w:t>y</w:t>
      </w:r>
      <w:r w:rsidRPr="00685860">
        <w:t>,</w:t>
      </w:r>
      <w:r w:rsidRPr="00685860">
        <w:rPr>
          <w:spacing w:val="30"/>
        </w:rPr>
        <w:t xml:space="preserve"> </w:t>
      </w:r>
      <w:r w:rsidRPr="00685860">
        <w:t>en</w:t>
      </w:r>
      <w:r w:rsidRPr="00685860">
        <w:rPr>
          <w:spacing w:val="30"/>
        </w:rPr>
        <w:t xml:space="preserve"> </w:t>
      </w:r>
      <w:r w:rsidRPr="00685860">
        <w:t>su</w:t>
      </w:r>
      <w:r w:rsidRPr="00685860">
        <w:rPr>
          <w:spacing w:val="30"/>
        </w:rPr>
        <w:t xml:space="preserve"> </w:t>
      </w:r>
      <w:r w:rsidRPr="00685860">
        <w:t>caso,</w:t>
      </w:r>
      <w:r w:rsidRPr="00685860">
        <w:rPr>
          <w:spacing w:val="30"/>
        </w:rPr>
        <w:t xml:space="preserve"> </w:t>
      </w:r>
      <w:r w:rsidRPr="00685860">
        <w:t>establecer</w:t>
      </w:r>
      <w:r w:rsidRPr="00685860">
        <w:rPr>
          <w:spacing w:val="30"/>
        </w:rPr>
        <w:t xml:space="preserve"> </w:t>
      </w:r>
      <w:r w:rsidRPr="00685860">
        <w:rPr>
          <w:spacing w:val="-5"/>
        </w:rPr>
        <w:t>f</w:t>
      </w:r>
      <w:r w:rsidRPr="00685860">
        <w:t>ondos</w:t>
      </w:r>
      <w:r w:rsidRPr="00685860">
        <w:rPr>
          <w:spacing w:val="30"/>
        </w:rPr>
        <w:t xml:space="preserve"> </w:t>
      </w:r>
      <w:r w:rsidRPr="00685860">
        <w:t>o</w:t>
      </w:r>
      <w:r w:rsidRPr="00685860">
        <w:rPr>
          <w:spacing w:val="30"/>
        </w:rPr>
        <w:t xml:space="preserve"> </w:t>
      </w:r>
      <w:r w:rsidRPr="00685860">
        <w:t>instrumentos</w:t>
      </w:r>
      <w:r w:rsidRPr="00685860">
        <w:rPr>
          <w:spacing w:val="30"/>
        </w:rPr>
        <w:t xml:space="preserve"> </w:t>
      </w:r>
      <w:r w:rsidRPr="00685860">
        <w:t>financieros</w:t>
      </w:r>
      <w:r w:rsidRPr="00685860">
        <w:rPr>
          <w:spacing w:val="20"/>
        </w:rPr>
        <w:t xml:space="preserve"> </w:t>
      </w:r>
      <w:r w:rsidRPr="00685860">
        <w:t>de</w:t>
      </w:r>
      <w:r w:rsidRPr="00685860">
        <w:rPr>
          <w:spacing w:val="30"/>
        </w:rPr>
        <w:t xml:space="preserve"> </w:t>
      </w:r>
      <w:r w:rsidRPr="00685860">
        <w:t>trans</w:t>
      </w:r>
      <w:r w:rsidRPr="00685860">
        <w:rPr>
          <w:spacing w:val="-5"/>
        </w:rPr>
        <w:t>f</w:t>
      </w:r>
      <w:r w:rsidRPr="00685860">
        <w:t>erencia</w:t>
      </w:r>
      <w:r w:rsidRPr="00685860">
        <w:rPr>
          <w:spacing w:val="30"/>
        </w:rPr>
        <w:t xml:space="preserve"> </w:t>
      </w:r>
      <w:r w:rsidRPr="00685860">
        <w:t>de riesgos para mitigar el impacto fiscal</w:t>
      </w:r>
      <w:r w:rsidRPr="00685860">
        <w:rPr>
          <w:spacing w:val="-10"/>
        </w:rPr>
        <w:t xml:space="preserve"> </w:t>
      </w:r>
      <w:r w:rsidRPr="00685860">
        <w:t>de choques externos, incluyendo los desastres naturales.</w:t>
      </w:r>
    </w:p>
    <w:p w:rsidR="00685860" w:rsidRPr="00685860" w:rsidRDefault="00685860" w:rsidP="00AD4FD0">
      <w:pPr>
        <w:pStyle w:val="Texto"/>
        <w:spacing w:line="242" w:lineRule="exact"/>
        <w:ind w:left="1980" w:hanging="540"/>
      </w:pPr>
      <w:r w:rsidRPr="00685860">
        <w:t>•</w:t>
      </w:r>
      <w:r w:rsidRPr="00685860">
        <w:tab/>
        <w:t>Administrar</w:t>
      </w:r>
      <w:r w:rsidRPr="00685860">
        <w:rPr>
          <w:spacing w:val="5"/>
        </w:rPr>
        <w:t xml:space="preserve"> </w:t>
      </w:r>
      <w:r w:rsidRPr="00685860">
        <w:t>la</w:t>
      </w:r>
      <w:r w:rsidRPr="00685860">
        <w:rPr>
          <w:spacing w:val="5"/>
        </w:rPr>
        <w:t xml:space="preserve"> </w:t>
      </w:r>
      <w:r w:rsidRPr="00685860">
        <w:t>deuda</w:t>
      </w:r>
      <w:r w:rsidRPr="00685860">
        <w:rPr>
          <w:spacing w:val="5"/>
        </w:rPr>
        <w:t xml:space="preserve"> </w:t>
      </w:r>
      <w:r w:rsidRPr="00685860">
        <w:t>pública</w:t>
      </w:r>
      <w:r w:rsidRPr="00685860">
        <w:rPr>
          <w:spacing w:val="5"/>
        </w:rPr>
        <w:t xml:space="preserve"> </w:t>
      </w:r>
      <w:r w:rsidRPr="00685860">
        <w:t>para</w:t>
      </w:r>
      <w:r w:rsidRPr="00685860">
        <w:rPr>
          <w:spacing w:val="5"/>
        </w:rPr>
        <w:t xml:space="preserve"> </w:t>
      </w:r>
      <w:r w:rsidRPr="00685860">
        <w:t>propiciar</w:t>
      </w:r>
      <w:r w:rsidRPr="00685860">
        <w:rPr>
          <w:spacing w:val="5"/>
        </w:rPr>
        <w:t xml:space="preserve"> </w:t>
      </w:r>
      <w:r w:rsidRPr="00685860">
        <w:t>de</w:t>
      </w:r>
      <w:r w:rsidRPr="00685860">
        <w:rPr>
          <w:spacing w:val="5"/>
        </w:rPr>
        <w:t xml:space="preserve"> </w:t>
      </w:r>
      <w:r w:rsidRPr="00685860">
        <w:rPr>
          <w:spacing w:val="-5"/>
        </w:rPr>
        <w:t>f</w:t>
      </w:r>
      <w:r w:rsidRPr="00685860">
        <w:t>orma</w:t>
      </w:r>
      <w:r w:rsidRPr="00685860">
        <w:rPr>
          <w:spacing w:val="5"/>
        </w:rPr>
        <w:t xml:space="preserve"> </w:t>
      </w:r>
      <w:r w:rsidRPr="00685860">
        <w:t>permanente</w:t>
      </w:r>
      <w:r w:rsidRPr="00685860">
        <w:rPr>
          <w:spacing w:val="5"/>
        </w:rPr>
        <w:t xml:space="preserve"> </w:t>
      </w:r>
      <w:r w:rsidRPr="00685860">
        <w:t>el</w:t>
      </w:r>
      <w:r w:rsidRPr="00685860">
        <w:rPr>
          <w:spacing w:val="5"/>
        </w:rPr>
        <w:t xml:space="preserve"> </w:t>
      </w:r>
      <w:r w:rsidRPr="00685860">
        <w:t>acceso</w:t>
      </w:r>
      <w:r w:rsidRPr="00685860">
        <w:rPr>
          <w:spacing w:val="5"/>
        </w:rPr>
        <w:t xml:space="preserve"> </w:t>
      </w:r>
      <w:r w:rsidRPr="00685860">
        <w:t>a</w:t>
      </w:r>
      <w:r w:rsidRPr="00685860">
        <w:rPr>
          <w:spacing w:val="5"/>
        </w:rPr>
        <w:t xml:space="preserve"> </w:t>
      </w:r>
      <w:r w:rsidRPr="00685860">
        <w:t>diversas</w:t>
      </w:r>
      <w:r w:rsidRPr="00685860">
        <w:rPr>
          <w:spacing w:val="5"/>
        </w:rPr>
        <w:t xml:space="preserve"> </w:t>
      </w:r>
      <w:r w:rsidRPr="00685860">
        <w:t>fuentes de financiamiento</w:t>
      </w:r>
      <w:r w:rsidRPr="00685860">
        <w:rPr>
          <w:spacing w:val="-10"/>
        </w:rPr>
        <w:t xml:space="preserve"> </w:t>
      </w:r>
      <w:r w:rsidRPr="00685860">
        <w:t>a largo plazo y bajo costo.</w:t>
      </w:r>
    </w:p>
    <w:p w:rsidR="00685860" w:rsidRPr="00685860" w:rsidRDefault="00685860" w:rsidP="00AD4FD0">
      <w:pPr>
        <w:pStyle w:val="Texto"/>
        <w:spacing w:line="242" w:lineRule="exact"/>
        <w:ind w:left="1980" w:hanging="540"/>
      </w:pPr>
      <w:r w:rsidRPr="00685860">
        <w:t>•</w:t>
      </w:r>
      <w:r w:rsidRPr="00685860">
        <w:tab/>
        <w:t>Fomentar</w:t>
      </w:r>
      <w:r w:rsidRPr="00685860">
        <w:rPr>
          <w:spacing w:val="5"/>
        </w:rPr>
        <w:t xml:space="preserve"> </w:t>
      </w:r>
      <w:r w:rsidRPr="00685860">
        <w:t>la</w:t>
      </w:r>
      <w:r w:rsidRPr="00685860">
        <w:rPr>
          <w:spacing w:val="5"/>
        </w:rPr>
        <w:t xml:space="preserve"> </w:t>
      </w:r>
      <w:r w:rsidRPr="00685860">
        <w:t>adecuación</w:t>
      </w:r>
      <w:r w:rsidRPr="00685860">
        <w:rPr>
          <w:spacing w:val="5"/>
        </w:rPr>
        <w:t xml:space="preserve"> </w:t>
      </w:r>
      <w:r w:rsidRPr="00685860">
        <w:t>del</w:t>
      </w:r>
      <w:r w:rsidRPr="00685860">
        <w:rPr>
          <w:spacing w:val="5"/>
        </w:rPr>
        <w:t xml:space="preserve"> </w:t>
      </w:r>
      <w:r w:rsidRPr="00685860">
        <w:t>marco</w:t>
      </w:r>
      <w:r w:rsidRPr="00685860">
        <w:rPr>
          <w:spacing w:val="5"/>
        </w:rPr>
        <w:t xml:space="preserve"> </w:t>
      </w:r>
      <w:r w:rsidRPr="00685860">
        <w:t>normativo</w:t>
      </w:r>
      <w:r w:rsidRPr="00685860">
        <w:rPr>
          <w:spacing w:val="5"/>
        </w:rPr>
        <w:t xml:space="preserve"> </w:t>
      </w:r>
      <w:r w:rsidRPr="00685860">
        <w:t>en</w:t>
      </w:r>
      <w:r w:rsidRPr="00685860">
        <w:rPr>
          <w:spacing w:val="5"/>
        </w:rPr>
        <w:t xml:space="preserve"> </w:t>
      </w:r>
      <w:r w:rsidRPr="00685860">
        <w:t>las</w:t>
      </w:r>
      <w:r w:rsidRPr="00685860">
        <w:rPr>
          <w:spacing w:val="5"/>
        </w:rPr>
        <w:t xml:space="preserve"> </w:t>
      </w:r>
      <w:r w:rsidRPr="00685860">
        <w:t>materias</w:t>
      </w:r>
      <w:r w:rsidRPr="00685860">
        <w:rPr>
          <w:spacing w:val="5"/>
        </w:rPr>
        <w:t xml:space="preserve"> </w:t>
      </w:r>
      <w:r w:rsidRPr="00685860">
        <w:t>de</w:t>
      </w:r>
      <w:r w:rsidRPr="00685860">
        <w:rPr>
          <w:spacing w:val="5"/>
        </w:rPr>
        <w:t xml:space="preserve"> </w:t>
      </w:r>
      <w:r w:rsidRPr="00685860">
        <w:t>responsabilidad</w:t>
      </w:r>
      <w:r w:rsidRPr="00685860">
        <w:rPr>
          <w:spacing w:val="5"/>
        </w:rPr>
        <w:t xml:space="preserve"> </w:t>
      </w:r>
      <w:r w:rsidRPr="00685860">
        <w:t>hacendaria</w:t>
      </w:r>
      <w:r w:rsidRPr="00685860">
        <w:rPr>
          <w:spacing w:val="5"/>
        </w:rPr>
        <w:t xml:space="preserve"> </w:t>
      </w:r>
      <w:r w:rsidRPr="00685860">
        <w:t xml:space="preserve">y deuda pública de las entidades </w:t>
      </w:r>
      <w:r w:rsidRPr="00685860">
        <w:rPr>
          <w:spacing w:val="-5"/>
        </w:rPr>
        <w:t>f</w:t>
      </w:r>
      <w:r w:rsidRPr="00685860">
        <w:t xml:space="preserve">ederativas y los municipios, para que </w:t>
      </w:r>
      <w:r w:rsidRPr="00685860">
        <w:rPr>
          <w:spacing w:val="-5"/>
        </w:rPr>
        <w:t>f</w:t>
      </w:r>
      <w:r w:rsidRPr="00685860">
        <w:t>ortalezcan sus haciendas públicas.</w:t>
      </w:r>
    </w:p>
    <w:p w:rsidR="00685860" w:rsidRPr="00685860" w:rsidRDefault="00685860" w:rsidP="00AD4FD0">
      <w:pPr>
        <w:pStyle w:val="Texto"/>
        <w:spacing w:line="242" w:lineRule="exact"/>
        <w:ind w:left="1980" w:hanging="540"/>
      </w:pPr>
      <w:r w:rsidRPr="00685860">
        <w:t>•</w:t>
      </w:r>
      <w:r w:rsidRPr="00685860">
        <w:tab/>
        <w:t>Promover un saneamiento de las finanzas</w:t>
      </w:r>
      <w:r w:rsidRPr="00685860">
        <w:rPr>
          <w:spacing w:val="-10"/>
        </w:rPr>
        <w:t xml:space="preserve"> </w:t>
      </w:r>
      <w:r w:rsidRPr="00685860">
        <w:t>de las entidades paraestatales.</w:t>
      </w:r>
    </w:p>
    <w:p w:rsidR="00685860" w:rsidRPr="00685860" w:rsidRDefault="00685860" w:rsidP="00AD4FD0">
      <w:pPr>
        <w:pStyle w:val="Texto"/>
        <w:spacing w:line="242" w:lineRule="exact"/>
        <w:ind w:left="1980" w:hanging="540"/>
      </w:pPr>
      <w:r w:rsidRPr="00685860">
        <w:t>•</w:t>
      </w:r>
      <w:r w:rsidRPr="00685860">
        <w:tab/>
        <w:t>Desincorporar</w:t>
      </w:r>
      <w:r w:rsidRPr="00685860">
        <w:rPr>
          <w:spacing w:val="5"/>
        </w:rPr>
        <w:t xml:space="preserve"> </w:t>
      </w:r>
      <w:r w:rsidRPr="00685860">
        <w:t>del</w:t>
      </w:r>
      <w:r w:rsidRPr="00685860">
        <w:rPr>
          <w:spacing w:val="5"/>
        </w:rPr>
        <w:t xml:space="preserve"> </w:t>
      </w:r>
      <w:r w:rsidRPr="00685860">
        <w:t>Gobierno</w:t>
      </w:r>
      <w:r w:rsidRPr="00685860">
        <w:rPr>
          <w:spacing w:val="5"/>
        </w:rPr>
        <w:t xml:space="preserve"> </w:t>
      </w:r>
      <w:r w:rsidRPr="00685860">
        <w:t>Federal</w:t>
      </w:r>
      <w:r w:rsidRPr="00685860">
        <w:rPr>
          <w:spacing w:val="5"/>
        </w:rPr>
        <w:t xml:space="preserve"> </w:t>
      </w:r>
      <w:r w:rsidRPr="00685860">
        <w:t>las</w:t>
      </w:r>
      <w:r w:rsidRPr="00685860">
        <w:rPr>
          <w:spacing w:val="5"/>
        </w:rPr>
        <w:t xml:space="preserve"> </w:t>
      </w:r>
      <w:r w:rsidRPr="00685860">
        <w:t>entidades</w:t>
      </w:r>
      <w:r w:rsidRPr="00685860">
        <w:rPr>
          <w:spacing w:val="5"/>
        </w:rPr>
        <w:t xml:space="preserve"> </w:t>
      </w:r>
      <w:r w:rsidRPr="00685860">
        <w:t>paraestatales</w:t>
      </w:r>
      <w:r w:rsidRPr="00685860">
        <w:rPr>
          <w:spacing w:val="5"/>
        </w:rPr>
        <w:t xml:space="preserve"> </w:t>
      </w:r>
      <w:r w:rsidRPr="00685860">
        <w:t>que</w:t>
      </w:r>
      <w:r w:rsidRPr="00685860">
        <w:rPr>
          <w:spacing w:val="5"/>
        </w:rPr>
        <w:t xml:space="preserve"> </w:t>
      </w:r>
      <w:r w:rsidRPr="00685860">
        <w:t>ya</w:t>
      </w:r>
      <w:r w:rsidRPr="00685860">
        <w:rPr>
          <w:spacing w:val="5"/>
        </w:rPr>
        <w:t xml:space="preserve"> </w:t>
      </w:r>
      <w:r w:rsidRPr="00685860">
        <w:t>no</w:t>
      </w:r>
      <w:r w:rsidRPr="00685860">
        <w:rPr>
          <w:spacing w:val="5"/>
        </w:rPr>
        <w:t xml:space="preserve"> </w:t>
      </w:r>
      <w:r w:rsidRPr="00685860">
        <w:t>satisfacen</w:t>
      </w:r>
      <w:r w:rsidRPr="00685860">
        <w:rPr>
          <w:spacing w:val="5"/>
        </w:rPr>
        <w:t xml:space="preserve"> </w:t>
      </w:r>
      <w:r w:rsidRPr="00685860">
        <w:t>el</w:t>
      </w:r>
      <w:r w:rsidRPr="00685860">
        <w:rPr>
          <w:spacing w:val="5"/>
        </w:rPr>
        <w:t xml:space="preserve"> </w:t>
      </w:r>
      <w:r w:rsidRPr="00685860">
        <w:t>objeto para el que fueron creadas o en los casos en que éste puede ser atendido de manera más eficiente</w:t>
      </w:r>
      <w:r w:rsidRPr="00685860">
        <w:rPr>
          <w:spacing w:val="-10"/>
        </w:rPr>
        <w:t xml:space="preserve"> </w:t>
      </w:r>
      <w:r w:rsidRPr="00685860">
        <w:t>por otras instancias.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rPr>
              <w:t>Estrategia 4.1.2.</w:t>
            </w:r>
            <w:r w:rsidRPr="00DB1649">
              <w:rPr>
                <w:b/>
              </w:rPr>
              <w:tab/>
              <w:t>Fortalecer los ingresos del sector público.</w:t>
            </w:r>
          </w:p>
        </w:tc>
      </w:tr>
    </w:tbl>
    <w:p w:rsidR="00685860" w:rsidRPr="007970C3" w:rsidRDefault="00685860" w:rsidP="00AD4FD0">
      <w:pPr>
        <w:pStyle w:val="Texto"/>
        <w:spacing w:line="242" w:lineRule="exact"/>
        <w:ind w:left="2448" w:hanging="1728"/>
        <w:rPr>
          <w:b/>
        </w:rPr>
      </w:pPr>
      <w:r w:rsidRPr="007970C3">
        <w:rPr>
          <w:b/>
        </w:rPr>
        <w:t>Líneas de acción</w:t>
      </w:r>
    </w:p>
    <w:p w:rsidR="00685860" w:rsidRPr="00685860" w:rsidRDefault="00685860" w:rsidP="00AD4FD0">
      <w:pPr>
        <w:pStyle w:val="Texto"/>
        <w:spacing w:line="242" w:lineRule="exact"/>
        <w:ind w:left="1980" w:hanging="540"/>
      </w:pPr>
      <w:r w:rsidRPr="00685860">
        <w:t>•</w:t>
      </w:r>
      <w:r w:rsidRPr="00685860">
        <w:tab/>
        <w:t>Incrementar</w:t>
      </w:r>
      <w:r w:rsidRPr="00685860">
        <w:rPr>
          <w:spacing w:val="10"/>
        </w:rPr>
        <w:t xml:space="preserve"> </w:t>
      </w:r>
      <w:r w:rsidRPr="00685860">
        <w:t>la</w:t>
      </w:r>
      <w:r w:rsidRPr="00685860">
        <w:rPr>
          <w:spacing w:val="10"/>
        </w:rPr>
        <w:t xml:space="preserve"> </w:t>
      </w:r>
      <w:r w:rsidRPr="00685860">
        <w:t>capacidad</w:t>
      </w:r>
      <w:r w:rsidRPr="00685860">
        <w:rPr>
          <w:spacing w:val="10"/>
        </w:rPr>
        <w:t xml:space="preserve"> </w:t>
      </w:r>
      <w:r w:rsidRPr="00685860">
        <w:t>financiera del</w:t>
      </w:r>
      <w:r w:rsidRPr="00685860">
        <w:rPr>
          <w:spacing w:val="10"/>
        </w:rPr>
        <w:t xml:space="preserve"> </w:t>
      </w:r>
      <w:r w:rsidRPr="00685860">
        <w:t>Estado</w:t>
      </w:r>
      <w:r w:rsidRPr="00685860">
        <w:rPr>
          <w:spacing w:val="10"/>
        </w:rPr>
        <w:t xml:space="preserve"> </w:t>
      </w:r>
      <w:r w:rsidRPr="00685860">
        <w:t>Mexicano</w:t>
      </w:r>
      <w:r w:rsidRPr="00685860">
        <w:rPr>
          <w:spacing w:val="10"/>
        </w:rPr>
        <w:t xml:space="preserve"> </w:t>
      </w:r>
      <w:r w:rsidRPr="00685860">
        <w:t>con</w:t>
      </w:r>
      <w:r w:rsidRPr="00685860">
        <w:rPr>
          <w:spacing w:val="10"/>
        </w:rPr>
        <w:t xml:space="preserve"> </w:t>
      </w:r>
      <w:r w:rsidRPr="00685860">
        <w:t>ingresos</w:t>
      </w:r>
      <w:r w:rsidRPr="00685860">
        <w:rPr>
          <w:spacing w:val="10"/>
        </w:rPr>
        <w:t xml:space="preserve"> </w:t>
      </w:r>
      <w:r w:rsidRPr="00685860">
        <w:t>estables</w:t>
      </w:r>
      <w:r w:rsidRPr="00685860">
        <w:rPr>
          <w:spacing w:val="10"/>
        </w:rPr>
        <w:t xml:space="preserve"> </w:t>
      </w:r>
      <w:r w:rsidRPr="00685860">
        <w:t>y</w:t>
      </w:r>
      <w:r w:rsidRPr="00685860">
        <w:rPr>
          <w:spacing w:val="10"/>
        </w:rPr>
        <w:t xml:space="preserve"> </w:t>
      </w:r>
      <w:r w:rsidRPr="00685860">
        <w:t>de</w:t>
      </w:r>
      <w:r w:rsidRPr="00685860">
        <w:rPr>
          <w:spacing w:val="10"/>
        </w:rPr>
        <w:t xml:space="preserve"> </w:t>
      </w:r>
      <w:r w:rsidRPr="00685860">
        <w:t>carácter permanente.</w:t>
      </w:r>
    </w:p>
    <w:p w:rsidR="00685860" w:rsidRPr="00685860" w:rsidRDefault="00685860" w:rsidP="00AD4FD0">
      <w:pPr>
        <w:pStyle w:val="Texto"/>
        <w:spacing w:line="242" w:lineRule="exact"/>
        <w:ind w:left="1980" w:hanging="540"/>
      </w:pPr>
      <w:r w:rsidRPr="00685860">
        <w:t>•</w:t>
      </w:r>
      <w:r w:rsidRPr="00685860">
        <w:tab/>
        <w:t>Hacer más equitativa la estructura impositiva para mejorar la distribución de la carga fiscal.</w:t>
      </w:r>
    </w:p>
    <w:p w:rsidR="00685860" w:rsidRPr="00685860" w:rsidRDefault="00685860" w:rsidP="00AD4FD0">
      <w:pPr>
        <w:pStyle w:val="Texto"/>
        <w:spacing w:line="242" w:lineRule="exact"/>
        <w:ind w:left="1980" w:hanging="540"/>
      </w:pPr>
      <w:r w:rsidRPr="00685860">
        <w:t>•</w:t>
      </w:r>
      <w:r w:rsidRPr="00685860">
        <w:tab/>
        <w:t>Adecuar</w:t>
      </w:r>
      <w:r w:rsidRPr="00685860">
        <w:rPr>
          <w:spacing w:val="5"/>
        </w:rPr>
        <w:t xml:space="preserve"> </w:t>
      </w:r>
      <w:r w:rsidRPr="00685860">
        <w:t>el</w:t>
      </w:r>
      <w:r w:rsidRPr="00685860">
        <w:rPr>
          <w:spacing w:val="5"/>
        </w:rPr>
        <w:t xml:space="preserve"> </w:t>
      </w:r>
      <w:r w:rsidRPr="00685860">
        <w:t>marco</w:t>
      </w:r>
      <w:r w:rsidRPr="00685860">
        <w:rPr>
          <w:spacing w:val="5"/>
        </w:rPr>
        <w:t xml:space="preserve"> </w:t>
      </w:r>
      <w:r w:rsidRPr="00685860">
        <w:t>legal</w:t>
      </w:r>
      <w:r w:rsidRPr="00685860">
        <w:rPr>
          <w:spacing w:val="5"/>
        </w:rPr>
        <w:t xml:space="preserve"> </w:t>
      </w:r>
      <w:r w:rsidRPr="00685860">
        <w:t>en</w:t>
      </w:r>
      <w:r w:rsidRPr="00685860">
        <w:rPr>
          <w:spacing w:val="5"/>
        </w:rPr>
        <w:t xml:space="preserve"> </w:t>
      </w:r>
      <w:r w:rsidRPr="00685860">
        <w:t>materia</w:t>
      </w:r>
      <w:r w:rsidRPr="00685860">
        <w:rPr>
          <w:spacing w:val="5"/>
        </w:rPr>
        <w:t xml:space="preserve"> </w:t>
      </w:r>
      <w:r w:rsidRPr="00685860">
        <w:t>fiscal</w:t>
      </w:r>
      <w:r w:rsidRPr="00685860">
        <w:rPr>
          <w:spacing w:val="-5"/>
        </w:rPr>
        <w:t xml:space="preserve"> </w:t>
      </w:r>
      <w:r w:rsidRPr="00685860">
        <w:t>de</w:t>
      </w:r>
      <w:r w:rsidRPr="00685860">
        <w:rPr>
          <w:spacing w:val="5"/>
        </w:rPr>
        <w:t xml:space="preserve"> </w:t>
      </w:r>
      <w:r w:rsidRPr="00685860">
        <w:t>manera</w:t>
      </w:r>
      <w:r w:rsidRPr="00685860">
        <w:rPr>
          <w:spacing w:val="5"/>
        </w:rPr>
        <w:t xml:space="preserve"> </w:t>
      </w:r>
      <w:r w:rsidRPr="00685860">
        <w:t>eficiente</w:t>
      </w:r>
      <w:r w:rsidRPr="00685860">
        <w:rPr>
          <w:spacing w:val="-5"/>
        </w:rPr>
        <w:t xml:space="preserve"> </w:t>
      </w:r>
      <w:r w:rsidRPr="00685860">
        <w:t>y</w:t>
      </w:r>
      <w:r w:rsidRPr="00685860">
        <w:rPr>
          <w:spacing w:val="5"/>
        </w:rPr>
        <w:t xml:space="preserve"> </w:t>
      </w:r>
      <w:r w:rsidRPr="00685860">
        <w:t>equitativa</w:t>
      </w:r>
      <w:r w:rsidRPr="00685860">
        <w:rPr>
          <w:spacing w:val="5"/>
        </w:rPr>
        <w:t xml:space="preserve"> </w:t>
      </w:r>
      <w:r w:rsidRPr="00685860">
        <w:t>para</w:t>
      </w:r>
      <w:r w:rsidRPr="00685860">
        <w:rPr>
          <w:spacing w:val="5"/>
        </w:rPr>
        <w:t xml:space="preserve"> </w:t>
      </w:r>
      <w:r w:rsidRPr="00685860">
        <w:t>que</w:t>
      </w:r>
      <w:r w:rsidRPr="00685860">
        <w:rPr>
          <w:spacing w:val="5"/>
        </w:rPr>
        <w:t xml:space="preserve"> </w:t>
      </w:r>
      <w:r w:rsidRPr="00685860">
        <w:t>sirva</w:t>
      </w:r>
      <w:r w:rsidRPr="00685860">
        <w:rPr>
          <w:spacing w:val="5"/>
        </w:rPr>
        <w:t xml:space="preserve"> </w:t>
      </w:r>
      <w:r w:rsidRPr="00685860">
        <w:t>como palanca del desarrollo.</w:t>
      </w:r>
    </w:p>
    <w:p w:rsidR="00685860" w:rsidRPr="00685860" w:rsidRDefault="00685860" w:rsidP="00AD4FD0">
      <w:pPr>
        <w:pStyle w:val="Texto"/>
        <w:spacing w:line="242" w:lineRule="exact"/>
        <w:ind w:left="1980" w:hanging="540"/>
      </w:pPr>
      <w:r w:rsidRPr="00685860">
        <w:t>•</w:t>
      </w:r>
      <w:r w:rsidRPr="00685860">
        <w:tab/>
        <w:t>Revisar</w:t>
      </w:r>
      <w:r w:rsidRPr="00685860">
        <w:rPr>
          <w:spacing w:val="20"/>
        </w:rPr>
        <w:t xml:space="preserve"> </w:t>
      </w:r>
      <w:r w:rsidRPr="00685860">
        <w:t>el</w:t>
      </w:r>
      <w:r w:rsidRPr="00685860">
        <w:rPr>
          <w:spacing w:val="20"/>
        </w:rPr>
        <w:t xml:space="preserve"> </w:t>
      </w:r>
      <w:r w:rsidRPr="00685860">
        <w:t>marco</w:t>
      </w:r>
      <w:r w:rsidRPr="00685860">
        <w:rPr>
          <w:spacing w:val="20"/>
        </w:rPr>
        <w:t xml:space="preserve"> </w:t>
      </w:r>
      <w:r w:rsidRPr="00685860">
        <w:t>del</w:t>
      </w:r>
      <w:r w:rsidRPr="00685860">
        <w:rPr>
          <w:spacing w:val="20"/>
        </w:rPr>
        <w:t xml:space="preserve"> </w:t>
      </w:r>
      <w:r w:rsidRPr="00685860">
        <w:rPr>
          <w:spacing w:val="-5"/>
        </w:rPr>
        <w:t>f</w:t>
      </w:r>
      <w:r w:rsidRPr="00685860">
        <w:t>ederalismo</w:t>
      </w:r>
      <w:r w:rsidRPr="00685860">
        <w:rPr>
          <w:spacing w:val="20"/>
        </w:rPr>
        <w:t xml:space="preserve"> </w:t>
      </w:r>
      <w:r w:rsidRPr="00685860">
        <w:t>fiscal</w:t>
      </w:r>
      <w:r w:rsidRPr="00685860">
        <w:rPr>
          <w:spacing w:val="5"/>
        </w:rPr>
        <w:t xml:space="preserve"> </w:t>
      </w:r>
      <w:r w:rsidRPr="00685860">
        <w:t>para</w:t>
      </w:r>
      <w:r w:rsidRPr="00685860">
        <w:rPr>
          <w:spacing w:val="20"/>
        </w:rPr>
        <w:t xml:space="preserve"> </w:t>
      </w:r>
      <w:r w:rsidRPr="00685860">
        <w:rPr>
          <w:spacing w:val="-5"/>
        </w:rPr>
        <w:t>f</w:t>
      </w:r>
      <w:r w:rsidRPr="00685860">
        <w:t>ortalecer</w:t>
      </w:r>
      <w:r w:rsidRPr="00685860">
        <w:rPr>
          <w:spacing w:val="20"/>
        </w:rPr>
        <w:t xml:space="preserve"> </w:t>
      </w:r>
      <w:r w:rsidRPr="00685860">
        <w:t>las</w:t>
      </w:r>
      <w:r w:rsidRPr="00685860">
        <w:rPr>
          <w:spacing w:val="20"/>
        </w:rPr>
        <w:t xml:space="preserve"> </w:t>
      </w:r>
      <w:r w:rsidRPr="00685860">
        <w:t>finanzas</w:t>
      </w:r>
      <w:r w:rsidRPr="00685860">
        <w:rPr>
          <w:spacing w:val="5"/>
        </w:rPr>
        <w:t xml:space="preserve"> </w:t>
      </w:r>
      <w:r w:rsidRPr="00685860">
        <w:t>públicas</w:t>
      </w:r>
      <w:r w:rsidRPr="00685860">
        <w:rPr>
          <w:spacing w:val="20"/>
        </w:rPr>
        <w:t xml:space="preserve"> </w:t>
      </w:r>
      <w:r w:rsidRPr="00685860">
        <w:t>de</w:t>
      </w:r>
      <w:r w:rsidRPr="00685860">
        <w:rPr>
          <w:spacing w:val="20"/>
        </w:rPr>
        <w:t xml:space="preserve"> </w:t>
      </w:r>
      <w:r w:rsidRPr="00685860">
        <w:t>las</w:t>
      </w:r>
      <w:r w:rsidRPr="00685860">
        <w:rPr>
          <w:spacing w:val="20"/>
        </w:rPr>
        <w:t xml:space="preserve"> </w:t>
      </w:r>
      <w:r w:rsidRPr="00685860">
        <w:t xml:space="preserve">entidades </w:t>
      </w:r>
      <w:r w:rsidRPr="00685860">
        <w:rPr>
          <w:spacing w:val="-5"/>
        </w:rPr>
        <w:t>f</w:t>
      </w:r>
      <w:r w:rsidRPr="00685860">
        <w:t>ederativas y municipios.</w:t>
      </w:r>
    </w:p>
    <w:p w:rsidR="00685860" w:rsidRPr="00685860" w:rsidRDefault="00685860" w:rsidP="00AD4FD0">
      <w:pPr>
        <w:pStyle w:val="Texto"/>
        <w:spacing w:line="242" w:lineRule="exact"/>
        <w:ind w:left="1980" w:hanging="540"/>
      </w:pPr>
      <w:r w:rsidRPr="00685860">
        <w:t>•</w:t>
      </w:r>
      <w:r w:rsidRPr="00685860">
        <w:tab/>
        <w:t>Promover</w:t>
      </w:r>
      <w:r w:rsidRPr="00685860">
        <w:rPr>
          <w:i/>
        </w:rPr>
        <w:t xml:space="preserve"> </w:t>
      </w:r>
      <w:r w:rsidRPr="00685860">
        <w:t>una</w:t>
      </w:r>
      <w:r w:rsidRPr="00685860">
        <w:rPr>
          <w:i/>
        </w:rPr>
        <w:t xml:space="preserve"> </w:t>
      </w:r>
      <w:r w:rsidRPr="00685860">
        <w:t>nueva</w:t>
      </w:r>
      <w:r w:rsidRPr="00685860">
        <w:rPr>
          <w:i/>
        </w:rPr>
        <w:t xml:space="preserve"> </w:t>
      </w:r>
      <w:r w:rsidRPr="00685860">
        <w:t>cultura</w:t>
      </w:r>
      <w:r w:rsidRPr="00685860">
        <w:rPr>
          <w:i/>
        </w:rPr>
        <w:t xml:space="preserve"> </w:t>
      </w:r>
      <w:r w:rsidRPr="00685860">
        <w:t>contributiva</w:t>
      </w:r>
      <w:r w:rsidRPr="00685860">
        <w:rPr>
          <w:i/>
        </w:rPr>
        <w:t xml:space="preserve"> </w:t>
      </w:r>
      <w:r w:rsidRPr="00685860">
        <w:t>respecto</w:t>
      </w:r>
      <w:r w:rsidRPr="00685860">
        <w:rPr>
          <w:i/>
        </w:rPr>
        <w:t xml:space="preserve"> </w:t>
      </w:r>
      <w:r w:rsidRPr="00685860">
        <w:t>de</w:t>
      </w:r>
      <w:r w:rsidRPr="00685860">
        <w:rPr>
          <w:i/>
        </w:rPr>
        <w:t xml:space="preserve"> </w:t>
      </w:r>
      <w:r w:rsidRPr="00685860">
        <w:t>los</w:t>
      </w:r>
      <w:r w:rsidRPr="00685860">
        <w:rPr>
          <w:i/>
        </w:rPr>
        <w:t xml:space="preserve"> </w:t>
      </w:r>
      <w:r w:rsidRPr="00685860">
        <w:t>derechos</w:t>
      </w:r>
      <w:r w:rsidRPr="00685860">
        <w:rPr>
          <w:i/>
        </w:rPr>
        <w:t xml:space="preserve"> </w:t>
      </w:r>
      <w:r w:rsidRPr="00685860">
        <w:t>y</w:t>
      </w:r>
      <w:r w:rsidRPr="00685860">
        <w:rPr>
          <w:i/>
        </w:rPr>
        <w:t xml:space="preserve"> </w:t>
      </w:r>
      <w:r w:rsidRPr="00685860">
        <w:t>garantías</w:t>
      </w:r>
      <w:r w:rsidRPr="00685860">
        <w:rPr>
          <w:i/>
        </w:rPr>
        <w:t xml:space="preserve"> </w:t>
      </w:r>
      <w:r w:rsidRPr="00685860">
        <w:t>de</w:t>
      </w:r>
      <w:r w:rsidRPr="00685860">
        <w:rPr>
          <w:i/>
        </w:rPr>
        <w:t xml:space="preserve"> </w:t>
      </w:r>
      <w:r w:rsidRPr="00685860">
        <w:t>los contribuyentes.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rPr>
              <w:t xml:space="preserve">Estrategia 4.1.3. </w:t>
            </w:r>
            <w:r w:rsidRPr="00DB1649">
              <w:rPr>
                <w:b/>
              </w:rPr>
              <w:tab/>
              <w:t>Promover</w:t>
            </w:r>
            <w:r w:rsidRPr="00DB1649">
              <w:rPr>
                <w:b/>
                <w:i/>
              </w:rPr>
              <w:t xml:space="preserve"> </w:t>
            </w:r>
            <w:r w:rsidRPr="00DB1649">
              <w:rPr>
                <w:b/>
              </w:rPr>
              <w:t>un</w:t>
            </w:r>
            <w:r w:rsidRPr="00DB1649">
              <w:rPr>
                <w:b/>
                <w:i/>
              </w:rPr>
              <w:t xml:space="preserve"> </w:t>
            </w:r>
            <w:r w:rsidRPr="00DB1649">
              <w:rPr>
                <w:b/>
              </w:rPr>
              <w:t>ejercicio</w:t>
            </w:r>
            <w:r w:rsidRPr="00DB1649">
              <w:rPr>
                <w:b/>
                <w:i/>
              </w:rPr>
              <w:t xml:space="preserve"> </w:t>
            </w:r>
            <w:r w:rsidRPr="00DB1649">
              <w:rPr>
                <w:b/>
              </w:rPr>
              <w:t>eficiente</w:t>
            </w:r>
            <w:r w:rsidRPr="00DB1649">
              <w:rPr>
                <w:b/>
                <w:spacing w:val="35"/>
              </w:rPr>
              <w:t xml:space="preserve"> </w:t>
            </w:r>
            <w:r w:rsidRPr="00DB1649">
              <w:rPr>
                <w:b/>
              </w:rPr>
              <w:t>de</w:t>
            </w:r>
            <w:r w:rsidRPr="00DB1649">
              <w:rPr>
                <w:b/>
                <w:i/>
              </w:rPr>
              <w:t xml:space="preserve"> </w:t>
            </w:r>
            <w:r w:rsidRPr="00DB1649">
              <w:rPr>
                <w:b/>
              </w:rPr>
              <w:t>los</w:t>
            </w:r>
            <w:r w:rsidRPr="00DB1649">
              <w:rPr>
                <w:b/>
                <w:i/>
              </w:rPr>
              <w:t xml:space="preserve"> </w:t>
            </w:r>
            <w:r w:rsidRPr="00DB1649">
              <w:rPr>
                <w:b/>
              </w:rPr>
              <w:t>recursos</w:t>
            </w:r>
            <w:r w:rsidRPr="00DB1649">
              <w:rPr>
                <w:b/>
                <w:i/>
              </w:rPr>
              <w:t xml:space="preserve"> </w:t>
            </w:r>
            <w:r w:rsidRPr="00DB1649">
              <w:rPr>
                <w:b/>
              </w:rPr>
              <w:t xml:space="preserve">presupuestarios disponibles, que permita generar ahorros para </w:t>
            </w:r>
            <w:r w:rsidRPr="00DB1649">
              <w:rPr>
                <w:b/>
                <w:spacing w:val="-5"/>
              </w:rPr>
              <w:t>f</w:t>
            </w:r>
            <w:r w:rsidRPr="00DB1649">
              <w:rPr>
                <w:b/>
              </w:rPr>
              <w:t>ortalecer los programas prioritarios de las dependencias y entidades.</w:t>
            </w:r>
          </w:p>
        </w:tc>
      </w:tr>
    </w:tbl>
    <w:p w:rsidR="00685860" w:rsidRPr="00685860" w:rsidRDefault="00685860" w:rsidP="00AD4FD0">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2" w:lineRule="exact"/>
        <w:ind w:left="1980" w:hanging="540"/>
      </w:pPr>
      <w:r w:rsidRPr="00685860">
        <w:t>•</w:t>
      </w:r>
      <w:r w:rsidRPr="00685860">
        <w:tab/>
        <w:t>Consolidar un Sistema de Evaluación del Desempeño y Presupuesto basado en Resultados.</w:t>
      </w:r>
    </w:p>
    <w:p w:rsidR="00685860" w:rsidRPr="00685860" w:rsidRDefault="00685860" w:rsidP="00AD4FD0">
      <w:pPr>
        <w:pStyle w:val="Texto"/>
        <w:spacing w:line="242" w:lineRule="exact"/>
        <w:ind w:left="1980" w:hanging="540"/>
      </w:pPr>
      <w:r w:rsidRPr="00685860">
        <w:t>•</w:t>
      </w:r>
      <w:r w:rsidRPr="00685860">
        <w:tab/>
        <w:t>Modernizar el sistema de contabilidad gubernamental.</w:t>
      </w:r>
    </w:p>
    <w:p w:rsidR="00685860" w:rsidRPr="00685860" w:rsidRDefault="00685860" w:rsidP="00AD4FD0">
      <w:pPr>
        <w:pStyle w:val="Texto"/>
        <w:spacing w:line="242" w:lineRule="exact"/>
        <w:ind w:left="1980" w:hanging="540"/>
      </w:pPr>
      <w:r w:rsidRPr="00685860">
        <w:t>•</w:t>
      </w:r>
      <w:r w:rsidRPr="00685860">
        <w:tab/>
        <w:t>Moderar</w:t>
      </w:r>
      <w:r w:rsidRPr="00685860">
        <w:rPr>
          <w:spacing w:val="5"/>
        </w:rPr>
        <w:t xml:space="preserve"> </w:t>
      </w:r>
      <w:r w:rsidRPr="00685860">
        <w:t>el</w:t>
      </w:r>
      <w:r w:rsidRPr="00685860">
        <w:rPr>
          <w:spacing w:val="5"/>
        </w:rPr>
        <w:t xml:space="preserve"> </w:t>
      </w:r>
      <w:r w:rsidRPr="00685860">
        <w:t>gasto</w:t>
      </w:r>
      <w:r w:rsidRPr="00685860">
        <w:rPr>
          <w:spacing w:val="5"/>
        </w:rPr>
        <w:t xml:space="preserve"> </w:t>
      </w:r>
      <w:r w:rsidRPr="00685860">
        <w:t>en</w:t>
      </w:r>
      <w:r w:rsidRPr="00685860">
        <w:rPr>
          <w:spacing w:val="5"/>
        </w:rPr>
        <w:t xml:space="preserve"> </w:t>
      </w:r>
      <w:r w:rsidRPr="00685860">
        <w:t>servicios</w:t>
      </w:r>
      <w:r w:rsidRPr="00685860">
        <w:rPr>
          <w:spacing w:val="5"/>
        </w:rPr>
        <w:t xml:space="preserve"> </w:t>
      </w:r>
      <w:r w:rsidRPr="00685860">
        <w:t>personales</w:t>
      </w:r>
      <w:r w:rsidRPr="00685860">
        <w:rPr>
          <w:spacing w:val="5"/>
        </w:rPr>
        <w:t xml:space="preserve"> </w:t>
      </w:r>
      <w:r w:rsidRPr="00685860">
        <w:t>al</w:t>
      </w:r>
      <w:r w:rsidRPr="00685860">
        <w:rPr>
          <w:spacing w:val="5"/>
        </w:rPr>
        <w:t xml:space="preserve"> </w:t>
      </w:r>
      <w:r w:rsidRPr="00685860">
        <w:t>tiempo</w:t>
      </w:r>
      <w:r w:rsidRPr="00685860">
        <w:rPr>
          <w:spacing w:val="5"/>
        </w:rPr>
        <w:t xml:space="preserve"> </w:t>
      </w:r>
      <w:r w:rsidRPr="00685860">
        <w:t>que</w:t>
      </w:r>
      <w:r w:rsidRPr="00685860">
        <w:rPr>
          <w:spacing w:val="5"/>
        </w:rPr>
        <w:t xml:space="preserve"> </w:t>
      </w:r>
      <w:r w:rsidRPr="00685860">
        <w:t>se</w:t>
      </w:r>
      <w:r w:rsidRPr="00685860">
        <w:rPr>
          <w:spacing w:val="5"/>
        </w:rPr>
        <w:t xml:space="preserve"> </w:t>
      </w:r>
      <w:r w:rsidRPr="00685860">
        <w:rPr>
          <w:spacing w:val="-5"/>
        </w:rPr>
        <w:t>f</w:t>
      </w:r>
      <w:r w:rsidRPr="00685860">
        <w:t>omente</w:t>
      </w:r>
      <w:r w:rsidRPr="00685860">
        <w:rPr>
          <w:spacing w:val="5"/>
        </w:rPr>
        <w:t xml:space="preserve"> </w:t>
      </w:r>
      <w:r w:rsidRPr="00685860">
        <w:t>el</w:t>
      </w:r>
      <w:r w:rsidRPr="00685860">
        <w:rPr>
          <w:spacing w:val="5"/>
        </w:rPr>
        <w:t xml:space="preserve"> </w:t>
      </w:r>
      <w:r w:rsidRPr="00685860">
        <w:t>buen</w:t>
      </w:r>
      <w:r w:rsidRPr="00685860">
        <w:rPr>
          <w:spacing w:val="5"/>
        </w:rPr>
        <w:t xml:space="preserve"> </w:t>
      </w:r>
      <w:r w:rsidRPr="00685860">
        <w:t>desempeño</w:t>
      </w:r>
      <w:r w:rsidRPr="00685860">
        <w:rPr>
          <w:spacing w:val="5"/>
        </w:rPr>
        <w:t xml:space="preserve"> </w:t>
      </w:r>
      <w:r w:rsidRPr="00685860">
        <w:t>de</w:t>
      </w:r>
      <w:r w:rsidRPr="00685860">
        <w:rPr>
          <w:spacing w:val="5"/>
        </w:rPr>
        <w:t xml:space="preserve"> </w:t>
      </w:r>
      <w:r w:rsidRPr="00685860">
        <w:t>los empleados gubernamentales.</w:t>
      </w:r>
    </w:p>
    <w:p w:rsidR="00685860" w:rsidRPr="00685860" w:rsidRDefault="00685860" w:rsidP="00AD4FD0">
      <w:pPr>
        <w:pStyle w:val="Texto"/>
        <w:spacing w:line="242" w:lineRule="exact"/>
        <w:ind w:left="1980" w:hanging="540"/>
      </w:pPr>
      <w:r w:rsidRPr="00685860">
        <w:t>•</w:t>
      </w:r>
      <w:r w:rsidRPr="00685860">
        <w:tab/>
        <w:t>Procurar la contención de erogaciones correspondientes a gastos de operación.</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color w:val="000000"/>
                <w:szCs w:val="18"/>
              </w:rPr>
              <w:t>Objetivo 4.2.</w:t>
            </w:r>
            <w:r w:rsidRPr="00DB1649">
              <w:rPr>
                <w:b/>
                <w:color w:val="000000"/>
                <w:szCs w:val="18"/>
              </w:rPr>
              <w:tab/>
              <w:t>Democratizar</w:t>
            </w:r>
            <w:r w:rsidRPr="00DB1649">
              <w:rPr>
                <w:b/>
                <w:color w:val="000000"/>
                <w:spacing w:val="-20"/>
                <w:szCs w:val="18"/>
              </w:rPr>
              <w:t xml:space="preserve"> </w:t>
            </w:r>
            <w:r w:rsidRPr="00DB1649">
              <w:rPr>
                <w:b/>
                <w:color w:val="000000"/>
                <w:szCs w:val="18"/>
              </w:rPr>
              <w:t>el</w:t>
            </w:r>
            <w:r w:rsidRPr="00DB1649">
              <w:rPr>
                <w:b/>
                <w:color w:val="000000"/>
                <w:spacing w:val="-20"/>
                <w:szCs w:val="18"/>
              </w:rPr>
              <w:t xml:space="preserve"> </w:t>
            </w:r>
            <w:r w:rsidRPr="00DB1649">
              <w:rPr>
                <w:b/>
                <w:color w:val="000000"/>
                <w:szCs w:val="18"/>
              </w:rPr>
              <w:t>acceso</w:t>
            </w:r>
            <w:r w:rsidRPr="00DB1649">
              <w:rPr>
                <w:b/>
                <w:color w:val="000000"/>
                <w:spacing w:val="-20"/>
                <w:szCs w:val="18"/>
              </w:rPr>
              <w:t xml:space="preserve"> </w:t>
            </w:r>
            <w:r w:rsidRPr="00DB1649">
              <w:rPr>
                <w:b/>
                <w:color w:val="000000"/>
                <w:szCs w:val="18"/>
              </w:rPr>
              <w:t>al</w:t>
            </w:r>
            <w:r w:rsidRPr="00DB1649">
              <w:rPr>
                <w:b/>
                <w:color w:val="000000"/>
                <w:spacing w:val="-20"/>
                <w:szCs w:val="18"/>
              </w:rPr>
              <w:t xml:space="preserve"> </w:t>
            </w:r>
            <w:r w:rsidRPr="00DB1649">
              <w:rPr>
                <w:b/>
                <w:color w:val="000000"/>
                <w:szCs w:val="18"/>
              </w:rPr>
              <w:t>financiamiento</w:t>
            </w:r>
            <w:r w:rsidRPr="00DB1649">
              <w:rPr>
                <w:b/>
                <w:color w:val="000000"/>
                <w:spacing w:val="-15"/>
                <w:szCs w:val="18"/>
              </w:rPr>
              <w:t xml:space="preserve"> </w:t>
            </w:r>
            <w:r w:rsidRPr="00DB1649">
              <w:rPr>
                <w:b/>
                <w:color w:val="000000"/>
                <w:szCs w:val="18"/>
              </w:rPr>
              <w:t>de</w:t>
            </w:r>
            <w:r w:rsidRPr="00DB1649">
              <w:rPr>
                <w:b/>
                <w:color w:val="000000"/>
                <w:spacing w:val="-20"/>
                <w:szCs w:val="18"/>
              </w:rPr>
              <w:t xml:space="preserve"> </w:t>
            </w:r>
            <w:r w:rsidRPr="00DB1649">
              <w:rPr>
                <w:b/>
                <w:color w:val="000000"/>
                <w:szCs w:val="18"/>
              </w:rPr>
              <w:t>proyectos</w:t>
            </w:r>
            <w:r w:rsidRPr="00DB1649">
              <w:rPr>
                <w:b/>
                <w:color w:val="000000"/>
                <w:spacing w:val="-20"/>
                <w:szCs w:val="18"/>
              </w:rPr>
              <w:t xml:space="preserve"> </w:t>
            </w:r>
            <w:r w:rsidRPr="00DB1649">
              <w:rPr>
                <w:b/>
                <w:color w:val="000000"/>
                <w:szCs w:val="18"/>
              </w:rPr>
              <w:t>con</w:t>
            </w:r>
            <w:r w:rsidRPr="00DB1649">
              <w:rPr>
                <w:b/>
                <w:color w:val="000000"/>
                <w:spacing w:val="-20"/>
                <w:szCs w:val="18"/>
              </w:rPr>
              <w:t xml:space="preserve"> </w:t>
            </w:r>
            <w:r w:rsidRPr="00DB1649">
              <w:rPr>
                <w:b/>
                <w:color w:val="000000"/>
                <w:szCs w:val="18"/>
              </w:rPr>
              <w:t>potencial de crecimiento.</w:t>
            </w:r>
          </w:p>
        </w:tc>
      </w:tr>
    </w:tbl>
    <w:p w:rsidR="00685860" w:rsidRPr="007970C3" w:rsidRDefault="00685860" w:rsidP="00AD4FD0">
      <w:pPr>
        <w:pStyle w:val="Texto"/>
        <w:spacing w:line="242" w:lineRule="exact"/>
        <w:ind w:left="2448" w:hanging="1728"/>
        <w:rPr>
          <w:b/>
        </w:rPr>
      </w:pPr>
      <w:r w:rsidRPr="007970C3">
        <w:rPr>
          <w:b/>
        </w:rPr>
        <w:t>Estrategia 4.2.1.</w:t>
      </w:r>
      <w:r w:rsidRPr="007970C3">
        <w:rPr>
          <w:b/>
        </w:rPr>
        <w:tab/>
        <w:t>Promover</w:t>
      </w:r>
      <w:r w:rsidRPr="007970C3">
        <w:rPr>
          <w:b/>
          <w:spacing w:val="15"/>
        </w:rPr>
        <w:t xml:space="preserve"> </w:t>
      </w:r>
      <w:r w:rsidRPr="007970C3">
        <w:rPr>
          <w:b/>
        </w:rPr>
        <w:t>el</w:t>
      </w:r>
      <w:r w:rsidRPr="007970C3">
        <w:rPr>
          <w:b/>
          <w:spacing w:val="15"/>
        </w:rPr>
        <w:t xml:space="preserve"> </w:t>
      </w:r>
      <w:r w:rsidRPr="007970C3">
        <w:rPr>
          <w:b/>
        </w:rPr>
        <w:t>financiamiento a</w:t>
      </w:r>
      <w:r w:rsidRPr="007970C3">
        <w:rPr>
          <w:b/>
          <w:spacing w:val="15"/>
        </w:rPr>
        <w:t xml:space="preserve"> </w:t>
      </w:r>
      <w:r w:rsidRPr="007970C3">
        <w:rPr>
          <w:b/>
        </w:rPr>
        <w:t>tr</w:t>
      </w:r>
      <w:r w:rsidRPr="007970C3">
        <w:rPr>
          <w:b/>
          <w:spacing w:val="-5"/>
        </w:rPr>
        <w:t>a</w:t>
      </w:r>
      <w:r w:rsidRPr="007970C3">
        <w:rPr>
          <w:b/>
        </w:rPr>
        <w:t>vés</w:t>
      </w:r>
      <w:r w:rsidRPr="007970C3">
        <w:rPr>
          <w:b/>
          <w:spacing w:val="15"/>
        </w:rPr>
        <w:t xml:space="preserve"> </w:t>
      </w:r>
      <w:r w:rsidRPr="007970C3">
        <w:rPr>
          <w:b/>
        </w:rPr>
        <w:t>de</w:t>
      </w:r>
      <w:r w:rsidRPr="007970C3">
        <w:rPr>
          <w:b/>
          <w:spacing w:val="15"/>
        </w:rPr>
        <w:t xml:space="preserve"> </w:t>
      </w:r>
      <w:r w:rsidRPr="007970C3">
        <w:rPr>
          <w:b/>
        </w:rPr>
        <w:t>instituciones</w:t>
      </w:r>
      <w:r w:rsidRPr="007970C3">
        <w:rPr>
          <w:b/>
          <w:spacing w:val="15"/>
        </w:rPr>
        <w:t xml:space="preserve"> </w:t>
      </w:r>
      <w:r w:rsidRPr="007970C3">
        <w:rPr>
          <w:b/>
        </w:rPr>
        <w:t>financieras</w:t>
      </w:r>
      <w:r w:rsidR="003601F3" w:rsidRPr="007970C3">
        <w:rPr>
          <w:b/>
        </w:rPr>
        <w:t xml:space="preserve"> </w:t>
      </w:r>
      <w:r w:rsidRPr="007970C3">
        <w:rPr>
          <w:b/>
        </w:rPr>
        <w:t>y del mercado de valores.</w:t>
      </w:r>
    </w:p>
    <w:p w:rsidR="00685860" w:rsidRPr="00685860" w:rsidRDefault="00685860" w:rsidP="00AD4FD0">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2" w:lineRule="exact"/>
        <w:ind w:left="1980" w:hanging="540"/>
      </w:pPr>
      <w:r w:rsidRPr="00685860">
        <w:t>•</w:t>
      </w:r>
      <w:r w:rsidRPr="00685860">
        <w:tab/>
        <w:t>Realizar</w:t>
      </w:r>
      <w:r w:rsidRPr="00685860">
        <w:rPr>
          <w:i/>
        </w:rPr>
        <w:t xml:space="preserve"> </w:t>
      </w:r>
      <w:r w:rsidRPr="00685860">
        <w:t>las</w:t>
      </w:r>
      <w:r w:rsidRPr="00685860">
        <w:rPr>
          <w:i/>
        </w:rPr>
        <w:t xml:space="preserve"> </w:t>
      </w:r>
      <w:r w:rsidRPr="00685860">
        <w:t>re</w:t>
      </w:r>
      <w:r w:rsidRPr="00685860">
        <w:rPr>
          <w:spacing w:val="-5"/>
        </w:rPr>
        <w:t>f</w:t>
      </w:r>
      <w:r w:rsidRPr="00685860">
        <w:t>ormas</w:t>
      </w:r>
      <w:r w:rsidRPr="00685860">
        <w:rPr>
          <w:i/>
        </w:rPr>
        <w:t xml:space="preserve"> </w:t>
      </w:r>
      <w:r w:rsidRPr="00685860">
        <w:t>necesarias</w:t>
      </w:r>
      <w:r w:rsidRPr="00685860">
        <w:rPr>
          <w:i/>
        </w:rPr>
        <w:t xml:space="preserve"> </w:t>
      </w:r>
      <w:r w:rsidRPr="00685860">
        <w:t>al</w:t>
      </w:r>
      <w:r w:rsidRPr="00685860">
        <w:rPr>
          <w:i/>
        </w:rPr>
        <w:t xml:space="preserve"> </w:t>
      </w:r>
      <w:r w:rsidRPr="00685860">
        <w:t>marco</w:t>
      </w:r>
      <w:r w:rsidRPr="00685860">
        <w:rPr>
          <w:i/>
        </w:rPr>
        <w:t xml:space="preserve"> </w:t>
      </w:r>
      <w:r w:rsidRPr="00685860">
        <w:t>legal</w:t>
      </w:r>
      <w:r w:rsidRPr="00685860">
        <w:rPr>
          <w:i/>
        </w:rPr>
        <w:t xml:space="preserve"> </w:t>
      </w:r>
      <w:r w:rsidRPr="00685860">
        <w:t>y</w:t>
      </w:r>
      <w:r w:rsidRPr="00685860">
        <w:rPr>
          <w:i/>
        </w:rPr>
        <w:t xml:space="preserve"> </w:t>
      </w:r>
      <w:r w:rsidRPr="00685860">
        <w:t>regulatorio</w:t>
      </w:r>
      <w:r w:rsidRPr="00685860">
        <w:rPr>
          <w:i/>
        </w:rPr>
        <w:t xml:space="preserve"> </w:t>
      </w:r>
      <w:r w:rsidRPr="00685860">
        <w:t>del</w:t>
      </w:r>
      <w:r w:rsidRPr="00685860">
        <w:rPr>
          <w:i/>
        </w:rPr>
        <w:t xml:space="preserve"> </w:t>
      </w:r>
      <w:r w:rsidRPr="00685860">
        <w:t>sistema</w:t>
      </w:r>
      <w:r w:rsidRPr="00685860">
        <w:rPr>
          <w:i/>
        </w:rPr>
        <w:t xml:space="preserve"> </w:t>
      </w:r>
      <w:r w:rsidRPr="00685860">
        <w:t>financiero</w:t>
      </w:r>
      <w:r w:rsidRPr="00685860">
        <w:rPr>
          <w:spacing w:val="35"/>
        </w:rPr>
        <w:t xml:space="preserve"> </w:t>
      </w:r>
      <w:r w:rsidRPr="00685860">
        <w:t>para democratizar el crédito.</w:t>
      </w:r>
    </w:p>
    <w:p w:rsidR="00685860" w:rsidRPr="00685860" w:rsidRDefault="00685860" w:rsidP="00AD4FD0">
      <w:pPr>
        <w:pStyle w:val="Texto"/>
        <w:spacing w:line="242" w:lineRule="exact"/>
        <w:ind w:left="1980" w:hanging="540"/>
      </w:pPr>
      <w:r w:rsidRPr="00685860">
        <w:t>•</w:t>
      </w:r>
      <w:r w:rsidRPr="00685860">
        <w:tab/>
        <w:t>Fomentar la entrada de nuevos participantes en el sistema financiero</w:t>
      </w:r>
      <w:r w:rsidRPr="00685860">
        <w:rPr>
          <w:spacing w:val="-10"/>
        </w:rPr>
        <w:t xml:space="preserve"> </w:t>
      </w:r>
      <w:r w:rsidRPr="00685860">
        <w:t>mexicano.</w:t>
      </w:r>
    </w:p>
    <w:p w:rsidR="00685860" w:rsidRPr="00685860" w:rsidRDefault="00685860" w:rsidP="00AD4FD0">
      <w:pPr>
        <w:pStyle w:val="Texto"/>
        <w:spacing w:line="242" w:lineRule="exact"/>
        <w:ind w:left="1980" w:hanging="540"/>
      </w:pPr>
      <w:r w:rsidRPr="00685860">
        <w:t>•</w:t>
      </w:r>
      <w:r w:rsidRPr="00685860">
        <w:tab/>
        <w:t>Promover la competencia e</w:t>
      </w:r>
      <w:r w:rsidRPr="00685860">
        <w:rPr>
          <w:spacing w:val="-5"/>
        </w:rPr>
        <w:t>f</w:t>
      </w:r>
      <w:r w:rsidRPr="00685860">
        <w:t>ectiva entre los participantes del sector financiero.</w:t>
      </w:r>
    </w:p>
    <w:p w:rsidR="00685860" w:rsidRPr="00685860" w:rsidRDefault="00685860" w:rsidP="00AD4FD0">
      <w:pPr>
        <w:pStyle w:val="Texto"/>
        <w:spacing w:line="242" w:lineRule="exact"/>
        <w:ind w:left="1980" w:hanging="540"/>
      </w:pPr>
      <w:r w:rsidRPr="00685860">
        <w:t>•</w:t>
      </w:r>
      <w:r w:rsidRPr="00685860">
        <w:tab/>
        <w:t>Facilitar la trans</w:t>
      </w:r>
      <w:r w:rsidRPr="00685860">
        <w:rPr>
          <w:spacing w:val="-5"/>
        </w:rPr>
        <w:t>f</w:t>
      </w:r>
      <w:r w:rsidRPr="00685860">
        <w:t>erencia de garantías crediticias en caso de refinanciamiento</w:t>
      </w:r>
      <w:r w:rsidRPr="00685860">
        <w:rPr>
          <w:spacing w:val="-10"/>
        </w:rPr>
        <w:t xml:space="preserve"> </w:t>
      </w:r>
      <w:r w:rsidRPr="00685860">
        <w:t>de préstamos.</w:t>
      </w:r>
    </w:p>
    <w:p w:rsidR="00685860" w:rsidRPr="00685860" w:rsidRDefault="00685860" w:rsidP="00AD4FD0">
      <w:pPr>
        <w:pStyle w:val="Texto"/>
        <w:spacing w:line="244" w:lineRule="exact"/>
        <w:ind w:left="1980" w:hanging="540"/>
      </w:pPr>
      <w:r w:rsidRPr="00685860">
        <w:lastRenderedPageBreak/>
        <w:t>•</w:t>
      </w:r>
      <w:r w:rsidRPr="00685860">
        <w:tab/>
        <w:t>Incentivar</w:t>
      </w:r>
      <w:r w:rsidRPr="00685860">
        <w:rPr>
          <w:spacing w:val="45"/>
        </w:rPr>
        <w:t xml:space="preserve"> </w:t>
      </w:r>
      <w:r w:rsidRPr="00685860">
        <w:t>la</w:t>
      </w:r>
      <w:r w:rsidRPr="00685860">
        <w:rPr>
          <w:spacing w:val="45"/>
        </w:rPr>
        <w:t xml:space="preserve"> </w:t>
      </w:r>
      <w:r w:rsidRPr="00685860">
        <w:t>portabilidad</w:t>
      </w:r>
      <w:r w:rsidRPr="00685860">
        <w:rPr>
          <w:spacing w:val="45"/>
        </w:rPr>
        <w:t xml:space="preserve"> </w:t>
      </w:r>
      <w:r w:rsidRPr="00685860">
        <w:t>de</w:t>
      </w:r>
      <w:r w:rsidRPr="00685860">
        <w:rPr>
          <w:spacing w:val="45"/>
        </w:rPr>
        <w:t xml:space="preserve"> </w:t>
      </w:r>
      <w:r w:rsidRPr="00685860">
        <w:t>operaciones</w:t>
      </w:r>
      <w:r w:rsidRPr="00685860">
        <w:rPr>
          <w:spacing w:val="45"/>
        </w:rPr>
        <w:t xml:space="preserve"> </w:t>
      </w:r>
      <w:r w:rsidRPr="00685860">
        <w:t>entre</w:t>
      </w:r>
      <w:r w:rsidRPr="00685860">
        <w:rPr>
          <w:spacing w:val="45"/>
        </w:rPr>
        <w:t xml:space="preserve"> </w:t>
      </w:r>
      <w:r w:rsidRPr="00685860">
        <w:t>instituciones,</w:t>
      </w:r>
      <w:r w:rsidRPr="00685860">
        <w:rPr>
          <w:spacing w:val="45"/>
        </w:rPr>
        <w:t xml:space="preserve"> </w:t>
      </w:r>
      <w:r w:rsidRPr="00685860">
        <w:t>de</w:t>
      </w:r>
      <w:r w:rsidRPr="00685860">
        <w:rPr>
          <w:spacing w:val="45"/>
        </w:rPr>
        <w:t xml:space="preserve"> </w:t>
      </w:r>
      <w:r w:rsidRPr="00685860">
        <w:t>manera</w:t>
      </w:r>
      <w:r w:rsidRPr="00685860">
        <w:rPr>
          <w:spacing w:val="45"/>
        </w:rPr>
        <w:t xml:space="preserve"> </w:t>
      </w:r>
      <w:r w:rsidRPr="00685860">
        <w:t>que</w:t>
      </w:r>
      <w:r w:rsidRPr="00685860">
        <w:rPr>
          <w:spacing w:val="45"/>
        </w:rPr>
        <w:t xml:space="preserve"> </w:t>
      </w:r>
      <w:r w:rsidRPr="00685860">
        <w:t>se</w:t>
      </w:r>
      <w:r w:rsidRPr="00685860">
        <w:rPr>
          <w:spacing w:val="45"/>
        </w:rPr>
        <w:t xml:space="preserve"> </w:t>
      </w:r>
      <w:r w:rsidRPr="00685860">
        <w:t>facilite</w:t>
      </w:r>
      <w:r w:rsidRPr="00685860">
        <w:rPr>
          <w:spacing w:val="45"/>
        </w:rPr>
        <w:t xml:space="preserve"> </w:t>
      </w:r>
      <w:r w:rsidRPr="00685860">
        <w:t>la movilidad de los clientes de las instituciones financieras.</w:t>
      </w:r>
    </w:p>
    <w:p w:rsidR="00685860" w:rsidRPr="00685860" w:rsidRDefault="00685860" w:rsidP="00AD4FD0">
      <w:pPr>
        <w:pStyle w:val="Texto"/>
        <w:spacing w:line="244" w:lineRule="exact"/>
        <w:ind w:left="1980" w:hanging="540"/>
      </w:pPr>
      <w:r w:rsidRPr="00685860">
        <w:t>•</w:t>
      </w:r>
      <w:r w:rsidRPr="00685860">
        <w:tab/>
        <w:t>F</w:t>
      </w:r>
      <w:r w:rsidRPr="00685860">
        <w:rPr>
          <w:spacing w:val="-5"/>
        </w:rPr>
        <w:t>a</w:t>
      </w:r>
      <w:r w:rsidRPr="00685860">
        <w:t>vorecer la coordinación entre autoridades para propiciar la estabilidad del sistema financiero.</w:t>
      </w:r>
    </w:p>
    <w:p w:rsidR="00685860" w:rsidRPr="00685860" w:rsidRDefault="00685860" w:rsidP="00AD4FD0">
      <w:pPr>
        <w:pStyle w:val="Texto"/>
        <w:spacing w:line="244" w:lineRule="exact"/>
        <w:ind w:left="1980" w:hanging="540"/>
      </w:pPr>
      <w:r w:rsidRPr="00685860">
        <w:t>•</w:t>
      </w:r>
      <w:r w:rsidRPr="00685860">
        <w:tab/>
        <w:t>Promover</w:t>
      </w:r>
      <w:r w:rsidRPr="00685860">
        <w:rPr>
          <w:spacing w:val="5"/>
        </w:rPr>
        <w:t xml:space="preserve"> </w:t>
      </w:r>
      <w:r w:rsidRPr="00685860">
        <w:t>que</w:t>
      </w:r>
      <w:r w:rsidRPr="00685860">
        <w:rPr>
          <w:spacing w:val="5"/>
        </w:rPr>
        <w:t xml:space="preserve"> </w:t>
      </w:r>
      <w:r w:rsidRPr="00685860">
        <w:t>las</w:t>
      </w:r>
      <w:r w:rsidRPr="00685860">
        <w:rPr>
          <w:spacing w:val="5"/>
        </w:rPr>
        <w:t xml:space="preserve"> </w:t>
      </w:r>
      <w:r w:rsidRPr="00685860">
        <w:t>autoridades</w:t>
      </w:r>
      <w:r w:rsidRPr="00685860">
        <w:rPr>
          <w:spacing w:val="5"/>
        </w:rPr>
        <w:t xml:space="preserve"> </w:t>
      </w:r>
      <w:r w:rsidRPr="00685860">
        <w:t>del</w:t>
      </w:r>
      <w:r w:rsidRPr="00685860">
        <w:rPr>
          <w:spacing w:val="5"/>
        </w:rPr>
        <w:t xml:space="preserve"> </w:t>
      </w:r>
      <w:r w:rsidRPr="00685860">
        <w:t>sector</w:t>
      </w:r>
      <w:r w:rsidRPr="00685860">
        <w:rPr>
          <w:spacing w:val="5"/>
        </w:rPr>
        <w:t xml:space="preserve"> </w:t>
      </w:r>
      <w:r w:rsidRPr="00685860">
        <w:t>financiero</w:t>
      </w:r>
      <w:r w:rsidRPr="00685860">
        <w:rPr>
          <w:spacing w:val="-5"/>
        </w:rPr>
        <w:t xml:space="preserve"> </w:t>
      </w:r>
      <w:r w:rsidRPr="00685860">
        <w:t>realicen</w:t>
      </w:r>
      <w:r w:rsidRPr="00685860">
        <w:rPr>
          <w:spacing w:val="5"/>
        </w:rPr>
        <w:t xml:space="preserve"> </w:t>
      </w:r>
      <w:r w:rsidRPr="00685860">
        <w:t>una</w:t>
      </w:r>
      <w:r w:rsidRPr="00685860">
        <w:rPr>
          <w:spacing w:val="5"/>
        </w:rPr>
        <w:t xml:space="preserve"> </w:t>
      </w:r>
      <w:r w:rsidRPr="00685860">
        <w:t>regulación</w:t>
      </w:r>
      <w:r w:rsidRPr="00685860">
        <w:rPr>
          <w:spacing w:val="5"/>
        </w:rPr>
        <w:t xml:space="preserve"> </w:t>
      </w:r>
      <w:r w:rsidRPr="00685860">
        <w:t>e</w:t>
      </w:r>
      <w:r w:rsidRPr="00685860">
        <w:rPr>
          <w:spacing w:val="-5"/>
        </w:rPr>
        <w:t>f</w:t>
      </w:r>
      <w:r w:rsidRPr="00685860">
        <w:t>ectiva</w:t>
      </w:r>
      <w:r w:rsidRPr="00685860">
        <w:rPr>
          <w:spacing w:val="5"/>
        </w:rPr>
        <w:t xml:space="preserve"> </w:t>
      </w:r>
      <w:r w:rsidRPr="00685860">
        <w:t>y</w:t>
      </w:r>
      <w:r w:rsidRPr="00685860">
        <w:rPr>
          <w:spacing w:val="5"/>
        </w:rPr>
        <w:t xml:space="preserve"> </w:t>
      </w:r>
      <w:r w:rsidRPr="00685860">
        <w:t>expedita del</w:t>
      </w:r>
      <w:r w:rsidRPr="00685860">
        <w:rPr>
          <w:spacing w:val="-5"/>
        </w:rPr>
        <w:t xml:space="preserve"> </w:t>
      </w:r>
      <w:r w:rsidRPr="00685860">
        <w:t>mismo,</w:t>
      </w:r>
      <w:r w:rsidRPr="00685860">
        <w:rPr>
          <w:spacing w:val="-5"/>
        </w:rPr>
        <w:t xml:space="preserve"> </w:t>
      </w:r>
      <w:r w:rsidRPr="00685860">
        <w:t>y</w:t>
      </w:r>
      <w:r w:rsidRPr="00685860">
        <w:rPr>
          <w:spacing w:val="-5"/>
        </w:rPr>
        <w:t xml:space="preserve"> </w:t>
      </w:r>
      <w:r w:rsidRPr="00685860">
        <w:t>que</w:t>
      </w:r>
      <w:r w:rsidRPr="00685860">
        <w:rPr>
          <w:spacing w:val="-5"/>
        </w:rPr>
        <w:t xml:space="preserve"> </w:t>
      </w:r>
      <w:r w:rsidRPr="00685860">
        <w:t>presten</w:t>
      </w:r>
      <w:r w:rsidRPr="00685860">
        <w:rPr>
          <w:spacing w:val="-5"/>
        </w:rPr>
        <w:t xml:space="preserve"> </w:t>
      </w:r>
      <w:r w:rsidRPr="00685860">
        <w:t>servicios</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usuarios</w:t>
      </w:r>
      <w:r w:rsidRPr="00685860">
        <w:rPr>
          <w:spacing w:val="-5"/>
        </w:rPr>
        <w:t xml:space="preserve"> </w:t>
      </w:r>
      <w:r w:rsidRPr="00685860">
        <w:t>del</w:t>
      </w:r>
      <w:r w:rsidRPr="00685860">
        <w:rPr>
          <w:spacing w:val="-5"/>
        </w:rPr>
        <w:t xml:space="preserve"> </w:t>
      </w:r>
      <w:r w:rsidRPr="00685860">
        <w:t>sector</w:t>
      </w:r>
      <w:r w:rsidRPr="00685860">
        <w:rPr>
          <w:spacing w:val="-5"/>
        </w:rPr>
        <w:t xml:space="preserve"> </w:t>
      </w:r>
      <w:r w:rsidRPr="00685860">
        <w:t>en</w:t>
      </w:r>
      <w:r w:rsidRPr="00685860">
        <w:rPr>
          <w:spacing w:val="-5"/>
        </w:rPr>
        <w:t xml:space="preserve"> f</w:t>
      </w:r>
      <w:r w:rsidRPr="00685860">
        <w:t>orma</w:t>
      </w:r>
      <w:r w:rsidRPr="00685860">
        <w:rPr>
          <w:spacing w:val="-5"/>
        </w:rPr>
        <w:t xml:space="preserve"> </w:t>
      </w:r>
      <w:r w:rsidRPr="00685860">
        <w:t>oportuna</w:t>
      </w:r>
      <w:r w:rsidRPr="00685860">
        <w:rPr>
          <w:spacing w:val="-5"/>
        </w:rPr>
        <w:t xml:space="preserve"> </w:t>
      </w:r>
      <w:r w:rsidRPr="00685860">
        <w:t>y</w:t>
      </w:r>
      <w:r w:rsidRPr="00685860">
        <w:rPr>
          <w:spacing w:val="-5"/>
        </w:rPr>
        <w:t xml:space="preserve"> </w:t>
      </w:r>
      <w:r w:rsidRPr="00685860">
        <w:t>de</w:t>
      </w:r>
      <w:r w:rsidRPr="00685860">
        <w:rPr>
          <w:spacing w:val="-5"/>
        </w:rPr>
        <w:t xml:space="preserve"> </w:t>
      </w:r>
      <w:r w:rsidRPr="00685860">
        <w:t>acuerdo</w:t>
      </w:r>
      <w:r w:rsidRPr="00685860">
        <w:rPr>
          <w:spacing w:val="-5"/>
        </w:rPr>
        <w:t xml:space="preserve"> </w:t>
      </w:r>
      <w:r w:rsidRPr="00685860">
        <w:t>con tiempos previamente establecidos.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4" w:lineRule="exact"/>
              <w:ind w:left="2362" w:hanging="1728"/>
              <w:rPr>
                <w:b/>
                <w:color w:val="000000"/>
                <w:szCs w:val="18"/>
              </w:rPr>
            </w:pPr>
            <w:r w:rsidRPr="00DB1649">
              <w:rPr>
                <w:b/>
              </w:rPr>
              <w:t xml:space="preserve">Estrategia 4.2.2. </w:t>
            </w:r>
            <w:r w:rsidRPr="00DB1649">
              <w:rPr>
                <w:b/>
                <w:spacing w:val="20"/>
              </w:rPr>
              <w:tab/>
            </w:r>
            <w:r w:rsidRPr="00DB1649">
              <w:rPr>
                <w:b/>
              </w:rPr>
              <w:t>Ampliar la cobertura del sistema financiero hacia un m</w:t>
            </w:r>
            <w:r w:rsidRPr="00DB1649">
              <w:rPr>
                <w:b/>
                <w:spacing w:val="-5"/>
              </w:rPr>
              <w:t>a</w:t>
            </w:r>
            <w:r w:rsidRPr="00DB1649">
              <w:rPr>
                <w:b/>
              </w:rPr>
              <w:t>yor número de personas</w:t>
            </w:r>
            <w:r w:rsidRPr="00DB1649">
              <w:rPr>
                <w:b/>
                <w:spacing w:val="-20"/>
              </w:rPr>
              <w:t xml:space="preserve"> </w:t>
            </w:r>
            <w:r w:rsidRPr="00DB1649">
              <w:rPr>
                <w:b/>
              </w:rPr>
              <w:t>y</w:t>
            </w:r>
            <w:r w:rsidRPr="00DB1649">
              <w:rPr>
                <w:b/>
                <w:spacing w:val="-20"/>
              </w:rPr>
              <w:t xml:space="preserve"> </w:t>
            </w:r>
            <w:r w:rsidRPr="00DB1649">
              <w:rPr>
                <w:b/>
              </w:rPr>
              <w:t>empresas</w:t>
            </w:r>
            <w:r w:rsidRPr="00DB1649">
              <w:rPr>
                <w:b/>
                <w:spacing w:val="-20"/>
              </w:rPr>
              <w:t xml:space="preserve"> </w:t>
            </w:r>
            <w:r w:rsidRPr="00DB1649">
              <w:rPr>
                <w:b/>
              </w:rPr>
              <w:t>en</w:t>
            </w:r>
            <w:r w:rsidRPr="00DB1649">
              <w:rPr>
                <w:b/>
                <w:spacing w:val="-20"/>
              </w:rPr>
              <w:t xml:space="preserve"> </w:t>
            </w:r>
            <w:r w:rsidRPr="00DB1649">
              <w:rPr>
                <w:b/>
              </w:rPr>
              <w:t>México,</w:t>
            </w:r>
            <w:r w:rsidRPr="00DB1649">
              <w:rPr>
                <w:b/>
                <w:spacing w:val="-20"/>
              </w:rPr>
              <w:t xml:space="preserve"> </w:t>
            </w:r>
            <w:r w:rsidRPr="00DB1649">
              <w:rPr>
                <w:b/>
              </w:rPr>
              <w:t>en</w:t>
            </w:r>
            <w:r w:rsidRPr="00DB1649">
              <w:rPr>
                <w:b/>
                <w:spacing w:val="-20"/>
              </w:rPr>
              <w:t xml:space="preserve"> </w:t>
            </w:r>
            <w:r w:rsidRPr="00DB1649">
              <w:rPr>
                <w:b/>
              </w:rPr>
              <w:t>particular</w:t>
            </w:r>
            <w:r w:rsidRPr="00DB1649">
              <w:rPr>
                <w:b/>
                <w:spacing w:val="-20"/>
              </w:rPr>
              <w:t xml:space="preserve"> </w:t>
            </w:r>
            <w:r w:rsidRPr="00DB1649">
              <w:rPr>
                <w:b/>
              </w:rPr>
              <w:t>para</w:t>
            </w:r>
            <w:r w:rsidRPr="00DB1649">
              <w:rPr>
                <w:b/>
                <w:spacing w:val="-20"/>
              </w:rPr>
              <w:t xml:space="preserve"> </w:t>
            </w:r>
            <w:r w:rsidRPr="00DB1649">
              <w:rPr>
                <w:b/>
              </w:rPr>
              <w:t>los</w:t>
            </w:r>
            <w:r w:rsidRPr="00DB1649">
              <w:rPr>
                <w:b/>
                <w:spacing w:val="-20"/>
              </w:rPr>
              <w:t xml:space="preserve"> </w:t>
            </w:r>
            <w:r w:rsidRPr="00DB1649">
              <w:rPr>
                <w:b/>
              </w:rPr>
              <w:t>segmentos de la población actualmente excluidos.</w:t>
            </w:r>
          </w:p>
        </w:tc>
      </w:tr>
    </w:tbl>
    <w:p w:rsidR="00685860" w:rsidRPr="00685860" w:rsidRDefault="00685860" w:rsidP="00AD4FD0">
      <w:pPr>
        <w:pStyle w:val="Texto"/>
        <w:spacing w:line="24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4" w:lineRule="exact"/>
        <w:ind w:left="1980" w:hanging="540"/>
      </w:pPr>
      <w:r w:rsidRPr="00685860">
        <w:t>•</w:t>
      </w:r>
      <w:r w:rsidRPr="00685860">
        <w:tab/>
        <w:t>Robustecer</w:t>
      </w:r>
      <w:r w:rsidRPr="00685860">
        <w:rPr>
          <w:spacing w:val="20"/>
        </w:rPr>
        <w:t xml:space="preserve"> </w:t>
      </w:r>
      <w:r w:rsidRPr="00685860">
        <w:t>la</w:t>
      </w:r>
      <w:r w:rsidRPr="00685860">
        <w:rPr>
          <w:spacing w:val="20"/>
        </w:rPr>
        <w:t xml:space="preserve"> </w:t>
      </w:r>
      <w:r w:rsidRPr="00685860">
        <w:t>relación</w:t>
      </w:r>
      <w:r w:rsidRPr="00685860">
        <w:rPr>
          <w:spacing w:val="20"/>
        </w:rPr>
        <w:t xml:space="preserve"> </w:t>
      </w:r>
      <w:r w:rsidRPr="00685860">
        <w:t>entre</w:t>
      </w:r>
      <w:r w:rsidRPr="00685860">
        <w:rPr>
          <w:spacing w:val="20"/>
        </w:rPr>
        <w:t xml:space="preserve"> </w:t>
      </w:r>
      <w:r w:rsidRPr="00685860">
        <w:t>la</w:t>
      </w:r>
      <w:r w:rsidRPr="00685860">
        <w:rPr>
          <w:spacing w:val="20"/>
        </w:rPr>
        <w:t xml:space="preserve"> </w:t>
      </w:r>
      <w:r w:rsidRPr="00685860">
        <w:t>Banca</w:t>
      </w:r>
      <w:r w:rsidRPr="00685860">
        <w:rPr>
          <w:spacing w:val="20"/>
        </w:rPr>
        <w:t xml:space="preserve"> </w:t>
      </w:r>
      <w:r w:rsidRPr="00685860">
        <w:t>de</w:t>
      </w:r>
      <w:r w:rsidRPr="00685860">
        <w:rPr>
          <w:spacing w:val="20"/>
        </w:rPr>
        <w:t xml:space="preserve"> </w:t>
      </w:r>
      <w:r w:rsidRPr="00685860">
        <w:t>Desarrollo</w:t>
      </w:r>
      <w:r w:rsidRPr="00685860">
        <w:rPr>
          <w:spacing w:val="20"/>
        </w:rPr>
        <w:t xml:space="preserve"> </w:t>
      </w:r>
      <w:r w:rsidRPr="00685860">
        <w:t>y</w:t>
      </w:r>
      <w:r w:rsidRPr="00685860">
        <w:rPr>
          <w:spacing w:val="20"/>
        </w:rPr>
        <w:t xml:space="preserve"> </w:t>
      </w:r>
      <w:r w:rsidRPr="00685860">
        <w:t>la</w:t>
      </w:r>
      <w:r w:rsidRPr="00685860">
        <w:rPr>
          <w:spacing w:val="20"/>
        </w:rPr>
        <w:t xml:space="preserve"> </w:t>
      </w:r>
      <w:r w:rsidRPr="00685860">
        <w:t>banca</w:t>
      </w:r>
      <w:r w:rsidRPr="00685860">
        <w:rPr>
          <w:spacing w:val="20"/>
        </w:rPr>
        <w:t xml:space="preserve"> </w:t>
      </w:r>
      <w:r w:rsidRPr="00685860">
        <w:t>social</w:t>
      </w:r>
      <w:r w:rsidRPr="00685860">
        <w:rPr>
          <w:spacing w:val="20"/>
        </w:rPr>
        <w:t xml:space="preserve"> </w:t>
      </w:r>
      <w:r w:rsidRPr="00685860">
        <w:t>y</w:t>
      </w:r>
      <w:r w:rsidRPr="00685860">
        <w:rPr>
          <w:spacing w:val="20"/>
        </w:rPr>
        <w:t xml:space="preserve"> </w:t>
      </w:r>
      <w:r w:rsidRPr="00685860">
        <w:t>otros</w:t>
      </w:r>
      <w:r w:rsidRPr="00685860">
        <w:rPr>
          <w:spacing w:val="20"/>
        </w:rPr>
        <w:t xml:space="preserve"> </w:t>
      </w:r>
      <w:r w:rsidRPr="00685860">
        <w:t>prestadores</w:t>
      </w:r>
      <w:r w:rsidRPr="00685860">
        <w:rPr>
          <w:spacing w:val="20"/>
        </w:rPr>
        <w:t xml:space="preserve"> </w:t>
      </w:r>
      <w:r w:rsidRPr="00685860">
        <w:t>de servicios financieros,</w:t>
      </w:r>
      <w:r w:rsidRPr="00685860">
        <w:rPr>
          <w:spacing w:val="-10"/>
        </w:rPr>
        <w:t xml:space="preserve"> </w:t>
      </w:r>
      <w:r w:rsidRPr="00685860">
        <w:t>para multiplicar el crédito a las empresas pequeñas y medianas.</w:t>
      </w:r>
    </w:p>
    <w:p w:rsidR="00685860" w:rsidRPr="00685860" w:rsidRDefault="00685860" w:rsidP="00AD4FD0">
      <w:pPr>
        <w:pStyle w:val="Texto"/>
        <w:spacing w:line="244" w:lineRule="exact"/>
        <w:ind w:left="1980" w:hanging="540"/>
      </w:pPr>
      <w:r w:rsidRPr="00685860">
        <w:t>•</w:t>
      </w:r>
      <w:r w:rsidRPr="00685860">
        <w:tab/>
        <w:t>Fortalecer</w:t>
      </w:r>
      <w:r w:rsidRPr="00685860">
        <w:rPr>
          <w:spacing w:val="25"/>
        </w:rPr>
        <w:t xml:space="preserve"> </w:t>
      </w:r>
      <w:r w:rsidRPr="00685860">
        <w:t>la</w:t>
      </w:r>
      <w:r w:rsidRPr="00685860">
        <w:rPr>
          <w:spacing w:val="25"/>
        </w:rPr>
        <w:t xml:space="preserve"> </w:t>
      </w:r>
      <w:r w:rsidRPr="00685860">
        <w:t>incorporación</w:t>
      </w:r>
      <w:r w:rsidRPr="00685860">
        <w:rPr>
          <w:spacing w:val="25"/>
        </w:rPr>
        <w:t xml:space="preserve"> </w:t>
      </w:r>
      <w:r w:rsidRPr="00685860">
        <w:t>de</w:t>
      </w:r>
      <w:r w:rsidRPr="00685860">
        <w:rPr>
          <w:spacing w:val="25"/>
        </w:rPr>
        <w:t xml:space="preserve"> </w:t>
      </w:r>
      <w:r w:rsidRPr="00685860">
        <w:t>educación</w:t>
      </w:r>
      <w:r w:rsidRPr="00685860">
        <w:rPr>
          <w:spacing w:val="25"/>
        </w:rPr>
        <w:t xml:space="preserve"> </w:t>
      </w:r>
      <w:r w:rsidRPr="00685860">
        <w:t>financiera</w:t>
      </w:r>
      <w:r w:rsidRPr="00685860">
        <w:rPr>
          <w:spacing w:val="10"/>
        </w:rPr>
        <w:t xml:space="preserve"> </w:t>
      </w:r>
      <w:r w:rsidRPr="00685860">
        <w:t>en</w:t>
      </w:r>
      <w:r w:rsidRPr="00685860">
        <w:rPr>
          <w:spacing w:val="25"/>
        </w:rPr>
        <w:t xml:space="preserve"> </w:t>
      </w:r>
      <w:r w:rsidRPr="00685860">
        <w:t>los</w:t>
      </w:r>
      <w:r w:rsidRPr="00685860">
        <w:rPr>
          <w:spacing w:val="25"/>
        </w:rPr>
        <w:t xml:space="preserve"> </w:t>
      </w:r>
      <w:r w:rsidRPr="00685860">
        <w:t>programas</w:t>
      </w:r>
      <w:r w:rsidRPr="00685860">
        <w:rPr>
          <w:spacing w:val="25"/>
        </w:rPr>
        <w:t xml:space="preserve"> </w:t>
      </w:r>
      <w:r w:rsidRPr="00685860">
        <w:t>de</w:t>
      </w:r>
      <w:r w:rsidRPr="00685860">
        <w:rPr>
          <w:spacing w:val="25"/>
        </w:rPr>
        <w:t xml:space="preserve"> </w:t>
      </w:r>
      <w:r w:rsidRPr="00685860">
        <w:t>educación</w:t>
      </w:r>
      <w:r w:rsidRPr="00685860">
        <w:rPr>
          <w:spacing w:val="25"/>
        </w:rPr>
        <w:t xml:space="preserve"> </w:t>
      </w:r>
      <w:r w:rsidRPr="00685860">
        <w:t>básica</w:t>
      </w:r>
      <w:r w:rsidRPr="00685860">
        <w:rPr>
          <w:spacing w:val="25"/>
        </w:rPr>
        <w:t xml:space="preserve"> </w:t>
      </w:r>
      <w:r w:rsidRPr="00685860">
        <w:t>y media.</w:t>
      </w:r>
    </w:p>
    <w:p w:rsidR="00685860" w:rsidRPr="00685860" w:rsidRDefault="00685860" w:rsidP="00AD4FD0">
      <w:pPr>
        <w:pStyle w:val="Texto"/>
        <w:spacing w:line="244" w:lineRule="exact"/>
        <w:ind w:left="1980" w:hanging="540"/>
      </w:pPr>
      <w:r w:rsidRPr="00685860">
        <w:t>•</w:t>
      </w:r>
      <w:r w:rsidRPr="00685860">
        <w:tab/>
        <w:t>Fortalecer el sistema de garantías para aumentar los préstamos y mejorar sus condiciones.</w:t>
      </w:r>
    </w:p>
    <w:p w:rsidR="00685860" w:rsidRPr="00685860" w:rsidRDefault="00685860" w:rsidP="00AD4FD0">
      <w:pPr>
        <w:pStyle w:val="Texto"/>
        <w:spacing w:line="244" w:lineRule="exact"/>
        <w:ind w:left="1980" w:hanging="540"/>
      </w:pPr>
      <w:r w:rsidRPr="00685860">
        <w:t>•</w:t>
      </w:r>
      <w:r w:rsidRPr="00685860">
        <w:tab/>
        <w:t>Promover el acceso y uso responsable de productos y servicios financieros.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4" w:lineRule="exact"/>
              <w:ind w:left="2362" w:hanging="1728"/>
              <w:rPr>
                <w:b/>
                <w:color w:val="000000"/>
                <w:szCs w:val="18"/>
              </w:rPr>
            </w:pPr>
            <w:r w:rsidRPr="00DB1649">
              <w:rPr>
                <w:b/>
              </w:rPr>
              <w:t xml:space="preserve">Estrategia 4.2.3. </w:t>
            </w:r>
            <w:r w:rsidRPr="00DB1649">
              <w:rPr>
                <w:b/>
                <w:spacing w:val="20"/>
              </w:rPr>
              <w:tab/>
            </w:r>
            <w:r w:rsidRPr="00DB1649">
              <w:rPr>
                <w:b/>
              </w:rPr>
              <w:t>Mantener</w:t>
            </w:r>
            <w:r w:rsidRPr="00DB1649">
              <w:rPr>
                <w:b/>
                <w:spacing w:val="45"/>
              </w:rPr>
              <w:t xml:space="preserve"> </w:t>
            </w:r>
            <w:r w:rsidRPr="00DB1649">
              <w:rPr>
                <w:b/>
              </w:rPr>
              <w:t>la</w:t>
            </w:r>
            <w:r w:rsidRPr="00DB1649">
              <w:rPr>
                <w:b/>
                <w:spacing w:val="45"/>
              </w:rPr>
              <w:t xml:space="preserve"> </w:t>
            </w:r>
            <w:r w:rsidRPr="00DB1649">
              <w:rPr>
                <w:b/>
              </w:rPr>
              <w:t>estabilidad</w:t>
            </w:r>
            <w:r w:rsidRPr="00DB1649">
              <w:rPr>
                <w:b/>
                <w:spacing w:val="45"/>
              </w:rPr>
              <w:t xml:space="preserve"> </w:t>
            </w:r>
            <w:r w:rsidRPr="00DB1649">
              <w:rPr>
                <w:b/>
              </w:rPr>
              <w:t>que</w:t>
            </w:r>
            <w:r w:rsidRPr="00DB1649">
              <w:rPr>
                <w:b/>
                <w:spacing w:val="45"/>
              </w:rPr>
              <w:t xml:space="preserve"> </w:t>
            </w:r>
            <w:r w:rsidRPr="00DB1649">
              <w:rPr>
                <w:b/>
              </w:rPr>
              <w:t>permita</w:t>
            </w:r>
            <w:r w:rsidRPr="00DB1649">
              <w:rPr>
                <w:b/>
                <w:spacing w:val="45"/>
              </w:rPr>
              <w:t xml:space="preserve"> </w:t>
            </w:r>
            <w:r w:rsidRPr="00DB1649">
              <w:rPr>
                <w:b/>
              </w:rPr>
              <w:t>el</w:t>
            </w:r>
            <w:r w:rsidRPr="00DB1649">
              <w:rPr>
                <w:b/>
                <w:spacing w:val="45"/>
              </w:rPr>
              <w:t xml:space="preserve"> </w:t>
            </w:r>
            <w:r w:rsidRPr="00DB1649">
              <w:rPr>
                <w:b/>
              </w:rPr>
              <w:t>desarrollo</w:t>
            </w:r>
            <w:r w:rsidRPr="00DB1649">
              <w:rPr>
                <w:b/>
                <w:spacing w:val="45"/>
              </w:rPr>
              <w:t xml:space="preserve"> </w:t>
            </w:r>
            <w:r w:rsidRPr="00DB1649">
              <w:rPr>
                <w:b/>
              </w:rPr>
              <w:t>ordenado</w:t>
            </w:r>
            <w:r w:rsidRPr="00DB1649">
              <w:rPr>
                <w:b/>
                <w:spacing w:val="45"/>
              </w:rPr>
              <w:t xml:space="preserve"> </w:t>
            </w:r>
            <w:r w:rsidRPr="00DB1649">
              <w:rPr>
                <w:b/>
              </w:rPr>
              <w:t>del sistema</w:t>
            </w:r>
            <w:r w:rsidRPr="00DB1649">
              <w:rPr>
                <w:b/>
                <w:spacing w:val="15"/>
              </w:rPr>
              <w:t xml:space="preserve"> </w:t>
            </w:r>
            <w:r w:rsidRPr="00DB1649">
              <w:rPr>
                <w:b/>
              </w:rPr>
              <w:t>financiero, incluyendo</w:t>
            </w:r>
            <w:r w:rsidRPr="00DB1649">
              <w:rPr>
                <w:b/>
                <w:spacing w:val="15"/>
              </w:rPr>
              <w:t xml:space="preserve"> </w:t>
            </w:r>
            <w:r w:rsidRPr="00DB1649">
              <w:rPr>
                <w:b/>
              </w:rPr>
              <w:t>los</w:t>
            </w:r>
            <w:r w:rsidRPr="00DB1649">
              <w:rPr>
                <w:b/>
                <w:spacing w:val="15"/>
              </w:rPr>
              <w:t xml:space="preserve"> </w:t>
            </w:r>
            <w:r w:rsidRPr="00DB1649">
              <w:rPr>
                <w:b/>
              </w:rPr>
              <w:t>sectores</w:t>
            </w:r>
            <w:r w:rsidRPr="00DB1649">
              <w:rPr>
                <w:b/>
                <w:spacing w:val="15"/>
              </w:rPr>
              <w:t xml:space="preserve"> </w:t>
            </w:r>
            <w:r w:rsidRPr="00DB1649">
              <w:rPr>
                <w:b/>
              </w:rPr>
              <w:t>de</w:t>
            </w:r>
            <w:r w:rsidRPr="00DB1649">
              <w:rPr>
                <w:b/>
                <w:spacing w:val="15"/>
              </w:rPr>
              <w:t xml:space="preserve"> </w:t>
            </w:r>
            <w:r w:rsidRPr="00DB1649">
              <w:rPr>
                <w:b/>
              </w:rPr>
              <w:t>aseguramiento</w:t>
            </w:r>
            <w:r w:rsidRPr="00DB1649">
              <w:rPr>
                <w:b/>
                <w:spacing w:val="15"/>
              </w:rPr>
              <w:t xml:space="preserve"> </w:t>
            </w:r>
            <w:r w:rsidRPr="00DB1649">
              <w:rPr>
                <w:b/>
              </w:rPr>
              <w:t>y ahorro para el retiro.</w:t>
            </w:r>
          </w:p>
        </w:tc>
      </w:tr>
    </w:tbl>
    <w:p w:rsidR="00685860" w:rsidRPr="00685860" w:rsidRDefault="00685860" w:rsidP="00AD4FD0">
      <w:pPr>
        <w:pStyle w:val="Texto"/>
        <w:spacing w:line="24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4" w:lineRule="exact"/>
        <w:ind w:left="1980" w:hanging="540"/>
      </w:pPr>
      <w:r w:rsidRPr="00685860">
        <w:t>•</w:t>
      </w:r>
      <w:r w:rsidRPr="00685860">
        <w:tab/>
        <w:t>Mantener un seguimiento continuo al desarrollo de políticas, estándares y mejores prácticas en el entorno internacional.</w:t>
      </w:r>
    </w:p>
    <w:p w:rsidR="00685860" w:rsidRPr="00685860" w:rsidRDefault="00685860" w:rsidP="00AD4FD0">
      <w:pPr>
        <w:pStyle w:val="Texto"/>
        <w:spacing w:line="244" w:lineRule="exact"/>
        <w:ind w:left="1980" w:hanging="540"/>
      </w:pPr>
      <w:r w:rsidRPr="00685860">
        <w:t>•</w:t>
      </w:r>
      <w:r w:rsidRPr="00685860">
        <w:tab/>
        <w:t>Establecer</w:t>
      </w:r>
      <w:r w:rsidRPr="00685860">
        <w:rPr>
          <w:spacing w:val="15"/>
        </w:rPr>
        <w:t xml:space="preserve"> </w:t>
      </w:r>
      <w:r w:rsidRPr="00685860">
        <w:t>y</w:t>
      </w:r>
      <w:r w:rsidRPr="00685860">
        <w:rPr>
          <w:spacing w:val="15"/>
        </w:rPr>
        <w:t xml:space="preserve"> </w:t>
      </w:r>
      <w:r w:rsidRPr="00685860">
        <w:t>per</w:t>
      </w:r>
      <w:r w:rsidRPr="00685860">
        <w:rPr>
          <w:spacing w:val="-5"/>
        </w:rPr>
        <w:t>f</w:t>
      </w:r>
      <w:r w:rsidRPr="00685860">
        <w:t>eccionar</w:t>
      </w:r>
      <w:r w:rsidRPr="00685860">
        <w:rPr>
          <w:spacing w:val="15"/>
        </w:rPr>
        <w:t xml:space="preserve"> </w:t>
      </w:r>
      <w:r w:rsidRPr="00685860">
        <w:t>las</w:t>
      </w:r>
      <w:r w:rsidRPr="00685860">
        <w:rPr>
          <w:spacing w:val="15"/>
        </w:rPr>
        <w:t xml:space="preserve"> </w:t>
      </w:r>
      <w:r w:rsidRPr="00685860">
        <w:t>normas</w:t>
      </w:r>
      <w:r w:rsidRPr="00685860">
        <w:rPr>
          <w:spacing w:val="15"/>
        </w:rPr>
        <w:t xml:space="preserve"> </w:t>
      </w:r>
      <w:r w:rsidRPr="00685860">
        <w:t>prudenciales</w:t>
      </w:r>
      <w:r w:rsidRPr="00685860">
        <w:rPr>
          <w:spacing w:val="15"/>
        </w:rPr>
        <w:t xml:space="preserve"> </w:t>
      </w:r>
      <w:r w:rsidRPr="00685860">
        <w:t>y</w:t>
      </w:r>
      <w:r w:rsidRPr="00685860">
        <w:rPr>
          <w:spacing w:val="15"/>
        </w:rPr>
        <w:t xml:space="preserve"> </w:t>
      </w:r>
      <w:r w:rsidRPr="00685860">
        <w:t>mecanismos</w:t>
      </w:r>
      <w:r w:rsidRPr="00685860">
        <w:rPr>
          <w:spacing w:val="15"/>
        </w:rPr>
        <w:t xml:space="preserve"> </w:t>
      </w:r>
      <w:r w:rsidRPr="00685860">
        <w:t>para</w:t>
      </w:r>
      <w:r w:rsidRPr="00685860">
        <w:rPr>
          <w:spacing w:val="15"/>
        </w:rPr>
        <w:t xml:space="preserve"> </w:t>
      </w:r>
      <w:r w:rsidRPr="00685860">
        <w:t>evitar</w:t>
      </w:r>
      <w:r w:rsidRPr="00685860">
        <w:rPr>
          <w:spacing w:val="15"/>
        </w:rPr>
        <w:t xml:space="preserve"> </w:t>
      </w:r>
      <w:r w:rsidRPr="00685860">
        <w:t>desequilibrios</w:t>
      </w:r>
      <w:r w:rsidRPr="00685860">
        <w:rPr>
          <w:spacing w:val="15"/>
        </w:rPr>
        <w:t xml:space="preserve"> </w:t>
      </w:r>
      <w:r w:rsidRPr="00685860">
        <w:t xml:space="preserve">y </w:t>
      </w:r>
      <w:r w:rsidRPr="00685860">
        <w:rPr>
          <w:spacing w:val="-5"/>
        </w:rPr>
        <w:t>f</w:t>
      </w:r>
      <w:r w:rsidRPr="00685860">
        <w:t>omentar el crecimiento económico del país.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4" w:lineRule="exact"/>
              <w:ind w:left="2362" w:hanging="1728"/>
              <w:rPr>
                <w:b/>
                <w:color w:val="000000"/>
                <w:szCs w:val="18"/>
              </w:rPr>
            </w:pPr>
            <w:r w:rsidRPr="00DB1649">
              <w:rPr>
                <w:b/>
              </w:rPr>
              <w:t xml:space="preserve">Estrategia 4.2.4. </w:t>
            </w:r>
            <w:r w:rsidRPr="00DB1649">
              <w:rPr>
                <w:b/>
              </w:rPr>
              <w:tab/>
              <w:t>Ampliar el acceso al crédito y a otros servicios financieros,</w:t>
            </w:r>
            <w:r w:rsidRPr="00DB1649">
              <w:rPr>
                <w:b/>
                <w:spacing w:val="-15"/>
              </w:rPr>
              <w:t xml:space="preserve"> </w:t>
            </w:r>
            <w:r w:rsidRPr="00DB1649">
              <w:rPr>
                <w:b/>
              </w:rPr>
              <w:t>a tr</w:t>
            </w:r>
            <w:r w:rsidRPr="00DB1649">
              <w:rPr>
                <w:b/>
                <w:spacing w:val="-5"/>
              </w:rPr>
              <w:t>a</w:t>
            </w:r>
            <w:r w:rsidRPr="00DB1649">
              <w:rPr>
                <w:b/>
              </w:rPr>
              <w:t>vés de la Banca de Desarrollo, a actores económicos en sectores estratégicos</w:t>
            </w:r>
            <w:r w:rsidRPr="00DB1649">
              <w:rPr>
                <w:b/>
                <w:spacing w:val="15"/>
              </w:rPr>
              <w:t xml:space="preserve"> </w:t>
            </w:r>
            <w:r w:rsidRPr="00DB1649">
              <w:rPr>
                <w:b/>
              </w:rPr>
              <w:t>prioritarios</w:t>
            </w:r>
            <w:r w:rsidRPr="00DB1649">
              <w:rPr>
                <w:b/>
                <w:spacing w:val="15"/>
              </w:rPr>
              <w:t xml:space="preserve"> </w:t>
            </w:r>
            <w:r w:rsidRPr="00DB1649">
              <w:rPr>
                <w:b/>
              </w:rPr>
              <w:t>con</w:t>
            </w:r>
            <w:r w:rsidRPr="00DB1649">
              <w:rPr>
                <w:b/>
                <w:spacing w:val="15"/>
              </w:rPr>
              <w:t xml:space="preserve"> </w:t>
            </w:r>
            <w:r w:rsidRPr="00DB1649">
              <w:rPr>
                <w:b/>
              </w:rPr>
              <w:t>dificultades para</w:t>
            </w:r>
            <w:r w:rsidRPr="00DB1649">
              <w:rPr>
                <w:b/>
                <w:spacing w:val="15"/>
              </w:rPr>
              <w:t xml:space="preserve"> </w:t>
            </w:r>
            <w:r w:rsidRPr="00DB1649">
              <w:rPr>
                <w:b/>
              </w:rPr>
              <w:t>disponer</w:t>
            </w:r>
            <w:r w:rsidRPr="00DB1649">
              <w:rPr>
                <w:b/>
                <w:spacing w:val="15"/>
              </w:rPr>
              <w:t xml:space="preserve"> </w:t>
            </w:r>
            <w:r w:rsidRPr="00DB1649">
              <w:rPr>
                <w:b/>
              </w:rPr>
              <w:t>de</w:t>
            </w:r>
            <w:r w:rsidRPr="00DB1649">
              <w:rPr>
                <w:b/>
                <w:spacing w:val="15"/>
              </w:rPr>
              <w:t xml:space="preserve"> </w:t>
            </w:r>
            <w:r w:rsidRPr="00DB1649">
              <w:rPr>
                <w:b/>
              </w:rPr>
              <w:t>los mismos, con</w:t>
            </w:r>
            <w:r w:rsidRPr="00DB1649">
              <w:rPr>
                <w:b/>
                <w:spacing w:val="-5"/>
              </w:rPr>
              <w:t xml:space="preserve"> </w:t>
            </w:r>
            <w:r w:rsidRPr="00DB1649">
              <w:rPr>
                <w:b/>
              </w:rPr>
              <w:t>especial</w:t>
            </w:r>
            <w:r w:rsidRPr="00DB1649">
              <w:rPr>
                <w:b/>
                <w:spacing w:val="-5"/>
              </w:rPr>
              <w:t xml:space="preserve"> </w:t>
            </w:r>
            <w:r w:rsidRPr="00DB1649">
              <w:rPr>
                <w:b/>
              </w:rPr>
              <w:t>énfasis</w:t>
            </w:r>
            <w:r w:rsidRPr="00DB1649">
              <w:rPr>
                <w:b/>
                <w:spacing w:val="-5"/>
              </w:rPr>
              <w:t xml:space="preserve"> </w:t>
            </w:r>
            <w:r w:rsidRPr="00DB1649">
              <w:rPr>
                <w:b/>
              </w:rPr>
              <w:t>en</w:t>
            </w:r>
            <w:r w:rsidRPr="00DB1649">
              <w:rPr>
                <w:b/>
                <w:spacing w:val="-5"/>
              </w:rPr>
              <w:t xml:space="preserve"> </w:t>
            </w:r>
            <w:r w:rsidRPr="00DB1649">
              <w:rPr>
                <w:b/>
              </w:rPr>
              <w:t>áreas</w:t>
            </w:r>
            <w:r w:rsidRPr="00DB1649">
              <w:rPr>
                <w:b/>
                <w:spacing w:val="-5"/>
              </w:rPr>
              <w:t xml:space="preserve"> </w:t>
            </w:r>
            <w:r w:rsidRPr="00DB1649">
              <w:rPr>
                <w:b/>
              </w:rPr>
              <w:t>prioritarias</w:t>
            </w:r>
            <w:r w:rsidRPr="00DB1649">
              <w:rPr>
                <w:b/>
                <w:spacing w:val="-5"/>
              </w:rPr>
              <w:t xml:space="preserve"> </w:t>
            </w:r>
            <w:r w:rsidRPr="00DB1649">
              <w:rPr>
                <w:b/>
              </w:rPr>
              <w:t>para</w:t>
            </w:r>
            <w:r w:rsidRPr="00DB1649">
              <w:rPr>
                <w:b/>
                <w:spacing w:val="-5"/>
              </w:rPr>
              <w:t xml:space="preserve"> </w:t>
            </w:r>
            <w:r w:rsidRPr="00DB1649">
              <w:rPr>
                <w:b/>
              </w:rPr>
              <w:t>el</w:t>
            </w:r>
            <w:r w:rsidRPr="00DB1649">
              <w:rPr>
                <w:b/>
                <w:spacing w:val="-5"/>
              </w:rPr>
              <w:t xml:space="preserve"> </w:t>
            </w:r>
            <w:r w:rsidRPr="00DB1649">
              <w:rPr>
                <w:b/>
              </w:rPr>
              <w:t xml:space="preserve">desarrollo nacional, como la infraestructura, las pequeñas y medianas empresas, además de la innovación y la creación de patentes, completando mercados y </w:t>
            </w:r>
            <w:r w:rsidRPr="00DB1649">
              <w:rPr>
                <w:b/>
                <w:spacing w:val="-5"/>
              </w:rPr>
              <w:t>f</w:t>
            </w:r>
            <w:r w:rsidRPr="00DB1649">
              <w:rPr>
                <w:b/>
              </w:rPr>
              <w:t>omentando la participación del sector privado sin desplazarlo.</w:t>
            </w:r>
          </w:p>
        </w:tc>
      </w:tr>
    </w:tbl>
    <w:p w:rsidR="00685860" w:rsidRPr="00685860" w:rsidRDefault="00685860" w:rsidP="00AD4FD0">
      <w:pPr>
        <w:pStyle w:val="Texto"/>
        <w:spacing w:line="24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4" w:lineRule="exact"/>
        <w:ind w:left="1987" w:hanging="547"/>
      </w:pPr>
      <w:r w:rsidRPr="00685860">
        <w:t>•</w:t>
      </w:r>
      <w:r w:rsidRPr="00685860">
        <w:tab/>
        <w:t>Redefinir</w:t>
      </w:r>
      <w:r w:rsidRPr="00685860">
        <w:rPr>
          <w:spacing w:val="30"/>
        </w:rPr>
        <w:t xml:space="preserve"> </w:t>
      </w:r>
      <w:r w:rsidRPr="00685860">
        <w:t>el</w:t>
      </w:r>
      <w:r w:rsidRPr="00685860">
        <w:rPr>
          <w:spacing w:val="40"/>
        </w:rPr>
        <w:t xml:space="preserve"> </w:t>
      </w:r>
      <w:r w:rsidRPr="00685860">
        <w:t>mandato</w:t>
      </w:r>
      <w:r w:rsidRPr="00685860">
        <w:rPr>
          <w:spacing w:val="40"/>
        </w:rPr>
        <w:t xml:space="preserve"> </w:t>
      </w:r>
      <w:r w:rsidRPr="00685860">
        <w:t>de</w:t>
      </w:r>
      <w:r w:rsidRPr="00685860">
        <w:rPr>
          <w:spacing w:val="40"/>
        </w:rPr>
        <w:t xml:space="preserve"> </w:t>
      </w:r>
      <w:r w:rsidRPr="00685860">
        <w:t>la</w:t>
      </w:r>
      <w:r w:rsidRPr="00685860">
        <w:rPr>
          <w:spacing w:val="40"/>
        </w:rPr>
        <w:t xml:space="preserve"> </w:t>
      </w:r>
      <w:r w:rsidRPr="00685860">
        <w:t>Banca</w:t>
      </w:r>
      <w:r w:rsidRPr="00685860">
        <w:rPr>
          <w:spacing w:val="40"/>
        </w:rPr>
        <w:t xml:space="preserve"> </w:t>
      </w:r>
      <w:r w:rsidRPr="00685860">
        <w:t>de</w:t>
      </w:r>
      <w:r w:rsidRPr="00685860">
        <w:rPr>
          <w:spacing w:val="40"/>
        </w:rPr>
        <w:t xml:space="preserve"> </w:t>
      </w:r>
      <w:r w:rsidRPr="00685860">
        <w:t>Desarrollo</w:t>
      </w:r>
      <w:r w:rsidRPr="00685860">
        <w:rPr>
          <w:spacing w:val="40"/>
        </w:rPr>
        <w:t xml:space="preserve"> </w:t>
      </w:r>
      <w:r w:rsidRPr="00685860">
        <w:t>para</w:t>
      </w:r>
      <w:r w:rsidRPr="00685860">
        <w:rPr>
          <w:spacing w:val="40"/>
        </w:rPr>
        <w:t xml:space="preserve"> </w:t>
      </w:r>
      <w:r w:rsidRPr="00685860">
        <w:t>propiciar</w:t>
      </w:r>
      <w:r w:rsidRPr="00685860">
        <w:rPr>
          <w:spacing w:val="40"/>
        </w:rPr>
        <w:t xml:space="preserve"> </w:t>
      </w:r>
      <w:r w:rsidRPr="00685860">
        <w:t>el</w:t>
      </w:r>
      <w:r w:rsidRPr="00685860">
        <w:rPr>
          <w:spacing w:val="40"/>
        </w:rPr>
        <w:t xml:space="preserve"> </w:t>
      </w:r>
      <w:r w:rsidRPr="00685860">
        <w:rPr>
          <w:spacing w:val="-5"/>
        </w:rPr>
        <w:t>f</w:t>
      </w:r>
      <w:r w:rsidRPr="00685860">
        <w:t>omento</w:t>
      </w:r>
      <w:r w:rsidRPr="00685860">
        <w:rPr>
          <w:spacing w:val="40"/>
        </w:rPr>
        <w:t xml:space="preserve"> </w:t>
      </w:r>
      <w:r w:rsidRPr="00685860">
        <w:t>de</w:t>
      </w:r>
      <w:r w:rsidRPr="00685860">
        <w:rPr>
          <w:spacing w:val="40"/>
        </w:rPr>
        <w:t xml:space="preserve"> </w:t>
      </w:r>
      <w:r w:rsidRPr="00685860">
        <w:t>la</w:t>
      </w:r>
      <w:r w:rsidRPr="00685860">
        <w:rPr>
          <w:spacing w:val="40"/>
        </w:rPr>
        <w:t xml:space="preserve"> </w:t>
      </w:r>
      <w:r w:rsidRPr="00685860">
        <w:t>actividad económica, a tr</w:t>
      </w:r>
      <w:r w:rsidRPr="00685860">
        <w:rPr>
          <w:spacing w:val="-5"/>
        </w:rPr>
        <w:t>a</w:t>
      </w:r>
      <w:r w:rsidRPr="00685860">
        <w:t>vés de la inducción del crédito y otros servicios financieros</w:t>
      </w:r>
      <w:r w:rsidRPr="00685860">
        <w:rPr>
          <w:spacing w:val="-10"/>
        </w:rPr>
        <w:t xml:space="preserve"> </w:t>
      </w:r>
      <w:r w:rsidRPr="00685860">
        <w:t xml:space="preserve">en poblaciones con proyectos viables y necesidades atendibles que de otra </w:t>
      </w:r>
      <w:r w:rsidRPr="00685860">
        <w:rPr>
          <w:spacing w:val="-5"/>
        </w:rPr>
        <w:t>f</w:t>
      </w:r>
      <w:r w:rsidRPr="00685860">
        <w:t>orma quedarían excluidos.</w:t>
      </w:r>
    </w:p>
    <w:p w:rsidR="00685860" w:rsidRPr="00685860" w:rsidRDefault="00685860" w:rsidP="00AD4FD0">
      <w:pPr>
        <w:pStyle w:val="Texto"/>
        <w:spacing w:line="244" w:lineRule="exact"/>
        <w:ind w:left="1980" w:hanging="540"/>
      </w:pPr>
      <w:r w:rsidRPr="00685860">
        <w:t>•</w:t>
      </w:r>
      <w:r w:rsidRPr="00685860">
        <w:tab/>
        <w:t>Desarrollar</w:t>
      </w:r>
      <w:r w:rsidRPr="00685860">
        <w:rPr>
          <w:spacing w:val="-5"/>
        </w:rPr>
        <w:t xml:space="preserve"> </w:t>
      </w:r>
      <w:r w:rsidRPr="00685860">
        <w:t>capacidades</w:t>
      </w:r>
      <w:r w:rsidRPr="00685860">
        <w:rPr>
          <w:spacing w:val="-5"/>
        </w:rPr>
        <w:t xml:space="preserve"> </w:t>
      </w:r>
      <w:r w:rsidRPr="00685860">
        <w:t>técnicas,</w:t>
      </w:r>
      <w:r w:rsidRPr="00685860">
        <w:rPr>
          <w:spacing w:val="-5"/>
        </w:rPr>
        <w:t xml:space="preserve"> </w:t>
      </w:r>
      <w:r w:rsidRPr="00685860">
        <w:t>dotar</w:t>
      </w:r>
      <w:r w:rsidRPr="00685860">
        <w:rPr>
          <w:spacing w:val="-5"/>
        </w:rPr>
        <w:t xml:space="preserve"> </w:t>
      </w:r>
      <w:r w:rsidRPr="00685860">
        <w:t>de</w:t>
      </w:r>
      <w:r w:rsidRPr="00685860">
        <w:rPr>
          <w:spacing w:val="-5"/>
        </w:rPr>
        <w:t xml:space="preserve"> </w:t>
      </w:r>
      <w:r w:rsidRPr="00685860">
        <w:t>flexibilidad</w:t>
      </w:r>
      <w:r w:rsidRPr="00685860">
        <w:rPr>
          <w:spacing w:val="-15"/>
        </w:rPr>
        <w:t xml:space="preserve"> </w:t>
      </w:r>
      <w:r w:rsidRPr="00685860">
        <w:t>a</w:t>
      </w:r>
      <w:r w:rsidRPr="00685860">
        <w:rPr>
          <w:spacing w:val="-5"/>
        </w:rPr>
        <w:t xml:space="preserve"> </w:t>
      </w:r>
      <w:r w:rsidRPr="00685860">
        <w:t>la</w:t>
      </w:r>
      <w:r w:rsidRPr="00685860">
        <w:rPr>
          <w:spacing w:val="-5"/>
        </w:rPr>
        <w:t xml:space="preserve"> </w:t>
      </w:r>
      <w:r w:rsidRPr="00685860">
        <w:t>estructura</w:t>
      </w:r>
      <w:r w:rsidRPr="00685860">
        <w:rPr>
          <w:spacing w:val="-5"/>
        </w:rPr>
        <w:t xml:space="preserve"> </w:t>
      </w:r>
      <w:r w:rsidRPr="00685860">
        <w:t>organizacional</w:t>
      </w:r>
      <w:r w:rsidRPr="00685860">
        <w:rPr>
          <w:spacing w:val="-5"/>
        </w:rPr>
        <w:t xml:space="preserve"> </w:t>
      </w:r>
      <w:r w:rsidRPr="00685860">
        <w:t>y</w:t>
      </w:r>
      <w:r w:rsidRPr="00685860">
        <w:rPr>
          <w:spacing w:val="-5"/>
        </w:rPr>
        <w:t xml:space="preserve"> f</w:t>
      </w:r>
      <w:r w:rsidRPr="00685860">
        <w:t>ortalecer los</w:t>
      </w:r>
      <w:r w:rsidRPr="00685860">
        <w:rPr>
          <w:spacing w:val="-10"/>
        </w:rPr>
        <w:t xml:space="preserve"> </w:t>
      </w:r>
      <w:r w:rsidRPr="00685860">
        <w:t>recursos</w:t>
      </w:r>
      <w:r w:rsidRPr="00685860">
        <w:rPr>
          <w:spacing w:val="-10"/>
        </w:rPr>
        <w:t xml:space="preserve"> </w:t>
      </w:r>
      <w:r w:rsidRPr="00685860">
        <w:t>humanos</w:t>
      </w:r>
      <w:r w:rsidRPr="00685860">
        <w:rPr>
          <w:spacing w:val="-10"/>
        </w:rPr>
        <w:t xml:space="preserve"> </w:t>
      </w:r>
      <w:r w:rsidRPr="00685860">
        <w:t>para</w:t>
      </w:r>
      <w:r w:rsidRPr="00685860">
        <w:rPr>
          <w:spacing w:val="-10"/>
        </w:rPr>
        <w:t xml:space="preserve"> </w:t>
      </w:r>
      <w:r w:rsidRPr="00685860">
        <w:rPr>
          <w:spacing w:val="-5"/>
        </w:rPr>
        <w:t>f</w:t>
      </w:r>
      <w:r w:rsidRPr="00685860">
        <w:t>omentar</w:t>
      </w:r>
      <w:r w:rsidRPr="00685860">
        <w:rPr>
          <w:spacing w:val="-10"/>
        </w:rPr>
        <w:t xml:space="preserve"> </w:t>
      </w:r>
      <w:r w:rsidRPr="00685860">
        <w:t>la</w:t>
      </w:r>
      <w:r w:rsidRPr="00685860">
        <w:rPr>
          <w:spacing w:val="-10"/>
        </w:rPr>
        <w:t xml:space="preserve"> </w:t>
      </w:r>
      <w:r w:rsidRPr="00685860">
        <w:t>creación</w:t>
      </w:r>
      <w:r w:rsidRPr="00685860">
        <w:rPr>
          <w:spacing w:val="-10"/>
        </w:rPr>
        <w:t xml:space="preserve"> </w:t>
      </w:r>
      <w:r w:rsidRPr="00685860">
        <w:t>y</w:t>
      </w:r>
      <w:r w:rsidRPr="00685860">
        <w:rPr>
          <w:spacing w:val="-10"/>
        </w:rPr>
        <w:t xml:space="preserve"> </w:t>
      </w:r>
      <w:r w:rsidRPr="00685860">
        <w:t>promoción</w:t>
      </w:r>
      <w:r w:rsidRPr="00685860">
        <w:rPr>
          <w:spacing w:val="-10"/>
        </w:rPr>
        <w:t xml:space="preserve"> </w:t>
      </w:r>
      <w:r w:rsidRPr="00685860">
        <w:t>de</w:t>
      </w:r>
      <w:r w:rsidRPr="00685860">
        <w:rPr>
          <w:spacing w:val="-10"/>
        </w:rPr>
        <w:t xml:space="preserve"> </w:t>
      </w:r>
      <w:r w:rsidRPr="00685860">
        <w:t>productos</w:t>
      </w:r>
      <w:r w:rsidRPr="00685860">
        <w:rPr>
          <w:spacing w:val="-10"/>
        </w:rPr>
        <w:t xml:space="preserve"> </w:t>
      </w:r>
      <w:r w:rsidRPr="00685860">
        <w:t>y</w:t>
      </w:r>
      <w:r w:rsidRPr="00685860">
        <w:rPr>
          <w:spacing w:val="-10"/>
        </w:rPr>
        <w:t xml:space="preserve"> </w:t>
      </w:r>
      <w:r w:rsidRPr="00685860">
        <w:t>políticas</w:t>
      </w:r>
      <w:r w:rsidRPr="00685860">
        <w:rPr>
          <w:spacing w:val="-10"/>
        </w:rPr>
        <w:t xml:space="preserve"> </w:t>
      </w:r>
      <w:r w:rsidRPr="00685860">
        <w:t xml:space="preserve">adecuadas a las necesidades de los usuarios, permitiendo a las entidades de </w:t>
      </w:r>
      <w:r w:rsidRPr="00685860">
        <w:rPr>
          <w:spacing w:val="-5"/>
        </w:rPr>
        <w:t>f</w:t>
      </w:r>
      <w:r w:rsidRPr="00685860">
        <w:t>omento incrementar su margen de acción.</w:t>
      </w:r>
    </w:p>
    <w:p w:rsidR="00685860" w:rsidRPr="00685860" w:rsidRDefault="00685860" w:rsidP="00AD4FD0">
      <w:pPr>
        <w:pStyle w:val="Texto"/>
        <w:spacing w:line="244" w:lineRule="exact"/>
        <w:ind w:left="1980" w:hanging="540"/>
      </w:pPr>
      <w:r w:rsidRPr="00685860">
        <w:t>•</w:t>
      </w:r>
      <w:r w:rsidRPr="00685860">
        <w:tab/>
        <w:t>Promover</w:t>
      </w:r>
      <w:r w:rsidRPr="00685860">
        <w:rPr>
          <w:spacing w:val="30"/>
        </w:rPr>
        <w:t xml:space="preserve"> </w:t>
      </w:r>
      <w:r w:rsidRPr="00685860">
        <w:t>la</w:t>
      </w:r>
      <w:r w:rsidRPr="00685860">
        <w:rPr>
          <w:spacing w:val="30"/>
        </w:rPr>
        <w:t xml:space="preserve"> </w:t>
      </w:r>
      <w:r w:rsidRPr="00685860">
        <w:t>participación</w:t>
      </w:r>
      <w:r w:rsidRPr="00685860">
        <w:rPr>
          <w:spacing w:val="30"/>
        </w:rPr>
        <w:t xml:space="preserve"> </w:t>
      </w:r>
      <w:r w:rsidRPr="00685860">
        <w:t>de</w:t>
      </w:r>
      <w:r w:rsidRPr="00685860">
        <w:rPr>
          <w:spacing w:val="30"/>
        </w:rPr>
        <w:t xml:space="preserve"> </w:t>
      </w:r>
      <w:r w:rsidRPr="00685860">
        <w:t>la</w:t>
      </w:r>
      <w:r w:rsidRPr="00685860">
        <w:rPr>
          <w:spacing w:val="30"/>
        </w:rPr>
        <w:t xml:space="preserve"> </w:t>
      </w:r>
      <w:r w:rsidRPr="00685860">
        <w:t>banca</w:t>
      </w:r>
      <w:r w:rsidRPr="00685860">
        <w:rPr>
          <w:spacing w:val="30"/>
        </w:rPr>
        <w:t xml:space="preserve"> </w:t>
      </w:r>
      <w:r w:rsidRPr="00685860">
        <w:t>comercial</w:t>
      </w:r>
      <w:r w:rsidRPr="00685860">
        <w:rPr>
          <w:spacing w:val="30"/>
        </w:rPr>
        <w:t xml:space="preserve"> </w:t>
      </w:r>
      <w:r w:rsidRPr="00685860">
        <w:t>y</w:t>
      </w:r>
      <w:r w:rsidRPr="00685860">
        <w:rPr>
          <w:spacing w:val="30"/>
        </w:rPr>
        <w:t xml:space="preserve"> </w:t>
      </w:r>
      <w:r w:rsidRPr="00685860">
        <w:t>de</w:t>
      </w:r>
      <w:r w:rsidRPr="00685860">
        <w:rPr>
          <w:spacing w:val="30"/>
        </w:rPr>
        <w:t xml:space="preserve"> </w:t>
      </w:r>
      <w:r w:rsidRPr="00685860">
        <w:t>otros</w:t>
      </w:r>
      <w:r w:rsidRPr="00685860">
        <w:rPr>
          <w:spacing w:val="30"/>
        </w:rPr>
        <w:t xml:space="preserve"> </w:t>
      </w:r>
      <w:r w:rsidRPr="00685860">
        <w:t>intermediarios</w:t>
      </w:r>
      <w:r w:rsidRPr="00685860">
        <w:rPr>
          <w:spacing w:val="30"/>
        </w:rPr>
        <w:t xml:space="preserve"> </w:t>
      </w:r>
      <w:r w:rsidRPr="00685860">
        <w:t>regulados,</w:t>
      </w:r>
      <w:r w:rsidRPr="00685860">
        <w:rPr>
          <w:spacing w:val="30"/>
        </w:rPr>
        <w:t xml:space="preserve"> </w:t>
      </w:r>
      <w:r w:rsidRPr="00685860">
        <w:t>en</w:t>
      </w:r>
      <w:r w:rsidRPr="00685860">
        <w:rPr>
          <w:spacing w:val="30"/>
        </w:rPr>
        <w:t xml:space="preserve"> </w:t>
      </w:r>
      <w:r w:rsidRPr="00685860">
        <w:t>el financiamiento</w:t>
      </w:r>
      <w:r w:rsidRPr="00685860">
        <w:rPr>
          <w:spacing w:val="-10"/>
        </w:rPr>
        <w:t xml:space="preserve"> </w:t>
      </w:r>
      <w:r w:rsidRPr="00685860">
        <w:t>de sectores estratégicos.</w:t>
      </w:r>
    </w:p>
    <w:p w:rsidR="00685860" w:rsidRPr="00685860" w:rsidRDefault="00685860" w:rsidP="00AD4FD0">
      <w:pPr>
        <w:pStyle w:val="Texto"/>
        <w:spacing w:line="244" w:lineRule="exact"/>
        <w:ind w:left="1980" w:hanging="540"/>
      </w:pPr>
      <w:r w:rsidRPr="00685860">
        <w:t>•</w:t>
      </w:r>
      <w:r w:rsidRPr="00685860">
        <w:tab/>
        <w:t>Gestionar</w:t>
      </w:r>
      <w:r w:rsidRPr="00685860">
        <w:rPr>
          <w:spacing w:val="25"/>
        </w:rPr>
        <w:t xml:space="preserve"> </w:t>
      </w:r>
      <w:r w:rsidRPr="00685860">
        <w:t>eficientemente</w:t>
      </w:r>
      <w:r w:rsidRPr="00685860">
        <w:rPr>
          <w:spacing w:val="10"/>
        </w:rPr>
        <w:t xml:space="preserve"> </w:t>
      </w:r>
      <w:r w:rsidRPr="00685860">
        <w:t>el</w:t>
      </w:r>
      <w:r w:rsidRPr="00685860">
        <w:rPr>
          <w:spacing w:val="25"/>
        </w:rPr>
        <w:t xml:space="preserve"> </w:t>
      </w:r>
      <w:r w:rsidRPr="00685860">
        <w:t>capital</w:t>
      </w:r>
      <w:r w:rsidRPr="00685860">
        <w:rPr>
          <w:spacing w:val="25"/>
        </w:rPr>
        <w:t xml:space="preserve"> </w:t>
      </w:r>
      <w:r w:rsidRPr="00685860">
        <w:t>dentro</w:t>
      </w:r>
      <w:r w:rsidRPr="00685860">
        <w:rPr>
          <w:spacing w:val="25"/>
        </w:rPr>
        <w:t xml:space="preserve"> </w:t>
      </w:r>
      <w:r w:rsidRPr="00685860">
        <w:t>y</w:t>
      </w:r>
      <w:r w:rsidRPr="00685860">
        <w:rPr>
          <w:spacing w:val="25"/>
        </w:rPr>
        <w:t xml:space="preserve"> </w:t>
      </w:r>
      <w:r w:rsidRPr="00685860">
        <w:t>entre</w:t>
      </w:r>
      <w:r w:rsidRPr="00685860">
        <w:rPr>
          <w:spacing w:val="25"/>
        </w:rPr>
        <w:t xml:space="preserve"> </w:t>
      </w:r>
      <w:r w:rsidRPr="00685860">
        <w:t>las</w:t>
      </w:r>
      <w:r w:rsidRPr="00685860">
        <w:rPr>
          <w:spacing w:val="25"/>
        </w:rPr>
        <w:t xml:space="preserve"> </w:t>
      </w:r>
      <w:r w:rsidRPr="00685860">
        <w:t>diversas</w:t>
      </w:r>
      <w:r w:rsidRPr="00685860">
        <w:rPr>
          <w:spacing w:val="25"/>
        </w:rPr>
        <w:t xml:space="preserve"> </w:t>
      </w:r>
      <w:r w:rsidRPr="00685860">
        <w:t>instituciones</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Banca</w:t>
      </w:r>
      <w:r w:rsidRPr="00685860">
        <w:rPr>
          <w:spacing w:val="25"/>
        </w:rPr>
        <w:t xml:space="preserve"> </w:t>
      </w:r>
      <w:r w:rsidRPr="00685860">
        <w:t xml:space="preserve">de Desarrollo, para </w:t>
      </w:r>
      <w:r w:rsidRPr="00685860">
        <w:rPr>
          <w:spacing w:val="-5"/>
        </w:rPr>
        <w:t>f</w:t>
      </w:r>
      <w:r w:rsidRPr="00685860">
        <w:t>omentar el desarrollo económico.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6" w:lineRule="exact"/>
              <w:ind w:left="2362" w:hanging="1728"/>
              <w:rPr>
                <w:b/>
                <w:color w:val="000000"/>
                <w:szCs w:val="18"/>
              </w:rPr>
            </w:pPr>
            <w:r w:rsidRPr="00DB1649">
              <w:rPr>
                <w:b/>
              </w:rPr>
              <w:lastRenderedPageBreak/>
              <w:t xml:space="preserve">Estrategia 4.2.5. </w:t>
            </w:r>
            <w:r w:rsidRPr="00DB1649">
              <w:rPr>
                <w:b/>
              </w:rPr>
              <w:tab/>
              <w:t>Promover</w:t>
            </w:r>
            <w:r w:rsidRPr="00DB1649">
              <w:rPr>
                <w:b/>
                <w:spacing w:val="40"/>
              </w:rPr>
              <w:t xml:space="preserve"> </w:t>
            </w:r>
            <w:r w:rsidRPr="00DB1649">
              <w:rPr>
                <w:b/>
              </w:rPr>
              <w:t>la</w:t>
            </w:r>
            <w:r w:rsidRPr="00DB1649">
              <w:rPr>
                <w:b/>
                <w:spacing w:val="40"/>
              </w:rPr>
              <w:t xml:space="preserve"> </w:t>
            </w:r>
            <w:r w:rsidRPr="00DB1649">
              <w:rPr>
                <w:b/>
              </w:rPr>
              <w:t>participación</w:t>
            </w:r>
            <w:r w:rsidRPr="00DB1649">
              <w:rPr>
                <w:b/>
                <w:spacing w:val="40"/>
              </w:rPr>
              <w:t xml:space="preserve"> </w:t>
            </w:r>
            <w:r w:rsidRPr="00DB1649">
              <w:rPr>
                <w:b/>
              </w:rPr>
              <w:t>del</w:t>
            </w:r>
            <w:r w:rsidRPr="00DB1649">
              <w:rPr>
                <w:b/>
                <w:spacing w:val="40"/>
              </w:rPr>
              <w:t xml:space="preserve"> </w:t>
            </w:r>
            <w:r w:rsidRPr="00DB1649">
              <w:rPr>
                <w:b/>
              </w:rPr>
              <w:t>sector</w:t>
            </w:r>
            <w:r w:rsidRPr="00DB1649">
              <w:rPr>
                <w:b/>
                <w:spacing w:val="40"/>
              </w:rPr>
              <w:t xml:space="preserve"> </w:t>
            </w:r>
            <w:r w:rsidRPr="00DB1649">
              <w:rPr>
                <w:b/>
              </w:rPr>
              <w:t>privado</w:t>
            </w:r>
            <w:r w:rsidRPr="00DB1649">
              <w:rPr>
                <w:b/>
                <w:spacing w:val="40"/>
              </w:rPr>
              <w:t xml:space="preserve"> </w:t>
            </w:r>
            <w:r w:rsidRPr="00DB1649">
              <w:rPr>
                <w:b/>
              </w:rPr>
              <w:t>en</w:t>
            </w:r>
            <w:r w:rsidRPr="00DB1649">
              <w:rPr>
                <w:b/>
                <w:spacing w:val="40"/>
              </w:rPr>
              <w:t xml:space="preserve"> </w:t>
            </w:r>
            <w:r w:rsidRPr="00DB1649">
              <w:rPr>
                <w:b/>
              </w:rPr>
              <w:t>el</w:t>
            </w:r>
            <w:r w:rsidRPr="00DB1649">
              <w:rPr>
                <w:b/>
                <w:spacing w:val="40"/>
              </w:rPr>
              <w:t xml:space="preserve"> </w:t>
            </w:r>
            <w:r w:rsidRPr="00DB1649">
              <w:rPr>
                <w:b/>
              </w:rPr>
              <w:t>desarrollo</w:t>
            </w:r>
            <w:r w:rsidRPr="00DB1649">
              <w:rPr>
                <w:b/>
                <w:spacing w:val="40"/>
              </w:rPr>
              <w:t xml:space="preserve"> </w:t>
            </w:r>
            <w:r w:rsidRPr="00DB1649">
              <w:rPr>
                <w:b/>
              </w:rPr>
              <w:t>de infraestructura, articulando la participación de los gobiernos estatales y municipales para impulsar proyectos de alto beneficio social, que contribuyan a incrementar la cobertura y calidad de la infraestructura necesaria para elevar la productividad de la economía.</w:t>
            </w:r>
          </w:p>
        </w:tc>
      </w:tr>
    </w:tbl>
    <w:p w:rsidR="00685860" w:rsidRPr="00685860" w:rsidRDefault="00685860" w:rsidP="00AD4FD0">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6" w:lineRule="exact"/>
        <w:ind w:left="1980" w:hanging="540"/>
      </w:pPr>
      <w:r w:rsidRPr="00685860">
        <w:t>•</w:t>
      </w:r>
      <w:r w:rsidRPr="00685860">
        <w:tab/>
        <w:t>Apoyar</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w:t>
      </w:r>
      <w:r w:rsidRPr="00685860">
        <w:rPr>
          <w:spacing w:val="-10"/>
        </w:rPr>
        <w:t xml:space="preserve"> </w:t>
      </w:r>
      <w:r w:rsidRPr="00685860">
        <w:t>infraestructura</w:t>
      </w:r>
      <w:r w:rsidRPr="00685860">
        <w:rPr>
          <w:spacing w:val="-10"/>
        </w:rPr>
        <w:t xml:space="preserve"> </w:t>
      </w:r>
      <w:r w:rsidRPr="00685860">
        <w:t>con</w:t>
      </w:r>
      <w:r w:rsidRPr="00685860">
        <w:rPr>
          <w:spacing w:val="-10"/>
        </w:rPr>
        <w:t xml:space="preserve"> </w:t>
      </w:r>
      <w:r w:rsidRPr="00685860">
        <w:t>una</w:t>
      </w:r>
      <w:r w:rsidRPr="00685860">
        <w:rPr>
          <w:spacing w:val="-10"/>
        </w:rPr>
        <w:t xml:space="preserve"> </w:t>
      </w:r>
      <w:r w:rsidRPr="00685860">
        <w:t>visión</w:t>
      </w:r>
      <w:r w:rsidRPr="00685860">
        <w:rPr>
          <w:spacing w:val="-10"/>
        </w:rPr>
        <w:t xml:space="preserve"> </w:t>
      </w:r>
      <w:r w:rsidRPr="00685860">
        <w:t>de</w:t>
      </w:r>
      <w:r w:rsidRPr="00685860">
        <w:rPr>
          <w:spacing w:val="-10"/>
        </w:rPr>
        <w:t xml:space="preserve"> </w:t>
      </w:r>
      <w:r w:rsidRPr="00685860">
        <w:t>largo</w:t>
      </w:r>
      <w:r w:rsidRPr="00685860">
        <w:rPr>
          <w:spacing w:val="-10"/>
        </w:rPr>
        <w:t xml:space="preserve"> </w:t>
      </w:r>
      <w:r w:rsidRPr="00685860">
        <w:t>plazo</w:t>
      </w:r>
      <w:r w:rsidRPr="00685860">
        <w:rPr>
          <w:spacing w:val="-10"/>
        </w:rPr>
        <w:t xml:space="preserve"> </w:t>
      </w:r>
      <w:r w:rsidRPr="00685860">
        <w:t>basada</w:t>
      </w:r>
      <w:r w:rsidRPr="00685860">
        <w:rPr>
          <w:spacing w:val="-10"/>
        </w:rPr>
        <w:t xml:space="preserve"> </w:t>
      </w:r>
      <w:r w:rsidRPr="00685860">
        <w:t>en</w:t>
      </w:r>
      <w:r w:rsidRPr="00685860">
        <w:rPr>
          <w:spacing w:val="-10"/>
        </w:rPr>
        <w:t xml:space="preserve"> </w:t>
      </w:r>
      <w:r w:rsidRPr="00685860">
        <w:t>tres</w:t>
      </w:r>
      <w:r w:rsidRPr="00685860">
        <w:rPr>
          <w:spacing w:val="-10"/>
        </w:rPr>
        <w:t xml:space="preserve"> </w:t>
      </w:r>
      <w:r w:rsidRPr="00685860">
        <w:t>ejes</w:t>
      </w:r>
      <w:r w:rsidRPr="00685860">
        <w:rPr>
          <w:spacing w:val="-10"/>
        </w:rPr>
        <w:t xml:space="preserve"> </w:t>
      </w:r>
      <w:r w:rsidRPr="00685860">
        <w:t>rectores: i) desarrollo regional equilibrado, ii) desarrollo urbano y iii) conectividad logística.</w:t>
      </w:r>
    </w:p>
    <w:p w:rsidR="00685860" w:rsidRPr="00685860" w:rsidRDefault="00685860" w:rsidP="00AD4FD0">
      <w:pPr>
        <w:pStyle w:val="Texto"/>
        <w:spacing w:line="236" w:lineRule="exact"/>
        <w:ind w:left="1980" w:hanging="540"/>
      </w:pPr>
      <w:r w:rsidRPr="00685860">
        <w:t>•</w:t>
      </w:r>
      <w:r w:rsidRPr="00685860">
        <w:tab/>
        <w:t>Fomentar</w:t>
      </w:r>
      <w:r w:rsidRPr="00685860">
        <w:rPr>
          <w:spacing w:val="20"/>
        </w:rPr>
        <w:t xml:space="preserve"> </w:t>
      </w:r>
      <w:r w:rsidRPr="00685860">
        <w:t>el</w:t>
      </w:r>
      <w:r w:rsidRPr="00685860">
        <w:rPr>
          <w:spacing w:val="20"/>
        </w:rPr>
        <w:t xml:space="preserve"> </w:t>
      </w:r>
      <w:r w:rsidRPr="00685860">
        <w:t>desarrollo</w:t>
      </w:r>
      <w:r w:rsidRPr="00685860">
        <w:rPr>
          <w:spacing w:val="20"/>
        </w:rPr>
        <w:t xml:space="preserve"> </w:t>
      </w:r>
      <w:r w:rsidRPr="00685860">
        <w:t>de</w:t>
      </w:r>
      <w:r w:rsidRPr="00685860">
        <w:rPr>
          <w:spacing w:val="20"/>
        </w:rPr>
        <w:t xml:space="preserve"> </w:t>
      </w:r>
      <w:r w:rsidRPr="00685860">
        <w:t>relaciones</w:t>
      </w:r>
      <w:r w:rsidRPr="00685860">
        <w:rPr>
          <w:spacing w:val="20"/>
        </w:rPr>
        <w:t xml:space="preserve"> </w:t>
      </w:r>
      <w:r w:rsidRPr="00685860">
        <w:t>de</w:t>
      </w:r>
      <w:r w:rsidRPr="00685860">
        <w:rPr>
          <w:spacing w:val="20"/>
        </w:rPr>
        <w:t xml:space="preserve"> </w:t>
      </w:r>
      <w:r w:rsidRPr="00685860">
        <w:t>largo</w:t>
      </w:r>
      <w:r w:rsidRPr="00685860">
        <w:rPr>
          <w:spacing w:val="20"/>
        </w:rPr>
        <w:t xml:space="preserve"> </w:t>
      </w:r>
      <w:r w:rsidRPr="00685860">
        <w:t>plazo</w:t>
      </w:r>
      <w:r w:rsidRPr="00685860">
        <w:rPr>
          <w:spacing w:val="20"/>
        </w:rPr>
        <w:t xml:space="preserve"> </w:t>
      </w:r>
      <w:r w:rsidRPr="00685860">
        <w:t>entre</w:t>
      </w:r>
      <w:r w:rsidRPr="00685860">
        <w:rPr>
          <w:spacing w:val="20"/>
        </w:rPr>
        <w:t xml:space="preserve"> </w:t>
      </w:r>
      <w:r w:rsidRPr="00685860">
        <w:t>instancias</w:t>
      </w:r>
      <w:r w:rsidRPr="00685860">
        <w:rPr>
          <w:spacing w:val="20"/>
        </w:rPr>
        <w:t xml:space="preserve"> </w:t>
      </w:r>
      <w:r w:rsidRPr="00685860">
        <w:t>del</w:t>
      </w:r>
      <w:r w:rsidRPr="00685860">
        <w:rPr>
          <w:spacing w:val="20"/>
        </w:rPr>
        <w:t xml:space="preserve"> </w:t>
      </w:r>
      <w:r w:rsidRPr="00685860">
        <w:t>sector</w:t>
      </w:r>
      <w:r w:rsidRPr="00685860">
        <w:rPr>
          <w:spacing w:val="20"/>
        </w:rPr>
        <w:t xml:space="preserve"> </w:t>
      </w:r>
      <w:r w:rsidRPr="00685860">
        <w:t>público</w:t>
      </w:r>
      <w:r w:rsidRPr="00685860">
        <w:rPr>
          <w:spacing w:val="20"/>
        </w:rPr>
        <w:t xml:space="preserve"> </w:t>
      </w:r>
      <w:r w:rsidRPr="00685860">
        <w:t>y</w:t>
      </w:r>
      <w:r w:rsidRPr="00685860">
        <w:rPr>
          <w:spacing w:val="20"/>
        </w:rPr>
        <w:t xml:space="preserve"> </w:t>
      </w:r>
      <w:r w:rsidRPr="00685860">
        <w:t>del privado,</w:t>
      </w:r>
      <w:r w:rsidRPr="00685860">
        <w:rPr>
          <w:spacing w:val="5"/>
        </w:rPr>
        <w:t xml:space="preserve"> </w:t>
      </w:r>
      <w:r w:rsidRPr="00685860">
        <w:t>para</w:t>
      </w:r>
      <w:r w:rsidRPr="00685860">
        <w:rPr>
          <w:spacing w:val="5"/>
        </w:rPr>
        <w:t xml:space="preserve"> </w:t>
      </w:r>
      <w:r w:rsidRPr="00685860">
        <w:t>la</w:t>
      </w:r>
      <w:r w:rsidRPr="00685860">
        <w:rPr>
          <w:spacing w:val="5"/>
        </w:rPr>
        <w:t xml:space="preserve"> </w:t>
      </w:r>
      <w:r w:rsidRPr="00685860">
        <w:t>prestación</w:t>
      </w:r>
      <w:r w:rsidRPr="00685860">
        <w:rPr>
          <w:spacing w:val="5"/>
        </w:rPr>
        <w:t xml:space="preserve"> </w:t>
      </w:r>
      <w:r w:rsidRPr="00685860">
        <w:t>de</w:t>
      </w:r>
      <w:r w:rsidRPr="00685860">
        <w:rPr>
          <w:spacing w:val="5"/>
        </w:rPr>
        <w:t xml:space="preserve"> </w:t>
      </w:r>
      <w:r w:rsidRPr="00685860">
        <w:t>servicios</w:t>
      </w:r>
      <w:r w:rsidRPr="00685860">
        <w:rPr>
          <w:spacing w:val="5"/>
        </w:rPr>
        <w:t xml:space="preserve"> </w:t>
      </w:r>
      <w:r w:rsidRPr="00685860">
        <w:t>al</w:t>
      </w:r>
      <w:r w:rsidRPr="00685860">
        <w:rPr>
          <w:spacing w:val="5"/>
        </w:rPr>
        <w:t xml:space="preserve"> </w:t>
      </w:r>
      <w:r w:rsidRPr="00685860">
        <w:t>sector</w:t>
      </w:r>
      <w:r w:rsidRPr="00685860">
        <w:rPr>
          <w:spacing w:val="5"/>
        </w:rPr>
        <w:t xml:space="preserve"> </w:t>
      </w:r>
      <w:r w:rsidRPr="00685860">
        <w:t>público</w:t>
      </w:r>
      <w:r w:rsidRPr="00685860">
        <w:rPr>
          <w:spacing w:val="5"/>
        </w:rPr>
        <w:t xml:space="preserve"> </w:t>
      </w:r>
      <w:r w:rsidRPr="00685860">
        <w:t>o</w:t>
      </w:r>
      <w:r w:rsidRPr="00685860">
        <w:rPr>
          <w:spacing w:val="5"/>
        </w:rPr>
        <w:t xml:space="preserve"> </w:t>
      </w:r>
      <w:r w:rsidRPr="00685860">
        <w:t>al</w:t>
      </w:r>
      <w:r w:rsidRPr="00685860">
        <w:rPr>
          <w:spacing w:val="5"/>
        </w:rPr>
        <w:t xml:space="preserve"> </w:t>
      </w:r>
      <w:r w:rsidRPr="00685860">
        <w:t>usuario</w:t>
      </w:r>
      <w:r w:rsidRPr="00685860">
        <w:rPr>
          <w:spacing w:val="5"/>
        </w:rPr>
        <w:t xml:space="preserve"> </w:t>
      </w:r>
      <w:r w:rsidRPr="00685860">
        <w:t>final, en</w:t>
      </w:r>
      <w:r w:rsidRPr="00685860">
        <w:rPr>
          <w:spacing w:val="5"/>
        </w:rPr>
        <w:t xml:space="preserve"> </w:t>
      </w:r>
      <w:r w:rsidRPr="00685860">
        <w:t>los</w:t>
      </w:r>
      <w:r w:rsidRPr="00685860">
        <w:rPr>
          <w:spacing w:val="5"/>
        </w:rPr>
        <w:t xml:space="preserve"> </w:t>
      </w:r>
      <w:r w:rsidRPr="00685860">
        <w:t>que</w:t>
      </w:r>
      <w:r w:rsidRPr="00685860">
        <w:rPr>
          <w:spacing w:val="5"/>
        </w:rPr>
        <w:t xml:space="preserve"> </w:t>
      </w:r>
      <w:r w:rsidRPr="00685860">
        <w:t>se</w:t>
      </w:r>
      <w:r w:rsidRPr="00685860">
        <w:rPr>
          <w:spacing w:val="5"/>
        </w:rPr>
        <w:t xml:space="preserve"> </w:t>
      </w:r>
      <w:r w:rsidRPr="00685860">
        <w:t>utilice infraestructura provista total o parcialmente por el sector privado.</w:t>
      </w:r>
    </w:p>
    <w:p w:rsidR="00685860" w:rsidRPr="00685860" w:rsidRDefault="00685860" w:rsidP="00AD4FD0">
      <w:pPr>
        <w:pStyle w:val="Texto"/>
        <w:spacing w:line="236" w:lineRule="exact"/>
        <w:ind w:left="1980" w:hanging="540"/>
      </w:pPr>
      <w:r w:rsidRPr="00685860">
        <w:t>•</w:t>
      </w:r>
      <w:r w:rsidRPr="00685860">
        <w:tab/>
        <w:t>Priorizar</w:t>
      </w:r>
      <w:r w:rsidRPr="00685860">
        <w:rPr>
          <w:spacing w:val="15"/>
        </w:rPr>
        <w:t xml:space="preserve"> </w:t>
      </w:r>
      <w:r w:rsidRPr="00685860">
        <w:t>los</w:t>
      </w:r>
      <w:r w:rsidRPr="00685860">
        <w:rPr>
          <w:spacing w:val="15"/>
        </w:rPr>
        <w:t xml:space="preserve"> </w:t>
      </w:r>
      <w:r w:rsidRPr="00685860">
        <w:t>proyectos</w:t>
      </w:r>
      <w:r w:rsidRPr="00685860">
        <w:rPr>
          <w:spacing w:val="15"/>
        </w:rPr>
        <w:t xml:space="preserve"> </w:t>
      </w:r>
      <w:r w:rsidRPr="00685860">
        <w:t>con</w:t>
      </w:r>
      <w:r w:rsidRPr="00685860">
        <w:rPr>
          <w:spacing w:val="15"/>
        </w:rPr>
        <w:t xml:space="preserve"> </w:t>
      </w:r>
      <w:r w:rsidRPr="00685860">
        <w:t>base</w:t>
      </w:r>
      <w:r w:rsidRPr="00685860">
        <w:rPr>
          <w:spacing w:val="15"/>
        </w:rPr>
        <w:t xml:space="preserve"> </w:t>
      </w:r>
      <w:r w:rsidRPr="00685860">
        <w:t>en</w:t>
      </w:r>
      <w:r w:rsidRPr="00685860">
        <w:rPr>
          <w:spacing w:val="15"/>
        </w:rPr>
        <w:t xml:space="preserve"> </w:t>
      </w:r>
      <w:r w:rsidRPr="00685860">
        <w:t>su</w:t>
      </w:r>
      <w:r w:rsidRPr="00685860">
        <w:rPr>
          <w:spacing w:val="15"/>
        </w:rPr>
        <w:t xml:space="preserve"> </w:t>
      </w:r>
      <w:r w:rsidRPr="00685860">
        <w:t>rentabilidad</w:t>
      </w:r>
      <w:r w:rsidRPr="00685860">
        <w:rPr>
          <w:spacing w:val="15"/>
        </w:rPr>
        <w:t xml:space="preserve"> </w:t>
      </w:r>
      <w:r w:rsidRPr="00685860">
        <w:t>social</w:t>
      </w:r>
      <w:r w:rsidRPr="00685860">
        <w:rPr>
          <w:spacing w:val="15"/>
        </w:rPr>
        <w:t xml:space="preserve"> </w:t>
      </w:r>
      <w:r w:rsidRPr="00685860">
        <w:t>y</w:t>
      </w:r>
      <w:r w:rsidRPr="00685860">
        <w:rPr>
          <w:spacing w:val="15"/>
        </w:rPr>
        <w:t xml:space="preserve"> </w:t>
      </w:r>
      <w:r w:rsidRPr="00685860">
        <w:t>alineación</w:t>
      </w:r>
      <w:r w:rsidRPr="00685860">
        <w:rPr>
          <w:spacing w:val="15"/>
        </w:rPr>
        <w:t xml:space="preserve"> </w:t>
      </w:r>
      <w:r w:rsidRPr="00685860">
        <w:t>al</w:t>
      </w:r>
      <w:r w:rsidRPr="00685860">
        <w:rPr>
          <w:spacing w:val="15"/>
        </w:rPr>
        <w:t xml:space="preserve"> </w:t>
      </w:r>
      <w:r w:rsidRPr="00685860">
        <w:t>Sistema</w:t>
      </w:r>
      <w:r w:rsidRPr="00685860">
        <w:rPr>
          <w:spacing w:val="15"/>
        </w:rPr>
        <w:t xml:space="preserve"> </w:t>
      </w:r>
      <w:r w:rsidRPr="00685860">
        <w:t>Nacional</w:t>
      </w:r>
      <w:r w:rsidRPr="00685860">
        <w:rPr>
          <w:spacing w:val="15"/>
        </w:rPr>
        <w:t xml:space="preserve"> </w:t>
      </w:r>
      <w:r w:rsidRPr="00685860">
        <w:t>de Planeación Democrática.</w:t>
      </w:r>
    </w:p>
    <w:p w:rsidR="00685860" w:rsidRPr="00685860" w:rsidRDefault="00685860" w:rsidP="00AD4FD0">
      <w:pPr>
        <w:pStyle w:val="Texto"/>
        <w:spacing w:line="236" w:lineRule="exact"/>
        <w:ind w:left="1980" w:hanging="540"/>
      </w:pPr>
      <w:r w:rsidRPr="00685860">
        <w:t>•</w:t>
      </w:r>
      <w:r w:rsidRPr="00685860">
        <w:tab/>
        <w:t>Consolidar</w:t>
      </w:r>
      <w:r w:rsidRPr="00685860">
        <w:rPr>
          <w:spacing w:val="30"/>
        </w:rPr>
        <w:t xml:space="preserve"> </w:t>
      </w:r>
      <w:r w:rsidRPr="00685860">
        <w:t>instrumentos</w:t>
      </w:r>
      <w:r w:rsidRPr="00685860">
        <w:rPr>
          <w:spacing w:val="30"/>
        </w:rPr>
        <w:t xml:space="preserve"> </w:t>
      </w:r>
      <w:r w:rsidRPr="00685860">
        <w:t>de</w:t>
      </w:r>
      <w:r w:rsidRPr="00685860">
        <w:rPr>
          <w:spacing w:val="30"/>
        </w:rPr>
        <w:t xml:space="preserve"> </w:t>
      </w:r>
      <w:r w:rsidRPr="00685860">
        <w:t>financiamiento</w:t>
      </w:r>
      <w:r w:rsidRPr="00685860">
        <w:rPr>
          <w:spacing w:val="20"/>
        </w:rPr>
        <w:t xml:space="preserve"> </w:t>
      </w:r>
      <w:r w:rsidRPr="00685860">
        <w:t>flexibles</w:t>
      </w:r>
      <w:r w:rsidRPr="00685860">
        <w:rPr>
          <w:spacing w:val="25"/>
        </w:rPr>
        <w:t xml:space="preserve"> </w:t>
      </w:r>
      <w:r w:rsidRPr="00685860">
        <w:t>para</w:t>
      </w:r>
      <w:r w:rsidRPr="00685860">
        <w:rPr>
          <w:spacing w:val="30"/>
        </w:rPr>
        <w:t xml:space="preserve"> </w:t>
      </w:r>
      <w:r w:rsidRPr="00685860">
        <w:t>proyectos</w:t>
      </w:r>
      <w:r w:rsidRPr="00685860">
        <w:rPr>
          <w:spacing w:val="30"/>
        </w:rPr>
        <w:t xml:space="preserve"> </w:t>
      </w:r>
      <w:r w:rsidRPr="00685860">
        <w:t>de</w:t>
      </w:r>
      <w:r w:rsidRPr="00685860">
        <w:rPr>
          <w:spacing w:val="30"/>
        </w:rPr>
        <w:t xml:space="preserve"> </w:t>
      </w:r>
      <w:r w:rsidRPr="00685860">
        <w:t>infraestructura,</w:t>
      </w:r>
      <w:r w:rsidRPr="00685860">
        <w:rPr>
          <w:spacing w:val="30"/>
        </w:rPr>
        <w:t xml:space="preserve"> </w:t>
      </w:r>
      <w:r w:rsidRPr="00685860">
        <w:t>que contribuyan a otorgar el m</w:t>
      </w:r>
      <w:r w:rsidRPr="00685860">
        <w:rPr>
          <w:spacing w:val="-5"/>
        </w:rPr>
        <w:t>a</w:t>
      </w:r>
      <w:r w:rsidRPr="00685860">
        <w:t>yor impulso posible al desarrollo de la infraestructura nacional.</w:t>
      </w:r>
    </w:p>
    <w:p w:rsidR="00685860" w:rsidRPr="00685860" w:rsidRDefault="00685860" w:rsidP="00AD4FD0">
      <w:pPr>
        <w:pStyle w:val="Texto"/>
        <w:spacing w:line="236" w:lineRule="exact"/>
        <w:ind w:left="1980" w:hanging="540"/>
      </w:pPr>
      <w:r w:rsidRPr="00685860">
        <w:t>•</w:t>
      </w:r>
      <w:r w:rsidRPr="00685860">
        <w:tab/>
        <w:t>Complementar</w:t>
      </w:r>
      <w:r w:rsidRPr="00685860">
        <w:rPr>
          <w:spacing w:val="-5"/>
        </w:rPr>
        <w:t xml:space="preserve"> </w:t>
      </w:r>
      <w:r w:rsidRPr="00685860">
        <w:t>el</w:t>
      </w:r>
      <w:r w:rsidRPr="00685860">
        <w:rPr>
          <w:spacing w:val="-5"/>
        </w:rPr>
        <w:t xml:space="preserve"> </w:t>
      </w:r>
      <w:r w:rsidRPr="00685860">
        <w:t>financiamiento</w:t>
      </w:r>
      <w:r w:rsidRPr="00685860">
        <w:rPr>
          <w:spacing w:val="-5"/>
        </w:rPr>
        <w:t xml:space="preserve"> </w:t>
      </w:r>
      <w:r w:rsidRPr="00685860">
        <w:t>de</w:t>
      </w:r>
      <w:r w:rsidRPr="00685860">
        <w:rPr>
          <w:spacing w:val="-5"/>
        </w:rPr>
        <w:t xml:space="preserve"> </w:t>
      </w:r>
      <w:r w:rsidRPr="00685860">
        <w:t>proyectos</w:t>
      </w:r>
      <w:r w:rsidRPr="00685860">
        <w:rPr>
          <w:spacing w:val="-5"/>
        </w:rPr>
        <w:t xml:space="preserve"> </w:t>
      </w:r>
      <w:r w:rsidRPr="00685860">
        <w:t>con</w:t>
      </w:r>
      <w:r w:rsidRPr="00685860">
        <w:rPr>
          <w:spacing w:val="-5"/>
        </w:rPr>
        <w:t xml:space="preserve"> </w:t>
      </w:r>
      <w:r w:rsidRPr="00685860">
        <w:t>alta</w:t>
      </w:r>
      <w:r w:rsidRPr="00685860">
        <w:rPr>
          <w:spacing w:val="-5"/>
        </w:rPr>
        <w:t xml:space="preserve"> </w:t>
      </w:r>
      <w:r w:rsidRPr="00685860">
        <w:t>rentabilidad</w:t>
      </w:r>
      <w:r w:rsidRPr="00685860">
        <w:rPr>
          <w:spacing w:val="-5"/>
        </w:rPr>
        <w:t xml:space="preserve"> </w:t>
      </w:r>
      <w:r w:rsidRPr="00685860">
        <w:t>social</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que</w:t>
      </w:r>
      <w:r w:rsidRPr="00685860">
        <w:rPr>
          <w:spacing w:val="-5"/>
        </w:rPr>
        <w:t xml:space="preserve"> </w:t>
      </w:r>
      <w:r w:rsidRPr="00685860">
        <w:t>el</w:t>
      </w:r>
      <w:r w:rsidRPr="00685860">
        <w:rPr>
          <w:spacing w:val="-5"/>
        </w:rPr>
        <w:t xml:space="preserve"> </w:t>
      </w:r>
      <w:r w:rsidRPr="00685860">
        <w:t>mercado no participa en términos de riesgo y plazo.</w:t>
      </w:r>
    </w:p>
    <w:p w:rsidR="00685860" w:rsidRPr="00685860" w:rsidRDefault="00685860" w:rsidP="00AD4FD0">
      <w:pPr>
        <w:pStyle w:val="Texto"/>
        <w:spacing w:line="236" w:lineRule="exact"/>
        <w:ind w:left="1980" w:hanging="540"/>
      </w:pPr>
      <w:r w:rsidRPr="00685860">
        <w:t>•</w:t>
      </w:r>
      <w:r w:rsidRPr="00685860">
        <w:tab/>
        <w:t>Promover el desarrollo del mercado de capitales para el financiamiento</w:t>
      </w:r>
      <w:r w:rsidRPr="00685860">
        <w:rPr>
          <w:spacing w:val="-10"/>
        </w:rPr>
        <w:t xml:space="preserve"> </w:t>
      </w:r>
      <w:r w:rsidRPr="00685860">
        <w:t>de infraestructura.</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6" w:lineRule="exact"/>
              <w:ind w:left="2362" w:hanging="1728"/>
              <w:rPr>
                <w:b/>
                <w:color w:val="000000"/>
                <w:szCs w:val="18"/>
              </w:rPr>
            </w:pPr>
            <w:r w:rsidRPr="00DB1649">
              <w:rPr>
                <w:b/>
                <w:color w:val="000000"/>
                <w:szCs w:val="18"/>
              </w:rPr>
              <w:t>Objetivo 4.3.</w:t>
            </w:r>
            <w:r w:rsidRPr="00DB1649">
              <w:rPr>
                <w:b/>
                <w:color w:val="000000"/>
                <w:szCs w:val="18"/>
              </w:rPr>
              <w:tab/>
              <w:t>Promover el empleo de calidad.</w:t>
            </w:r>
          </w:p>
        </w:tc>
      </w:tr>
    </w:tbl>
    <w:p w:rsidR="00685860" w:rsidRPr="007970C3" w:rsidRDefault="00685860" w:rsidP="00AD4FD0">
      <w:pPr>
        <w:pStyle w:val="Texto"/>
        <w:spacing w:line="236" w:lineRule="exact"/>
        <w:ind w:left="2448" w:hanging="1728"/>
        <w:rPr>
          <w:b/>
        </w:rPr>
      </w:pPr>
      <w:r w:rsidRPr="007970C3">
        <w:rPr>
          <w:b/>
        </w:rPr>
        <w:t>Estrategia 4.3.1.</w:t>
      </w:r>
      <w:r w:rsidRPr="007970C3">
        <w:rPr>
          <w:b/>
        </w:rPr>
        <w:tab/>
        <w:t>Procurar</w:t>
      </w:r>
      <w:r w:rsidRPr="007970C3">
        <w:rPr>
          <w:b/>
          <w:i/>
        </w:rPr>
        <w:t xml:space="preserve"> </w:t>
      </w:r>
      <w:r w:rsidRPr="007970C3">
        <w:rPr>
          <w:b/>
        </w:rPr>
        <w:t>el</w:t>
      </w:r>
      <w:r w:rsidRPr="007970C3">
        <w:rPr>
          <w:b/>
          <w:i/>
        </w:rPr>
        <w:t xml:space="preserve"> </w:t>
      </w:r>
      <w:r w:rsidRPr="007970C3">
        <w:rPr>
          <w:b/>
        </w:rPr>
        <w:t>equilibrio</w:t>
      </w:r>
      <w:r w:rsidRPr="007970C3">
        <w:rPr>
          <w:b/>
          <w:i/>
        </w:rPr>
        <w:t xml:space="preserve"> </w:t>
      </w:r>
      <w:r w:rsidRPr="007970C3">
        <w:rPr>
          <w:b/>
        </w:rPr>
        <w:t>entre</w:t>
      </w:r>
      <w:r w:rsidRPr="007970C3">
        <w:rPr>
          <w:b/>
          <w:i/>
        </w:rPr>
        <w:t xml:space="preserve"> </w:t>
      </w:r>
      <w:r w:rsidRPr="007970C3">
        <w:rPr>
          <w:b/>
        </w:rPr>
        <w:t>los</w:t>
      </w:r>
      <w:r w:rsidRPr="007970C3">
        <w:rPr>
          <w:b/>
          <w:i/>
        </w:rPr>
        <w:t xml:space="preserve"> </w:t>
      </w:r>
      <w:r w:rsidRPr="007970C3">
        <w:rPr>
          <w:b/>
        </w:rPr>
        <w:t>factores</w:t>
      </w:r>
      <w:r w:rsidRPr="007970C3">
        <w:rPr>
          <w:b/>
          <w:i/>
        </w:rPr>
        <w:t xml:space="preserve"> </w:t>
      </w:r>
      <w:r w:rsidRPr="007970C3">
        <w:rPr>
          <w:b/>
        </w:rPr>
        <w:t>de</w:t>
      </w:r>
      <w:r w:rsidRPr="007970C3">
        <w:rPr>
          <w:b/>
          <w:i/>
        </w:rPr>
        <w:t xml:space="preserve"> </w:t>
      </w:r>
      <w:r w:rsidRPr="007970C3">
        <w:rPr>
          <w:b/>
        </w:rPr>
        <w:t>la</w:t>
      </w:r>
      <w:r w:rsidRPr="007970C3">
        <w:rPr>
          <w:b/>
          <w:i/>
        </w:rPr>
        <w:t xml:space="preserve"> </w:t>
      </w:r>
      <w:r w:rsidRPr="007970C3">
        <w:rPr>
          <w:b/>
        </w:rPr>
        <w:t>producción</w:t>
      </w:r>
      <w:r w:rsidRPr="007970C3">
        <w:rPr>
          <w:b/>
          <w:i/>
        </w:rPr>
        <w:t xml:space="preserve"> </w:t>
      </w:r>
      <w:r w:rsidRPr="007970C3">
        <w:rPr>
          <w:b/>
        </w:rPr>
        <w:t>para</w:t>
      </w:r>
      <w:r w:rsidR="003601F3" w:rsidRPr="007970C3">
        <w:rPr>
          <w:b/>
        </w:rPr>
        <w:t xml:space="preserve"> </w:t>
      </w:r>
      <w:r w:rsidRPr="007970C3">
        <w:rPr>
          <w:b/>
        </w:rPr>
        <w:t>preservar la paz laboral.</w:t>
      </w:r>
    </w:p>
    <w:p w:rsidR="00685860" w:rsidRPr="00685860" w:rsidRDefault="00685860" w:rsidP="00AD4FD0">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6" w:lineRule="exact"/>
        <w:ind w:left="1980" w:hanging="540"/>
      </w:pPr>
      <w:r w:rsidRPr="00685860">
        <w:t>•</w:t>
      </w:r>
      <w:r w:rsidRPr="00685860">
        <w:tab/>
        <w:t>Privilegiar la conciliación para evitar conflictos</w:t>
      </w:r>
      <w:r w:rsidRPr="00685860">
        <w:rPr>
          <w:spacing w:val="-5"/>
        </w:rPr>
        <w:t xml:space="preserve"> </w:t>
      </w:r>
      <w:r w:rsidRPr="00685860">
        <w:t>laborales.</w:t>
      </w:r>
    </w:p>
    <w:p w:rsidR="00685860" w:rsidRPr="00685860" w:rsidRDefault="00685860" w:rsidP="00AD4FD0">
      <w:pPr>
        <w:pStyle w:val="Texto"/>
        <w:spacing w:line="236" w:lineRule="exact"/>
        <w:ind w:left="1980" w:hanging="540"/>
      </w:pPr>
      <w:r w:rsidRPr="00685860">
        <w:t>•</w:t>
      </w:r>
      <w:r w:rsidRPr="00685860">
        <w:tab/>
        <w:t>Mejorar la conciliación, procuración e impartición de justicia laboral.</w:t>
      </w:r>
    </w:p>
    <w:p w:rsidR="00685860" w:rsidRPr="00685860" w:rsidRDefault="00685860" w:rsidP="00AD4FD0">
      <w:pPr>
        <w:pStyle w:val="Texto"/>
        <w:spacing w:line="236" w:lineRule="exact"/>
        <w:ind w:left="1980" w:hanging="540"/>
      </w:pPr>
      <w:r w:rsidRPr="00685860">
        <w:t>•</w:t>
      </w:r>
      <w:r w:rsidRPr="00685860">
        <w:tab/>
        <w:t>Garantizar certeza jurídica para todas las partes en las resoluciones laborales.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6" w:lineRule="exact"/>
              <w:ind w:left="2362" w:hanging="1728"/>
              <w:rPr>
                <w:b/>
                <w:color w:val="000000"/>
                <w:szCs w:val="18"/>
              </w:rPr>
            </w:pPr>
            <w:r w:rsidRPr="00DB1649">
              <w:rPr>
                <w:b/>
              </w:rPr>
              <w:t>Estrategia 4.3.2.</w:t>
            </w:r>
            <w:r w:rsidRPr="00DB1649">
              <w:rPr>
                <w:b/>
              </w:rPr>
              <w:tab/>
              <w:t>Promover el trabajo digno o decente.</w:t>
            </w:r>
          </w:p>
        </w:tc>
      </w:tr>
    </w:tbl>
    <w:p w:rsidR="00685860" w:rsidRPr="00685860" w:rsidRDefault="00685860" w:rsidP="00AD4FD0">
      <w:pPr>
        <w:pStyle w:val="Texto"/>
        <w:spacing w:line="236" w:lineRule="exact"/>
        <w:ind w:left="2448" w:hanging="1728"/>
      </w:pPr>
      <w:r w:rsidRPr="007970C3">
        <w:rPr>
          <w:b/>
        </w:rPr>
        <w:t>Líneas de acción</w:t>
      </w:r>
    </w:p>
    <w:p w:rsidR="00685860" w:rsidRPr="00685860" w:rsidRDefault="00685860" w:rsidP="00AD4FD0">
      <w:pPr>
        <w:pStyle w:val="Texto"/>
        <w:spacing w:line="236" w:lineRule="exact"/>
        <w:ind w:left="1980" w:hanging="540"/>
      </w:pPr>
      <w:r w:rsidRPr="00685860">
        <w:t>•</w:t>
      </w:r>
      <w:r w:rsidRPr="00685860">
        <w:tab/>
        <w:t>Impulsar acciones para la adopción de una cultura de trabajo digno o decente.</w:t>
      </w:r>
    </w:p>
    <w:p w:rsidR="00685860" w:rsidRPr="00685860" w:rsidRDefault="00685860" w:rsidP="00AD4FD0">
      <w:pPr>
        <w:pStyle w:val="Texto"/>
        <w:spacing w:line="236" w:lineRule="exact"/>
        <w:ind w:left="1980" w:hanging="540"/>
      </w:pPr>
      <w:r w:rsidRPr="00685860">
        <w:t>•</w:t>
      </w:r>
      <w:r w:rsidRPr="00685860">
        <w:tab/>
        <w:t>Promover el respeto de los derechos humanos, laborales y de seguridad social.</w:t>
      </w:r>
    </w:p>
    <w:p w:rsidR="00685860" w:rsidRPr="00685860" w:rsidRDefault="00685860" w:rsidP="00AD4FD0">
      <w:pPr>
        <w:pStyle w:val="Texto"/>
        <w:spacing w:line="236" w:lineRule="exact"/>
        <w:ind w:left="1980" w:hanging="540"/>
      </w:pPr>
      <w:r w:rsidRPr="00685860">
        <w:t>•</w:t>
      </w:r>
      <w:r w:rsidRPr="00685860">
        <w:tab/>
        <w:t>Fomentar</w:t>
      </w:r>
      <w:r w:rsidRPr="00685860">
        <w:rPr>
          <w:i/>
        </w:rPr>
        <w:t xml:space="preserve"> </w:t>
      </w:r>
      <w:r w:rsidRPr="00685860">
        <w:t>la</w:t>
      </w:r>
      <w:r w:rsidRPr="00685860">
        <w:rPr>
          <w:i/>
        </w:rPr>
        <w:t xml:space="preserve"> </w:t>
      </w:r>
      <w:r w:rsidRPr="00685860">
        <w:t>recuperación</w:t>
      </w:r>
      <w:r w:rsidRPr="00685860">
        <w:rPr>
          <w:i/>
        </w:rPr>
        <w:t xml:space="preserve"> </w:t>
      </w:r>
      <w:r w:rsidRPr="00685860">
        <w:t>del</w:t>
      </w:r>
      <w:r w:rsidRPr="00685860">
        <w:rPr>
          <w:i/>
        </w:rPr>
        <w:t xml:space="preserve"> </w:t>
      </w:r>
      <w:r w:rsidRPr="00685860">
        <w:t>poder</w:t>
      </w:r>
      <w:r w:rsidRPr="00685860">
        <w:rPr>
          <w:i/>
        </w:rPr>
        <w:t xml:space="preserve"> </w:t>
      </w:r>
      <w:r w:rsidRPr="00685860">
        <w:t>adquisitivo</w:t>
      </w:r>
      <w:r w:rsidRPr="00685860">
        <w:rPr>
          <w:i/>
        </w:rPr>
        <w:t xml:space="preserve"> </w:t>
      </w:r>
      <w:r w:rsidRPr="00685860">
        <w:t>del</w:t>
      </w:r>
      <w:r w:rsidRPr="00685860">
        <w:rPr>
          <w:i/>
        </w:rPr>
        <w:t xml:space="preserve"> </w:t>
      </w:r>
      <w:r w:rsidRPr="00685860">
        <w:t>salario</w:t>
      </w:r>
      <w:r w:rsidRPr="00685860">
        <w:rPr>
          <w:i/>
        </w:rPr>
        <w:t xml:space="preserve"> </w:t>
      </w:r>
      <w:r w:rsidRPr="00685860">
        <w:t>vinculado</w:t>
      </w:r>
      <w:r w:rsidRPr="00685860">
        <w:rPr>
          <w:i/>
        </w:rPr>
        <w:t xml:space="preserve"> </w:t>
      </w:r>
      <w:r w:rsidRPr="00685860">
        <w:t>al</w:t>
      </w:r>
      <w:r w:rsidRPr="00685860">
        <w:rPr>
          <w:i/>
        </w:rPr>
        <w:t xml:space="preserve"> </w:t>
      </w:r>
      <w:r w:rsidRPr="00685860">
        <w:t>aumento</w:t>
      </w:r>
      <w:r w:rsidRPr="00685860">
        <w:rPr>
          <w:i/>
        </w:rPr>
        <w:t xml:space="preserve"> </w:t>
      </w:r>
      <w:r w:rsidRPr="00685860">
        <w:t>de</w:t>
      </w:r>
      <w:r w:rsidRPr="00685860">
        <w:rPr>
          <w:i/>
        </w:rPr>
        <w:t xml:space="preserve"> </w:t>
      </w:r>
      <w:r w:rsidRPr="00685860">
        <w:t>la productividad.</w:t>
      </w:r>
    </w:p>
    <w:p w:rsidR="00685860" w:rsidRPr="00685860" w:rsidRDefault="00685860" w:rsidP="00AD4FD0">
      <w:pPr>
        <w:pStyle w:val="Texto"/>
        <w:spacing w:line="236" w:lineRule="exact"/>
        <w:ind w:left="1980" w:hanging="540"/>
      </w:pPr>
      <w:r w:rsidRPr="00685860">
        <w:t>•</w:t>
      </w:r>
      <w:r w:rsidRPr="00685860">
        <w:tab/>
        <w:t>Contribuir a la erradicación del trabajo infantil.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6" w:lineRule="exact"/>
              <w:ind w:left="2362" w:hanging="1728"/>
              <w:rPr>
                <w:b/>
                <w:color w:val="000000"/>
                <w:szCs w:val="18"/>
              </w:rPr>
            </w:pPr>
            <w:r w:rsidRPr="00DB1649">
              <w:rPr>
                <w:b/>
              </w:rPr>
              <w:t>Estrategia 4.3.3.</w:t>
            </w:r>
            <w:r w:rsidRPr="00DB1649">
              <w:rPr>
                <w:b/>
              </w:rPr>
              <w:tab/>
              <w:t>Promover el incremento de la productividad con beneficios compartidos, la empleabilidad y la capacitación en el trabajo.</w:t>
            </w:r>
          </w:p>
        </w:tc>
      </w:tr>
    </w:tbl>
    <w:p w:rsidR="00685860" w:rsidRPr="00685860" w:rsidRDefault="00685860" w:rsidP="00AD4FD0">
      <w:pPr>
        <w:pStyle w:val="Texto"/>
        <w:spacing w:line="23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6" w:lineRule="exact"/>
        <w:ind w:left="1980" w:hanging="540"/>
      </w:pPr>
      <w:r w:rsidRPr="00685860">
        <w:t>•</w:t>
      </w:r>
      <w:r w:rsidRPr="00685860">
        <w:tab/>
        <w:t>Fortalecer los mecanismos de consejería, vinculación y colocación laboral.</w:t>
      </w:r>
    </w:p>
    <w:p w:rsidR="00685860" w:rsidRPr="00685860" w:rsidRDefault="00685860" w:rsidP="00AD4FD0">
      <w:pPr>
        <w:pStyle w:val="Texto"/>
        <w:spacing w:line="236" w:lineRule="exact"/>
        <w:ind w:left="1980" w:hanging="540"/>
      </w:pPr>
      <w:r w:rsidRPr="00685860">
        <w:t>•</w:t>
      </w:r>
      <w:r w:rsidRPr="00685860">
        <w:tab/>
        <w:t>Consolidar las políticas activas de capacitación para el trabajo y en el trabajo.</w:t>
      </w:r>
    </w:p>
    <w:p w:rsidR="00685860" w:rsidRPr="00685860" w:rsidRDefault="00685860" w:rsidP="00AD4FD0">
      <w:pPr>
        <w:pStyle w:val="Texto"/>
        <w:spacing w:line="236" w:lineRule="exact"/>
        <w:ind w:left="1980" w:hanging="540"/>
      </w:pPr>
      <w:r w:rsidRPr="00685860">
        <w:t>•</w:t>
      </w:r>
      <w:r w:rsidRPr="00685860">
        <w:tab/>
        <w:t>Impulsa</w:t>
      </w:r>
      <w:r w:rsidRPr="00685860">
        <w:rPr>
          <w:spacing w:val="-5"/>
        </w:rPr>
        <w:t>r</w:t>
      </w:r>
      <w:r w:rsidRPr="00685860">
        <w:t xml:space="preserve">, de manera </w:t>
      </w:r>
      <w:r w:rsidRPr="00685860">
        <w:rPr>
          <w:spacing w:val="-5"/>
        </w:rPr>
        <w:t>f</w:t>
      </w:r>
      <w:r w:rsidRPr="00685860">
        <w:t xml:space="preserve">ocalizada, el autoempleo en la </w:t>
      </w:r>
      <w:r w:rsidRPr="00685860">
        <w:rPr>
          <w:spacing w:val="-5"/>
        </w:rPr>
        <w:t>f</w:t>
      </w:r>
      <w:r w:rsidRPr="00685860">
        <w:t>ormalidad.</w:t>
      </w:r>
    </w:p>
    <w:p w:rsidR="00685860" w:rsidRPr="00685860" w:rsidRDefault="00685860" w:rsidP="00AD4FD0">
      <w:pPr>
        <w:pStyle w:val="Texto"/>
        <w:spacing w:line="236" w:lineRule="exact"/>
        <w:ind w:left="1980" w:hanging="540"/>
      </w:pPr>
      <w:r w:rsidRPr="00685860">
        <w:t>•</w:t>
      </w:r>
      <w:r w:rsidRPr="00685860">
        <w:tab/>
        <w:t>Fomentar</w:t>
      </w:r>
      <w:r w:rsidRPr="00685860">
        <w:rPr>
          <w:i/>
        </w:rPr>
        <w:t xml:space="preserve"> </w:t>
      </w:r>
      <w:r w:rsidRPr="00685860">
        <w:t>el</w:t>
      </w:r>
      <w:r w:rsidRPr="00685860">
        <w:rPr>
          <w:i/>
        </w:rPr>
        <w:t xml:space="preserve"> </w:t>
      </w:r>
      <w:r w:rsidRPr="00685860">
        <w:t>incremento</w:t>
      </w:r>
      <w:r w:rsidRPr="00685860">
        <w:rPr>
          <w:i/>
        </w:rPr>
        <w:t xml:space="preserve"> </w:t>
      </w:r>
      <w:r w:rsidRPr="00685860">
        <w:t>de</w:t>
      </w:r>
      <w:r w:rsidRPr="00685860">
        <w:rPr>
          <w:i/>
        </w:rPr>
        <w:t xml:space="preserve"> </w:t>
      </w:r>
      <w:r w:rsidRPr="00685860">
        <w:t>la</w:t>
      </w:r>
      <w:r w:rsidRPr="00685860">
        <w:rPr>
          <w:i/>
        </w:rPr>
        <w:t xml:space="preserve"> </w:t>
      </w:r>
      <w:r w:rsidRPr="00685860">
        <w:t>productividad</w:t>
      </w:r>
      <w:r w:rsidRPr="00685860">
        <w:rPr>
          <w:i/>
        </w:rPr>
        <w:t xml:space="preserve"> </w:t>
      </w:r>
      <w:r w:rsidRPr="00685860">
        <w:t>laboral</w:t>
      </w:r>
      <w:r w:rsidRPr="00685860">
        <w:rPr>
          <w:i/>
        </w:rPr>
        <w:t xml:space="preserve"> </w:t>
      </w:r>
      <w:r w:rsidRPr="00685860">
        <w:t>con</w:t>
      </w:r>
      <w:r w:rsidRPr="00685860">
        <w:rPr>
          <w:i/>
        </w:rPr>
        <w:t xml:space="preserve"> </w:t>
      </w:r>
      <w:r w:rsidRPr="00685860">
        <w:t>beneficios</w:t>
      </w:r>
      <w:r w:rsidRPr="00685860">
        <w:rPr>
          <w:i/>
        </w:rPr>
        <w:t xml:space="preserve"> </w:t>
      </w:r>
      <w:r w:rsidRPr="00685860">
        <w:t>compartidos</w:t>
      </w:r>
      <w:r w:rsidRPr="00685860">
        <w:rPr>
          <w:i/>
        </w:rPr>
        <w:t xml:space="preserve"> </w:t>
      </w:r>
      <w:r w:rsidRPr="00685860">
        <w:t>entre empleadores y empleados.</w:t>
      </w:r>
    </w:p>
    <w:p w:rsidR="00685860" w:rsidRPr="00685860" w:rsidRDefault="00685860" w:rsidP="000F77C6">
      <w:pPr>
        <w:pStyle w:val="Texto"/>
        <w:spacing w:line="238" w:lineRule="exact"/>
        <w:ind w:left="1980" w:hanging="540"/>
      </w:pPr>
      <w:r w:rsidRPr="00685860">
        <w:t>•</w:t>
      </w:r>
      <w:r w:rsidRPr="00685860">
        <w:tab/>
        <w:t>Promover la pertinencia educativa, la generación de competencias y la empleabilidad.</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84" w:lineRule="exact"/>
              <w:ind w:left="2362" w:hanging="1728"/>
              <w:rPr>
                <w:b/>
                <w:color w:val="000000"/>
                <w:szCs w:val="18"/>
              </w:rPr>
            </w:pPr>
            <w:r w:rsidRPr="00DB1649">
              <w:rPr>
                <w:b/>
              </w:rPr>
              <w:lastRenderedPageBreak/>
              <w:t>Estrategia 4.3.4.</w:t>
            </w:r>
            <w:r w:rsidRPr="00DB1649">
              <w:rPr>
                <w:b/>
              </w:rPr>
              <w:tab/>
              <w:t>Per</w:t>
            </w:r>
            <w:r w:rsidRPr="00DB1649">
              <w:rPr>
                <w:b/>
                <w:spacing w:val="-5"/>
              </w:rPr>
              <w:t>f</w:t>
            </w:r>
            <w:r w:rsidRPr="00DB1649">
              <w:rPr>
                <w:b/>
              </w:rPr>
              <w:t>eccionar</w:t>
            </w:r>
            <w:r w:rsidRPr="00DB1649">
              <w:rPr>
                <w:b/>
                <w:spacing w:val="35"/>
              </w:rPr>
              <w:t xml:space="preserve"> </w:t>
            </w:r>
            <w:r w:rsidRPr="00DB1649">
              <w:rPr>
                <w:b/>
              </w:rPr>
              <w:t>los</w:t>
            </w:r>
            <w:r w:rsidRPr="00DB1649">
              <w:rPr>
                <w:b/>
                <w:spacing w:val="35"/>
              </w:rPr>
              <w:t xml:space="preserve"> </w:t>
            </w:r>
            <w:r w:rsidRPr="00DB1649">
              <w:rPr>
                <w:b/>
              </w:rPr>
              <w:t>sistemas</w:t>
            </w:r>
            <w:r w:rsidRPr="00DB1649">
              <w:rPr>
                <w:b/>
                <w:spacing w:val="35"/>
              </w:rPr>
              <w:t xml:space="preserve"> </w:t>
            </w:r>
            <w:r w:rsidRPr="00DB1649">
              <w:rPr>
                <w:b/>
              </w:rPr>
              <w:t>y</w:t>
            </w:r>
            <w:r w:rsidRPr="00DB1649">
              <w:rPr>
                <w:b/>
                <w:spacing w:val="35"/>
              </w:rPr>
              <w:t xml:space="preserve"> </w:t>
            </w:r>
            <w:r w:rsidRPr="00DB1649">
              <w:rPr>
                <w:b/>
              </w:rPr>
              <w:t>procedimientos</w:t>
            </w:r>
            <w:r w:rsidRPr="00DB1649">
              <w:rPr>
                <w:b/>
                <w:spacing w:val="35"/>
              </w:rPr>
              <w:t xml:space="preserve"> </w:t>
            </w:r>
            <w:r w:rsidRPr="00DB1649">
              <w:rPr>
                <w:b/>
              </w:rPr>
              <w:t>de</w:t>
            </w:r>
            <w:r w:rsidRPr="00DB1649">
              <w:rPr>
                <w:b/>
                <w:spacing w:val="35"/>
              </w:rPr>
              <w:t xml:space="preserve"> </w:t>
            </w:r>
            <w:r w:rsidRPr="00DB1649">
              <w:rPr>
                <w:b/>
              </w:rPr>
              <w:t>protección</w:t>
            </w:r>
            <w:r w:rsidRPr="00DB1649">
              <w:rPr>
                <w:b/>
                <w:spacing w:val="35"/>
              </w:rPr>
              <w:t xml:space="preserve"> </w:t>
            </w:r>
            <w:r w:rsidRPr="00DB1649">
              <w:rPr>
                <w:b/>
              </w:rPr>
              <w:t>de</w:t>
            </w:r>
            <w:r w:rsidRPr="00DB1649">
              <w:rPr>
                <w:b/>
                <w:spacing w:val="35"/>
              </w:rPr>
              <w:t xml:space="preserve"> </w:t>
            </w:r>
            <w:r w:rsidRPr="00DB1649">
              <w:rPr>
                <w:b/>
              </w:rPr>
              <w:t>los derechos del trabajado</w:t>
            </w:r>
            <w:r w:rsidRPr="00DB1649">
              <w:rPr>
                <w:b/>
                <w:spacing w:val="-10"/>
              </w:rPr>
              <w:t>r</w:t>
            </w:r>
            <w:r w:rsidRPr="00DB1649">
              <w:rPr>
                <w:b/>
              </w:rPr>
              <w:t>.</w:t>
            </w:r>
          </w:p>
        </w:tc>
      </w:tr>
    </w:tbl>
    <w:p w:rsidR="00685860" w:rsidRPr="00685860" w:rsidRDefault="00685860" w:rsidP="00AD4FD0">
      <w:pPr>
        <w:pStyle w:val="Texto"/>
        <w:spacing w:line="28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84" w:lineRule="exact"/>
        <w:ind w:left="1980" w:hanging="540"/>
      </w:pPr>
      <w:r w:rsidRPr="00685860">
        <w:t>•</w:t>
      </w:r>
      <w:r w:rsidRPr="00685860">
        <w:tab/>
      </w:r>
      <w:r w:rsidRPr="00685860">
        <w:rPr>
          <w:spacing w:val="-5"/>
        </w:rPr>
        <w:t>T</w:t>
      </w:r>
      <w:r w:rsidRPr="00685860">
        <w:t>utelar</w:t>
      </w:r>
      <w:r w:rsidRPr="00685860">
        <w:rPr>
          <w:spacing w:val="10"/>
        </w:rPr>
        <w:t xml:space="preserve"> </w:t>
      </w:r>
      <w:r w:rsidRPr="00685860">
        <w:t>los</w:t>
      </w:r>
      <w:r w:rsidRPr="00685860">
        <w:rPr>
          <w:spacing w:val="10"/>
        </w:rPr>
        <w:t xml:space="preserve"> </w:t>
      </w:r>
      <w:r w:rsidRPr="00685860">
        <w:t>derechos</w:t>
      </w:r>
      <w:r w:rsidRPr="00685860">
        <w:rPr>
          <w:spacing w:val="10"/>
        </w:rPr>
        <w:t xml:space="preserve"> </w:t>
      </w:r>
      <w:r w:rsidRPr="00685860">
        <w:t>laborales</w:t>
      </w:r>
      <w:r w:rsidRPr="00685860">
        <w:rPr>
          <w:spacing w:val="10"/>
        </w:rPr>
        <w:t xml:space="preserve"> </w:t>
      </w:r>
      <w:r w:rsidRPr="00685860">
        <w:t>individuales</w:t>
      </w:r>
      <w:r w:rsidRPr="00685860">
        <w:rPr>
          <w:spacing w:val="10"/>
        </w:rPr>
        <w:t xml:space="preserve"> </w:t>
      </w:r>
      <w:r w:rsidRPr="00685860">
        <w:t>y</w:t>
      </w:r>
      <w:r w:rsidRPr="00685860">
        <w:rPr>
          <w:spacing w:val="10"/>
        </w:rPr>
        <w:t xml:space="preserve"> </w:t>
      </w:r>
      <w:r w:rsidRPr="00685860">
        <w:t>colectivos,</w:t>
      </w:r>
      <w:r w:rsidRPr="00685860">
        <w:rPr>
          <w:spacing w:val="10"/>
        </w:rPr>
        <w:t xml:space="preserve"> </w:t>
      </w:r>
      <w:r w:rsidRPr="00685860">
        <w:t>así</w:t>
      </w:r>
      <w:r w:rsidRPr="00685860">
        <w:rPr>
          <w:spacing w:val="10"/>
        </w:rPr>
        <w:t xml:space="preserve"> </w:t>
      </w:r>
      <w:r w:rsidRPr="00685860">
        <w:t>como</w:t>
      </w:r>
      <w:r w:rsidRPr="00685860">
        <w:rPr>
          <w:spacing w:val="10"/>
        </w:rPr>
        <w:t xml:space="preserve"> </w:t>
      </w:r>
      <w:r w:rsidRPr="00685860">
        <w:t>promover</w:t>
      </w:r>
      <w:r w:rsidRPr="00685860">
        <w:rPr>
          <w:spacing w:val="10"/>
        </w:rPr>
        <w:t xml:space="preserve"> </w:t>
      </w:r>
      <w:r w:rsidRPr="00685860">
        <w:t>las</w:t>
      </w:r>
      <w:r w:rsidRPr="00685860">
        <w:rPr>
          <w:spacing w:val="10"/>
        </w:rPr>
        <w:t xml:space="preserve"> </w:t>
      </w:r>
      <w:r w:rsidRPr="00685860">
        <w:t>negociaciones contractuales entre los factores de la producción.</w:t>
      </w:r>
    </w:p>
    <w:p w:rsidR="00685860" w:rsidRPr="00685860" w:rsidRDefault="00685860" w:rsidP="00AD4FD0">
      <w:pPr>
        <w:pStyle w:val="Texto"/>
        <w:spacing w:line="284" w:lineRule="exact"/>
        <w:ind w:left="1980" w:hanging="540"/>
      </w:pPr>
      <w:r w:rsidRPr="00685860">
        <w:t>•</w:t>
      </w:r>
      <w:r w:rsidRPr="00685860">
        <w:tab/>
        <w:t xml:space="preserve">Otorgar créditos accesibles y sostenibles a los trabajadores </w:t>
      </w:r>
      <w:r w:rsidRPr="00685860">
        <w:rPr>
          <w:spacing w:val="-5"/>
        </w:rPr>
        <w:t>f</w:t>
      </w:r>
      <w:r w:rsidRPr="00685860">
        <w:t>ormales.</w:t>
      </w:r>
    </w:p>
    <w:p w:rsidR="00685860" w:rsidRPr="00685860" w:rsidRDefault="00685860" w:rsidP="00AD4FD0">
      <w:pPr>
        <w:pStyle w:val="Texto"/>
        <w:spacing w:line="284" w:lineRule="exact"/>
        <w:ind w:left="1980" w:hanging="540"/>
      </w:pPr>
      <w:r w:rsidRPr="00685860">
        <w:t>•</w:t>
      </w:r>
      <w:r w:rsidRPr="00685860">
        <w:tab/>
        <w:t>Diseñar el proyecto del Seguro de Desempleo y coordinar su implementación.</w:t>
      </w:r>
    </w:p>
    <w:p w:rsidR="00685860" w:rsidRPr="00685860" w:rsidRDefault="00685860" w:rsidP="00AD4FD0">
      <w:pPr>
        <w:pStyle w:val="Texto"/>
        <w:spacing w:line="284" w:lineRule="exact"/>
        <w:ind w:left="1980" w:hanging="540"/>
      </w:pPr>
      <w:r w:rsidRPr="00685860">
        <w:t>•</w:t>
      </w:r>
      <w:r w:rsidRPr="00685860">
        <w:tab/>
        <w:t xml:space="preserve">Fortalecer y ampliar la cobertura </w:t>
      </w:r>
      <w:proofErr w:type="spellStart"/>
      <w:r w:rsidRPr="00685860">
        <w:t>inspectiva</w:t>
      </w:r>
      <w:proofErr w:type="spellEnd"/>
      <w:r w:rsidRPr="00685860">
        <w:t xml:space="preserve"> en materia laboral.</w:t>
      </w:r>
    </w:p>
    <w:p w:rsidR="00685860" w:rsidRPr="00685860" w:rsidRDefault="00685860" w:rsidP="00AD4FD0">
      <w:pPr>
        <w:pStyle w:val="Texto"/>
        <w:spacing w:line="284" w:lineRule="exact"/>
        <w:ind w:left="1980" w:hanging="540"/>
      </w:pPr>
      <w:r w:rsidRPr="00685860">
        <w:t>•</w:t>
      </w:r>
      <w:r w:rsidRPr="00685860">
        <w:tab/>
        <w:t>Promover</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organizaciones</w:t>
      </w:r>
      <w:r w:rsidRPr="00685860">
        <w:rPr>
          <w:spacing w:val="-5"/>
        </w:rPr>
        <w:t xml:space="preserve"> </w:t>
      </w:r>
      <w:r w:rsidRPr="00685860">
        <w:t>de</w:t>
      </w:r>
      <w:r w:rsidRPr="00685860">
        <w:rPr>
          <w:spacing w:val="-5"/>
        </w:rPr>
        <w:t xml:space="preserve"> </w:t>
      </w:r>
      <w:r w:rsidRPr="00685860">
        <w:t>trabajadores</w:t>
      </w:r>
      <w:r w:rsidRPr="00685860">
        <w:rPr>
          <w:spacing w:val="-5"/>
        </w:rPr>
        <w:t xml:space="preserve"> </w:t>
      </w:r>
      <w:r w:rsidRPr="00685860">
        <w:t>y</w:t>
      </w:r>
      <w:r w:rsidRPr="00685860">
        <w:rPr>
          <w:spacing w:val="-5"/>
        </w:rPr>
        <w:t xml:space="preserve"> </w:t>
      </w:r>
      <w:r w:rsidRPr="00685860">
        <w:t>empleadores</w:t>
      </w:r>
      <w:r w:rsidRPr="00685860">
        <w:rPr>
          <w:spacing w:val="-5"/>
        </w:rPr>
        <w:t xml:space="preserve"> </w:t>
      </w:r>
      <w:r w:rsidRPr="00685860">
        <w:t>para</w:t>
      </w:r>
      <w:r w:rsidRPr="00685860">
        <w:rPr>
          <w:spacing w:val="-5"/>
        </w:rPr>
        <w:t xml:space="preserve"> </w:t>
      </w:r>
      <w:r w:rsidRPr="00685860">
        <w:t>mejorar</w:t>
      </w:r>
      <w:r w:rsidRPr="00685860">
        <w:rPr>
          <w:spacing w:val="-5"/>
        </w:rPr>
        <w:t xml:space="preserve"> </w:t>
      </w:r>
      <w:r w:rsidRPr="00685860">
        <w:t>las condiciones de seguridad y salud en los centros de trabajo.</w:t>
      </w:r>
    </w:p>
    <w:p w:rsidR="00685860" w:rsidRPr="00685860" w:rsidRDefault="00685860" w:rsidP="00AD4FD0">
      <w:pPr>
        <w:pStyle w:val="Texto"/>
        <w:spacing w:line="284" w:lineRule="exact"/>
        <w:ind w:left="1980" w:hanging="540"/>
      </w:pPr>
      <w:r w:rsidRPr="00685860">
        <w:t>•</w:t>
      </w:r>
      <w:r w:rsidRPr="00685860">
        <w:tab/>
        <w:t>Promover la protección de los derechos de los trabajadores mexicanos en el extranjero.</w:t>
      </w:r>
    </w:p>
    <w:tbl>
      <w:tblPr>
        <w:tblW w:w="8841" w:type="dxa"/>
        <w:tblInd w:w="86" w:type="dxa"/>
        <w:tblBorders>
          <w:top w:val="single" w:sz="6" w:space="0" w:color="auto"/>
          <w:bottom w:val="single" w:sz="4"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84" w:lineRule="exact"/>
              <w:ind w:left="2362" w:hanging="1728"/>
              <w:rPr>
                <w:b/>
                <w:color w:val="000000"/>
                <w:szCs w:val="18"/>
              </w:rPr>
            </w:pPr>
            <w:r w:rsidRPr="00DB1649">
              <w:rPr>
                <w:b/>
                <w:color w:val="000000"/>
                <w:szCs w:val="18"/>
              </w:rPr>
              <w:t>Objetivo 4.4.</w:t>
            </w:r>
            <w:r w:rsidRPr="00DB1649">
              <w:rPr>
                <w:b/>
                <w:color w:val="000000"/>
                <w:szCs w:val="18"/>
              </w:rPr>
              <w:tab/>
              <w:t>Impulsar</w:t>
            </w:r>
            <w:r w:rsidRPr="00DB1649">
              <w:rPr>
                <w:b/>
                <w:color w:val="000000"/>
                <w:spacing w:val="30"/>
                <w:szCs w:val="18"/>
              </w:rPr>
              <w:t xml:space="preserve"> </w:t>
            </w:r>
            <w:r w:rsidRPr="00DB1649">
              <w:rPr>
                <w:b/>
                <w:color w:val="000000"/>
                <w:szCs w:val="18"/>
              </w:rPr>
              <w:t>y</w:t>
            </w:r>
            <w:r w:rsidRPr="00DB1649">
              <w:rPr>
                <w:b/>
                <w:color w:val="000000"/>
                <w:spacing w:val="30"/>
                <w:szCs w:val="18"/>
              </w:rPr>
              <w:t xml:space="preserve"> </w:t>
            </w:r>
            <w:r w:rsidRPr="00DB1649">
              <w:rPr>
                <w:b/>
                <w:color w:val="000000"/>
                <w:szCs w:val="18"/>
              </w:rPr>
              <w:t>orientar</w:t>
            </w:r>
            <w:r w:rsidRPr="00DB1649">
              <w:rPr>
                <w:b/>
                <w:color w:val="000000"/>
                <w:spacing w:val="30"/>
                <w:szCs w:val="18"/>
              </w:rPr>
              <w:t xml:space="preserve"> </w:t>
            </w:r>
            <w:r w:rsidRPr="00DB1649">
              <w:rPr>
                <w:b/>
                <w:color w:val="000000"/>
                <w:szCs w:val="18"/>
              </w:rPr>
              <w:t>un</w:t>
            </w:r>
            <w:r w:rsidRPr="00DB1649">
              <w:rPr>
                <w:b/>
                <w:color w:val="000000"/>
                <w:spacing w:val="30"/>
                <w:szCs w:val="18"/>
              </w:rPr>
              <w:t xml:space="preserve"> </w:t>
            </w:r>
            <w:r w:rsidRPr="00DB1649">
              <w:rPr>
                <w:b/>
                <w:color w:val="000000"/>
                <w:szCs w:val="18"/>
              </w:rPr>
              <w:t>crecimiento</w:t>
            </w:r>
            <w:r w:rsidRPr="00DB1649">
              <w:rPr>
                <w:b/>
                <w:color w:val="000000"/>
                <w:spacing w:val="30"/>
                <w:szCs w:val="18"/>
              </w:rPr>
              <w:t xml:space="preserve"> </w:t>
            </w:r>
            <w:r w:rsidRPr="00DB1649">
              <w:rPr>
                <w:b/>
                <w:color w:val="000000"/>
                <w:szCs w:val="18"/>
              </w:rPr>
              <w:t>verde</w:t>
            </w:r>
            <w:r w:rsidRPr="00DB1649">
              <w:rPr>
                <w:b/>
                <w:color w:val="000000"/>
                <w:spacing w:val="30"/>
                <w:szCs w:val="18"/>
              </w:rPr>
              <w:t xml:space="preserve"> </w:t>
            </w:r>
            <w:r w:rsidRPr="00DB1649">
              <w:rPr>
                <w:b/>
                <w:color w:val="000000"/>
                <w:szCs w:val="18"/>
              </w:rPr>
              <w:t>incluyente</w:t>
            </w:r>
            <w:r w:rsidRPr="00DB1649">
              <w:rPr>
                <w:b/>
                <w:color w:val="000000"/>
                <w:spacing w:val="30"/>
                <w:szCs w:val="18"/>
              </w:rPr>
              <w:t xml:space="preserve"> </w:t>
            </w:r>
            <w:r w:rsidRPr="00DB1649">
              <w:rPr>
                <w:b/>
                <w:color w:val="000000"/>
                <w:szCs w:val="18"/>
              </w:rPr>
              <w:t>y</w:t>
            </w:r>
            <w:r w:rsidRPr="00DB1649">
              <w:rPr>
                <w:b/>
                <w:color w:val="000000"/>
                <w:spacing w:val="30"/>
                <w:szCs w:val="18"/>
              </w:rPr>
              <w:t xml:space="preserve"> </w:t>
            </w:r>
            <w:r w:rsidRPr="00DB1649">
              <w:rPr>
                <w:b/>
                <w:color w:val="000000"/>
                <w:szCs w:val="18"/>
              </w:rPr>
              <w:t>facilitador que preserve nuestro patrimonio natural al mismo tiempo que genere riqueza, competitividad y empleo.</w:t>
            </w:r>
          </w:p>
        </w:tc>
      </w:tr>
    </w:tbl>
    <w:p w:rsidR="00685860" w:rsidRPr="007970C3" w:rsidRDefault="00685860" w:rsidP="00AD4FD0">
      <w:pPr>
        <w:pStyle w:val="Texto"/>
        <w:spacing w:line="284" w:lineRule="exact"/>
        <w:ind w:left="2448" w:hanging="1728"/>
        <w:rPr>
          <w:b/>
        </w:rPr>
      </w:pPr>
      <w:r w:rsidRPr="007970C3">
        <w:rPr>
          <w:b/>
        </w:rPr>
        <w:t xml:space="preserve">Estrategia 4.4.1. </w:t>
      </w:r>
      <w:r w:rsidRPr="007970C3">
        <w:rPr>
          <w:b/>
        </w:rPr>
        <w:tab/>
        <w:t>Implementar</w:t>
      </w:r>
      <w:r w:rsidRPr="007970C3">
        <w:rPr>
          <w:b/>
          <w:i/>
        </w:rPr>
        <w:t xml:space="preserve"> </w:t>
      </w:r>
      <w:r w:rsidRPr="007970C3">
        <w:rPr>
          <w:b/>
        </w:rPr>
        <w:t>una</w:t>
      </w:r>
      <w:r w:rsidRPr="007970C3">
        <w:rPr>
          <w:b/>
          <w:i/>
        </w:rPr>
        <w:t xml:space="preserve"> </w:t>
      </w:r>
      <w:r w:rsidRPr="007970C3">
        <w:rPr>
          <w:b/>
        </w:rPr>
        <w:t>política</w:t>
      </w:r>
      <w:r w:rsidRPr="007970C3">
        <w:rPr>
          <w:b/>
          <w:i/>
        </w:rPr>
        <w:t xml:space="preserve"> </w:t>
      </w:r>
      <w:r w:rsidRPr="007970C3">
        <w:rPr>
          <w:b/>
        </w:rPr>
        <w:t>integral</w:t>
      </w:r>
      <w:r w:rsidRPr="007970C3">
        <w:rPr>
          <w:b/>
          <w:i/>
        </w:rPr>
        <w:t xml:space="preserve"> </w:t>
      </w:r>
      <w:r w:rsidRPr="007970C3">
        <w:rPr>
          <w:b/>
        </w:rPr>
        <w:t>de</w:t>
      </w:r>
      <w:r w:rsidRPr="007970C3">
        <w:rPr>
          <w:b/>
          <w:i/>
        </w:rPr>
        <w:t xml:space="preserve"> </w:t>
      </w:r>
      <w:r w:rsidRPr="007970C3">
        <w:rPr>
          <w:b/>
        </w:rPr>
        <w:t>desarrollo</w:t>
      </w:r>
      <w:r w:rsidRPr="007970C3">
        <w:rPr>
          <w:b/>
          <w:i/>
        </w:rPr>
        <w:t xml:space="preserve"> </w:t>
      </w:r>
      <w:r w:rsidRPr="007970C3">
        <w:rPr>
          <w:b/>
        </w:rPr>
        <w:t>que</w:t>
      </w:r>
      <w:r w:rsidRPr="007970C3">
        <w:rPr>
          <w:b/>
          <w:i/>
        </w:rPr>
        <w:t xml:space="preserve"> </w:t>
      </w:r>
      <w:r w:rsidRPr="007970C3">
        <w:rPr>
          <w:b/>
        </w:rPr>
        <w:t>vincule</w:t>
      </w:r>
      <w:r w:rsidRPr="007970C3">
        <w:rPr>
          <w:b/>
          <w:i/>
        </w:rPr>
        <w:t xml:space="preserve"> </w:t>
      </w:r>
      <w:r w:rsidRPr="007970C3">
        <w:rPr>
          <w:b/>
        </w:rPr>
        <w:t>la</w:t>
      </w:r>
      <w:r w:rsidR="003601F3" w:rsidRPr="007970C3">
        <w:rPr>
          <w:b/>
        </w:rPr>
        <w:t xml:space="preserve"> </w:t>
      </w:r>
      <w:r w:rsidRPr="007970C3">
        <w:rPr>
          <w:b/>
        </w:rPr>
        <w:t>sustentabilidad ambiental con costos y beneficios</w:t>
      </w:r>
      <w:r w:rsidRPr="007970C3">
        <w:rPr>
          <w:b/>
          <w:spacing w:val="-20"/>
        </w:rPr>
        <w:t xml:space="preserve"> </w:t>
      </w:r>
      <w:r w:rsidRPr="007970C3">
        <w:rPr>
          <w:b/>
        </w:rPr>
        <w:t>para la sociedad.</w:t>
      </w:r>
    </w:p>
    <w:p w:rsidR="00685860" w:rsidRPr="00685860" w:rsidRDefault="00685860" w:rsidP="00AD4FD0">
      <w:pPr>
        <w:pStyle w:val="Texto"/>
        <w:spacing w:line="28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84" w:lineRule="exact"/>
        <w:ind w:left="1980" w:hanging="540"/>
      </w:pPr>
      <w:r w:rsidRPr="00685860">
        <w:t>•</w:t>
      </w:r>
      <w:r w:rsidRPr="00685860">
        <w:tab/>
        <w:t xml:space="preserve">Alinear y coordinar programas </w:t>
      </w:r>
      <w:r w:rsidRPr="00685860">
        <w:rPr>
          <w:spacing w:val="-5"/>
        </w:rPr>
        <w:t>f</w:t>
      </w:r>
      <w:r w:rsidRPr="00685860">
        <w:t>ederales, e inducir a los estatales y municipales para facilitar un crecimiento verde incluyente con un en</w:t>
      </w:r>
      <w:r w:rsidRPr="00685860">
        <w:rPr>
          <w:spacing w:val="-5"/>
        </w:rPr>
        <w:t>f</w:t>
      </w:r>
      <w:r w:rsidRPr="00685860">
        <w:t>oque transversal.</w:t>
      </w:r>
    </w:p>
    <w:p w:rsidR="00685860" w:rsidRPr="00685860" w:rsidRDefault="00685860" w:rsidP="00AD4FD0">
      <w:pPr>
        <w:pStyle w:val="Texto"/>
        <w:spacing w:line="284" w:lineRule="exact"/>
        <w:ind w:left="1980" w:hanging="540"/>
      </w:pPr>
      <w:r w:rsidRPr="00685860">
        <w:t>•</w:t>
      </w:r>
      <w:r w:rsidRPr="00685860">
        <w:tab/>
        <w:t>Actualizar</w:t>
      </w:r>
      <w:r w:rsidRPr="00685860">
        <w:rPr>
          <w:spacing w:val="15"/>
        </w:rPr>
        <w:t xml:space="preserve"> </w:t>
      </w:r>
      <w:r w:rsidRPr="00685860">
        <w:t>y</w:t>
      </w:r>
      <w:r w:rsidRPr="00685860">
        <w:rPr>
          <w:spacing w:val="15"/>
        </w:rPr>
        <w:t xml:space="preserve"> </w:t>
      </w:r>
      <w:r w:rsidRPr="00685860">
        <w:t>alinear</w:t>
      </w:r>
      <w:r w:rsidRPr="00685860">
        <w:rPr>
          <w:spacing w:val="15"/>
        </w:rPr>
        <w:t xml:space="preserve"> </w:t>
      </w:r>
      <w:r w:rsidRPr="00685860">
        <w:t>la</w:t>
      </w:r>
      <w:r w:rsidRPr="00685860">
        <w:rPr>
          <w:spacing w:val="15"/>
        </w:rPr>
        <w:t xml:space="preserve"> </w:t>
      </w:r>
      <w:r w:rsidRPr="00685860">
        <w:t>legislación</w:t>
      </w:r>
      <w:r w:rsidRPr="00685860">
        <w:rPr>
          <w:spacing w:val="15"/>
        </w:rPr>
        <w:t xml:space="preserve"> </w:t>
      </w:r>
      <w:r w:rsidRPr="00685860">
        <w:t>ambiental</w:t>
      </w:r>
      <w:r w:rsidRPr="00685860">
        <w:rPr>
          <w:spacing w:val="15"/>
        </w:rPr>
        <w:t xml:space="preserve"> </w:t>
      </w:r>
      <w:r w:rsidRPr="00685860">
        <w:t>para</w:t>
      </w:r>
      <w:r w:rsidRPr="00685860">
        <w:rPr>
          <w:spacing w:val="15"/>
        </w:rPr>
        <w:t xml:space="preserve"> </w:t>
      </w:r>
      <w:r w:rsidRPr="00685860">
        <w:t>lograr</w:t>
      </w:r>
      <w:r w:rsidRPr="00685860">
        <w:rPr>
          <w:spacing w:val="15"/>
        </w:rPr>
        <w:t xml:space="preserve"> </w:t>
      </w:r>
      <w:r w:rsidRPr="00685860">
        <w:t>una</w:t>
      </w:r>
      <w:r w:rsidRPr="00685860">
        <w:rPr>
          <w:spacing w:val="15"/>
        </w:rPr>
        <w:t xml:space="preserve"> </w:t>
      </w:r>
      <w:r w:rsidRPr="00685860">
        <w:t>eficaz</w:t>
      </w:r>
      <w:r w:rsidRPr="00685860">
        <w:rPr>
          <w:spacing w:val="5"/>
        </w:rPr>
        <w:t xml:space="preserve"> </w:t>
      </w:r>
      <w:r w:rsidRPr="00685860">
        <w:t>regulación</w:t>
      </w:r>
      <w:r w:rsidRPr="00685860">
        <w:rPr>
          <w:spacing w:val="15"/>
        </w:rPr>
        <w:t xml:space="preserve"> </w:t>
      </w:r>
      <w:r w:rsidRPr="00685860">
        <w:t>de</w:t>
      </w:r>
      <w:r w:rsidRPr="00685860">
        <w:rPr>
          <w:spacing w:val="15"/>
        </w:rPr>
        <w:t xml:space="preserve"> </w:t>
      </w:r>
      <w:r w:rsidRPr="00685860">
        <w:t>las</w:t>
      </w:r>
      <w:r w:rsidRPr="00685860">
        <w:rPr>
          <w:spacing w:val="15"/>
        </w:rPr>
        <w:t xml:space="preserve"> </w:t>
      </w:r>
      <w:r w:rsidRPr="00685860">
        <w:t>acciones que contribuyen a la preservación y restauración del medio ambiente y los recursos naturales.</w:t>
      </w:r>
    </w:p>
    <w:p w:rsidR="00685860" w:rsidRPr="00685860" w:rsidRDefault="00685860" w:rsidP="00AD4FD0">
      <w:pPr>
        <w:pStyle w:val="Texto"/>
        <w:spacing w:line="284" w:lineRule="exact"/>
        <w:ind w:left="1980" w:hanging="540"/>
      </w:pPr>
      <w:r w:rsidRPr="00685860">
        <w:t>•</w:t>
      </w:r>
      <w:r w:rsidRPr="00685860">
        <w:tab/>
        <w:t>Promover</w:t>
      </w:r>
      <w:r w:rsidRPr="00685860">
        <w:rPr>
          <w:spacing w:val="10"/>
        </w:rPr>
        <w:t xml:space="preserve"> </w:t>
      </w:r>
      <w:r w:rsidRPr="00685860">
        <w:t>el</w:t>
      </w:r>
      <w:r w:rsidRPr="00685860">
        <w:rPr>
          <w:spacing w:val="10"/>
        </w:rPr>
        <w:t xml:space="preserve"> </w:t>
      </w:r>
      <w:r w:rsidRPr="00685860">
        <w:t>uso</w:t>
      </w:r>
      <w:r w:rsidRPr="00685860">
        <w:rPr>
          <w:spacing w:val="10"/>
        </w:rPr>
        <w:t xml:space="preserve"> </w:t>
      </w:r>
      <w:r w:rsidRPr="00685860">
        <w:t>y</w:t>
      </w:r>
      <w:r w:rsidRPr="00685860">
        <w:rPr>
          <w:spacing w:val="10"/>
        </w:rPr>
        <w:t xml:space="preserve"> </w:t>
      </w:r>
      <w:r w:rsidRPr="00685860">
        <w:t>consumo</w:t>
      </w:r>
      <w:r w:rsidRPr="00685860">
        <w:rPr>
          <w:spacing w:val="10"/>
        </w:rPr>
        <w:t xml:space="preserve"> </w:t>
      </w:r>
      <w:r w:rsidRPr="00685860">
        <w:t>de</w:t>
      </w:r>
      <w:r w:rsidRPr="00685860">
        <w:rPr>
          <w:spacing w:val="10"/>
        </w:rPr>
        <w:t xml:space="preserve"> </w:t>
      </w:r>
      <w:r w:rsidRPr="00685860">
        <w:t>productos</w:t>
      </w:r>
      <w:r w:rsidRPr="00685860">
        <w:rPr>
          <w:spacing w:val="10"/>
        </w:rPr>
        <w:t xml:space="preserve"> </w:t>
      </w:r>
      <w:r w:rsidRPr="00685860">
        <w:t>amigables</w:t>
      </w:r>
      <w:r w:rsidRPr="00685860">
        <w:rPr>
          <w:spacing w:val="10"/>
        </w:rPr>
        <w:t xml:space="preserve"> </w:t>
      </w:r>
      <w:r w:rsidRPr="00685860">
        <w:t>con</w:t>
      </w:r>
      <w:r w:rsidRPr="00685860">
        <w:rPr>
          <w:spacing w:val="10"/>
        </w:rPr>
        <w:t xml:space="preserve"> </w:t>
      </w:r>
      <w:r w:rsidRPr="00685860">
        <w:t>el</w:t>
      </w:r>
      <w:r w:rsidRPr="00685860">
        <w:rPr>
          <w:spacing w:val="10"/>
        </w:rPr>
        <w:t xml:space="preserve"> </w:t>
      </w:r>
      <w:r w:rsidRPr="00685860">
        <w:t>medio</w:t>
      </w:r>
      <w:r w:rsidRPr="00685860">
        <w:rPr>
          <w:spacing w:val="10"/>
        </w:rPr>
        <w:t xml:space="preserve"> </w:t>
      </w:r>
      <w:r w:rsidRPr="00685860">
        <w:t>ambiente</w:t>
      </w:r>
      <w:r w:rsidRPr="00685860">
        <w:rPr>
          <w:spacing w:val="10"/>
        </w:rPr>
        <w:t xml:space="preserve"> </w:t>
      </w:r>
      <w:r w:rsidRPr="00685860">
        <w:t>y</w:t>
      </w:r>
      <w:r w:rsidRPr="00685860">
        <w:rPr>
          <w:spacing w:val="10"/>
        </w:rPr>
        <w:t xml:space="preserve"> </w:t>
      </w:r>
      <w:r w:rsidRPr="00685860">
        <w:t>de</w:t>
      </w:r>
      <w:r w:rsidRPr="00685860">
        <w:rPr>
          <w:spacing w:val="10"/>
        </w:rPr>
        <w:t xml:space="preserve"> </w:t>
      </w:r>
      <w:r w:rsidRPr="00685860">
        <w:t>tecnologías limpias, eficientes</w:t>
      </w:r>
      <w:r w:rsidRPr="00685860">
        <w:rPr>
          <w:spacing w:val="-10"/>
        </w:rPr>
        <w:t xml:space="preserve"> </w:t>
      </w:r>
      <w:r w:rsidRPr="00685860">
        <w:t>y de bajo carbono.</w:t>
      </w:r>
    </w:p>
    <w:p w:rsidR="00685860" w:rsidRPr="00685860" w:rsidRDefault="00685860" w:rsidP="00AD4FD0">
      <w:pPr>
        <w:pStyle w:val="Texto"/>
        <w:spacing w:line="284" w:lineRule="exact"/>
        <w:ind w:left="1980" w:hanging="540"/>
      </w:pPr>
      <w:r w:rsidRPr="00685860">
        <w:t>•</w:t>
      </w:r>
      <w:r w:rsidRPr="00685860">
        <w:tab/>
        <w:t>Establecer</w:t>
      </w:r>
      <w:r w:rsidRPr="00685860">
        <w:rPr>
          <w:spacing w:val="-10"/>
        </w:rPr>
        <w:t xml:space="preserve"> </w:t>
      </w:r>
      <w:r w:rsidRPr="00685860">
        <w:t>una</w:t>
      </w:r>
      <w:r w:rsidRPr="00685860">
        <w:rPr>
          <w:spacing w:val="-10"/>
        </w:rPr>
        <w:t xml:space="preserve"> </w:t>
      </w:r>
      <w:r w:rsidRPr="00685860">
        <w:t>política</w:t>
      </w:r>
      <w:r w:rsidRPr="00685860">
        <w:rPr>
          <w:spacing w:val="-10"/>
        </w:rPr>
        <w:t xml:space="preserve"> </w:t>
      </w:r>
      <w:r w:rsidRPr="00685860">
        <w:t>fiscal</w:t>
      </w:r>
      <w:r w:rsidRPr="00685860">
        <w:rPr>
          <w:spacing w:val="-10"/>
        </w:rPr>
        <w:t xml:space="preserve"> </w:t>
      </w:r>
      <w:r w:rsidRPr="00685860">
        <w:t>que</w:t>
      </w:r>
      <w:r w:rsidRPr="00685860">
        <w:rPr>
          <w:spacing w:val="-10"/>
        </w:rPr>
        <w:t xml:space="preserve"> </w:t>
      </w:r>
      <w:r w:rsidRPr="00685860">
        <w:rPr>
          <w:spacing w:val="-5"/>
        </w:rPr>
        <w:t>f</w:t>
      </w:r>
      <w:r w:rsidRPr="00685860">
        <w:t>omente</w:t>
      </w:r>
      <w:r w:rsidRPr="00685860">
        <w:rPr>
          <w:spacing w:val="-10"/>
        </w:rPr>
        <w:t xml:space="preserve"> </w:t>
      </w:r>
      <w:r w:rsidRPr="00685860">
        <w:t>la</w:t>
      </w:r>
      <w:r w:rsidRPr="00685860">
        <w:rPr>
          <w:spacing w:val="-10"/>
        </w:rPr>
        <w:t xml:space="preserve"> </w:t>
      </w:r>
      <w:r w:rsidRPr="00685860">
        <w:t>rentabilidad</w:t>
      </w:r>
      <w:r w:rsidRPr="00685860">
        <w:rPr>
          <w:spacing w:val="-10"/>
        </w:rPr>
        <w:t xml:space="preserve"> </w:t>
      </w:r>
      <w:r w:rsidRPr="00685860">
        <w:t>y</w:t>
      </w:r>
      <w:r w:rsidRPr="00685860">
        <w:rPr>
          <w:spacing w:val="-10"/>
        </w:rPr>
        <w:t xml:space="preserve"> </w:t>
      </w:r>
      <w:r w:rsidRPr="00685860">
        <w:t>competitividad</w:t>
      </w:r>
      <w:r w:rsidRPr="00685860">
        <w:rPr>
          <w:spacing w:val="-10"/>
        </w:rPr>
        <w:t xml:space="preserve"> </w:t>
      </w:r>
      <w:r w:rsidRPr="00685860">
        <w:t>ambiental</w:t>
      </w:r>
      <w:r w:rsidRPr="00685860">
        <w:rPr>
          <w:spacing w:val="-10"/>
        </w:rPr>
        <w:t xml:space="preserve"> </w:t>
      </w:r>
      <w:r w:rsidRPr="00685860">
        <w:t>de</w:t>
      </w:r>
      <w:r w:rsidRPr="00685860">
        <w:rPr>
          <w:spacing w:val="-10"/>
        </w:rPr>
        <w:t xml:space="preserve"> </w:t>
      </w:r>
      <w:r w:rsidRPr="00685860">
        <w:t>nuestros productos y servicios.</w:t>
      </w:r>
    </w:p>
    <w:p w:rsidR="00685860" w:rsidRPr="00685860" w:rsidRDefault="00685860" w:rsidP="00AD4FD0">
      <w:pPr>
        <w:pStyle w:val="Texto"/>
        <w:spacing w:line="284" w:lineRule="exact"/>
        <w:ind w:left="1980" w:hanging="540"/>
      </w:pPr>
      <w:r w:rsidRPr="00685860">
        <w:t>•</w:t>
      </w:r>
      <w:r w:rsidRPr="00685860">
        <w:tab/>
        <w:t>Promover</w:t>
      </w:r>
      <w:r w:rsidRPr="00685860">
        <w:rPr>
          <w:spacing w:val="10"/>
        </w:rPr>
        <w:t xml:space="preserve"> </w:t>
      </w:r>
      <w:r w:rsidRPr="00685860">
        <w:t>esquemas</w:t>
      </w:r>
      <w:r w:rsidRPr="00685860">
        <w:rPr>
          <w:spacing w:val="10"/>
        </w:rPr>
        <w:t xml:space="preserve"> </w:t>
      </w:r>
      <w:r w:rsidRPr="00685860">
        <w:t>de</w:t>
      </w:r>
      <w:r w:rsidRPr="00685860">
        <w:rPr>
          <w:spacing w:val="10"/>
        </w:rPr>
        <w:t xml:space="preserve"> </w:t>
      </w:r>
      <w:r w:rsidRPr="00685860">
        <w:t>financiamiento e</w:t>
      </w:r>
      <w:r w:rsidRPr="00685860">
        <w:rPr>
          <w:spacing w:val="10"/>
        </w:rPr>
        <w:t xml:space="preserve"> </w:t>
      </w:r>
      <w:r w:rsidRPr="00685860">
        <w:t>inversiones</w:t>
      </w:r>
      <w:r w:rsidRPr="00685860">
        <w:rPr>
          <w:spacing w:val="10"/>
        </w:rPr>
        <w:t xml:space="preserve"> </w:t>
      </w:r>
      <w:r w:rsidRPr="00685860">
        <w:t>de</w:t>
      </w:r>
      <w:r w:rsidRPr="00685860">
        <w:rPr>
          <w:spacing w:val="10"/>
        </w:rPr>
        <w:t xml:space="preserve"> </w:t>
      </w:r>
      <w:r w:rsidRPr="00685860">
        <w:t>diversas</w:t>
      </w:r>
      <w:r w:rsidRPr="00685860">
        <w:rPr>
          <w:spacing w:val="10"/>
        </w:rPr>
        <w:t xml:space="preserve"> </w:t>
      </w:r>
      <w:r w:rsidRPr="00685860">
        <w:t>fuentes</w:t>
      </w:r>
      <w:r w:rsidRPr="00685860">
        <w:rPr>
          <w:spacing w:val="10"/>
        </w:rPr>
        <w:t xml:space="preserve"> </w:t>
      </w:r>
      <w:r w:rsidRPr="00685860">
        <w:t>que</w:t>
      </w:r>
      <w:r w:rsidRPr="00685860">
        <w:rPr>
          <w:spacing w:val="10"/>
        </w:rPr>
        <w:t xml:space="preserve"> </w:t>
      </w:r>
      <w:r w:rsidRPr="00685860">
        <w:t>multipliquen</w:t>
      </w:r>
      <w:r w:rsidRPr="00685860">
        <w:rPr>
          <w:spacing w:val="10"/>
        </w:rPr>
        <w:t xml:space="preserve"> </w:t>
      </w:r>
      <w:r w:rsidRPr="00685860">
        <w:t>los recursos para la protección ambiental y de recursos naturales.</w:t>
      </w:r>
    </w:p>
    <w:p w:rsidR="00685860" w:rsidRPr="00685860" w:rsidRDefault="00685860" w:rsidP="00AD4FD0">
      <w:pPr>
        <w:pStyle w:val="Texto"/>
        <w:spacing w:line="284" w:lineRule="exact"/>
        <w:ind w:left="1980" w:hanging="540"/>
      </w:pPr>
      <w:r w:rsidRPr="00685860">
        <w:t>•</w:t>
      </w:r>
      <w:r w:rsidRPr="00685860">
        <w:tab/>
        <w:t>Impulsar</w:t>
      </w:r>
      <w:r w:rsidRPr="00685860">
        <w:rPr>
          <w:spacing w:val="40"/>
        </w:rPr>
        <w:t xml:space="preserve"> </w:t>
      </w:r>
      <w:r w:rsidRPr="00685860">
        <w:t>la</w:t>
      </w:r>
      <w:r w:rsidRPr="00685860">
        <w:rPr>
          <w:spacing w:val="40"/>
        </w:rPr>
        <w:t xml:space="preserve"> </w:t>
      </w:r>
      <w:r w:rsidRPr="00685860">
        <w:t>planeación</w:t>
      </w:r>
      <w:r w:rsidRPr="00685860">
        <w:rPr>
          <w:spacing w:val="40"/>
        </w:rPr>
        <w:t xml:space="preserve"> </w:t>
      </w:r>
      <w:r w:rsidRPr="00685860">
        <w:t>integral</w:t>
      </w:r>
      <w:r w:rsidRPr="00685860">
        <w:rPr>
          <w:spacing w:val="40"/>
        </w:rPr>
        <w:t xml:space="preserve"> </w:t>
      </w:r>
      <w:r w:rsidRPr="00685860">
        <w:t>del</w:t>
      </w:r>
      <w:r w:rsidRPr="00685860">
        <w:rPr>
          <w:spacing w:val="40"/>
        </w:rPr>
        <w:t xml:space="preserve"> </w:t>
      </w:r>
      <w:r w:rsidRPr="00685860">
        <w:t>territorio,</w:t>
      </w:r>
      <w:r w:rsidRPr="00685860">
        <w:rPr>
          <w:spacing w:val="40"/>
        </w:rPr>
        <w:t xml:space="preserve"> </w:t>
      </w:r>
      <w:r w:rsidRPr="00685860">
        <w:t>considerando</w:t>
      </w:r>
      <w:r w:rsidRPr="00685860">
        <w:rPr>
          <w:spacing w:val="40"/>
        </w:rPr>
        <w:t xml:space="preserve"> </w:t>
      </w:r>
      <w:r w:rsidRPr="00685860">
        <w:t>el</w:t>
      </w:r>
      <w:r w:rsidRPr="00685860">
        <w:rPr>
          <w:spacing w:val="40"/>
        </w:rPr>
        <w:t xml:space="preserve"> </w:t>
      </w:r>
      <w:r w:rsidRPr="00685860">
        <w:t>ordenamiento</w:t>
      </w:r>
      <w:r w:rsidRPr="00685860">
        <w:rPr>
          <w:spacing w:val="40"/>
        </w:rPr>
        <w:t xml:space="preserve"> </w:t>
      </w:r>
      <w:r w:rsidRPr="00685860">
        <w:t>ecológico</w:t>
      </w:r>
      <w:r w:rsidRPr="00685860">
        <w:rPr>
          <w:spacing w:val="40"/>
        </w:rPr>
        <w:t xml:space="preserve"> </w:t>
      </w:r>
      <w:r w:rsidRPr="00685860">
        <w:t>y</w:t>
      </w:r>
      <w:r w:rsidRPr="00685860">
        <w:rPr>
          <w:spacing w:val="40"/>
        </w:rPr>
        <w:t xml:space="preserve"> </w:t>
      </w:r>
      <w:r w:rsidRPr="00685860">
        <w:t>el ordenamiento territorial para lograr un desarrollo regional y urbano sustentable.</w:t>
      </w:r>
    </w:p>
    <w:p w:rsidR="00685860" w:rsidRPr="00685860" w:rsidRDefault="00685860" w:rsidP="00AD4FD0">
      <w:pPr>
        <w:pStyle w:val="Texto"/>
        <w:spacing w:line="284" w:lineRule="exact"/>
        <w:ind w:left="1980" w:hanging="540"/>
      </w:pPr>
      <w:r w:rsidRPr="00685860">
        <w:t>•</w:t>
      </w:r>
      <w:r w:rsidRPr="00685860">
        <w:tab/>
        <w:t>Impulsar</w:t>
      </w:r>
      <w:r w:rsidRPr="00685860">
        <w:rPr>
          <w:spacing w:val="20"/>
        </w:rPr>
        <w:t xml:space="preserve"> </w:t>
      </w:r>
      <w:r w:rsidRPr="00685860">
        <w:t>una</w:t>
      </w:r>
      <w:r w:rsidRPr="00685860">
        <w:rPr>
          <w:spacing w:val="20"/>
        </w:rPr>
        <w:t xml:space="preserve"> </w:t>
      </w:r>
      <w:r w:rsidRPr="00685860">
        <w:t>política</w:t>
      </w:r>
      <w:r w:rsidRPr="00685860">
        <w:rPr>
          <w:spacing w:val="20"/>
        </w:rPr>
        <w:t xml:space="preserve"> </w:t>
      </w:r>
      <w:r w:rsidRPr="00685860">
        <w:t>en</w:t>
      </w:r>
      <w:r w:rsidRPr="00685860">
        <w:rPr>
          <w:spacing w:val="20"/>
        </w:rPr>
        <w:t xml:space="preserve"> </w:t>
      </w:r>
      <w:r w:rsidRPr="00685860">
        <w:t>mares</w:t>
      </w:r>
      <w:r w:rsidRPr="00685860">
        <w:rPr>
          <w:spacing w:val="20"/>
        </w:rPr>
        <w:t xml:space="preserve"> </w:t>
      </w:r>
      <w:r w:rsidRPr="00685860">
        <w:t>y</w:t>
      </w:r>
      <w:r w:rsidRPr="00685860">
        <w:rPr>
          <w:spacing w:val="20"/>
        </w:rPr>
        <w:t xml:space="preserve"> </w:t>
      </w:r>
      <w:r w:rsidRPr="00685860">
        <w:t>costas</w:t>
      </w:r>
      <w:r w:rsidRPr="00685860">
        <w:rPr>
          <w:spacing w:val="20"/>
        </w:rPr>
        <w:t xml:space="preserve"> </w:t>
      </w:r>
      <w:r w:rsidRPr="00685860">
        <w:t>que</w:t>
      </w:r>
      <w:r w:rsidRPr="00685860">
        <w:rPr>
          <w:spacing w:val="20"/>
        </w:rPr>
        <w:t xml:space="preserve"> </w:t>
      </w:r>
      <w:r w:rsidRPr="00685860">
        <w:t>promueva</w:t>
      </w:r>
      <w:r w:rsidRPr="00685860">
        <w:rPr>
          <w:spacing w:val="20"/>
        </w:rPr>
        <w:t xml:space="preserve"> </w:t>
      </w:r>
      <w:r w:rsidRPr="00685860">
        <w:t>oportunidades</w:t>
      </w:r>
      <w:r w:rsidRPr="00685860">
        <w:rPr>
          <w:spacing w:val="20"/>
        </w:rPr>
        <w:t xml:space="preserve"> </w:t>
      </w:r>
      <w:r w:rsidRPr="00685860">
        <w:t>económicas,</w:t>
      </w:r>
      <w:r w:rsidRPr="00685860">
        <w:rPr>
          <w:spacing w:val="20"/>
        </w:rPr>
        <w:t xml:space="preserve"> </w:t>
      </w:r>
      <w:r w:rsidRPr="00685860">
        <w:rPr>
          <w:spacing w:val="-5"/>
        </w:rPr>
        <w:t>f</w:t>
      </w:r>
      <w:r w:rsidRPr="00685860">
        <w:t>omente la competitividad, la coordinación y enfrente los e</w:t>
      </w:r>
      <w:r w:rsidRPr="00685860">
        <w:rPr>
          <w:spacing w:val="-5"/>
        </w:rPr>
        <w:t>f</w:t>
      </w:r>
      <w:r w:rsidRPr="00685860">
        <w:t>ectos del cambio climático protegiendo los bienes y servicios ambientales.</w:t>
      </w:r>
    </w:p>
    <w:p w:rsidR="00685860" w:rsidRPr="00685860" w:rsidRDefault="00685860" w:rsidP="00AD4FD0">
      <w:pPr>
        <w:pStyle w:val="Texto"/>
        <w:spacing w:line="284" w:lineRule="exact"/>
        <w:ind w:left="1980" w:hanging="540"/>
      </w:pPr>
      <w:r w:rsidRPr="00685860">
        <w:t>•</w:t>
      </w:r>
      <w:r w:rsidRPr="00685860">
        <w:tab/>
        <w:t>Orientar</w:t>
      </w:r>
      <w:r w:rsidRPr="00685860">
        <w:rPr>
          <w:spacing w:val="10"/>
        </w:rPr>
        <w:t xml:space="preserve"> </w:t>
      </w:r>
      <w:r w:rsidRPr="00685860">
        <w:t>y</w:t>
      </w:r>
      <w:r w:rsidRPr="00685860">
        <w:rPr>
          <w:spacing w:val="10"/>
        </w:rPr>
        <w:t xml:space="preserve"> </w:t>
      </w:r>
      <w:r w:rsidRPr="00685860">
        <w:rPr>
          <w:spacing w:val="-5"/>
        </w:rPr>
        <w:t>f</w:t>
      </w:r>
      <w:r w:rsidRPr="00685860">
        <w:t>ortalecer</w:t>
      </w:r>
      <w:r w:rsidRPr="00685860">
        <w:rPr>
          <w:spacing w:val="10"/>
        </w:rPr>
        <w:t xml:space="preserve"> </w:t>
      </w:r>
      <w:r w:rsidRPr="00685860">
        <w:t>los</w:t>
      </w:r>
      <w:r w:rsidRPr="00685860">
        <w:rPr>
          <w:spacing w:val="10"/>
        </w:rPr>
        <w:t xml:space="preserve"> </w:t>
      </w:r>
      <w:r w:rsidRPr="00685860">
        <w:t>sistemas</w:t>
      </w:r>
      <w:r w:rsidRPr="00685860">
        <w:rPr>
          <w:spacing w:val="10"/>
        </w:rPr>
        <w:t xml:space="preserve"> </w:t>
      </w:r>
      <w:r w:rsidRPr="00685860">
        <w:t>de</w:t>
      </w:r>
      <w:r w:rsidRPr="00685860">
        <w:rPr>
          <w:spacing w:val="10"/>
        </w:rPr>
        <w:t xml:space="preserve"> </w:t>
      </w:r>
      <w:r w:rsidRPr="00685860">
        <w:t>in</w:t>
      </w:r>
      <w:r w:rsidRPr="00685860">
        <w:rPr>
          <w:spacing w:val="-5"/>
        </w:rPr>
        <w:t>f</w:t>
      </w:r>
      <w:r w:rsidRPr="00685860">
        <w:t>ormación</w:t>
      </w:r>
      <w:r w:rsidRPr="00685860">
        <w:rPr>
          <w:spacing w:val="10"/>
        </w:rPr>
        <w:t xml:space="preserve"> </w:t>
      </w:r>
      <w:r w:rsidRPr="00685860">
        <w:t>para</w:t>
      </w:r>
      <w:r w:rsidRPr="00685860">
        <w:rPr>
          <w:spacing w:val="10"/>
        </w:rPr>
        <w:t xml:space="preserve"> </w:t>
      </w:r>
      <w:r w:rsidRPr="00685860">
        <w:t>monitorear</w:t>
      </w:r>
      <w:r w:rsidRPr="00685860">
        <w:rPr>
          <w:spacing w:val="10"/>
        </w:rPr>
        <w:t xml:space="preserve"> </w:t>
      </w:r>
      <w:r w:rsidRPr="00685860">
        <w:t>y</w:t>
      </w:r>
      <w:r w:rsidRPr="00685860">
        <w:rPr>
          <w:spacing w:val="10"/>
        </w:rPr>
        <w:t xml:space="preserve"> </w:t>
      </w:r>
      <w:r w:rsidRPr="00685860">
        <w:t>evaluar</w:t>
      </w:r>
      <w:r w:rsidRPr="00685860">
        <w:rPr>
          <w:spacing w:val="10"/>
        </w:rPr>
        <w:t xml:space="preserve"> </w:t>
      </w:r>
      <w:r w:rsidRPr="00685860">
        <w:t>el</w:t>
      </w:r>
      <w:r w:rsidRPr="00685860">
        <w:rPr>
          <w:spacing w:val="10"/>
        </w:rPr>
        <w:t xml:space="preserve"> </w:t>
      </w:r>
      <w:r w:rsidRPr="00685860">
        <w:t>desempeño</w:t>
      </w:r>
      <w:r w:rsidRPr="00685860">
        <w:rPr>
          <w:spacing w:val="10"/>
        </w:rPr>
        <w:t xml:space="preserve"> </w:t>
      </w:r>
      <w:r w:rsidRPr="00685860">
        <w:t>de la política ambiental.</w:t>
      </w:r>
    </w:p>
    <w:p w:rsidR="00685860" w:rsidRPr="00685860" w:rsidRDefault="00685860" w:rsidP="00AD4FD0">
      <w:pPr>
        <w:pStyle w:val="Texto"/>
        <w:spacing w:line="284" w:lineRule="exact"/>
        <w:ind w:left="1980" w:hanging="540"/>
      </w:pPr>
      <w:r w:rsidRPr="00685860">
        <w:t>•</w:t>
      </w:r>
      <w:r w:rsidRPr="00685860">
        <w:tab/>
        <w:t>Colaborar</w:t>
      </w:r>
      <w:r w:rsidRPr="00685860">
        <w:rPr>
          <w:spacing w:val="45"/>
        </w:rPr>
        <w:t xml:space="preserve"> </w:t>
      </w:r>
      <w:r w:rsidRPr="00685860">
        <w:t>con</w:t>
      </w:r>
      <w:r w:rsidRPr="00685860">
        <w:rPr>
          <w:spacing w:val="45"/>
        </w:rPr>
        <w:t xml:space="preserve"> </w:t>
      </w:r>
      <w:r w:rsidRPr="00685860">
        <w:t>organizaciones</w:t>
      </w:r>
      <w:r w:rsidRPr="00685860">
        <w:rPr>
          <w:spacing w:val="45"/>
        </w:rPr>
        <w:t xml:space="preserve"> </w:t>
      </w:r>
      <w:r w:rsidRPr="00685860">
        <w:t>de</w:t>
      </w:r>
      <w:r w:rsidRPr="00685860">
        <w:rPr>
          <w:spacing w:val="45"/>
        </w:rPr>
        <w:t xml:space="preserve"> </w:t>
      </w:r>
      <w:r w:rsidRPr="00685860">
        <w:t>la</w:t>
      </w:r>
      <w:r w:rsidRPr="00685860">
        <w:rPr>
          <w:spacing w:val="45"/>
        </w:rPr>
        <w:t xml:space="preserve"> </w:t>
      </w:r>
      <w:r w:rsidRPr="00685860">
        <w:t>sociedad</w:t>
      </w:r>
      <w:r w:rsidRPr="00685860">
        <w:rPr>
          <w:spacing w:val="45"/>
        </w:rPr>
        <w:t xml:space="preserve"> </w:t>
      </w:r>
      <w:r w:rsidRPr="00685860">
        <w:t>civil</w:t>
      </w:r>
      <w:r w:rsidRPr="00685860">
        <w:rPr>
          <w:spacing w:val="45"/>
        </w:rPr>
        <w:t xml:space="preserve"> </w:t>
      </w:r>
      <w:r w:rsidRPr="00685860">
        <w:t>en</w:t>
      </w:r>
      <w:r w:rsidRPr="00685860">
        <w:rPr>
          <w:spacing w:val="45"/>
        </w:rPr>
        <w:t xml:space="preserve"> </w:t>
      </w:r>
      <w:r w:rsidRPr="00685860">
        <w:t>materia</w:t>
      </w:r>
      <w:r w:rsidRPr="00685860">
        <w:rPr>
          <w:spacing w:val="45"/>
        </w:rPr>
        <w:t xml:space="preserve"> </w:t>
      </w:r>
      <w:r w:rsidRPr="00685860">
        <w:t>de</w:t>
      </w:r>
      <w:r w:rsidRPr="00685860">
        <w:rPr>
          <w:spacing w:val="45"/>
        </w:rPr>
        <w:t xml:space="preserve"> </w:t>
      </w:r>
      <w:r w:rsidRPr="00685860">
        <w:t>ordenamiento</w:t>
      </w:r>
      <w:r w:rsidRPr="00685860">
        <w:rPr>
          <w:spacing w:val="45"/>
        </w:rPr>
        <w:t xml:space="preserve"> </w:t>
      </w:r>
      <w:r w:rsidRPr="00685860">
        <w:t>ecológico, desarrollo económico y aprovechamiento sustentable de los recursos naturales.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5" w:line="220" w:lineRule="exact"/>
              <w:ind w:left="2362" w:hanging="1728"/>
              <w:rPr>
                <w:b/>
                <w:color w:val="000000"/>
                <w:szCs w:val="18"/>
              </w:rPr>
            </w:pPr>
            <w:r w:rsidRPr="00DB1649">
              <w:rPr>
                <w:b/>
              </w:rPr>
              <w:lastRenderedPageBreak/>
              <w:t>Estrategia 4.4.2.</w:t>
            </w:r>
            <w:r w:rsidRPr="00DB1649">
              <w:rPr>
                <w:b/>
              </w:rPr>
              <w:tab/>
              <w:t>Implementar</w:t>
            </w:r>
            <w:r w:rsidRPr="00DB1649">
              <w:rPr>
                <w:b/>
                <w:spacing w:val="-5"/>
              </w:rPr>
              <w:t xml:space="preserve"> </w:t>
            </w:r>
            <w:r w:rsidRPr="00DB1649">
              <w:rPr>
                <w:b/>
              </w:rPr>
              <w:t>un</w:t>
            </w:r>
            <w:r w:rsidRPr="00DB1649">
              <w:rPr>
                <w:b/>
                <w:spacing w:val="-5"/>
              </w:rPr>
              <w:t xml:space="preserve"> </w:t>
            </w:r>
            <w:r w:rsidRPr="00DB1649">
              <w:rPr>
                <w:b/>
              </w:rPr>
              <w:t>manejo</w:t>
            </w:r>
            <w:r w:rsidRPr="00DB1649">
              <w:rPr>
                <w:b/>
                <w:spacing w:val="-5"/>
              </w:rPr>
              <w:t xml:space="preserve"> </w:t>
            </w:r>
            <w:r w:rsidRPr="00DB1649">
              <w:rPr>
                <w:b/>
              </w:rPr>
              <w:t>sustentable</w:t>
            </w:r>
            <w:r w:rsidRPr="00DB1649">
              <w:rPr>
                <w:b/>
                <w:spacing w:val="-5"/>
              </w:rPr>
              <w:t xml:space="preserve"> </w:t>
            </w:r>
            <w:r w:rsidRPr="00DB1649">
              <w:rPr>
                <w:b/>
              </w:rPr>
              <w:t>del</w:t>
            </w:r>
            <w:r w:rsidRPr="00DB1649">
              <w:rPr>
                <w:b/>
                <w:spacing w:val="-5"/>
              </w:rPr>
              <w:t xml:space="preserve"> </w:t>
            </w:r>
            <w:r w:rsidRPr="00DB1649">
              <w:rPr>
                <w:b/>
              </w:rPr>
              <w:t>agua,</w:t>
            </w:r>
            <w:r w:rsidRPr="00DB1649">
              <w:rPr>
                <w:b/>
                <w:spacing w:val="-5"/>
              </w:rPr>
              <w:t xml:space="preserve"> </w:t>
            </w:r>
            <w:r w:rsidRPr="00DB1649">
              <w:rPr>
                <w:b/>
              </w:rPr>
              <w:t>haciendo</w:t>
            </w:r>
            <w:r w:rsidRPr="00DB1649">
              <w:rPr>
                <w:b/>
                <w:spacing w:val="-5"/>
              </w:rPr>
              <w:t xml:space="preserve"> </w:t>
            </w:r>
            <w:r w:rsidRPr="00DB1649">
              <w:rPr>
                <w:b/>
              </w:rPr>
              <w:t>posible</w:t>
            </w:r>
            <w:r w:rsidRPr="00DB1649">
              <w:rPr>
                <w:b/>
                <w:spacing w:val="-5"/>
              </w:rPr>
              <w:t xml:space="preserve"> </w:t>
            </w:r>
            <w:r w:rsidRPr="00DB1649">
              <w:rPr>
                <w:b/>
              </w:rPr>
              <w:t>que todos los mexicanos tengan acceso a ese recurso.</w:t>
            </w:r>
          </w:p>
        </w:tc>
      </w:tr>
    </w:tbl>
    <w:p w:rsidR="00685860" w:rsidRPr="00685860" w:rsidRDefault="00685860" w:rsidP="00AD4FD0">
      <w:pPr>
        <w:pStyle w:val="Texto"/>
        <w:spacing w:after="95"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5" w:line="220" w:lineRule="exact"/>
        <w:ind w:left="1980" w:hanging="540"/>
      </w:pPr>
      <w:r w:rsidRPr="00685860">
        <w:t>•</w:t>
      </w:r>
      <w:r w:rsidRPr="00685860">
        <w:tab/>
        <w:t>Asegurar</w:t>
      </w:r>
      <w:r w:rsidRPr="00685860">
        <w:rPr>
          <w:spacing w:val="40"/>
        </w:rPr>
        <w:t xml:space="preserve"> </w:t>
      </w:r>
      <w:r w:rsidRPr="00685860">
        <w:t>agua</w:t>
      </w:r>
      <w:r w:rsidRPr="00685860">
        <w:rPr>
          <w:spacing w:val="40"/>
        </w:rPr>
        <w:t xml:space="preserve"> </w:t>
      </w:r>
      <w:r w:rsidRPr="00685860">
        <w:t>suficiente</w:t>
      </w:r>
      <w:r w:rsidRPr="00685860">
        <w:rPr>
          <w:spacing w:val="25"/>
        </w:rPr>
        <w:t xml:space="preserve"> </w:t>
      </w:r>
      <w:r w:rsidRPr="00685860">
        <w:t>y</w:t>
      </w:r>
      <w:r w:rsidRPr="00685860">
        <w:rPr>
          <w:spacing w:val="40"/>
        </w:rPr>
        <w:t xml:space="preserve"> </w:t>
      </w:r>
      <w:r w:rsidRPr="00685860">
        <w:t>de</w:t>
      </w:r>
      <w:r w:rsidRPr="00685860">
        <w:rPr>
          <w:spacing w:val="40"/>
        </w:rPr>
        <w:t xml:space="preserve"> </w:t>
      </w:r>
      <w:r w:rsidRPr="00685860">
        <w:t>calidad</w:t>
      </w:r>
      <w:r w:rsidRPr="00685860">
        <w:rPr>
          <w:spacing w:val="40"/>
        </w:rPr>
        <w:t xml:space="preserve"> </w:t>
      </w:r>
      <w:r w:rsidRPr="00685860">
        <w:t>adecuada</w:t>
      </w:r>
      <w:r w:rsidRPr="00685860">
        <w:rPr>
          <w:spacing w:val="40"/>
        </w:rPr>
        <w:t xml:space="preserve"> </w:t>
      </w:r>
      <w:r w:rsidRPr="00685860">
        <w:t>para</w:t>
      </w:r>
      <w:r w:rsidRPr="00685860">
        <w:rPr>
          <w:spacing w:val="40"/>
        </w:rPr>
        <w:t xml:space="preserve"> </w:t>
      </w:r>
      <w:r w:rsidRPr="00685860">
        <w:t>garantizar</w:t>
      </w:r>
      <w:r w:rsidRPr="00685860">
        <w:rPr>
          <w:spacing w:val="40"/>
        </w:rPr>
        <w:t xml:space="preserve"> </w:t>
      </w:r>
      <w:r w:rsidRPr="00685860">
        <w:t>el</w:t>
      </w:r>
      <w:r w:rsidRPr="00685860">
        <w:rPr>
          <w:spacing w:val="40"/>
        </w:rPr>
        <w:t xml:space="preserve"> </w:t>
      </w:r>
      <w:r w:rsidRPr="00685860">
        <w:t>consumo</w:t>
      </w:r>
      <w:r w:rsidRPr="00685860">
        <w:rPr>
          <w:spacing w:val="40"/>
        </w:rPr>
        <w:t xml:space="preserve"> </w:t>
      </w:r>
      <w:r w:rsidRPr="00685860">
        <w:t>humano</w:t>
      </w:r>
      <w:r w:rsidRPr="00685860">
        <w:rPr>
          <w:spacing w:val="40"/>
        </w:rPr>
        <w:t xml:space="preserve"> </w:t>
      </w:r>
      <w:r w:rsidRPr="00685860">
        <w:t>y</w:t>
      </w:r>
      <w:r w:rsidRPr="00685860">
        <w:rPr>
          <w:spacing w:val="40"/>
        </w:rPr>
        <w:t xml:space="preserve"> </w:t>
      </w:r>
      <w:r w:rsidRPr="00685860">
        <w:t>la seguridad alimentaria.</w:t>
      </w:r>
    </w:p>
    <w:p w:rsidR="00685860" w:rsidRPr="00685860" w:rsidRDefault="00685860" w:rsidP="00AD4FD0">
      <w:pPr>
        <w:pStyle w:val="Texto"/>
        <w:spacing w:after="95" w:line="220" w:lineRule="exact"/>
        <w:ind w:left="1980" w:hanging="540"/>
      </w:pPr>
      <w:r w:rsidRPr="00685860">
        <w:t>•</w:t>
      </w:r>
      <w:r w:rsidRPr="00685860">
        <w:tab/>
        <w:t>Ordenar</w:t>
      </w:r>
      <w:r w:rsidRPr="00685860">
        <w:rPr>
          <w:spacing w:val="25"/>
        </w:rPr>
        <w:t xml:space="preserve"> </w:t>
      </w:r>
      <w:r w:rsidRPr="00685860">
        <w:t>el</w:t>
      </w:r>
      <w:r w:rsidRPr="00685860">
        <w:rPr>
          <w:spacing w:val="25"/>
        </w:rPr>
        <w:t xml:space="preserve"> </w:t>
      </w:r>
      <w:r w:rsidRPr="00685860">
        <w:t>uso</w:t>
      </w:r>
      <w:r w:rsidRPr="00685860">
        <w:rPr>
          <w:spacing w:val="25"/>
        </w:rPr>
        <w:t xml:space="preserve"> </w:t>
      </w:r>
      <w:r w:rsidRPr="00685860">
        <w:t>y</w:t>
      </w:r>
      <w:r w:rsidRPr="00685860">
        <w:rPr>
          <w:spacing w:val="25"/>
        </w:rPr>
        <w:t xml:space="preserve"> </w:t>
      </w:r>
      <w:r w:rsidRPr="00685860">
        <w:t>aprovechamiento</w:t>
      </w:r>
      <w:r w:rsidRPr="00685860">
        <w:rPr>
          <w:spacing w:val="25"/>
        </w:rPr>
        <w:t xml:space="preserve"> </w:t>
      </w:r>
      <w:r w:rsidRPr="00685860">
        <w:t>del</w:t>
      </w:r>
      <w:r w:rsidRPr="00685860">
        <w:rPr>
          <w:spacing w:val="25"/>
        </w:rPr>
        <w:t xml:space="preserve"> </w:t>
      </w:r>
      <w:r w:rsidRPr="00685860">
        <w:t>agua</w:t>
      </w:r>
      <w:r w:rsidRPr="00685860">
        <w:rPr>
          <w:spacing w:val="25"/>
        </w:rPr>
        <w:t xml:space="preserve"> </w:t>
      </w:r>
      <w:r w:rsidRPr="00685860">
        <w:t>en</w:t>
      </w:r>
      <w:r w:rsidRPr="00685860">
        <w:rPr>
          <w:spacing w:val="25"/>
        </w:rPr>
        <w:t xml:space="preserve"> </w:t>
      </w:r>
      <w:r w:rsidRPr="00685860">
        <w:t>cuencas</w:t>
      </w:r>
      <w:r w:rsidRPr="00685860">
        <w:rPr>
          <w:spacing w:val="25"/>
        </w:rPr>
        <w:t xml:space="preserve"> </w:t>
      </w:r>
      <w:r w:rsidRPr="00685860">
        <w:t>y</w:t>
      </w:r>
      <w:r w:rsidRPr="00685860">
        <w:rPr>
          <w:spacing w:val="25"/>
        </w:rPr>
        <w:t xml:space="preserve"> </w:t>
      </w:r>
      <w:r w:rsidRPr="00685860">
        <w:t>acuí</w:t>
      </w:r>
      <w:r w:rsidRPr="00685860">
        <w:rPr>
          <w:spacing w:val="-5"/>
        </w:rPr>
        <w:t>f</w:t>
      </w:r>
      <w:r w:rsidRPr="00685860">
        <w:t>eros</w:t>
      </w:r>
      <w:r w:rsidRPr="00685860">
        <w:rPr>
          <w:spacing w:val="25"/>
        </w:rPr>
        <w:t xml:space="preserve"> </w:t>
      </w:r>
      <w:r w:rsidRPr="00685860">
        <w:t>a</w:t>
      </w:r>
      <w:r w:rsidRPr="00685860">
        <w:rPr>
          <w:spacing w:val="-5"/>
        </w:rPr>
        <w:t>f</w:t>
      </w:r>
      <w:r w:rsidRPr="00685860">
        <w:t>ectados</w:t>
      </w:r>
      <w:r w:rsidRPr="00685860">
        <w:rPr>
          <w:spacing w:val="25"/>
        </w:rPr>
        <w:t xml:space="preserve"> </w:t>
      </w:r>
      <w:r w:rsidRPr="00685860">
        <w:t>por</w:t>
      </w:r>
      <w:r w:rsidRPr="00685860">
        <w:rPr>
          <w:spacing w:val="25"/>
        </w:rPr>
        <w:t xml:space="preserve"> </w:t>
      </w:r>
      <w:r w:rsidRPr="00685860">
        <w:t>déficit</w:t>
      </w:r>
      <w:r w:rsidRPr="00685860">
        <w:rPr>
          <w:spacing w:val="15"/>
        </w:rPr>
        <w:t xml:space="preserve"> </w:t>
      </w:r>
      <w:r w:rsidRPr="00685860">
        <w:t>y sobreexplotación, propiciando la sustentabilidad sin limitar el desarrollo.</w:t>
      </w:r>
    </w:p>
    <w:p w:rsidR="00685860" w:rsidRPr="00685860" w:rsidRDefault="00685860" w:rsidP="00AD4FD0">
      <w:pPr>
        <w:pStyle w:val="Texto"/>
        <w:spacing w:after="95" w:line="220" w:lineRule="exact"/>
        <w:ind w:left="1980" w:hanging="540"/>
      </w:pPr>
      <w:r w:rsidRPr="00685860">
        <w:t>•</w:t>
      </w:r>
      <w:r w:rsidRPr="00685860">
        <w:tab/>
        <w:t>Incrementar</w:t>
      </w:r>
      <w:r w:rsidRPr="00685860">
        <w:rPr>
          <w:spacing w:val="5"/>
        </w:rPr>
        <w:t xml:space="preserve"> </w:t>
      </w:r>
      <w:r w:rsidRPr="00685860">
        <w:t>la</w:t>
      </w:r>
      <w:r w:rsidRPr="00685860">
        <w:rPr>
          <w:spacing w:val="5"/>
        </w:rPr>
        <w:t xml:space="preserve"> </w:t>
      </w:r>
      <w:r w:rsidRPr="00685860">
        <w:t>cobertura</w:t>
      </w:r>
      <w:r w:rsidRPr="00685860">
        <w:rPr>
          <w:spacing w:val="5"/>
        </w:rPr>
        <w:t xml:space="preserve"> </w:t>
      </w:r>
      <w:r w:rsidRPr="00685860">
        <w:t>y</w:t>
      </w:r>
      <w:r w:rsidRPr="00685860">
        <w:rPr>
          <w:spacing w:val="5"/>
        </w:rPr>
        <w:t xml:space="preserve"> </w:t>
      </w:r>
      <w:r w:rsidRPr="00685860">
        <w:t>mejorar</w:t>
      </w:r>
      <w:r w:rsidRPr="00685860">
        <w:rPr>
          <w:spacing w:val="5"/>
        </w:rPr>
        <w:t xml:space="preserve"> </w:t>
      </w:r>
      <w:r w:rsidRPr="00685860">
        <w:t>la</w:t>
      </w:r>
      <w:r w:rsidRPr="00685860">
        <w:rPr>
          <w:spacing w:val="5"/>
        </w:rPr>
        <w:t xml:space="preserve"> </w:t>
      </w:r>
      <w:r w:rsidRPr="00685860">
        <w:t>calidad</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servicios</w:t>
      </w:r>
      <w:r w:rsidRPr="00685860">
        <w:rPr>
          <w:spacing w:val="5"/>
        </w:rPr>
        <w:t xml:space="preserve"> </w:t>
      </w:r>
      <w:r w:rsidRPr="00685860">
        <w:t>de</w:t>
      </w:r>
      <w:r w:rsidRPr="00685860">
        <w:rPr>
          <w:spacing w:val="5"/>
        </w:rPr>
        <w:t xml:space="preserve"> </w:t>
      </w:r>
      <w:r w:rsidRPr="00685860">
        <w:t>agua</w:t>
      </w:r>
      <w:r w:rsidRPr="00685860">
        <w:rPr>
          <w:spacing w:val="5"/>
        </w:rPr>
        <w:t xml:space="preserve"> </w:t>
      </w:r>
      <w:r w:rsidRPr="00685860">
        <w:t>potable,</w:t>
      </w:r>
      <w:r w:rsidRPr="00685860">
        <w:rPr>
          <w:spacing w:val="5"/>
        </w:rPr>
        <w:t xml:space="preserve"> </w:t>
      </w:r>
      <w:r w:rsidRPr="00685860">
        <w:t>alcantarillado</w:t>
      </w:r>
      <w:r w:rsidRPr="00685860">
        <w:rPr>
          <w:spacing w:val="5"/>
        </w:rPr>
        <w:t xml:space="preserve"> </w:t>
      </w:r>
      <w:r w:rsidRPr="00685860">
        <w:t>y saneamiento.</w:t>
      </w:r>
    </w:p>
    <w:p w:rsidR="00685860" w:rsidRPr="00685860" w:rsidRDefault="00685860" w:rsidP="00AD4FD0">
      <w:pPr>
        <w:pStyle w:val="Texto"/>
        <w:spacing w:after="95" w:line="220" w:lineRule="exact"/>
        <w:ind w:left="1980" w:hanging="540"/>
      </w:pPr>
      <w:r w:rsidRPr="00685860">
        <w:t>•</w:t>
      </w:r>
      <w:r w:rsidRPr="00685860">
        <w:tab/>
        <w:t>Sanear las aguas residuales con un en</w:t>
      </w:r>
      <w:r w:rsidRPr="00685860">
        <w:rPr>
          <w:spacing w:val="-5"/>
        </w:rPr>
        <w:t>f</w:t>
      </w:r>
      <w:r w:rsidRPr="00685860">
        <w:t>oque integral de cuenca que incorpore a los ecosistemas costeros y marinos.</w:t>
      </w:r>
    </w:p>
    <w:p w:rsidR="00685860" w:rsidRPr="00685860" w:rsidRDefault="00685860" w:rsidP="00AD4FD0">
      <w:pPr>
        <w:pStyle w:val="Texto"/>
        <w:spacing w:after="95" w:line="220" w:lineRule="exact"/>
        <w:ind w:left="1980" w:hanging="540"/>
      </w:pPr>
      <w:r w:rsidRPr="00685860">
        <w:t>•</w:t>
      </w:r>
      <w:r w:rsidRPr="00685860">
        <w:tab/>
        <w:t>Fortalecer el desarrollo y la capacidad técnica y financiera</w:t>
      </w:r>
      <w:r w:rsidRPr="00685860">
        <w:rPr>
          <w:spacing w:val="-15"/>
        </w:rPr>
        <w:t xml:space="preserve"> </w:t>
      </w:r>
      <w:r w:rsidRPr="00685860">
        <w:t>de los organismos operadores para la prestación de mejores servicios.</w:t>
      </w:r>
    </w:p>
    <w:p w:rsidR="00685860" w:rsidRPr="00685860" w:rsidRDefault="00685860" w:rsidP="00AD4FD0">
      <w:pPr>
        <w:pStyle w:val="Texto"/>
        <w:spacing w:after="95" w:line="220" w:lineRule="exact"/>
        <w:ind w:left="1980" w:hanging="540"/>
      </w:pPr>
      <w:r w:rsidRPr="00685860">
        <w:t>•</w:t>
      </w:r>
      <w:r w:rsidRPr="00685860">
        <w:tab/>
        <w:t>Fortalecer el marco jurídico para el sector de agua potable, alcantarillado y saneamiento.</w:t>
      </w:r>
    </w:p>
    <w:p w:rsidR="00685860" w:rsidRPr="00685860" w:rsidRDefault="00685860" w:rsidP="00AD4FD0">
      <w:pPr>
        <w:pStyle w:val="Texto"/>
        <w:spacing w:after="95" w:line="220" w:lineRule="exact"/>
        <w:ind w:left="1980" w:hanging="540"/>
      </w:pPr>
      <w:r w:rsidRPr="00685860">
        <w:t>•</w:t>
      </w:r>
      <w:r w:rsidRPr="00685860">
        <w:tab/>
        <w:t>Reducir</w:t>
      </w:r>
      <w:r w:rsidRPr="00685860">
        <w:rPr>
          <w:spacing w:val="20"/>
        </w:rPr>
        <w:t xml:space="preserve"> </w:t>
      </w:r>
      <w:r w:rsidRPr="00685860">
        <w:t>los</w:t>
      </w:r>
      <w:r w:rsidRPr="00685860">
        <w:rPr>
          <w:spacing w:val="20"/>
        </w:rPr>
        <w:t xml:space="preserve"> </w:t>
      </w:r>
      <w:r w:rsidRPr="00685860">
        <w:t>riesgos</w:t>
      </w:r>
      <w:r w:rsidRPr="00685860">
        <w:rPr>
          <w:spacing w:val="20"/>
        </w:rPr>
        <w:t xml:space="preserve"> </w:t>
      </w:r>
      <w:r w:rsidRPr="00685860">
        <w:t>de</w:t>
      </w:r>
      <w:r w:rsidRPr="00685860">
        <w:rPr>
          <w:spacing w:val="20"/>
        </w:rPr>
        <w:t xml:space="preserve"> </w:t>
      </w:r>
      <w:r w:rsidRPr="00685860">
        <w:rPr>
          <w:spacing w:val="-5"/>
        </w:rPr>
        <w:t>f</w:t>
      </w:r>
      <w:r w:rsidRPr="00685860">
        <w:t>enómenos</w:t>
      </w:r>
      <w:r w:rsidRPr="00685860">
        <w:rPr>
          <w:spacing w:val="20"/>
        </w:rPr>
        <w:t xml:space="preserve"> </w:t>
      </w:r>
      <w:r w:rsidRPr="00685860">
        <w:t>meteorológicos</w:t>
      </w:r>
      <w:r w:rsidRPr="00685860">
        <w:rPr>
          <w:spacing w:val="20"/>
        </w:rPr>
        <w:t xml:space="preserve"> </w:t>
      </w:r>
      <w:r w:rsidRPr="00685860">
        <w:t>e</w:t>
      </w:r>
      <w:r w:rsidRPr="00685860">
        <w:rPr>
          <w:spacing w:val="20"/>
        </w:rPr>
        <w:t xml:space="preserve"> </w:t>
      </w:r>
      <w:r w:rsidRPr="00685860">
        <w:t>hidrometeorológicos</w:t>
      </w:r>
      <w:r w:rsidRPr="00685860">
        <w:rPr>
          <w:spacing w:val="20"/>
        </w:rPr>
        <w:t xml:space="preserve"> </w:t>
      </w:r>
      <w:r w:rsidRPr="00685860">
        <w:t>por</w:t>
      </w:r>
      <w:r w:rsidRPr="00685860">
        <w:rPr>
          <w:spacing w:val="20"/>
        </w:rPr>
        <w:t xml:space="preserve"> </w:t>
      </w:r>
      <w:r w:rsidRPr="00685860">
        <w:t>inundaciones</w:t>
      </w:r>
      <w:r w:rsidRPr="00685860">
        <w:rPr>
          <w:spacing w:val="20"/>
        </w:rPr>
        <w:t xml:space="preserve"> </w:t>
      </w:r>
      <w:r w:rsidRPr="00685860">
        <w:t>y atender sus e</w:t>
      </w:r>
      <w:r w:rsidRPr="00685860">
        <w:rPr>
          <w:spacing w:val="-5"/>
        </w:rPr>
        <w:t>f</w:t>
      </w:r>
      <w:r w:rsidRPr="00685860">
        <w:t>ectos.</w:t>
      </w:r>
    </w:p>
    <w:p w:rsidR="00685860" w:rsidRPr="00685860" w:rsidRDefault="00685860" w:rsidP="00AD4FD0">
      <w:pPr>
        <w:pStyle w:val="Texto"/>
        <w:spacing w:after="95" w:line="220" w:lineRule="exact"/>
        <w:ind w:left="1980" w:hanging="540"/>
      </w:pPr>
      <w:r w:rsidRPr="00685860">
        <w:t>•</w:t>
      </w:r>
      <w:r w:rsidRPr="00685860">
        <w:tab/>
        <w:t xml:space="preserve">Rehabilitar y ampliar la infraestructura </w:t>
      </w:r>
      <w:proofErr w:type="spellStart"/>
      <w:r w:rsidRPr="00685860">
        <w:t>hidroagrícola</w:t>
      </w:r>
      <w:proofErr w:type="spellEnd"/>
      <w:r w:rsidRPr="00685860">
        <w:t>.</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5" w:line="220" w:lineRule="exact"/>
              <w:ind w:left="2362" w:hanging="1728"/>
              <w:rPr>
                <w:b/>
                <w:color w:val="000000"/>
                <w:szCs w:val="18"/>
              </w:rPr>
            </w:pPr>
            <w:r w:rsidRPr="00DB1649">
              <w:rPr>
                <w:b/>
              </w:rPr>
              <w:t xml:space="preserve">Estrategia 4.4.3. </w:t>
            </w:r>
            <w:r w:rsidRPr="00DB1649">
              <w:rPr>
                <w:b/>
              </w:rPr>
              <w:tab/>
              <w:t>Fortalecer</w:t>
            </w:r>
            <w:r w:rsidRPr="00DB1649">
              <w:rPr>
                <w:b/>
                <w:spacing w:val="50"/>
              </w:rPr>
              <w:t xml:space="preserve"> </w:t>
            </w:r>
            <w:r w:rsidRPr="00DB1649">
              <w:rPr>
                <w:b/>
              </w:rPr>
              <w:t>la</w:t>
            </w:r>
            <w:r w:rsidRPr="00DB1649">
              <w:rPr>
                <w:b/>
                <w:spacing w:val="50"/>
              </w:rPr>
              <w:t xml:space="preserve"> </w:t>
            </w:r>
            <w:r w:rsidRPr="00DB1649">
              <w:rPr>
                <w:b/>
              </w:rPr>
              <w:t>política</w:t>
            </w:r>
            <w:r w:rsidRPr="00DB1649">
              <w:rPr>
                <w:b/>
                <w:spacing w:val="50"/>
              </w:rPr>
              <w:t xml:space="preserve"> </w:t>
            </w:r>
            <w:r w:rsidRPr="00DB1649">
              <w:rPr>
                <w:b/>
              </w:rPr>
              <w:t>nacional</w:t>
            </w:r>
            <w:r w:rsidRPr="00DB1649">
              <w:rPr>
                <w:b/>
                <w:spacing w:val="50"/>
              </w:rPr>
              <w:t xml:space="preserve"> </w:t>
            </w:r>
            <w:r w:rsidRPr="00DB1649">
              <w:rPr>
                <w:b/>
              </w:rPr>
              <w:t>de</w:t>
            </w:r>
            <w:r w:rsidRPr="00DB1649">
              <w:rPr>
                <w:b/>
                <w:spacing w:val="50"/>
              </w:rPr>
              <w:t xml:space="preserve"> </w:t>
            </w:r>
            <w:r w:rsidRPr="00DB1649">
              <w:rPr>
                <w:b/>
              </w:rPr>
              <w:t>cambio</w:t>
            </w:r>
            <w:r w:rsidRPr="00DB1649">
              <w:rPr>
                <w:b/>
                <w:spacing w:val="50"/>
              </w:rPr>
              <w:t xml:space="preserve"> </w:t>
            </w:r>
            <w:r w:rsidRPr="00DB1649">
              <w:rPr>
                <w:b/>
              </w:rPr>
              <w:t>climático</w:t>
            </w:r>
            <w:r w:rsidRPr="00DB1649">
              <w:rPr>
                <w:b/>
                <w:spacing w:val="50"/>
              </w:rPr>
              <w:t xml:space="preserve"> </w:t>
            </w:r>
            <w:r w:rsidRPr="00DB1649">
              <w:rPr>
                <w:b/>
              </w:rPr>
              <w:t>y</w:t>
            </w:r>
            <w:r w:rsidRPr="00DB1649">
              <w:rPr>
                <w:b/>
                <w:spacing w:val="50"/>
              </w:rPr>
              <w:t xml:space="preserve"> </w:t>
            </w:r>
            <w:r w:rsidRPr="00DB1649">
              <w:rPr>
                <w:b/>
              </w:rPr>
              <w:t>cuidado</w:t>
            </w:r>
            <w:r w:rsidRPr="00DB1649">
              <w:rPr>
                <w:b/>
                <w:spacing w:val="50"/>
              </w:rPr>
              <w:t xml:space="preserve"> </w:t>
            </w:r>
            <w:r w:rsidRPr="00DB1649">
              <w:rPr>
                <w:b/>
              </w:rPr>
              <w:t xml:space="preserve">al medio ambiente para transitar hacia una economía competitiva, sustentable, </w:t>
            </w:r>
            <w:proofErr w:type="spellStart"/>
            <w:r w:rsidRPr="00DB1649">
              <w:rPr>
                <w:b/>
              </w:rPr>
              <w:t>resiliente</w:t>
            </w:r>
            <w:proofErr w:type="spellEnd"/>
            <w:r w:rsidRPr="00DB1649">
              <w:rPr>
                <w:b/>
              </w:rPr>
              <w:t xml:space="preserve"> y de bajo carbono.</w:t>
            </w:r>
          </w:p>
        </w:tc>
      </w:tr>
    </w:tbl>
    <w:p w:rsidR="00685860" w:rsidRPr="00685860" w:rsidRDefault="00685860" w:rsidP="00AD4FD0">
      <w:pPr>
        <w:pStyle w:val="Texto"/>
        <w:spacing w:after="95"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5" w:line="220" w:lineRule="exact"/>
        <w:ind w:left="1980" w:hanging="540"/>
      </w:pPr>
      <w:r w:rsidRPr="00685860">
        <w:t>•</w:t>
      </w:r>
      <w:r w:rsidRPr="00685860">
        <w:tab/>
        <w:t>Ampliar la cobertura de infraestructura y programas ambientales que protejan la salud pública y garanticen la conservación de los ecosistemas y recursos naturales.</w:t>
      </w:r>
    </w:p>
    <w:p w:rsidR="00685860" w:rsidRPr="00685860" w:rsidRDefault="00685860" w:rsidP="00AD4FD0">
      <w:pPr>
        <w:pStyle w:val="Texto"/>
        <w:spacing w:after="95" w:line="220" w:lineRule="exact"/>
        <w:ind w:left="1980" w:hanging="540"/>
      </w:pPr>
      <w:r w:rsidRPr="00685860">
        <w:t>•</w:t>
      </w:r>
      <w:r w:rsidRPr="00685860">
        <w:tab/>
        <w:t>Desarrollar</w:t>
      </w:r>
      <w:r w:rsidRPr="00685860">
        <w:rPr>
          <w:i/>
        </w:rPr>
        <w:t xml:space="preserve"> </w:t>
      </w:r>
      <w:r w:rsidRPr="00685860">
        <w:t>las</w:t>
      </w:r>
      <w:r w:rsidRPr="00685860">
        <w:rPr>
          <w:i/>
        </w:rPr>
        <w:t xml:space="preserve"> </w:t>
      </w:r>
      <w:r w:rsidRPr="00685860">
        <w:t>instituciones</w:t>
      </w:r>
      <w:r w:rsidRPr="00685860">
        <w:rPr>
          <w:i/>
        </w:rPr>
        <w:t xml:space="preserve"> </w:t>
      </w:r>
      <w:r w:rsidRPr="00685860">
        <w:t>e</w:t>
      </w:r>
      <w:r w:rsidRPr="00685860">
        <w:rPr>
          <w:i/>
        </w:rPr>
        <w:t xml:space="preserve"> </w:t>
      </w:r>
      <w:r w:rsidRPr="00685860">
        <w:t>instrumentos</w:t>
      </w:r>
      <w:r w:rsidRPr="00685860">
        <w:rPr>
          <w:i/>
        </w:rPr>
        <w:t xml:space="preserve"> </w:t>
      </w:r>
      <w:r w:rsidRPr="00685860">
        <w:t>de</w:t>
      </w:r>
      <w:r w:rsidRPr="00685860">
        <w:rPr>
          <w:i/>
        </w:rPr>
        <w:t xml:space="preserve"> </w:t>
      </w:r>
      <w:r w:rsidRPr="00685860">
        <w:t>política</w:t>
      </w:r>
      <w:r w:rsidRPr="00685860">
        <w:rPr>
          <w:i/>
        </w:rPr>
        <w:t xml:space="preserve"> </w:t>
      </w:r>
      <w:r w:rsidRPr="00685860">
        <w:t>del</w:t>
      </w:r>
      <w:r w:rsidRPr="00685860">
        <w:rPr>
          <w:i/>
        </w:rPr>
        <w:t xml:space="preserve"> </w:t>
      </w:r>
      <w:r w:rsidRPr="00685860">
        <w:t>Sistema</w:t>
      </w:r>
      <w:r w:rsidRPr="00685860">
        <w:rPr>
          <w:i/>
        </w:rPr>
        <w:t xml:space="preserve"> </w:t>
      </w:r>
      <w:r w:rsidRPr="00685860">
        <w:t>Nacional</w:t>
      </w:r>
      <w:r w:rsidRPr="00685860">
        <w:rPr>
          <w:i/>
        </w:rPr>
        <w:t xml:space="preserve"> </w:t>
      </w:r>
      <w:r w:rsidRPr="00685860">
        <w:t>de</w:t>
      </w:r>
      <w:r w:rsidRPr="00685860">
        <w:rPr>
          <w:i/>
        </w:rPr>
        <w:t xml:space="preserve"> </w:t>
      </w:r>
      <w:r w:rsidRPr="00685860">
        <w:t>Cambio Climático.</w:t>
      </w:r>
    </w:p>
    <w:p w:rsidR="00685860" w:rsidRPr="00685860" w:rsidRDefault="00685860" w:rsidP="00AD4FD0">
      <w:pPr>
        <w:pStyle w:val="Texto"/>
        <w:spacing w:after="95" w:line="220" w:lineRule="exact"/>
        <w:ind w:left="1980" w:hanging="540"/>
      </w:pPr>
      <w:r w:rsidRPr="00685860">
        <w:t>•</w:t>
      </w:r>
      <w:r w:rsidRPr="00685860">
        <w:tab/>
        <w:t>Acelerar</w:t>
      </w:r>
      <w:r w:rsidRPr="00685860">
        <w:rPr>
          <w:spacing w:val="5"/>
        </w:rPr>
        <w:t xml:space="preserve"> </w:t>
      </w:r>
      <w:r w:rsidRPr="00685860">
        <w:t>el</w:t>
      </w:r>
      <w:r w:rsidRPr="00685860">
        <w:rPr>
          <w:spacing w:val="5"/>
        </w:rPr>
        <w:t xml:space="preserve"> </w:t>
      </w:r>
      <w:r w:rsidRPr="00685860">
        <w:t>tránsito</w:t>
      </w:r>
      <w:r w:rsidRPr="00685860">
        <w:rPr>
          <w:spacing w:val="5"/>
        </w:rPr>
        <w:t xml:space="preserve"> </w:t>
      </w:r>
      <w:r w:rsidRPr="00685860">
        <w:t>hacia</w:t>
      </w:r>
      <w:r w:rsidRPr="00685860">
        <w:rPr>
          <w:spacing w:val="5"/>
        </w:rPr>
        <w:t xml:space="preserve"> </w:t>
      </w:r>
      <w:r w:rsidRPr="00685860">
        <w:t>un</w:t>
      </w:r>
      <w:r w:rsidRPr="00685860">
        <w:rPr>
          <w:spacing w:val="5"/>
        </w:rPr>
        <w:t xml:space="preserve"> </w:t>
      </w:r>
      <w:r w:rsidRPr="00685860">
        <w:t>desarrollo</w:t>
      </w:r>
      <w:r w:rsidRPr="00685860">
        <w:rPr>
          <w:spacing w:val="5"/>
        </w:rPr>
        <w:t xml:space="preserve"> </w:t>
      </w:r>
      <w:r w:rsidRPr="00685860">
        <w:t>bajo</w:t>
      </w:r>
      <w:r w:rsidRPr="00685860">
        <w:rPr>
          <w:spacing w:val="5"/>
        </w:rPr>
        <w:t xml:space="preserve"> </w:t>
      </w:r>
      <w:r w:rsidRPr="00685860">
        <w:t>en</w:t>
      </w:r>
      <w:r w:rsidRPr="00685860">
        <w:rPr>
          <w:spacing w:val="5"/>
        </w:rPr>
        <w:t xml:space="preserve"> </w:t>
      </w:r>
      <w:r w:rsidRPr="00685860">
        <w:t>carbono</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sectores</w:t>
      </w:r>
      <w:r w:rsidRPr="00685860">
        <w:rPr>
          <w:spacing w:val="5"/>
        </w:rPr>
        <w:t xml:space="preserve"> </w:t>
      </w:r>
      <w:r w:rsidRPr="00685860">
        <w:t>productivos</w:t>
      </w:r>
      <w:r w:rsidRPr="00685860">
        <w:rPr>
          <w:spacing w:val="5"/>
        </w:rPr>
        <w:t xml:space="preserve"> </w:t>
      </w:r>
      <w:r w:rsidRPr="00685860">
        <w:t>primarios, industriales y de la construcción, así como en los servicios urbanos, turísticos y de transporte.</w:t>
      </w:r>
    </w:p>
    <w:p w:rsidR="00685860" w:rsidRPr="00685860" w:rsidRDefault="00685860" w:rsidP="00AD4FD0">
      <w:pPr>
        <w:pStyle w:val="Texto"/>
        <w:spacing w:after="95" w:line="220" w:lineRule="exact"/>
        <w:ind w:left="1980" w:hanging="540"/>
      </w:pPr>
      <w:r w:rsidRPr="00685860">
        <w:t>•</w:t>
      </w:r>
      <w:r w:rsidRPr="00685860">
        <w:tab/>
        <w:t xml:space="preserve">Promover el uso de sistemas y tecnologías </w:t>
      </w:r>
      <w:r w:rsidRPr="00685860">
        <w:rPr>
          <w:spacing w:val="-5"/>
        </w:rPr>
        <w:t>a</w:t>
      </w:r>
      <w:r w:rsidRPr="00685860">
        <w:t>vanzados, de alta eficiencia</w:t>
      </w:r>
      <w:r w:rsidRPr="00685860">
        <w:rPr>
          <w:spacing w:val="-10"/>
        </w:rPr>
        <w:t xml:space="preserve"> </w:t>
      </w:r>
      <w:r w:rsidRPr="00685860">
        <w:t>energética y de baja o nula generación de contaminantes o compuestos de e</w:t>
      </w:r>
      <w:r w:rsidRPr="00685860">
        <w:rPr>
          <w:spacing w:val="-5"/>
        </w:rPr>
        <w:t>f</w:t>
      </w:r>
      <w:r w:rsidRPr="00685860">
        <w:t>ecto invernadero.</w:t>
      </w:r>
    </w:p>
    <w:p w:rsidR="00685860" w:rsidRPr="00685860" w:rsidRDefault="00685860" w:rsidP="00AD4FD0">
      <w:pPr>
        <w:pStyle w:val="Texto"/>
        <w:spacing w:after="95" w:line="220" w:lineRule="exact"/>
        <w:ind w:left="1980" w:hanging="540"/>
      </w:pPr>
      <w:r w:rsidRPr="00685860">
        <w:t>•</w:t>
      </w:r>
      <w:r w:rsidRPr="00685860">
        <w:tab/>
        <w:t>Impulsar</w:t>
      </w:r>
      <w:r w:rsidRPr="00685860">
        <w:rPr>
          <w:spacing w:val="15"/>
        </w:rPr>
        <w:t xml:space="preserve"> </w:t>
      </w:r>
      <w:r w:rsidRPr="00685860">
        <w:t>y</w:t>
      </w:r>
      <w:r w:rsidRPr="00685860">
        <w:rPr>
          <w:spacing w:val="15"/>
        </w:rPr>
        <w:t xml:space="preserve"> </w:t>
      </w:r>
      <w:r w:rsidRPr="00685860">
        <w:rPr>
          <w:spacing w:val="-5"/>
        </w:rPr>
        <w:t>f</w:t>
      </w:r>
      <w:r w:rsidRPr="00685860">
        <w:t>ortalecer</w:t>
      </w:r>
      <w:r w:rsidRPr="00685860">
        <w:rPr>
          <w:spacing w:val="15"/>
        </w:rPr>
        <w:t xml:space="preserve"> </w:t>
      </w:r>
      <w:r w:rsidRPr="00685860">
        <w:t>la</w:t>
      </w:r>
      <w:r w:rsidRPr="00685860">
        <w:rPr>
          <w:spacing w:val="15"/>
        </w:rPr>
        <w:t xml:space="preserve"> </w:t>
      </w:r>
      <w:r w:rsidRPr="00685860">
        <w:t>cooperación</w:t>
      </w:r>
      <w:r w:rsidRPr="00685860">
        <w:rPr>
          <w:spacing w:val="15"/>
        </w:rPr>
        <w:t xml:space="preserve"> </w:t>
      </w:r>
      <w:r w:rsidRPr="00685860">
        <w:t>regional</w:t>
      </w:r>
      <w:r w:rsidRPr="00685860">
        <w:rPr>
          <w:spacing w:val="15"/>
        </w:rPr>
        <w:t xml:space="preserve"> </w:t>
      </w:r>
      <w:r w:rsidRPr="00685860">
        <w:t>e</w:t>
      </w:r>
      <w:r w:rsidRPr="00685860">
        <w:rPr>
          <w:spacing w:val="15"/>
        </w:rPr>
        <w:t xml:space="preserve"> </w:t>
      </w:r>
      <w:r w:rsidRPr="00685860">
        <w:t>internacional</w:t>
      </w:r>
      <w:r w:rsidRPr="00685860">
        <w:rPr>
          <w:spacing w:val="15"/>
        </w:rPr>
        <w:t xml:space="preserve"> </w:t>
      </w:r>
      <w:r w:rsidRPr="00685860">
        <w:t>en</w:t>
      </w:r>
      <w:r w:rsidRPr="00685860">
        <w:rPr>
          <w:spacing w:val="15"/>
        </w:rPr>
        <w:t xml:space="preserve"> </w:t>
      </w:r>
      <w:r w:rsidRPr="00685860">
        <w:t>materia</w:t>
      </w:r>
      <w:r w:rsidRPr="00685860">
        <w:rPr>
          <w:spacing w:val="15"/>
        </w:rPr>
        <w:t xml:space="preserve"> </w:t>
      </w:r>
      <w:r w:rsidRPr="00685860">
        <w:t>de</w:t>
      </w:r>
      <w:r w:rsidRPr="00685860">
        <w:rPr>
          <w:spacing w:val="15"/>
        </w:rPr>
        <w:t xml:space="preserve"> </w:t>
      </w:r>
      <w:r w:rsidRPr="00685860">
        <w:t>cambio</w:t>
      </w:r>
      <w:r w:rsidRPr="00685860">
        <w:rPr>
          <w:spacing w:val="15"/>
        </w:rPr>
        <w:t xml:space="preserve"> </w:t>
      </w:r>
      <w:r w:rsidRPr="00685860">
        <w:t>climático, biodiversidad y medio ambiente.</w:t>
      </w:r>
    </w:p>
    <w:p w:rsidR="00685860" w:rsidRPr="00685860" w:rsidRDefault="00685860" w:rsidP="00AD4FD0">
      <w:pPr>
        <w:pStyle w:val="Texto"/>
        <w:spacing w:after="95" w:line="220" w:lineRule="exact"/>
        <w:ind w:left="1980" w:hanging="540"/>
      </w:pPr>
      <w:r w:rsidRPr="00685860">
        <w:t>•</w:t>
      </w:r>
      <w:r w:rsidRPr="00685860">
        <w:tab/>
        <w:t>Lograr</w:t>
      </w:r>
      <w:r w:rsidRPr="00685860">
        <w:rPr>
          <w:spacing w:val="10"/>
        </w:rPr>
        <w:t xml:space="preserve"> </w:t>
      </w:r>
      <w:r w:rsidRPr="00685860">
        <w:t>un</w:t>
      </w:r>
      <w:r w:rsidRPr="00685860">
        <w:rPr>
          <w:spacing w:val="10"/>
        </w:rPr>
        <w:t xml:space="preserve"> </w:t>
      </w:r>
      <w:r w:rsidRPr="00685860">
        <w:t>manejo</w:t>
      </w:r>
      <w:r w:rsidRPr="00685860">
        <w:rPr>
          <w:spacing w:val="10"/>
        </w:rPr>
        <w:t xml:space="preserve"> </w:t>
      </w:r>
      <w:r w:rsidRPr="00685860">
        <w:t>integral</w:t>
      </w:r>
      <w:r w:rsidRPr="00685860">
        <w:rPr>
          <w:spacing w:val="10"/>
        </w:rPr>
        <w:t xml:space="preserve"> </w:t>
      </w:r>
      <w:r w:rsidRPr="00685860">
        <w:t>de</w:t>
      </w:r>
      <w:r w:rsidRPr="00685860">
        <w:rPr>
          <w:spacing w:val="10"/>
        </w:rPr>
        <w:t xml:space="preserve"> </w:t>
      </w:r>
      <w:r w:rsidRPr="00685860">
        <w:t>residuos</w:t>
      </w:r>
      <w:r w:rsidRPr="00685860">
        <w:rPr>
          <w:spacing w:val="10"/>
        </w:rPr>
        <w:t xml:space="preserve"> </w:t>
      </w:r>
      <w:r w:rsidRPr="00685860">
        <w:t>sólidos,</w:t>
      </w:r>
      <w:r w:rsidRPr="00685860">
        <w:rPr>
          <w:spacing w:val="10"/>
        </w:rPr>
        <w:t xml:space="preserve"> </w:t>
      </w:r>
      <w:r w:rsidRPr="00685860">
        <w:t>de</w:t>
      </w:r>
      <w:r w:rsidRPr="00685860">
        <w:rPr>
          <w:spacing w:val="10"/>
        </w:rPr>
        <w:t xml:space="preserve"> </w:t>
      </w:r>
      <w:proofErr w:type="gramStart"/>
      <w:r w:rsidRPr="00685860">
        <w:t>manejo</w:t>
      </w:r>
      <w:r w:rsidRPr="00685860">
        <w:rPr>
          <w:spacing w:val="10"/>
        </w:rPr>
        <w:t xml:space="preserve"> </w:t>
      </w:r>
      <w:r w:rsidRPr="00685860">
        <w:t>especial</w:t>
      </w:r>
      <w:r w:rsidRPr="00685860">
        <w:rPr>
          <w:spacing w:val="10"/>
        </w:rPr>
        <w:t xml:space="preserve"> </w:t>
      </w:r>
      <w:r w:rsidRPr="00685860">
        <w:t>y</w:t>
      </w:r>
      <w:r w:rsidRPr="00685860">
        <w:rPr>
          <w:spacing w:val="10"/>
        </w:rPr>
        <w:t xml:space="preserve"> </w:t>
      </w:r>
      <w:r w:rsidRPr="00685860">
        <w:t>peligrosos</w:t>
      </w:r>
      <w:proofErr w:type="gramEnd"/>
      <w:r w:rsidRPr="00685860">
        <w:t>,</w:t>
      </w:r>
      <w:r w:rsidRPr="00685860">
        <w:rPr>
          <w:spacing w:val="10"/>
        </w:rPr>
        <w:t xml:space="preserve"> </w:t>
      </w:r>
      <w:r w:rsidRPr="00685860">
        <w:t>que</w:t>
      </w:r>
      <w:r w:rsidRPr="00685860">
        <w:rPr>
          <w:spacing w:val="10"/>
        </w:rPr>
        <w:t xml:space="preserve"> </w:t>
      </w:r>
      <w:r w:rsidRPr="00685860">
        <w:t>incluya</w:t>
      </w:r>
      <w:r w:rsidRPr="00685860">
        <w:rPr>
          <w:spacing w:val="10"/>
        </w:rPr>
        <w:t xml:space="preserve"> </w:t>
      </w:r>
      <w:r w:rsidRPr="00685860">
        <w:t>el aprovechamiento</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materiales</w:t>
      </w:r>
      <w:r w:rsidRPr="00685860">
        <w:rPr>
          <w:spacing w:val="-5"/>
        </w:rPr>
        <w:t xml:space="preserve"> </w:t>
      </w:r>
      <w:r w:rsidRPr="00685860">
        <w:t>que</w:t>
      </w:r>
      <w:r w:rsidRPr="00685860">
        <w:rPr>
          <w:spacing w:val="-5"/>
        </w:rPr>
        <w:t xml:space="preserve"> </w:t>
      </w:r>
      <w:r w:rsidRPr="00685860">
        <w:t>resulten</w:t>
      </w:r>
      <w:r w:rsidRPr="00685860">
        <w:rPr>
          <w:spacing w:val="-5"/>
        </w:rPr>
        <w:t xml:space="preserve"> </w:t>
      </w:r>
      <w:r w:rsidRPr="00685860">
        <w:t>y</w:t>
      </w:r>
      <w:r w:rsidRPr="00685860">
        <w:rPr>
          <w:spacing w:val="-5"/>
        </w:rPr>
        <w:t xml:space="preserve"> </w:t>
      </w:r>
      <w:r w:rsidRPr="00685860">
        <w:t>minimice</w:t>
      </w:r>
      <w:r w:rsidRPr="00685860">
        <w:rPr>
          <w:spacing w:val="-5"/>
        </w:rPr>
        <w:t xml:space="preserve"> </w:t>
      </w:r>
      <w:r w:rsidRPr="00685860">
        <w:t>los</w:t>
      </w:r>
      <w:r w:rsidRPr="00685860">
        <w:rPr>
          <w:spacing w:val="-5"/>
        </w:rPr>
        <w:t xml:space="preserve"> </w:t>
      </w:r>
      <w:r w:rsidRPr="00685860">
        <w:t>riesgos</w:t>
      </w:r>
      <w:r w:rsidRPr="00685860">
        <w:rPr>
          <w:spacing w:val="-5"/>
        </w:rPr>
        <w:t xml:space="preserve"> </w:t>
      </w:r>
      <w:r w:rsidRPr="00685860">
        <w:t>a</w:t>
      </w:r>
      <w:r w:rsidRPr="00685860">
        <w:rPr>
          <w:spacing w:val="-5"/>
        </w:rPr>
        <w:t xml:space="preserve"> </w:t>
      </w:r>
      <w:r w:rsidRPr="00685860">
        <w:t>la</w:t>
      </w:r>
      <w:r w:rsidRPr="00685860">
        <w:rPr>
          <w:spacing w:val="-5"/>
        </w:rPr>
        <w:t xml:space="preserve"> </w:t>
      </w:r>
      <w:r w:rsidRPr="00685860">
        <w:t>población</w:t>
      </w:r>
      <w:r w:rsidRPr="00685860">
        <w:rPr>
          <w:spacing w:val="-5"/>
        </w:rPr>
        <w:t xml:space="preserve"> </w:t>
      </w:r>
      <w:r w:rsidRPr="00685860">
        <w:t>y</w:t>
      </w:r>
      <w:r w:rsidRPr="00685860">
        <w:rPr>
          <w:spacing w:val="-5"/>
        </w:rPr>
        <w:t xml:space="preserve"> </w:t>
      </w:r>
      <w:r w:rsidRPr="00685860">
        <w:t>al</w:t>
      </w:r>
      <w:r w:rsidRPr="00685860">
        <w:rPr>
          <w:spacing w:val="-5"/>
        </w:rPr>
        <w:t xml:space="preserve"> </w:t>
      </w:r>
      <w:r w:rsidRPr="00685860">
        <w:t>medio ambiente.</w:t>
      </w:r>
    </w:p>
    <w:p w:rsidR="00685860" w:rsidRPr="00685860" w:rsidRDefault="00685860" w:rsidP="00AD4FD0">
      <w:pPr>
        <w:pStyle w:val="Texto"/>
        <w:spacing w:after="95" w:line="220" w:lineRule="exact"/>
        <w:ind w:left="1980" w:hanging="540"/>
      </w:pPr>
      <w:r w:rsidRPr="00685860">
        <w:t>•</w:t>
      </w:r>
      <w:r w:rsidRPr="00685860">
        <w:tab/>
        <w:t>Realizar</w:t>
      </w:r>
      <w:r w:rsidRPr="00685860">
        <w:rPr>
          <w:spacing w:val="20"/>
        </w:rPr>
        <w:t xml:space="preserve"> </w:t>
      </w:r>
      <w:r w:rsidRPr="00685860">
        <w:t>investigación</w:t>
      </w:r>
      <w:r w:rsidRPr="00685860">
        <w:rPr>
          <w:spacing w:val="20"/>
        </w:rPr>
        <w:t xml:space="preserve"> </w:t>
      </w:r>
      <w:r w:rsidRPr="00685860">
        <w:t>científica</w:t>
      </w:r>
      <w:r w:rsidRPr="00685860">
        <w:rPr>
          <w:spacing w:val="5"/>
        </w:rPr>
        <w:t xml:space="preserve"> </w:t>
      </w:r>
      <w:r w:rsidRPr="00685860">
        <w:t>y</w:t>
      </w:r>
      <w:r w:rsidRPr="00685860">
        <w:rPr>
          <w:spacing w:val="20"/>
        </w:rPr>
        <w:t xml:space="preserve"> </w:t>
      </w:r>
      <w:r w:rsidRPr="00685860">
        <w:t>tecnológica,</w:t>
      </w:r>
      <w:r w:rsidRPr="00685860">
        <w:rPr>
          <w:spacing w:val="20"/>
        </w:rPr>
        <w:t xml:space="preserve"> </w:t>
      </w:r>
      <w:r w:rsidRPr="00685860">
        <w:t>generar</w:t>
      </w:r>
      <w:r w:rsidRPr="00685860">
        <w:rPr>
          <w:spacing w:val="20"/>
        </w:rPr>
        <w:t xml:space="preserve"> </w:t>
      </w:r>
      <w:r w:rsidRPr="00685860">
        <w:t>in</w:t>
      </w:r>
      <w:r w:rsidRPr="00685860">
        <w:rPr>
          <w:spacing w:val="-5"/>
        </w:rPr>
        <w:t>f</w:t>
      </w:r>
      <w:r w:rsidRPr="00685860">
        <w:t>ormación</w:t>
      </w:r>
      <w:r w:rsidRPr="00685860">
        <w:rPr>
          <w:spacing w:val="20"/>
        </w:rPr>
        <w:t xml:space="preserve"> </w:t>
      </w:r>
      <w:r w:rsidRPr="00685860">
        <w:t>y</w:t>
      </w:r>
      <w:r w:rsidRPr="00685860">
        <w:rPr>
          <w:spacing w:val="20"/>
        </w:rPr>
        <w:t xml:space="preserve"> </w:t>
      </w:r>
      <w:r w:rsidRPr="00685860">
        <w:t>desarrollar</w:t>
      </w:r>
      <w:r w:rsidRPr="00685860">
        <w:rPr>
          <w:spacing w:val="20"/>
        </w:rPr>
        <w:t xml:space="preserve"> </w:t>
      </w:r>
      <w:r w:rsidRPr="00685860">
        <w:t>sistemas</w:t>
      </w:r>
      <w:r w:rsidRPr="00685860">
        <w:rPr>
          <w:spacing w:val="20"/>
        </w:rPr>
        <w:t xml:space="preserve"> </w:t>
      </w:r>
      <w:r w:rsidRPr="00685860">
        <w:t>de in</w:t>
      </w:r>
      <w:r w:rsidRPr="00685860">
        <w:rPr>
          <w:spacing w:val="-5"/>
        </w:rPr>
        <w:t>f</w:t>
      </w:r>
      <w:r w:rsidRPr="00685860">
        <w:t>ormación</w:t>
      </w:r>
      <w:r w:rsidRPr="00685860">
        <w:rPr>
          <w:spacing w:val="-10"/>
        </w:rPr>
        <w:t xml:space="preserve"> </w:t>
      </w:r>
      <w:r w:rsidRPr="00685860">
        <w:t>para</w:t>
      </w:r>
      <w:r w:rsidRPr="00685860">
        <w:rPr>
          <w:spacing w:val="-10"/>
        </w:rPr>
        <w:t xml:space="preserve"> </w:t>
      </w:r>
      <w:r w:rsidRPr="00685860">
        <w:t>diseñar</w:t>
      </w:r>
      <w:r w:rsidRPr="00685860">
        <w:rPr>
          <w:spacing w:val="-10"/>
        </w:rPr>
        <w:t xml:space="preserve"> </w:t>
      </w:r>
      <w:r w:rsidRPr="00685860">
        <w:t>políticas</w:t>
      </w:r>
      <w:r w:rsidRPr="00685860">
        <w:rPr>
          <w:spacing w:val="-10"/>
        </w:rPr>
        <w:t xml:space="preserve"> </w:t>
      </w:r>
      <w:r w:rsidRPr="00685860">
        <w:t>ambientales</w:t>
      </w:r>
      <w:r w:rsidRPr="00685860">
        <w:rPr>
          <w:spacing w:val="-10"/>
        </w:rPr>
        <w:t xml:space="preserve"> </w:t>
      </w:r>
      <w:r w:rsidRPr="00685860">
        <w:t>y</w:t>
      </w:r>
      <w:r w:rsidRPr="00685860">
        <w:rPr>
          <w:spacing w:val="-10"/>
        </w:rPr>
        <w:t xml:space="preserve"> </w:t>
      </w:r>
      <w:r w:rsidRPr="00685860">
        <w:t>de</w:t>
      </w:r>
      <w:r w:rsidRPr="00685860">
        <w:rPr>
          <w:spacing w:val="-10"/>
        </w:rPr>
        <w:t xml:space="preserve"> </w:t>
      </w:r>
      <w:r w:rsidRPr="00685860">
        <w:t>mitigación</w:t>
      </w:r>
      <w:r w:rsidRPr="00685860">
        <w:rPr>
          <w:spacing w:val="-10"/>
        </w:rPr>
        <w:t xml:space="preserve"> </w:t>
      </w:r>
      <w:r w:rsidRPr="00685860">
        <w:t>y</w:t>
      </w:r>
      <w:r w:rsidRPr="00685860">
        <w:rPr>
          <w:spacing w:val="-10"/>
        </w:rPr>
        <w:t xml:space="preserve"> </w:t>
      </w:r>
      <w:r w:rsidRPr="00685860">
        <w:t>adaptación</w:t>
      </w:r>
      <w:r w:rsidRPr="00685860">
        <w:rPr>
          <w:spacing w:val="-10"/>
        </w:rPr>
        <w:t xml:space="preserve"> </w:t>
      </w:r>
      <w:r w:rsidRPr="00685860">
        <w:t>al</w:t>
      </w:r>
      <w:r w:rsidRPr="00685860">
        <w:rPr>
          <w:spacing w:val="-10"/>
        </w:rPr>
        <w:t xml:space="preserve"> </w:t>
      </w:r>
      <w:r w:rsidRPr="00685860">
        <w:t>cambio</w:t>
      </w:r>
      <w:r w:rsidRPr="00685860">
        <w:rPr>
          <w:spacing w:val="-10"/>
        </w:rPr>
        <w:t xml:space="preserve"> </w:t>
      </w:r>
      <w:r w:rsidRPr="00685860">
        <w:t>climático.</w:t>
      </w:r>
    </w:p>
    <w:p w:rsidR="00685860" w:rsidRPr="00685860" w:rsidRDefault="00685860" w:rsidP="00AD4FD0">
      <w:pPr>
        <w:pStyle w:val="Texto"/>
        <w:spacing w:after="95" w:line="220" w:lineRule="exact"/>
        <w:ind w:left="1980" w:hanging="540"/>
      </w:pPr>
      <w:r w:rsidRPr="00685860">
        <w:t>•</w:t>
      </w:r>
      <w:r w:rsidRPr="00685860">
        <w:tab/>
        <w:t>Lograr</w:t>
      </w:r>
      <w:r w:rsidRPr="00685860">
        <w:rPr>
          <w:spacing w:val="30"/>
        </w:rPr>
        <w:t xml:space="preserve"> </w:t>
      </w:r>
      <w:r w:rsidRPr="00685860">
        <w:t>el</w:t>
      </w:r>
      <w:r w:rsidRPr="00685860">
        <w:rPr>
          <w:spacing w:val="30"/>
        </w:rPr>
        <w:t xml:space="preserve"> </w:t>
      </w:r>
      <w:r w:rsidRPr="00685860">
        <w:t>ordenamiento</w:t>
      </w:r>
      <w:r w:rsidRPr="00685860">
        <w:rPr>
          <w:spacing w:val="30"/>
        </w:rPr>
        <w:t xml:space="preserve"> </w:t>
      </w:r>
      <w:r w:rsidRPr="00685860">
        <w:t>ecológico</w:t>
      </w:r>
      <w:r w:rsidRPr="00685860">
        <w:rPr>
          <w:spacing w:val="30"/>
        </w:rPr>
        <w:t xml:space="preserve"> </w:t>
      </w:r>
      <w:r w:rsidRPr="00685860">
        <w:t>del</w:t>
      </w:r>
      <w:r w:rsidRPr="00685860">
        <w:rPr>
          <w:spacing w:val="30"/>
        </w:rPr>
        <w:t xml:space="preserve"> </w:t>
      </w:r>
      <w:r w:rsidRPr="00685860">
        <w:t>territorio</w:t>
      </w:r>
      <w:r w:rsidRPr="00685860">
        <w:rPr>
          <w:spacing w:val="30"/>
        </w:rPr>
        <w:t xml:space="preserve"> </w:t>
      </w:r>
      <w:r w:rsidRPr="00685860">
        <w:t>en</w:t>
      </w:r>
      <w:r w:rsidRPr="00685860">
        <w:rPr>
          <w:spacing w:val="30"/>
        </w:rPr>
        <w:t xml:space="preserve"> </w:t>
      </w:r>
      <w:r w:rsidRPr="00685860">
        <w:t>las</w:t>
      </w:r>
      <w:r w:rsidRPr="00685860">
        <w:rPr>
          <w:spacing w:val="30"/>
        </w:rPr>
        <w:t xml:space="preserve"> </w:t>
      </w:r>
      <w:r w:rsidRPr="00685860">
        <w:t>regiones</w:t>
      </w:r>
      <w:r w:rsidRPr="00685860">
        <w:rPr>
          <w:spacing w:val="30"/>
        </w:rPr>
        <w:t xml:space="preserve"> </w:t>
      </w:r>
      <w:r w:rsidRPr="00685860">
        <w:t>y</w:t>
      </w:r>
      <w:r w:rsidRPr="00685860">
        <w:rPr>
          <w:spacing w:val="30"/>
        </w:rPr>
        <w:t xml:space="preserve"> </w:t>
      </w:r>
      <w:r w:rsidRPr="00685860">
        <w:t>circunscripciones</w:t>
      </w:r>
      <w:r w:rsidRPr="00685860">
        <w:rPr>
          <w:spacing w:val="30"/>
        </w:rPr>
        <w:t xml:space="preserve"> </w:t>
      </w:r>
      <w:r w:rsidRPr="00685860">
        <w:t>políticas prioritarias y estratégicas, en especial en las zonas de m</w:t>
      </w:r>
      <w:r w:rsidRPr="00685860">
        <w:rPr>
          <w:spacing w:val="-5"/>
        </w:rPr>
        <w:t>a</w:t>
      </w:r>
      <w:r w:rsidRPr="00685860">
        <w:t>yor vulnerabilidad climática.</w:t>
      </w:r>
    </w:p>
    <w:p w:rsidR="00685860" w:rsidRPr="00685860" w:rsidRDefault="00685860" w:rsidP="00AD4FD0">
      <w:pPr>
        <w:pStyle w:val="Texto"/>
        <w:spacing w:after="95" w:line="220" w:lineRule="exact"/>
        <w:ind w:left="1980" w:hanging="540"/>
      </w:pPr>
      <w:r w:rsidRPr="00685860">
        <w:t>•</w:t>
      </w:r>
      <w:r w:rsidRPr="00685860">
        <w:tab/>
        <w:t>Continuar</w:t>
      </w:r>
      <w:r w:rsidRPr="00685860">
        <w:rPr>
          <w:spacing w:val="30"/>
        </w:rPr>
        <w:t xml:space="preserve"> </w:t>
      </w:r>
      <w:r w:rsidRPr="00685860">
        <w:t>con</w:t>
      </w:r>
      <w:r w:rsidRPr="00685860">
        <w:rPr>
          <w:spacing w:val="30"/>
        </w:rPr>
        <w:t xml:space="preserve"> </w:t>
      </w:r>
      <w:r w:rsidRPr="00685860">
        <w:t>la</w:t>
      </w:r>
      <w:r w:rsidRPr="00685860">
        <w:rPr>
          <w:spacing w:val="30"/>
        </w:rPr>
        <w:t xml:space="preserve"> </w:t>
      </w:r>
      <w:r w:rsidRPr="00685860">
        <w:t>incorporación</w:t>
      </w:r>
      <w:r w:rsidRPr="00685860">
        <w:rPr>
          <w:spacing w:val="30"/>
        </w:rPr>
        <w:t xml:space="preserve"> </w:t>
      </w:r>
      <w:r w:rsidRPr="00685860">
        <w:t>de</w:t>
      </w:r>
      <w:r w:rsidRPr="00685860">
        <w:rPr>
          <w:spacing w:val="30"/>
        </w:rPr>
        <w:t xml:space="preserve"> </w:t>
      </w:r>
      <w:r w:rsidRPr="00685860">
        <w:t>criterios</w:t>
      </w:r>
      <w:r w:rsidRPr="00685860">
        <w:rPr>
          <w:spacing w:val="30"/>
        </w:rPr>
        <w:t xml:space="preserve"> </w:t>
      </w:r>
      <w:r w:rsidRPr="00685860">
        <w:t>de</w:t>
      </w:r>
      <w:r w:rsidRPr="00685860">
        <w:rPr>
          <w:spacing w:val="30"/>
        </w:rPr>
        <w:t xml:space="preserve"> </w:t>
      </w:r>
      <w:r w:rsidRPr="00685860">
        <w:t>sustentabilidad</w:t>
      </w:r>
      <w:r w:rsidRPr="00685860">
        <w:rPr>
          <w:spacing w:val="30"/>
        </w:rPr>
        <w:t xml:space="preserve"> </w:t>
      </w:r>
      <w:r w:rsidRPr="00685860">
        <w:t>y</w:t>
      </w:r>
      <w:r w:rsidRPr="00685860">
        <w:rPr>
          <w:spacing w:val="30"/>
        </w:rPr>
        <w:t xml:space="preserve"> </w:t>
      </w:r>
      <w:r w:rsidRPr="00685860">
        <w:t>educación</w:t>
      </w:r>
      <w:r w:rsidRPr="00685860">
        <w:rPr>
          <w:spacing w:val="30"/>
        </w:rPr>
        <w:t xml:space="preserve"> </w:t>
      </w:r>
      <w:r w:rsidRPr="00685860">
        <w:t>ambiental</w:t>
      </w:r>
      <w:r w:rsidRPr="00685860">
        <w:rPr>
          <w:spacing w:val="30"/>
        </w:rPr>
        <w:t xml:space="preserve"> </w:t>
      </w:r>
      <w:r w:rsidRPr="00685860">
        <w:t>en</w:t>
      </w:r>
      <w:r w:rsidRPr="00685860">
        <w:rPr>
          <w:spacing w:val="30"/>
        </w:rPr>
        <w:t xml:space="preserve"> </w:t>
      </w:r>
      <w:r w:rsidRPr="00685860">
        <w:t xml:space="preserve">el Sistema Educativo Nacional, y </w:t>
      </w:r>
      <w:r w:rsidRPr="00685860">
        <w:rPr>
          <w:spacing w:val="-5"/>
        </w:rPr>
        <w:t>f</w:t>
      </w:r>
      <w:r w:rsidRPr="00685860">
        <w:t xml:space="preserve">ortalecer la </w:t>
      </w:r>
      <w:r w:rsidRPr="00685860">
        <w:rPr>
          <w:spacing w:val="-5"/>
        </w:rPr>
        <w:t>f</w:t>
      </w:r>
      <w:r w:rsidRPr="00685860">
        <w:t>ormación ambiental en sectores estratégicos.</w:t>
      </w:r>
    </w:p>
    <w:p w:rsidR="00685860" w:rsidRPr="00685860" w:rsidRDefault="00685860" w:rsidP="00AD4FD0">
      <w:pPr>
        <w:pStyle w:val="Texto"/>
        <w:spacing w:after="95" w:line="220" w:lineRule="exact"/>
        <w:ind w:left="1980" w:hanging="540"/>
      </w:pPr>
      <w:r w:rsidRPr="00685860">
        <w:t>•</w:t>
      </w:r>
      <w:r w:rsidRPr="00685860">
        <w:tab/>
        <w:t>Contribuir</w:t>
      </w:r>
      <w:r w:rsidRPr="00685860">
        <w:rPr>
          <w:i/>
        </w:rPr>
        <w:t xml:space="preserve"> </w:t>
      </w:r>
      <w:r w:rsidRPr="00685860">
        <w:t>a</w:t>
      </w:r>
      <w:r w:rsidRPr="00685860">
        <w:rPr>
          <w:i/>
        </w:rPr>
        <w:t xml:space="preserve"> </w:t>
      </w:r>
      <w:r w:rsidRPr="00685860">
        <w:t>mejorar</w:t>
      </w:r>
      <w:r w:rsidRPr="00685860">
        <w:rPr>
          <w:i/>
        </w:rPr>
        <w:t xml:space="preserve"> </w:t>
      </w:r>
      <w:r w:rsidRPr="00685860">
        <w:t>la</w:t>
      </w:r>
      <w:r w:rsidRPr="00685860">
        <w:rPr>
          <w:i/>
        </w:rPr>
        <w:t xml:space="preserve"> </w:t>
      </w:r>
      <w:r w:rsidRPr="00685860">
        <w:t>calidad</w:t>
      </w:r>
      <w:r w:rsidRPr="00685860">
        <w:rPr>
          <w:i/>
        </w:rPr>
        <w:t xml:space="preserve"> </w:t>
      </w:r>
      <w:r w:rsidRPr="00685860">
        <w:t>del</w:t>
      </w:r>
      <w:r w:rsidRPr="00685860">
        <w:rPr>
          <w:i/>
        </w:rPr>
        <w:t xml:space="preserve"> </w:t>
      </w:r>
      <w:r w:rsidRPr="00685860">
        <w:t>aire,</w:t>
      </w:r>
      <w:r w:rsidRPr="00685860">
        <w:rPr>
          <w:i/>
        </w:rPr>
        <w:t xml:space="preserve"> </w:t>
      </w:r>
      <w:r w:rsidRPr="00685860">
        <w:t>y</w:t>
      </w:r>
      <w:r w:rsidRPr="00685860">
        <w:rPr>
          <w:i/>
        </w:rPr>
        <w:t xml:space="preserve"> </w:t>
      </w:r>
      <w:r w:rsidRPr="00685860">
        <w:t>reducir</w:t>
      </w:r>
      <w:r w:rsidRPr="00685860">
        <w:rPr>
          <w:i/>
        </w:rPr>
        <w:t xml:space="preserve"> </w:t>
      </w:r>
      <w:r w:rsidRPr="00685860">
        <w:t>emisiones</w:t>
      </w:r>
      <w:r w:rsidRPr="00685860">
        <w:rPr>
          <w:i/>
        </w:rPr>
        <w:t xml:space="preserve"> </w:t>
      </w:r>
      <w:r w:rsidRPr="00685860">
        <w:t>de</w:t>
      </w:r>
      <w:r w:rsidRPr="00685860">
        <w:rPr>
          <w:i/>
        </w:rPr>
        <w:t xml:space="preserve"> </w:t>
      </w:r>
      <w:r w:rsidRPr="00685860">
        <w:t>compuestos</w:t>
      </w:r>
      <w:r w:rsidRPr="00685860">
        <w:rPr>
          <w:i/>
        </w:rPr>
        <w:t xml:space="preserve"> </w:t>
      </w:r>
      <w:r w:rsidRPr="00685860">
        <w:t>de</w:t>
      </w:r>
      <w:r w:rsidRPr="00685860">
        <w:rPr>
          <w:i/>
        </w:rPr>
        <w:t xml:space="preserve"> </w:t>
      </w:r>
      <w:r w:rsidRPr="00685860">
        <w:t>e</w:t>
      </w:r>
      <w:r w:rsidRPr="00685860">
        <w:rPr>
          <w:spacing w:val="-5"/>
        </w:rPr>
        <w:t>f</w:t>
      </w:r>
      <w:r w:rsidRPr="00685860">
        <w:t>ecto invernadero</w:t>
      </w:r>
      <w:r w:rsidRPr="00685860">
        <w:rPr>
          <w:spacing w:val="10"/>
        </w:rPr>
        <w:t xml:space="preserve"> </w:t>
      </w:r>
      <w:r w:rsidRPr="00685860">
        <w:t>mediante</w:t>
      </w:r>
      <w:r w:rsidRPr="00685860">
        <w:rPr>
          <w:spacing w:val="10"/>
        </w:rPr>
        <w:t xml:space="preserve"> </w:t>
      </w:r>
      <w:r w:rsidRPr="00685860">
        <w:t>combustibles</w:t>
      </w:r>
      <w:r w:rsidRPr="00685860">
        <w:rPr>
          <w:spacing w:val="10"/>
        </w:rPr>
        <w:t xml:space="preserve"> </w:t>
      </w:r>
      <w:r w:rsidRPr="00685860">
        <w:t>más</w:t>
      </w:r>
      <w:r w:rsidRPr="00685860">
        <w:rPr>
          <w:spacing w:val="10"/>
        </w:rPr>
        <w:t xml:space="preserve"> </w:t>
      </w:r>
      <w:r w:rsidRPr="00685860">
        <w:t>eficientes, programas</w:t>
      </w:r>
      <w:r w:rsidRPr="00685860">
        <w:rPr>
          <w:spacing w:val="10"/>
        </w:rPr>
        <w:t xml:space="preserve"> </w:t>
      </w:r>
      <w:r w:rsidRPr="00685860">
        <w:t>de</w:t>
      </w:r>
      <w:r w:rsidRPr="00685860">
        <w:rPr>
          <w:spacing w:val="10"/>
        </w:rPr>
        <w:t xml:space="preserve"> </w:t>
      </w:r>
      <w:r w:rsidRPr="00685860">
        <w:t>movilidad</w:t>
      </w:r>
      <w:r w:rsidRPr="00685860">
        <w:rPr>
          <w:spacing w:val="10"/>
        </w:rPr>
        <w:t xml:space="preserve"> </w:t>
      </w:r>
      <w:r w:rsidRPr="00685860">
        <w:t>sustentable</w:t>
      </w:r>
      <w:r w:rsidRPr="00685860">
        <w:rPr>
          <w:spacing w:val="10"/>
        </w:rPr>
        <w:t xml:space="preserve"> </w:t>
      </w:r>
      <w:r w:rsidRPr="00685860">
        <w:t>y</w:t>
      </w:r>
      <w:r w:rsidRPr="00685860">
        <w:rPr>
          <w:spacing w:val="10"/>
        </w:rPr>
        <w:t xml:space="preserve"> </w:t>
      </w:r>
      <w:r w:rsidRPr="00685860">
        <w:t>la eliminación de los apoyos ineficientes</w:t>
      </w:r>
      <w:r w:rsidRPr="00685860">
        <w:rPr>
          <w:spacing w:val="-15"/>
        </w:rPr>
        <w:t xml:space="preserve"> </w:t>
      </w:r>
      <w:r w:rsidRPr="00685860">
        <w:t xml:space="preserve">a los usuarios de los combustibles </w:t>
      </w:r>
      <w:r w:rsidRPr="00685860">
        <w:rPr>
          <w:spacing w:val="-5"/>
        </w:rPr>
        <w:t>f</w:t>
      </w:r>
      <w:r w:rsidRPr="00685860">
        <w:t>ósiles.</w:t>
      </w:r>
    </w:p>
    <w:p w:rsidR="00685860" w:rsidRPr="00685860" w:rsidRDefault="00685860" w:rsidP="00AD4FD0">
      <w:pPr>
        <w:pStyle w:val="Texto"/>
        <w:spacing w:after="95" w:line="220" w:lineRule="exact"/>
        <w:ind w:left="1980" w:hanging="540"/>
      </w:pPr>
      <w:r w:rsidRPr="00685860">
        <w:t>•</w:t>
      </w:r>
      <w:r w:rsidRPr="00685860">
        <w:tab/>
        <w:t>Lograr</w:t>
      </w:r>
      <w:r w:rsidRPr="00685860">
        <w:rPr>
          <w:spacing w:val="-5"/>
        </w:rPr>
        <w:t xml:space="preserve"> </w:t>
      </w:r>
      <w:r w:rsidRPr="00685860">
        <w:t>un</w:t>
      </w:r>
      <w:r w:rsidRPr="00685860">
        <w:rPr>
          <w:spacing w:val="-5"/>
        </w:rPr>
        <w:t xml:space="preserve"> </w:t>
      </w:r>
      <w:r w:rsidRPr="00685860">
        <w:t>mejor</w:t>
      </w:r>
      <w:r w:rsidRPr="00685860">
        <w:rPr>
          <w:spacing w:val="-5"/>
        </w:rPr>
        <w:t xml:space="preserve"> </w:t>
      </w:r>
      <w:r w:rsidRPr="00685860">
        <w:t>monitoreo</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calidad</w:t>
      </w:r>
      <w:r w:rsidRPr="00685860">
        <w:rPr>
          <w:spacing w:val="-5"/>
        </w:rPr>
        <w:t xml:space="preserve"> </w:t>
      </w:r>
      <w:r w:rsidRPr="00685860">
        <w:t>del</w:t>
      </w:r>
      <w:r w:rsidRPr="00685860">
        <w:rPr>
          <w:spacing w:val="-5"/>
        </w:rPr>
        <w:t xml:space="preserve"> </w:t>
      </w:r>
      <w:r w:rsidRPr="00685860">
        <w:t>aire</w:t>
      </w:r>
      <w:r w:rsidRPr="00685860">
        <w:rPr>
          <w:spacing w:val="-5"/>
        </w:rPr>
        <w:t xml:space="preserve"> </w:t>
      </w:r>
      <w:r w:rsidRPr="00685860">
        <w:t>mediante</w:t>
      </w:r>
      <w:r w:rsidRPr="00685860">
        <w:rPr>
          <w:spacing w:val="-5"/>
        </w:rPr>
        <w:t xml:space="preserve"> </w:t>
      </w:r>
      <w:r w:rsidRPr="00685860">
        <w:t>una</w:t>
      </w:r>
      <w:r w:rsidRPr="00685860">
        <w:rPr>
          <w:spacing w:val="-5"/>
        </w:rPr>
        <w:t xml:space="preserve"> </w:t>
      </w:r>
      <w:r w:rsidRPr="00685860">
        <w:t>m</w:t>
      </w:r>
      <w:r w:rsidRPr="00685860">
        <w:rPr>
          <w:spacing w:val="-5"/>
        </w:rPr>
        <w:t>a</w:t>
      </w:r>
      <w:r w:rsidRPr="00685860">
        <w:t>yor</w:t>
      </w:r>
      <w:r w:rsidRPr="00685860">
        <w:rPr>
          <w:spacing w:val="-5"/>
        </w:rPr>
        <w:t xml:space="preserve"> </w:t>
      </w:r>
      <w:r w:rsidRPr="00685860">
        <w:t>calidad</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sistemas</w:t>
      </w:r>
      <w:r w:rsidRPr="00685860">
        <w:rPr>
          <w:spacing w:val="-5"/>
        </w:rPr>
        <w:t xml:space="preserve"> </w:t>
      </w:r>
      <w:r w:rsidRPr="00685860">
        <w:t>de monitoreo existentes y una mejor cobertura de ciudades.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rPr>
              <w:lastRenderedPageBreak/>
              <w:t>Estrategia 4.4.4.</w:t>
            </w:r>
            <w:r w:rsidRPr="00DB1649">
              <w:rPr>
                <w:b/>
              </w:rPr>
              <w:tab/>
              <w:t>Proteger el patrimonio natural.</w:t>
            </w:r>
          </w:p>
        </w:tc>
      </w:tr>
    </w:tbl>
    <w:p w:rsidR="00685860" w:rsidRPr="007970C3" w:rsidRDefault="00685860" w:rsidP="000F77C6">
      <w:pPr>
        <w:pStyle w:val="Texto"/>
        <w:spacing w:line="238" w:lineRule="exact"/>
        <w:ind w:left="2448" w:hanging="1728"/>
        <w:rPr>
          <w:b/>
        </w:rPr>
      </w:pPr>
      <w:r w:rsidRPr="007970C3">
        <w:rPr>
          <w:b/>
        </w:rPr>
        <w:t>Líneas de acción</w:t>
      </w:r>
    </w:p>
    <w:p w:rsidR="00685860" w:rsidRPr="00685860" w:rsidRDefault="00685860" w:rsidP="000F77C6">
      <w:pPr>
        <w:pStyle w:val="Texto"/>
        <w:spacing w:line="238" w:lineRule="exact"/>
        <w:ind w:left="1980" w:hanging="540"/>
      </w:pPr>
      <w:r w:rsidRPr="00685860">
        <w:t>•</w:t>
      </w:r>
      <w:r w:rsidRPr="00685860">
        <w:tab/>
        <w:t>Promover</w:t>
      </w:r>
      <w:r w:rsidRPr="00685860">
        <w:rPr>
          <w:spacing w:val="20"/>
        </w:rPr>
        <w:t xml:space="preserve"> </w:t>
      </w:r>
      <w:r w:rsidRPr="00685860">
        <w:t>la</w:t>
      </w:r>
      <w:r w:rsidRPr="00685860">
        <w:rPr>
          <w:spacing w:val="20"/>
        </w:rPr>
        <w:t xml:space="preserve"> </w:t>
      </w:r>
      <w:r w:rsidRPr="00685860">
        <w:t>generación</w:t>
      </w:r>
      <w:r w:rsidRPr="00685860">
        <w:rPr>
          <w:spacing w:val="20"/>
        </w:rPr>
        <w:t xml:space="preserve"> </w:t>
      </w:r>
      <w:r w:rsidRPr="00685860">
        <w:t>de</w:t>
      </w:r>
      <w:r w:rsidRPr="00685860">
        <w:rPr>
          <w:spacing w:val="20"/>
        </w:rPr>
        <w:t xml:space="preserve"> </w:t>
      </w:r>
      <w:r w:rsidRPr="00685860">
        <w:t>recursos</w:t>
      </w:r>
      <w:r w:rsidRPr="00685860">
        <w:rPr>
          <w:spacing w:val="20"/>
        </w:rPr>
        <w:t xml:space="preserve"> </w:t>
      </w:r>
      <w:r w:rsidRPr="00685860">
        <w:t>y</w:t>
      </w:r>
      <w:r w:rsidRPr="00685860">
        <w:rPr>
          <w:spacing w:val="20"/>
        </w:rPr>
        <w:t xml:space="preserve"> </w:t>
      </w:r>
      <w:r w:rsidRPr="00685860">
        <w:t>beneficios</w:t>
      </w:r>
      <w:r w:rsidRPr="00685860">
        <w:rPr>
          <w:spacing w:val="5"/>
        </w:rPr>
        <w:t xml:space="preserve"> </w:t>
      </w:r>
      <w:r w:rsidRPr="00685860">
        <w:t>a</w:t>
      </w:r>
      <w:r w:rsidRPr="00685860">
        <w:rPr>
          <w:spacing w:val="20"/>
        </w:rPr>
        <w:t xml:space="preserve"> </w:t>
      </w:r>
      <w:r w:rsidRPr="00685860">
        <w:t>tr</w:t>
      </w:r>
      <w:r w:rsidRPr="00685860">
        <w:rPr>
          <w:spacing w:val="-5"/>
        </w:rPr>
        <w:t>a</w:t>
      </w:r>
      <w:r w:rsidRPr="00685860">
        <w:t>vés</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conservación,</w:t>
      </w:r>
      <w:r w:rsidRPr="00685860">
        <w:rPr>
          <w:spacing w:val="20"/>
        </w:rPr>
        <w:t xml:space="preserve"> </w:t>
      </w:r>
      <w:r w:rsidRPr="00685860">
        <w:t>restauración</w:t>
      </w:r>
      <w:r w:rsidRPr="00685860">
        <w:rPr>
          <w:spacing w:val="20"/>
        </w:rPr>
        <w:t xml:space="preserve"> </w:t>
      </w:r>
      <w:r w:rsidRPr="00685860">
        <w:t>y aprovechamiento</w:t>
      </w:r>
      <w:r w:rsidRPr="00685860">
        <w:rPr>
          <w:spacing w:val="-10"/>
        </w:rPr>
        <w:t xml:space="preserve"> </w:t>
      </w:r>
      <w:r w:rsidRPr="00685860">
        <w:t>del</w:t>
      </w:r>
      <w:r w:rsidRPr="00685860">
        <w:rPr>
          <w:spacing w:val="-10"/>
        </w:rPr>
        <w:t xml:space="preserve"> </w:t>
      </w:r>
      <w:r w:rsidRPr="00685860">
        <w:t>patrimonio</w:t>
      </w:r>
      <w:r w:rsidRPr="00685860">
        <w:rPr>
          <w:spacing w:val="-10"/>
        </w:rPr>
        <w:t xml:space="preserve"> </w:t>
      </w:r>
      <w:r w:rsidRPr="00685860">
        <w:t>natural,</w:t>
      </w:r>
      <w:r w:rsidRPr="00685860">
        <w:rPr>
          <w:spacing w:val="-10"/>
        </w:rPr>
        <w:t xml:space="preserve"> </w:t>
      </w:r>
      <w:r w:rsidRPr="00685860">
        <w:t>con</w:t>
      </w:r>
      <w:r w:rsidRPr="00685860">
        <w:rPr>
          <w:spacing w:val="-10"/>
        </w:rPr>
        <w:t xml:space="preserve"> </w:t>
      </w:r>
      <w:r w:rsidRPr="00685860">
        <w:t>instrumentos</w:t>
      </w:r>
      <w:r w:rsidRPr="00685860">
        <w:rPr>
          <w:spacing w:val="-10"/>
        </w:rPr>
        <w:t xml:space="preserve"> </w:t>
      </w:r>
      <w:r w:rsidRPr="00685860">
        <w:t>económicos,</w:t>
      </w:r>
      <w:r w:rsidRPr="00685860">
        <w:rPr>
          <w:spacing w:val="-10"/>
        </w:rPr>
        <w:t xml:space="preserve"> </w:t>
      </w:r>
      <w:r w:rsidRPr="00685860">
        <w:t>financieros</w:t>
      </w:r>
      <w:r w:rsidRPr="00685860">
        <w:rPr>
          <w:spacing w:val="-5"/>
        </w:rPr>
        <w:t xml:space="preserve"> </w:t>
      </w:r>
      <w:r w:rsidRPr="00685860">
        <w:t>y</w:t>
      </w:r>
      <w:r w:rsidRPr="00685860">
        <w:rPr>
          <w:spacing w:val="-10"/>
        </w:rPr>
        <w:t xml:space="preserve"> </w:t>
      </w:r>
      <w:r w:rsidRPr="00685860">
        <w:t>de</w:t>
      </w:r>
      <w:r w:rsidRPr="00685860">
        <w:rPr>
          <w:spacing w:val="-10"/>
        </w:rPr>
        <w:t xml:space="preserve"> </w:t>
      </w:r>
      <w:r w:rsidRPr="00685860">
        <w:t>política pública innovadores.</w:t>
      </w:r>
    </w:p>
    <w:p w:rsidR="00685860" w:rsidRPr="00685860" w:rsidRDefault="00685860" w:rsidP="000F77C6">
      <w:pPr>
        <w:pStyle w:val="Texto"/>
        <w:spacing w:line="238" w:lineRule="exact"/>
        <w:ind w:left="1980" w:hanging="540"/>
      </w:pPr>
      <w:r w:rsidRPr="00685860">
        <w:t>•</w:t>
      </w:r>
      <w:r w:rsidRPr="00685860">
        <w:tab/>
        <w:t>Impulsar</w:t>
      </w:r>
      <w:r w:rsidRPr="00685860">
        <w:rPr>
          <w:spacing w:val="5"/>
        </w:rPr>
        <w:t xml:space="preserve"> </w:t>
      </w:r>
      <w:r w:rsidRPr="00685860">
        <w:t>e</w:t>
      </w:r>
      <w:r w:rsidRPr="00685860">
        <w:rPr>
          <w:spacing w:val="5"/>
        </w:rPr>
        <w:t xml:space="preserve"> </w:t>
      </w:r>
      <w:r w:rsidRPr="00685860">
        <w:t>incentivar</w:t>
      </w:r>
      <w:r w:rsidRPr="00685860">
        <w:rPr>
          <w:spacing w:val="5"/>
        </w:rPr>
        <w:t xml:space="preserve"> </w:t>
      </w:r>
      <w:r w:rsidRPr="00685860">
        <w:t>la</w:t>
      </w:r>
      <w:r w:rsidRPr="00685860">
        <w:rPr>
          <w:spacing w:val="5"/>
        </w:rPr>
        <w:t xml:space="preserve"> </w:t>
      </w:r>
      <w:r w:rsidRPr="00685860">
        <w:t>incorporación</w:t>
      </w:r>
      <w:r w:rsidRPr="00685860">
        <w:rPr>
          <w:spacing w:val="5"/>
        </w:rPr>
        <w:t xml:space="preserve"> </w:t>
      </w:r>
      <w:r w:rsidRPr="00685860">
        <w:t>de</w:t>
      </w:r>
      <w:r w:rsidRPr="00685860">
        <w:rPr>
          <w:spacing w:val="5"/>
        </w:rPr>
        <w:t xml:space="preserve"> </w:t>
      </w:r>
      <w:r w:rsidRPr="00685860">
        <w:t>superficies con</w:t>
      </w:r>
      <w:r w:rsidRPr="00685860">
        <w:rPr>
          <w:spacing w:val="5"/>
        </w:rPr>
        <w:t xml:space="preserve"> </w:t>
      </w:r>
      <w:r w:rsidRPr="00685860">
        <w:t>aprovechamiento</w:t>
      </w:r>
      <w:r w:rsidRPr="00685860">
        <w:rPr>
          <w:spacing w:val="5"/>
        </w:rPr>
        <w:t xml:space="preserve"> </w:t>
      </w:r>
      <w:r w:rsidRPr="00685860">
        <w:rPr>
          <w:spacing w:val="-5"/>
        </w:rPr>
        <w:t>f</w:t>
      </w:r>
      <w:r w:rsidRPr="00685860">
        <w:t>orestal,</w:t>
      </w:r>
      <w:r w:rsidRPr="00685860">
        <w:rPr>
          <w:spacing w:val="5"/>
        </w:rPr>
        <w:t xml:space="preserve"> </w:t>
      </w:r>
      <w:r w:rsidRPr="00685860">
        <w:t>maderable y no maderable.</w:t>
      </w:r>
    </w:p>
    <w:p w:rsidR="00685860" w:rsidRPr="00685860" w:rsidRDefault="00685860" w:rsidP="000F77C6">
      <w:pPr>
        <w:pStyle w:val="Texto"/>
        <w:spacing w:line="238"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consumo</w:t>
      </w:r>
      <w:r w:rsidRPr="00685860">
        <w:rPr>
          <w:i/>
        </w:rPr>
        <w:t xml:space="preserve"> </w:t>
      </w:r>
      <w:r w:rsidRPr="00685860">
        <w:t>de</w:t>
      </w:r>
      <w:r w:rsidRPr="00685860">
        <w:rPr>
          <w:i/>
        </w:rPr>
        <w:t xml:space="preserve"> </w:t>
      </w:r>
      <w:r w:rsidRPr="00685860">
        <w:t>bienes</w:t>
      </w:r>
      <w:r w:rsidRPr="00685860">
        <w:rPr>
          <w:i/>
        </w:rPr>
        <w:t xml:space="preserve"> </w:t>
      </w:r>
      <w:r w:rsidRPr="00685860">
        <w:t>y</w:t>
      </w:r>
      <w:r w:rsidRPr="00685860">
        <w:rPr>
          <w:i/>
        </w:rPr>
        <w:t xml:space="preserve"> </w:t>
      </w:r>
      <w:r w:rsidRPr="00685860">
        <w:t>servicios</w:t>
      </w:r>
      <w:r w:rsidRPr="00685860">
        <w:rPr>
          <w:i/>
        </w:rPr>
        <w:t xml:space="preserve"> </w:t>
      </w:r>
      <w:r w:rsidRPr="00685860">
        <w:t>ambientales,</w:t>
      </w:r>
      <w:r w:rsidRPr="00685860">
        <w:rPr>
          <w:i/>
        </w:rPr>
        <w:t xml:space="preserve"> </w:t>
      </w:r>
      <w:r w:rsidRPr="00685860">
        <w:t>aprovechando</w:t>
      </w:r>
      <w:r w:rsidRPr="00685860">
        <w:rPr>
          <w:i/>
        </w:rPr>
        <w:t xml:space="preserve"> </w:t>
      </w:r>
      <w:r w:rsidRPr="00685860">
        <w:t>los</w:t>
      </w:r>
      <w:r w:rsidRPr="00685860">
        <w:rPr>
          <w:i/>
        </w:rPr>
        <w:t xml:space="preserve"> </w:t>
      </w:r>
      <w:r w:rsidRPr="00685860">
        <w:t>esquemas</w:t>
      </w:r>
      <w:r w:rsidRPr="00685860">
        <w:rPr>
          <w:i/>
        </w:rPr>
        <w:t xml:space="preserve"> </w:t>
      </w:r>
      <w:r w:rsidRPr="00685860">
        <w:t>de certificación y</w:t>
      </w:r>
      <w:r w:rsidRPr="00685860">
        <w:rPr>
          <w:spacing w:val="10"/>
        </w:rPr>
        <w:t xml:space="preserve"> </w:t>
      </w:r>
      <w:r w:rsidRPr="00685860">
        <w:t>generando</w:t>
      </w:r>
      <w:r w:rsidRPr="00685860">
        <w:rPr>
          <w:spacing w:val="10"/>
        </w:rPr>
        <w:t xml:space="preserve"> </w:t>
      </w:r>
      <w:r w:rsidRPr="00685860">
        <w:t>la</w:t>
      </w:r>
      <w:r w:rsidRPr="00685860">
        <w:rPr>
          <w:spacing w:val="10"/>
        </w:rPr>
        <w:t xml:space="preserve"> </w:t>
      </w:r>
      <w:r w:rsidRPr="00685860">
        <w:t>demanda</w:t>
      </w:r>
      <w:r w:rsidRPr="00685860">
        <w:rPr>
          <w:spacing w:val="10"/>
        </w:rPr>
        <w:t xml:space="preserve"> </w:t>
      </w:r>
      <w:r w:rsidRPr="00685860">
        <w:t>para</w:t>
      </w:r>
      <w:r w:rsidRPr="00685860">
        <w:rPr>
          <w:spacing w:val="10"/>
        </w:rPr>
        <w:t xml:space="preserve"> </w:t>
      </w:r>
      <w:r w:rsidRPr="00685860">
        <w:t>ellos,</w:t>
      </w:r>
      <w:r w:rsidRPr="00685860">
        <w:rPr>
          <w:spacing w:val="10"/>
        </w:rPr>
        <w:t xml:space="preserve"> </w:t>
      </w:r>
      <w:r w:rsidRPr="00685860">
        <w:t>tanto</w:t>
      </w:r>
      <w:r w:rsidRPr="00685860">
        <w:rPr>
          <w:spacing w:val="10"/>
        </w:rPr>
        <w:t xml:space="preserve"> </w:t>
      </w:r>
      <w:r w:rsidRPr="00685860">
        <w:t>a</w:t>
      </w:r>
      <w:r w:rsidRPr="00685860">
        <w:rPr>
          <w:spacing w:val="10"/>
        </w:rPr>
        <w:t xml:space="preserve"> </w:t>
      </w:r>
      <w:r w:rsidRPr="00685860">
        <w:t>nivel</w:t>
      </w:r>
      <w:r w:rsidRPr="00685860">
        <w:rPr>
          <w:spacing w:val="10"/>
        </w:rPr>
        <w:t xml:space="preserve"> </w:t>
      </w:r>
      <w:r w:rsidRPr="00685860">
        <w:t>gubernamental</w:t>
      </w:r>
      <w:r w:rsidRPr="00685860">
        <w:rPr>
          <w:spacing w:val="10"/>
        </w:rPr>
        <w:t xml:space="preserve"> </w:t>
      </w:r>
      <w:r w:rsidRPr="00685860">
        <w:t>como</w:t>
      </w:r>
      <w:r w:rsidRPr="00685860">
        <w:rPr>
          <w:spacing w:val="10"/>
        </w:rPr>
        <w:t xml:space="preserve"> </w:t>
      </w:r>
      <w:r w:rsidRPr="00685860">
        <w:t>de</w:t>
      </w:r>
      <w:r w:rsidRPr="00685860">
        <w:rPr>
          <w:spacing w:val="10"/>
        </w:rPr>
        <w:t xml:space="preserve"> </w:t>
      </w:r>
      <w:r w:rsidRPr="00685860">
        <w:t>la población en general.</w:t>
      </w:r>
    </w:p>
    <w:p w:rsidR="00685860" w:rsidRPr="00685860" w:rsidRDefault="00685860" w:rsidP="000F77C6">
      <w:pPr>
        <w:pStyle w:val="Texto"/>
        <w:spacing w:line="238" w:lineRule="exact"/>
        <w:ind w:left="1980" w:hanging="540"/>
      </w:pPr>
      <w:r w:rsidRPr="00685860">
        <w:t>•</w:t>
      </w:r>
      <w:r w:rsidRPr="00685860">
        <w:tab/>
        <w:t>Fortalecer</w:t>
      </w:r>
      <w:r w:rsidRPr="00685860">
        <w:rPr>
          <w:spacing w:val="25"/>
        </w:rPr>
        <w:t xml:space="preserve"> </w:t>
      </w:r>
      <w:r w:rsidRPr="00685860">
        <w:t>el</w:t>
      </w:r>
      <w:r w:rsidRPr="00685860">
        <w:rPr>
          <w:spacing w:val="25"/>
        </w:rPr>
        <w:t xml:space="preserve"> </w:t>
      </w:r>
      <w:r w:rsidRPr="00685860">
        <w:t>capital</w:t>
      </w:r>
      <w:r w:rsidRPr="00685860">
        <w:rPr>
          <w:spacing w:val="25"/>
        </w:rPr>
        <w:t xml:space="preserve"> </w:t>
      </w:r>
      <w:r w:rsidRPr="00685860">
        <w:t>social</w:t>
      </w:r>
      <w:r w:rsidRPr="00685860">
        <w:rPr>
          <w:spacing w:val="25"/>
        </w:rPr>
        <w:t xml:space="preserve"> </w:t>
      </w:r>
      <w:r w:rsidRPr="00685860">
        <w:t>y</w:t>
      </w:r>
      <w:r w:rsidRPr="00685860">
        <w:rPr>
          <w:spacing w:val="25"/>
        </w:rPr>
        <w:t xml:space="preserve"> </w:t>
      </w:r>
      <w:r w:rsidRPr="00685860">
        <w:t>las</w:t>
      </w:r>
      <w:r w:rsidRPr="00685860">
        <w:rPr>
          <w:spacing w:val="25"/>
        </w:rPr>
        <w:t xml:space="preserve"> </w:t>
      </w:r>
      <w:r w:rsidRPr="00685860">
        <w:t>capacidades</w:t>
      </w:r>
      <w:r w:rsidRPr="00685860">
        <w:rPr>
          <w:spacing w:val="25"/>
        </w:rPr>
        <w:t xml:space="preserve"> </w:t>
      </w:r>
      <w:r w:rsidRPr="00685860">
        <w:t>de</w:t>
      </w:r>
      <w:r w:rsidRPr="00685860">
        <w:rPr>
          <w:spacing w:val="25"/>
        </w:rPr>
        <w:t xml:space="preserve"> </w:t>
      </w:r>
      <w:r w:rsidRPr="00685860">
        <w:t>gestión</w:t>
      </w:r>
      <w:r w:rsidRPr="00685860">
        <w:rPr>
          <w:spacing w:val="25"/>
        </w:rPr>
        <w:t xml:space="preserve"> </w:t>
      </w:r>
      <w:r w:rsidRPr="00685860">
        <w:t>de</w:t>
      </w:r>
      <w:r w:rsidRPr="00685860">
        <w:rPr>
          <w:spacing w:val="25"/>
        </w:rPr>
        <w:t xml:space="preserve"> </w:t>
      </w:r>
      <w:r w:rsidRPr="00685860">
        <w:t>ejidos</w:t>
      </w:r>
      <w:r w:rsidRPr="00685860">
        <w:rPr>
          <w:spacing w:val="25"/>
        </w:rPr>
        <w:t xml:space="preserve"> </w:t>
      </w:r>
      <w:r w:rsidRPr="00685860">
        <w:t>y</w:t>
      </w:r>
      <w:r w:rsidRPr="00685860">
        <w:rPr>
          <w:spacing w:val="25"/>
        </w:rPr>
        <w:t xml:space="preserve"> </w:t>
      </w:r>
      <w:r w:rsidRPr="00685860">
        <w:t>comunidades</w:t>
      </w:r>
      <w:r w:rsidRPr="00685860">
        <w:rPr>
          <w:spacing w:val="25"/>
        </w:rPr>
        <w:t xml:space="preserve"> </w:t>
      </w:r>
      <w:r w:rsidRPr="00685860">
        <w:t>en</w:t>
      </w:r>
      <w:r w:rsidRPr="00685860">
        <w:rPr>
          <w:spacing w:val="25"/>
        </w:rPr>
        <w:t xml:space="preserve"> </w:t>
      </w:r>
      <w:r w:rsidRPr="00685860">
        <w:t xml:space="preserve">zonas </w:t>
      </w:r>
      <w:r w:rsidRPr="00685860">
        <w:rPr>
          <w:spacing w:val="-5"/>
        </w:rPr>
        <w:t>f</w:t>
      </w:r>
      <w:r w:rsidRPr="00685860">
        <w:t>orestales y de alto valor para la conservación de la biodiversidad.</w:t>
      </w:r>
    </w:p>
    <w:p w:rsidR="00685860" w:rsidRPr="00685860" w:rsidRDefault="00685860" w:rsidP="000F77C6">
      <w:pPr>
        <w:pStyle w:val="Texto"/>
        <w:spacing w:line="238" w:lineRule="exact"/>
        <w:ind w:left="1980" w:hanging="540"/>
      </w:pPr>
      <w:r w:rsidRPr="00685860">
        <w:t>•</w:t>
      </w:r>
      <w:r w:rsidRPr="00685860">
        <w:tab/>
        <w:t>Incrementar</w:t>
      </w:r>
      <w:r w:rsidRPr="00685860">
        <w:rPr>
          <w:spacing w:val="35"/>
        </w:rPr>
        <w:t xml:space="preserve"> </w:t>
      </w:r>
      <w:r w:rsidRPr="00685860">
        <w:t>la</w:t>
      </w:r>
      <w:r w:rsidRPr="00685860">
        <w:rPr>
          <w:spacing w:val="35"/>
        </w:rPr>
        <w:t xml:space="preserve"> </w:t>
      </w:r>
      <w:r w:rsidRPr="00685860">
        <w:t>superficie</w:t>
      </w:r>
      <w:r w:rsidRPr="00685860">
        <w:rPr>
          <w:spacing w:val="20"/>
        </w:rPr>
        <w:t xml:space="preserve"> </w:t>
      </w:r>
      <w:r w:rsidRPr="00685860">
        <w:t>del</w:t>
      </w:r>
      <w:r w:rsidRPr="00685860">
        <w:rPr>
          <w:spacing w:val="35"/>
        </w:rPr>
        <w:t xml:space="preserve"> </w:t>
      </w:r>
      <w:r w:rsidRPr="00685860">
        <w:t>territorio</w:t>
      </w:r>
      <w:r w:rsidRPr="00685860">
        <w:rPr>
          <w:spacing w:val="35"/>
        </w:rPr>
        <w:t xml:space="preserve"> </w:t>
      </w:r>
      <w:r w:rsidRPr="00685860">
        <w:t>nacional</w:t>
      </w:r>
      <w:r w:rsidRPr="00685860">
        <w:rPr>
          <w:spacing w:val="35"/>
        </w:rPr>
        <w:t xml:space="preserve"> </w:t>
      </w:r>
      <w:r w:rsidRPr="00685860">
        <w:t>bajo</w:t>
      </w:r>
      <w:r w:rsidRPr="00685860">
        <w:rPr>
          <w:spacing w:val="35"/>
        </w:rPr>
        <w:t xml:space="preserve"> </w:t>
      </w:r>
      <w:r w:rsidRPr="00685860">
        <w:t>modalidades</w:t>
      </w:r>
      <w:r w:rsidRPr="00685860">
        <w:rPr>
          <w:spacing w:val="35"/>
        </w:rPr>
        <w:t xml:space="preserve"> </w:t>
      </w:r>
      <w:r w:rsidRPr="00685860">
        <w:t>de</w:t>
      </w:r>
      <w:r w:rsidRPr="00685860">
        <w:rPr>
          <w:spacing w:val="35"/>
        </w:rPr>
        <w:t xml:space="preserve"> </w:t>
      </w:r>
      <w:r w:rsidRPr="00685860">
        <w:t>conservación,</w:t>
      </w:r>
      <w:r w:rsidRPr="00685860">
        <w:rPr>
          <w:spacing w:val="35"/>
        </w:rPr>
        <w:t xml:space="preserve"> </w:t>
      </w:r>
      <w:r w:rsidRPr="00685860">
        <w:t>buenas prácticas productivas y manejo regulado del patrimonio natural.</w:t>
      </w:r>
    </w:p>
    <w:p w:rsidR="00685860" w:rsidRPr="00685860" w:rsidRDefault="00685860" w:rsidP="000F77C6">
      <w:pPr>
        <w:pStyle w:val="Texto"/>
        <w:spacing w:line="238" w:lineRule="exact"/>
        <w:ind w:left="1980" w:hanging="540"/>
      </w:pPr>
      <w:r w:rsidRPr="00685860">
        <w:t>•</w:t>
      </w:r>
      <w:r w:rsidRPr="00685860">
        <w:tab/>
        <w:t>Focalizar</w:t>
      </w:r>
      <w:r w:rsidRPr="00685860">
        <w:rPr>
          <w:spacing w:val="25"/>
        </w:rPr>
        <w:t xml:space="preserve"> </w:t>
      </w:r>
      <w:r w:rsidRPr="00685860">
        <w:t>los</w:t>
      </w:r>
      <w:r w:rsidRPr="00685860">
        <w:rPr>
          <w:spacing w:val="25"/>
        </w:rPr>
        <w:t xml:space="preserve"> </w:t>
      </w:r>
      <w:r w:rsidRPr="00685860">
        <w:t>programas</w:t>
      </w:r>
      <w:r w:rsidRPr="00685860">
        <w:rPr>
          <w:spacing w:val="25"/>
        </w:rPr>
        <w:t xml:space="preserve"> </w:t>
      </w:r>
      <w:r w:rsidRPr="00685860">
        <w:t>de</w:t>
      </w:r>
      <w:r w:rsidRPr="00685860">
        <w:rPr>
          <w:spacing w:val="25"/>
        </w:rPr>
        <w:t xml:space="preserve"> </w:t>
      </w:r>
      <w:r w:rsidRPr="00685860">
        <w:t>conservación</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biodiversidad</w:t>
      </w:r>
      <w:r w:rsidRPr="00685860">
        <w:rPr>
          <w:spacing w:val="25"/>
        </w:rPr>
        <w:t xml:space="preserve"> </w:t>
      </w:r>
      <w:r w:rsidRPr="00685860">
        <w:t>y</w:t>
      </w:r>
      <w:r w:rsidRPr="00685860">
        <w:rPr>
          <w:spacing w:val="25"/>
        </w:rPr>
        <w:t xml:space="preserve"> </w:t>
      </w:r>
      <w:r w:rsidRPr="00685860">
        <w:t>aprovechamiento</w:t>
      </w:r>
      <w:r w:rsidRPr="00685860">
        <w:rPr>
          <w:spacing w:val="25"/>
        </w:rPr>
        <w:t xml:space="preserve"> </w:t>
      </w:r>
      <w:r w:rsidRPr="00685860">
        <w:t>sustentable de</w:t>
      </w:r>
      <w:r w:rsidRPr="00685860">
        <w:rPr>
          <w:spacing w:val="15"/>
        </w:rPr>
        <w:t xml:space="preserve"> </w:t>
      </w:r>
      <w:r w:rsidRPr="00685860">
        <w:t>los</w:t>
      </w:r>
      <w:r w:rsidRPr="00685860">
        <w:rPr>
          <w:spacing w:val="15"/>
        </w:rPr>
        <w:t xml:space="preserve"> </w:t>
      </w:r>
      <w:r w:rsidRPr="00685860">
        <w:t>recursos</w:t>
      </w:r>
      <w:r w:rsidRPr="00685860">
        <w:rPr>
          <w:spacing w:val="15"/>
        </w:rPr>
        <w:t xml:space="preserve"> </w:t>
      </w:r>
      <w:r w:rsidRPr="00685860">
        <w:t>naturales,</w:t>
      </w:r>
      <w:r w:rsidRPr="00685860">
        <w:rPr>
          <w:spacing w:val="15"/>
        </w:rPr>
        <w:t xml:space="preserve"> </w:t>
      </w:r>
      <w:r w:rsidRPr="00685860">
        <w:t>para</w:t>
      </w:r>
      <w:r w:rsidRPr="00685860">
        <w:rPr>
          <w:spacing w:val="15"/>
        </w:rPr>
        <w:t xml:space="preserve"> </w:t>
      </w:r>
      <w:r w:rsidRPr="00685860">
        <w:t>generar</w:t>
      </w:r>
      <w:r w:rsidRPr="00685860">
        <w:rPr>
          <w:spacing w:val="15"/>
        </w:rPr>
        <w:t xml:space="preserve"> </w:t>
      </w:r>
      <w:r w:rsidRPr="00685860">
        <w:t>beneficios en</w:t>
      </w:r>
      <w:r w:rsidRPr="00685860">
        <w:rPr>
          <w:spacing w:val="15"/>
        </w:rPr>
        <w:t xml:space="preserve"> </w:t>
      </w:r>
      <w:r w:rsidRPr="00685860">
        <w:t>comunidades</w:t>
      </w:r>
      <w:r w:rsidRPr="00685860">
        <w:rPr>
          <w:spacing w:val="15"/>
        </w:rPr>
        <w:t xml:space="preserve"> </w:t>
      </w:r>
      <w:r w:rsidRPr="00685860">
        <w:t>con</w:t>
      </w:r>
      <w:r w:rsidRPr="00685860">
        <w:rPr>
          <w:spacing w:val="15"/>
        </w:rPr>
        <w:t xml:space="preserve"> </w:t>
      </w:r>
      <w:r w:rsidRPr="00685860">
        <w:t>población</w:t>
      </w:r>
      <w:r w:rsidRPr="00685860">
        <w:rPr>
          <w:spacing w:val="15"/>
        </w:rPr>
        <w:t xml:space="preserve"> </w:t>
      </w:r>
      <w:r w:rsidRPr="00685860">
        <w:t>de</w:t>
      </w:r>
      <w:r w:rsidRPr="00685860">
        <w:rPr>
          <w:spacing w:val="15"/>
        </w:rPr>
        <w:t xml:space="preserve"> </w:t>
      </w:r>
      <w:r w:rsidRPr="00685860">
        <w:t>alta vulnerabilidad social y ambiental.</w:t>
      </w:r>
    </w:p>
    <w:p w:rsidR="00685860" w:rsidRPr="00685860" w:rsidRDefault="00685860" w:rsidP="000F77C6">
      <w:pPr>
        <w:pStyle w:val="Texto"/>
        <w:spacing w:line="238" w:lineRule="exact"/>
        <w:ind w:left="1980" w:hanging="540"/>
      </w:pPr>
      <w:r w:rsidRPr="00685860">
        <w:t>•</w:t>
      </w:r>
      <w:r w:rsidRPr="00685860">
        <w:tab/>
        <w:t>Promover</w:t>
      </w:r>
      <w:r w:rsidRPr="00685860">
        <w:rPr>
          <w:spacing w:val="20"/>
        </w:rPr>
        <w:t xml:space="preserve"> </w:t>
      </w:r>
      <w:r w:rsidRPr="00685860">
        <w:t>el</w:t>
      </w:r>
      <w:r w:rsidRPr="00685860">
        <w:rPr>
          <w:spacing w:val="20"/>
        </w:rPr>
        <w:t xml:space="preserve"> </w:t>
      </w:r>
      <w:r w:rsidRPr="00685860">
        <w:t>conocimiento</w:t>
      </w:r>
      <w:r w:rsidRPr="00685860">
        <w:rPr>
          <w:spacing w:val="20"/>
        </w:rPr>
        <w:t xml:space="preserve"> </w:t>
      </w:r>
      <w:r w:rsidRPr="00685860">
        <w:t>y</w:t>
      </w:r>
      <w:r w:rsidRPr="00685860">
        <w:rPr>
          <w:spacing w:val="20"/>
        </w:rPr>
        <w:t xml:space="preserve"> </w:t>
      </w:r>
      <w:r w:rsidRPr="00685860">
        <w:t>la</w:t>
      </w:r>
      <w:r w:rsidRPr="00685860">
        <w:rPr>
          <w:spacing w:val="20"/>
        </w:rPr>
        <w:t xml:space="preserve"> </w:t>
      </w:r>
      <w:r w:rsidRPr="00685860">
        <w:t>conservación</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biodiversidad,</w:t>
      </w:r>
      <w:r w:rsidRPr="00685860">
        <w:rPr>
          <w:spacing w:val="20"/>
        </w:rPr>
        <w:t xml:space="preserve"> </w:t>
      </w:r>
      <w:r w:rsidRPr="00685860">
        <w:t>así</w:t>
      </w:r>
      <w:r w:rsidRPr="00685860">
        <w:rPr>
          <w:spacing w:val="20"/>
        </w:rPr>
        <w:t xml:space="preserve"> </w:t>
      </w:r>
      <w:r w:rsidRPr="00685860">
        <w:t>como</w:t>
      </w:r>
      <w:r w:rsidRPr="00685860">
        <w:rPr>
          <w:spacing w:val="20"/>
        </w:rPr>
        <w:t xml:space="preserve"> </w:t>
      </w:r>
      <w:r w:rsidRPr="00685860">
        <w:rPr>
          <w:spacing w:val="-5"/>
        </w:rPr>
        <w:t>f</w:t>
      </w:r>
      <w:r w:rsidRPr="00685860">
        <w:t>omentar</w:t>
      </w:r>
      <w:r w:rsidRPr="00685860">
        <w:rPr>
          <w:spacing w:val="20"/>
        </w:rPr>
        <w:t xml:space="preserve"> </w:t>
      </w:r>
      <w:r w:rsidRPr="00685860">
        <w:t>el</w:t>
      </w:r>
      <w:r w:rsidRPr="00685860">
        <w:rPr>
          <w:spacing w:val="20"/>
        </w:rPr>
        <w:t xml:space="preserve"> </w:t>
      </w:r>
      <w:r w:rsidRPr="00685860">
        <w:t>trato humano a los animales.</w:t>
      </w:r>
    </w:p>
    <w:p w:rsidR="00685860" w:rsidRPr="00685860" w:rsidRDefault="00685860" w:rsidP="000F77C6">
      <w:pPr>
        <w:pStyle w:val="Texto"/>
        <w:spacing w:line="238" w:lineRule="exact"/>
        <w:ind w:left="1980" w:hanging="540"/>
      </w:pPr>
      <w:r w:rsidRPr="00685860">
        <w:t>•</w:t>
      </w:r>
      <w:r w:rsidRPr="00685860">
        <w:tab/>
        <w:t xml:space="preserve">Fortalecer los mecanismos e instrumentos para prevenir y controlar los incendios </w:t>
      </w:r>
      <w:r w:rsidRPr="00685860">
        <w:rPr>
          <w:spacing w:val="-5"/>
        </w:rPr>
        <w:t>f</w:t>
      </w:r>
      <w:r w:rsidRPr="00685860">
        <w:t>orestales.</w:t>
      </w:r>
    </w:p>
    <w:p w:rsidR="00685860" w:rsidRPr="00685860" w:rsidRDefault="00685860" w:rsidP="000F77C6">
      <w:pPr>
        <w:pStyle w:val="Texto"/>
        <w:spacing w:line="238" w:lineRule="exact"/>
        <w:ind w:left="1980" w:hanging="540"/>
      </w:pPr>
      <w:r w:rsidRPr="00685860">
        <w:t>•</w:t>
      </w:r>
      <w:r w:rsidRPr="00685860">
        <w:tab/>
        <w:t>Mejorar</w:t>
      </w:r>
      <w:r w:rsidRPr="00685860">
        <w:rPr>
          <w:spacing w:val="15"/>
        </w:rPr>
        <w:t xml:space="preserve"> </w:t>
      </w:r>
      <w:r w:rsidRPr="00685860">
        <w:t>los</w:t>
      </w:r>
      <w:r w:rsidRPr="00685860">
        <w:rPr>
          <w:spacing w:val="15"/>
        </w:rPr>
        <w:t xml:space="preserve"> </w:t>
      </w:r>
      <w:r w:rsidRPr="00685860">
        <w:t>esquemas</w:t>
      </w:r>
      <w:r w:rsidRPr="00685860">
        <w:rPr>
          <w:spacing w:val="15"/>
        </w:rPr>
        <w:t xml:space="preserve"> </w:t>
      </w:r>
      <w:r w:rsidRPr="00685860">
        <w:t>e</w:t>
      </w:r>
      <w:r w:rsidRPr="00685860">
        <w:rPr>
          <w:spacing w:val="15"/>
        </w:rPr>
        <w:t xml:space="preserve"> </w:t>
      </w:r>
      <w:r w:rsidRPr="00685860">
        <w:t>instrumentos</w:t>
      </w:r>
      <w:r w:rsidRPr="00685860">
        <w:rPr>
          <w:spacing w:val="15"/>
        </w:rPr>
        <w:t xml:space="preserve"> </w:t>
      </w:r>
      <w:r w:rsidRPr="00685860">
        <w:t>de</w:t>
      </w:r>
      <w:r w:rsidRPr="00685860">
        <w:rPr>
          <w:spacing w:val="15"/>
        </w:rPr>
        <w:t xml:space="preserve"> </w:t>
      </w:r>
      <w:r w:rsidRPr="00685860">
        <w:t>re</w:t>
      </w:r>
      <w:r w:rsidRPr="00685860">
        <w:rPr>
          <w:spacing w:val="-5"/>
        </w:rPr>
        <w:t>f</w:t>
      </w:r>
      <w:r w:rsidRPr="00685860">
        <w:t>orestación,</w:t>
      </w:r>
      <w:r w:rsidRPr="00685860">
        <w:rPr>
          <w:spacing w:val="15"/>
        </w:rPr>
        <w:t xml:space="preserve"> </w:t>
      </w:r>
      <w:r w:rsidRPr="00685860">
        <w:t>así</w:t>
      </w:r>
      <w:r w:rsidRPr="00685860">
        <w:rPr>
          <w:spacing w:val="15"/>
        </w:rPr>
        <w:t xml:space="preserve"> </w:t>
      </w:r>
      <w:r w:rsidRPr="00685860">
        <w:t>como</w:t>
      </w:r>
      <w:r w:rsidRPr="00685860">
        <w:rPr>
          <w:spacing w:val="15"/>
        </w:rPr>
        <w:t xml:space="preserve"> </w:t>
      </w:r>
      <w:r w:rsidRPr="00685860">
        <w:t>sus</w:t>
      </w:r>
      <w:r w:rsidRPr="00685860">
        <w:rPr>
          <w:spacing w:val="15"/>
        </w:rPr>
        <w:t xml:space="preserve"> </w:t>
      </w:r>
      <w:r w:rsidRPr="00685860">
        <w:t>indicadores</w:t>
      </w:r>
      <w:r w:rsidRPr="00685860">
        <w:rPr>
          <w:spacing w:val="15"/>
        </w:rPr>
        <w:t xml:space="preserve"> </w:t>
      </w:r>
      <w:r w:rsidRPr="00685860">
        <w:t>para</w:t>
      </w:r>
      <w:r w:rsidRPr="00685860">
        <w:rPr>
          <w:spacing w:val="15"/>
        </w:rPr>
        <w:t xml:space="preserve"> </w:t>
      </w:r>
      <w:r w:rsidRPr="00685860">
        <w:t>lograr una m</w:t>
      </w:r>
      <w:r w:rsidRPr="00685860">
        <w:rPr>
          <w:spacing w:val="-5"/>
        </w:rPr>
        <w:t>a</w:t>
      </w:r>
      <w:r w:rsidRPr="00685860">
        <w:t>yor supervivencia de plantas.</w:t>
      </w:r>
    </w:p>
    <w:p w:rsidR="00685860" w:rsidRPr="00685860" w:rsidRDefault="00685860" w:rsidP="000F77C6">
      <w:pPr>
        <w:pStyle w:val="Texto"/>
        <w:spacing w:line="238" w:lineRule="exact"/>
        <w:ind w:left="1980" w:hanging="540"/>
      </w:pPr>
      <w:r w:rsidRPr="00685860">
        <w:t>•</w:t>
      </w:r>
      <w:r w:rsidRPr="00685860">
        <w:tab/>
        <w:t>Recuperar</w:t>
      </w:r>
      <w:r w:rsidRPr="00685860">
        <w:rPr>
          <w:spacing w:val="30"/>
        </w:rPr>
        <w:t xml:space="preserve"> </w:t>
      </w:r>
      <w:r w:rsidRPr="00685860">
        <w:t>los</w:t>
      </w:r>
      <w:r w:rsidRPr="00685860">
        <w:rPr>
          <w:spacing w:val="30"/>
        </w:rPr>
        <w:t xml:space="preserve"> </w:t>
      </w:r>
      <w:r w:rsidRPr="00685860">
        <w:t>ecosistemas</w:t>
      </w:r>
      <w:r w:rsidRPr="00685860">
        <w:rPr>
          <w:spacing w:val="30"/>
        </w:rPr>
        <w:t xml:space="preserve"> </w:t>
      </w:r>
      <w:r w:rsidRPr="00685860">
        <w:t>y</w:t>
      </w:r>
      <w:r w:rsidRPr="00685860">
        <w:rPr>
          <w:spacing w:val="30"/>
        </w:rPr>
        <w:t xml:space="preserve"> </w:t>
      </w:r>
      <w:r w:rsidRPr="00685860">
        <w:t>zonas</w:t>
      </w:r>
      <w:r w:rsidRPr="00685860">
        <w:rPr>
          <w:spacing w:val="30"/>
        </w:rPr>
        <w:t xml:space="preserve"> </w:t>
      </w:r>
      <w:r w:rsidRPr="00685860">
        <w:t>deterioradas</w:t>
      </w:r>
      <w:r w:rsidRPr="00685860">
        <w:rPr>
          <w:spacing w:val="30"/>
        </w:rPr>
        <w:t xml:space="preserve"> </w:t>
      </w:r>
      <w:r w:rsidRPr="00685860">
        <w:t>para</w:t>
      </w:r>
      <w:r w:rsidRPr="00685860">
        <w:rPr>
          <w:spacing w:val="30"/>
        </w:rPr>
        <w:t xml:space="preserve"> </w:t>
      </w:r>
      <w:r w:rsidRPr="00685860">
        <w:t>mejorar</w:t>
      </w:r>
      <w:r w:rsidRPr="00685860">
        <w:rPr>
          <w:spacing w:val="30"/>
        </w:rPr>
        <w:t xml:space="preserve"> </w:t>
      </w:r>
      <w:r w:rsidRPr="00685860">
        <w:t>la</w:t>
      </w:r>
      <w:r w:rsidRPr="00685860">
        <w:rPr>
          <w:spacing w:val="30"/>
        </w:rPr>
        <w:t xml:space="preserve"> </w:t>
      </w:r>
      <w:r w:rsidRPr="00685860">
        <w:t>calidad</w:t>
      </w:r>
      <w:r w:rsidRPr="00685860">
        <w:rPr>
          <w:spacing w:val="30"/>
        </w:rPr>
        <w:t xml:space="preserve"> </w:t>
      </w:r>
      <w:r w:rsidRPr="00685860">
        <w:t>del</w:t>
      </w:r>
      <w:r w:rsidRPr="00685860">
        <w:rPr>
          <w:spacing w:val="30"/>
        </w:rPr>
        <w:t xml:space="preserve"> </w:t>
      </w:r>
      <w:r w:rsidRPr="00685860">
        <w:t>ambiente</w:t>
      </w:r>
      <w:r w:rsidRPr="00685860">
        <w:rPr>
          <w:spacing w:val="30"/>
        </w:rPr>
        <w:t xml:space="preserve"> </w:t>
      </w:r>
      <w:r w:rsidRPr="00685860">
        <w:t>y</w:t>
      </w:r>
      <w:r w:rsidRPr="00685860">
        <w:rPr>
          <w:spacing w:val="30"/>
        </w:rPr>
        <w:t xml:space="preserve"> </w:t>
      </w:r>
      <w:r w:rsidRPr="00685860">
        <w:t>la provisión de servicios ambientales de los ecosistemas.</w:t>
      </w:r>
    </w:p>
    <w:tbl>
      <w:tblPr>
        <w:tblW w:w="8841" w:type="dxa"/>
        <w:tblInd w:w="86" w:type="dxa"/>
        <w:tblBorders>
          <w:top w:val="single" w:sz="4" w:space="0" w:color="auto"/>
          <w:bottom w:val="single" w:sz="4"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color w:val="000000"/>
                <w:szCs w:val="18"/>
              </w:rPr>
              <w:t>Objetivo 4.5.</w:t>
            </w:r>
            <w:r w:rsidRPr="00DB1649">
              <w:rPr>
                <w:b/>
                <w:color w:val="000000"/>
                <w:szCs w:val="18"/>
              </w:rPr>
              <w:tab/>
              <w:t>Democratizar el acceso a servicios de telecomunicaciones.</w:t>
            </w:r>
          </w:p>
        </w:tc>
      </w:tr>
    </w:tbl>
    <w:p w:rsidR="00685860" w:rsidRPr="007970C3" w:rsidRDefault="00685860" w:rsidP="000F77C6">
      <w:pPr>
        <w:pStyle w:val="Texto"/>
        <w:spacing w:line="238" w:lineRule="exact"/>
        <w:ind w:left="2448" w:hanging="1728"/>
        <w:rPr>
          <w:b/>
        </w:rPr>
      </w:pPr>
      <w:r w:rsidRPr="007970C3">
        <w:rPr>
          <w:b/>
        </w:rPr>
        <w:t>Estrategia 4.5.1.</w:t>
      </w:r>
      <w:r w:rsidRPr="007970C3">
        <w:rPr>
          <w:b/>
        </w:rPr>
        <w:tab/>
        <w:t>Impulsar el desarrollo e innovación tecnológica de las</w:t>
      </w:r>
      <w:r w:rsidR="003601F3" w:rsidRPr="007970C3">
        <w:rPr>
          <w:b/>
        </w:rPr>
        <w:t xml:space="preserve"> </w:t>
      </w:r>
      <w:r w:rsidRPr="007970C3">
        <w:rPr>
          <w:b/>
          <w:position w:val="1"/>
        </w:rPr>
        <w:t xml:space="preserve">telecomunicaciones que amplíe la cobertura y accesibilidad </w:t>
      </w:r>
      <w:r w:rsidRPr="007970C3">
        <w:rPr>
          <w:b/>
        </w:rPr>
        <w:t>para</w:t>
      </w:r>
      <w:r w:rsidR="003601F3" w:rsidRPr="007970C3">
        <w:rPr>
          <w:b/>
        </w:rPr>
        <w:t xml:space="preserve"> </w:t>
      </w:r>
      <w:r w:rsidRPr="007970C3">
        <w:rPr>
          <w:b/>
        </w:rPr>
        <w:t>impulsar</w:t>
      </w:r>
      <w:r w:rsidRPr="007970C3">
        <w:rPr>
          <w:b/>
          <w:i/>
        </w:rPr>
        <w:t xml:space="preserve"> </w:t>
      </w:r>
      <w:r w:rsidRPr="007970C3">
        <w:rPr>
          <w:b/>
        </w:rPr>
        <w:t>mejores</w:t>
      </w:r>
      <w:r w:rsidRPr="007970C3">
        <w:rPr>
          <w:b/>
          <w:i/>
        </w:rPr>
        <w:t xml:space="preserve"> </w:t>
      </w:r>
      <w:r w:rsidRPr="007970C3">
        <w:rPr>
          <w:b/>
        </w:rPr>
        <w:t>servicios</w:t>
      </w:r>
      <w:r w:rsidRPr="007970C3">
        <w:rPr>
          <w:b/>
          <w:i/>
        </w:rPr>
        <w:t xml:space="preserve"> </w:t>
      </w:r>
      <w:r w:rsidRPr="007970C3">
        <w:rPr>
          <w:b/>
        </w:rPr>
        <w:t>y</w:t>
      </w:r>
      <w:r w:rsidRPr="007970C3">
        <w:rPr>
          <w:b/>
          <w:i/>
        </w:rPr>
        <w:t xml:space="preserve"> </w:t>
      </w:r>
      <w:r w:rsidRPr="007970C3">
        <w:rPr>
          <w:b/>
        </w:rPr>
        <w:t>promover</w:t>
      </w:r>
      <w:r w:rsidRPr="007970C3">
        <w:rPr>
          <w:b/>
          <w:i/>
        </w:rPr>
        <w:t xml:space="preserve"> </w:t>
      </w:r>
      <w:r w:rsidRPr="007970C3">
        <w:rPr>
          <w:b/>
        </w:rPr>
        <w:t>la</w:t>
      </w:r>
      <w:r w:rsidRPr="007970C3">
        <w:rPr>
          <w:b/>
          <w:i/>
        </w:rPr>
        <w:t xml:space="preserve"> </w:t>
      </w:r>
      <w:r w:rsidRPr="007970C3">
        <w:rPr>
          <w:b/>
        </w:rPr>
        <w:t>competencia, buscando</w:t>
      </w:r>
      <w:r w:rsidRPr="007970C3">
        <w:rPr>
          <w:b/>
          <w:spacing w:val="-25"/>
        </w:rPr>
        <w:t xml:space="preserve"> </w:t>
      </w:r>
      <w:r w:rsidRPr="007970C3">
        <w:rPr>
          <w:b/>
        </w:rPr>
        <w:t>la</w:t>
      </w:r>
      <w:r w:rsidR="003601F3" w:rsidRPr="007970C3">
        <w:rPr>
          <w:b/>
        </w:rPr>
        <w:t xml:space="preserve"> </w:t>
      </w:r>
      <w:r w:rsidRPr="007970C3">
        <w:rPr>
          <w:b/>
        </w:rPr>
        <w:t>reducción</w:t>
      </w:r>
      <w:r w:rsidRPr="007970C3">
        <w:rPr>
          <w:b/>
          <w:spacing w:val="-25"/>
        </w:rPr>
        <w:t xml:space="preserve"> </w:t>
      </w:r>
      <w:r w:rsidRPr="007970C3">
        <w:rPr>
          <w:b/>
        </w:rPr>
        <w:t>de</w:t>
      </w:r>
      <w:r w:rsidRPr="007970C3">
        <w:rPr>
          <w:b/>
          <w:spacing w:val="-25"/>
        </w:rPr>
        <w:t xml:space="preserve"> </w:t>
      </w:r>
      <w:r w:rsidRPr="007970C3">
        <w:rPr>
          <w:b/>
        </w:rPr>
        <w:t>costos</w:t>
      </w:r>
      <w:r w:rsidRPr="007970C3">
        <w:rPr>
          <w:b/>
          <w:spacing w:val="-25"/>
        </w:rPr>
        <w:t xml:space="preserve"> </w:t>
      </w:r>
      <w:r w:rsidRPr="007970C3">
        <w:rPr>
          <w:b/>
        </w:rPr>
        <w:t>y</w:t>
      </w:r>
      <w:r w:rsidRPr="007970C3">
        <w:rPr>
          <w:b/>
          <w:spacing w:val="-25"/>
        </w:rPr>
        <w:t xml:space="preserve"> </w:t>
      </w:r>
      <w:r w:rsidRPr="007970C3">
        <w:rPr>
          <w:b/>
        </w:rPr>
        <w:t>la</w:t>
      </w:r>
      <w:r w:rsidRPr="007970C3">
        <w:rPr>
          <w:b/>
          <w:spacing w:val="-25"/>
        </w:rPr>
        <w:t xml:space="preserve"> </w:t>
      </w:r>
      <w:r w:rsidRPr="007970C3">
        <w:rPr>
          <w:b/>
        </w:rPr>
        <w:t>eficiencia</w:t>
      </w:r>
      <w:r w:rsidRPr="007970C3">
        <w:rPr>
          <w:b/>
          <w:spacing w:val="-25"/>
        </w:rPr>
        <w:t xml:space="preserve"> </w:t>
      </w:r>
      <w:r w:rsidRPr="007970C3">
        <w:rPr>
          <w:b/>
        </w:rPr>
        <w:t>de</w:t>
      </w:r>
      <w:r w:rsidRPr="007970C3">
        <w:rPr>
          <w:b/>
          <w:spacing w:val="-25"/>
        </w:rPr>
        <w:t xml:space="preserve"> </w:t>
      </w:r>
      <w:r w:rsidRPr="007970C3">
        <w:rPr>
          <w:b/>
        </w:rPr>
        <w:t>las</w:t>
      </w:r>
      <w:r w:rsidRPr="007970C3">
        <w:rPr>
          <w:b/>
          <w:spacing w:val="-25"/>
        </w:rPr>
        <w:t xml:space="preserve"> </w:t>
      </w:r>
      <w:r w:rsidRPr="007970C3">
        <w:rPr>
          <w:b/>
        </w:rPr>
        <w:t>comunicaciones.</w:t>
      </w:r>
    </w:p>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Crear una red nacional de centros comunitarios de capacitación y educación digital.</w:t>
      </w:r>
    </w:p>
    <w:p w:rsidR="00685860" w:rsidRPr="00685860" w:rsidRDefault="00685860" w:rsidP="000F77C6">
      <w:pPr>
        <w:pStyle w:val="Texto"/>
        <w:spacing w:line="238" w:lineRule="exact"/>
        <w:ind w:left="1980" w:hanging="540"/>
      </w:pPr>
      <w:r w:rsidRPr="00685860">
        <w:t>•</w:t>
      </w:r>
      <w:r w:rsidRPr="00685860">
        <w:tab/>
        <w:t>Promover m</w:t>
      </w:r>
      <w:r w:rsidRPr="00685860">
        <w:rPr>
          <w:spacing w:val="-5"/>
        </w:rPr>
        <w:t>a</w:t>
      </w:r>
      <w:r w:rsidRPr="00685860">
        <w:t>yor o</w:t>
      </w:r>
      <w:r w:rsidRPr="00685860">
        <w:rPr>
          <w:spacing w:val="-5"/>
        </w:rPr>
        <w:t>f</w:t>
      </w:r>
      <w:r w:rsidRPr="00685860">
        <w:t>erta de los servicios de telecomunicaciones, así como la inversión privada en el secto</w:t>
      </w:r>
      <w:r w:rsidRPr="00685860">
        <w:rPr>
          <w:spacing w:val="-5"/>
        </w:rPr>
        <w:t>r</w:t>
      </w:r>
      <w:r w:rsidRPr="00685860">
        <w:t xml:space="preserve">, con el que se puedan ofrecer servicios electrónicos </w:t>
      </w:r>
      <w:r w:rsidRPr="00685860">
        <w:rPr>
          <w:spacing w:val="-5"/>
        </w:rPr>
        <w:t>a</w:t>
      </w:r>
      <w:r w:rsidRPr="00685860">
        <w:t>vanzados que mejoren el valor agregado de las actividades productivas.</w:t>
      </w:r>
    </w:p>
    <w:p w:rsidR="00685860" w:rsidRPr="00685860" w:rsidRDefault="00685860" w:rsidP="000F77C6">
      <w:pPr>
        <w:pStyle w:val="Texto"/>
        <w:spacing w:line="238" w:lineRule="exact"/>
        <w:ind w:left="1980" w:hanging="540"/>
      </w:pPr>
      <w:r w:rsidRPr="00685860">
        <w:t>•</w:t>
      </w:r>
      <w:r w:rsidRPr="00685860">
        <w:tab/>
        <w:t>Crear</w:t>
      </w:r>
      <w:r w:rsidRPr="00685860">
        <w:rPr>
          <w:spacing w:val="5"/>
        </w:rPr>
        <w:t xml:space="preserve"> </w:t>
      </w:r>
      <w:r w:rsidRPr="00685860">
        <w:t>un</w:t>
      </w:r>
      <w:r w:rsidRPr="00685860">
        <w:rPr>
          <w:spacing w:val="5"/>
        </w:rPr>
        <w:t xml:space="preserve"> </w:t>
      </w:r>
      <w:r w:rsidRPr="00685860">
        <w:t>programa</w:t>
      </w:r>
      <w:r w:rsidRPr="00685860">
        <w:rPr>
          <w:spacing w:val="5"/>
        </w:rPr>
        <w:t xml:space="preserve"> </w:t>
      </w:r>
      <w:r w:rsidRPr="00685860">
        <w:t>de</w:t>
      </w:r>
      <w:r w:rsidRPr="00685860">
        <w:rPr>
          <w:spacing w:val="5"/>
        </w:rPr>
        <w:t xml:space="preserve"> </w:t>
      </w:r>
      <w:r w:rsidRPr="00685860">
        <w:t>banda</w:t>
      </w:r>
      <w:r w:rsidRPr="00685860">
        <w:rPr>
          <w:spacing w:val="5"/>
        </w:rPr>
        <w:t xml:space="preserve"> </w:t>
      </w:r>
      <w:r w:rsidRPr="00685860">
        <w:t>ancha</w:t>
      </w:r>
      <w:r w:rsidRPr="00685860">
        <w:rPr>
          <w:spacing w:val="5"/>
        </w:rPr>
        <w:t xml:space="preserve"> </w:t>
      </w:r>
      <w:r w:rsidRPr="00685860">
        <w:t>que</w:t>
      </w:r>
      <w:r w:rsidRPr="00685860">
        <w:rPr>
          <w:spacing w:val="5"/>
        </w:rPr>
        <w:t xml:space="preserve"> </w:t>
      </w:r>
      <w:r w:rsidRPr="00685860">
        <w:t>establezca</w:t>
      </w:r>
      <w:r w:rsidRPr="00685860">
        <w:rPr>
          <w:spacing w:val="5"/>
        </w:rPr>
        <w:t xml:space="preserve"> </w:t>
      </w:r>
      <w:r w:rsidRPr="00685860">
        <w:t>los</w:t>
      </w:r>
      <w:r w:rsidRPr="00685860">
        <w:rPr>
          <w:spacing w:val="5"/>
        </w:rPr>
        <w:t xml:space="preserve"> </w:t>
      </w:r>
      <w:r w:rsidRPr="00685860">
        <w:t>sitios</w:t>
      </w:r>
      <w:r w:rsidRPr="00685860">
        <w:rPr>
          <w:spacing w:val="5"/>
        </w:rPr>
        <w:t xml:space="preserve"> </w:t>
      </w:r>
      <w:r w:rsidRPr="00685860">
        <w:t>a</w:t>
      </w:r>
      <w:r w:rsidRPr="00685860">
        <w:rPr>
          <w:spacing w:val="5"/>
        </w:rPr>
        <w:t xml:space="preserve"> </w:t>
      </w:r>
      <w:r w:rsidRPr="00685860">
        <w:t>conectar</w:t>
      </w:r>
      <w:r w:rsidRPr="00685860">
        <w:rPr>
          <w:spacing w:val="5"/>
        </w:rPr>
        <w:t xml:space="preserve"> </w:t>
      </w:r>
      <w:r w:rsidRPr="00685860">
        <w:t>cada</w:t>
      </w:r>
      <w:r w:rsidRPr="00685860">
        <w:rPr>
          <w:spacing w:val="5"/>
        </w:rPr>
        <w:t xml:space="preserve"> </w:t>
      </w:r>
      <w:r w:rsidRPr="00685860">
        <w:t>año,</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la estrategia para conectar a las instituciones de investigación, educación, salud y gobierno que así lo requieran, en las zonas metropolitanas que cuentan con puntos de presencia del servicio de la Red Nacional de Impulso a la Banda Ancha (Red NIBA).</w:t>
      </w:r>
    </w:p>
    <w:p w:rsidR="00685860" w:rsidRPr="00685860" w:rsidRDefault="00685860" w:rsidP="000F77C6">
      <w:pPr>
        <w:pStyle w:val="Texto"/>
        <w:spacing w:line="238" w:lineRule="exact"/>
        <w:ind w:left="1980" w:hanging="540"/>
      </w:pPr>
      <w:r w:rsidRPr="00685860">
        <w:t>•</w:t>
      </w:r>
      <w:r w:rsidRPr="00685860">
        <w:tab/>
        <w:t>Continuar y ampliar la Campaña Nacional de Inclusión Digital.</w:t>
      </w:r>
    </w:p>
    <w:p w:rsidR="00685860" w:rsidRPr="00685860" w:rsidRDefault="00685860" w:rsidP="000F77C6">
      <w:pPr>
        <w:pStyle w:val="Texto"/>
        <w:spacing w:line="238" w:lineRule="exact"/>
        <w:ind w:left="1980" w:hanging="540"/>
      </w:pPr>
      <w:r w:rsidRPr="00685860">
        <w:t>•</w:t>
      </w:r>
      <w:r w:rsidRPr="00685860">
        <w:tab/>
        <w:t>Crear</w:t>
      </w:r>
      <w:r w:rsidRPr="00685860">
        <w:rPr>
          <w:spacing w:val="10"/>
        </w:rPr>
        <w:t xml:space="preserve"> </w:t>
      </w:r>
      <w:r w:rsidRPr="00685860">
        <w:t>un</w:t>
      </w:r>
      <w:r w:rsidRPr="00685860">
        <w:rPr>
          <w:spacing w:val="10"/>
        </w:rPr>
        <w:t xml:space="preserve"> </w:t>
      </w:r>
      <w:r w:rsidRPr="00685860">
        <w:t>programa</w:t>
      </w:r>
      <w:r w:rsidRPr="00685860">
        <w:rPr>
          <w:spacing w:val="10"/>
        </w:rPr>
        <w:t xml:space="preserve"> </w:t>
      </w:r>
      <w:r w:rsidRPr="00685860">
        <w:t>de</w:t>
      </w:r>
      <w:r w:rsidRPr="00685860">
        <w:rPr>
          <w:spacing w:val="10"/>
        </w:rPr>
        <w:t xml:space="preserve"> </w:t>
      </w:r>
      <w:r w:rsidRPr="00685860">
        <w:t>trabajo</w:t>
      </w:r>
      <w:r w:rsidRPr="00685860">
        <w:rPr>
          <w:spacing w:val="10"/>
        </w:rPr>
        <w:t xml:space="preserve"> </w:t>
      </w:r>
      <w:r w:rsidRPr="00685860">
        <w:t>para</w:t>
      </w:r>
      <w:r w:rsidRPr="00685860">
        <w:rPr>
          <w:spacing w:val="10"/>
        </w:rPr>
        <w:t xml:space="preserve"> </w:t>
      </w:r>
      <w:r w:rsidRPr="00685860">
        <w:t>dar</w:t>
      </w:r>
      <w:r w:rsidRPr="00685860">
        <w:rPr>
          <w:spacing w:val="10"/>
        </w:rPr>
        <w:t xml:space="preserve"> </w:t>
      </w:r>
      <w:r w:rsidRPr="00685860">
        <w:t>cabal</w:t>
      </w:r>
      <w:r w:rsidRPr="00685860">
        <w:rPr>
          <w:spacing w:val="10"/>
        </w:rPr>
        <w:t xml:space="preserve"> </w:t>
      </w:r>
      <w:r w:rsidRPr="00685860">
        <w:t>cumplimiento</w:t>
      </w:r>
      <w:r w:rsidRPr="00685860">
        <w:rPr>
          <w:spacing w:val="10"/>
        </w:rPr>
        <w:t xml:space="preserve"> </w:t>
      </w:r>
      <w:r w:rsidRPr="00685860">
        <w:t>a</w:t>
      </w:r>
      <w:r w:rsidRPr="00685860">
        <w:rPr>
          <w:spacing w:val="10"/>
        </w:rPr>
        <w:t xml:space="preserve"> </w:t>
      </w:r>
      <w:r w:rsidRPr="00685860">
        <w:t>la</w:t>
      </w:r>
      <w:r w:rsidRPr="00685860">
        <w:rPr>
          <w:spacing w:val="10"/>
        </w:rPr>
        <w:t xml:space="preserve"> </w:t>
      </w:r>
      <w:r w:rsidRPr="00685860">
        <w:t>política</w:t>
      </w:r>
      <w:r w:rsidRPr="00685860">
        <w:rPr>
          <w:spacing w:val="10"/>
        </w:rPr>
        <w:t xml:space="preserve"> </w:t>
      </w:r>
      <w:r w:rsidRPr="00685860">
        <w:t>para</w:t>
      </w:r>
      <w:r w:rsidRPr="00685860">
        <w:rPr>
          <w:spacing w:val="10"/>
        </w:rPr>
        <w:t xml:space="preserve"> </w:t>
      </w:r>
      <w:r w:rsidRPr="00685860">
        <w:t>la</w:t>
      </w:r>
      <w:r w:rsidRPr="00685860">
        <w:rPr>
          <w:spacing w:val="10"/>
        </w:rPr>
        <w:t xml:space="preserve"> </w:t>
      </w:r>
      <w:r w:rsidRPr="00685860">
        <w:t>transición</w:t>
      </w:r>
      <w:r w:rsidRPr="00685860">
        <w:rPr>
          <w:spacing w:val="10"/>
        </w:rPr>
        <w:t xml:space="preserve"> </w:t>
      </w:r>
      <w:r w:rsidRPr="00685860">
        <w:t>a</w:t>
      </w:r>
      <w:r w:rsidRPr="00685860">
        <w:rPr>
          <w:spacing w:val="10"/>
        </w:rPr>
        <w:t xml:space="preserve"> </w:t>
      </w:r>
      <w:r w:rsidRPr="00685860">
        <w:t xml:space="preserve">la </w:t>
      </w:r>
      <w:r w:rsidRPr="00685860">
        <w:rPr>
          <w:spacing w:val="-15"/>
        </w:rPr>
        <w:t>T</w:t>
      </w:r>
      <w:r w:rsidRPr="00685860">
        <w:t xml:space="preserve">elevisión Digital </w:t>
      </w:r>
      <w:r w:rsidRPr="00685860">
        <w:rPr>
          <w:spacing w:val="-15"/>
        </w:rPr>
        <w:t>T</w:t>
      </w:r>
      <w:r w:rsidRPr="00685860">
        <w:t>errestre.</w:t>
      </w:r>
    </w:p>
    <w:p w:rsidR="00685860" w:rsidRPr="00685860" w:rsidRDefault="00685860" w:rsidP="000F77C6">
      <w:pPr>
        <w:pStyle w:val="Texto"/>
        <w:spacing w:line="238" w:lineRule="exact"/>
        <w:ind w:left="1980" w:hanging="540"/>
      </w:pPr>
      <w:r w:rsidRPr="00685860">
        <w:t>•</w:t>
      </w:r>
      <w:r w:rsidRPr="00685860">
        <w:tab/>
        <w:t>Aumentar</w:t>
      </w:r>
      <w:r w:rsidRPr="00685860">
        <w:rPr>
          <w:spacing w:val="-10"/>
        </w:rPr>
        <w:t xml:space="preserve"> </w:t>
      </w:r>
      <w:r w:rsidRPr="00685860">
        <w:t>el</w:t>
      </w:r>
      <w:r w:rsidRPr="00685860">
        <w:rPr>
          <w:spacing w:val="-10"/>
        </w:rPr>
        <w:t xml:space="preserve"> </w:t>
      </w:r>
      <w:r w:rsidRPr="00685860">
        <w:t>uso</w:t>
      </w:r>
      <w:r w:rsidRPr="00685860">
        <w:rPr>
          <w:spacing w:val="-10"/>
        </w:rPr>
        <w:t xml:space="preserve"> </w:t>
      </w:r>
      <w:r w:rsidRPr="00685860">
        <w:t>del</w:t>
      </w:r>
      <w:r w:rsidRPr="00685860">
        <w:rPr>
          <w:spacing w:val="-10"/>
        </w:rPr>
        <w:t xml:space="preserve"> </w:t>
      </w:r>
      <w:r w:rsidRPr="00685860">
        <w:t>Internet</w:t>
      </w:r>
      <w:r w:rsidRPr="00685860">
        <w:rPr>
          <w:spacing w:val="-10"/>
        </w:rPr>
        <w:t xml:space="preserve"> </w:t>
      </w:r>
      <w:r w:rsidRPr="00685860">
        <w:t>mediante</w:t>
      </w:r>
      <w:r w:rsidRPr="00685860">
        <w:rPr>
          <w:spacing w:val="-10"/>
        </w:rPr>
        <w:t xml:space="preserve"> </w:t>
      </w:r>
      <w:r w:rsidRPr="00685860">
        <w:t>el</w:t>
      </w:r>
      <w:r w:rsidRPr="00685860">
        <w:rPr>
          <w:spacing w:val="-10"/>
        </w:rPr>
        <w:t xml:space="preserve"> </w:t>
      </w:r>
      <w:r w:rsidRPr="00685860">
        <w:t>desarrollo</w:t>
      </w:r>
      <w:r w:rsidRPr="00685860">
        <w:rPr>
          <w:spacing w:val="-10"/>
        </w:rPr>
        <w:t xml:space="preserve"> </w:t>
      </w:r>
      <w:r w:rsidRPr="00685860">
        <w:t>de</w:t>
      </w:r>
      <w:r w:rsidRPr="00685860">
        <w:rPr>
          <w:spacing w:val="-10"/>
        </w:rPr>
        <w:t xml:space="preserve"> </w:t>
      </w:r>
      <w:r w:rsidRPr="00685860">
        <w:t>nuevas</w:t>
      </w:r>
      <w:r w:rsidRPr="00685860">
        <w:rPr>
          <w:spacing w:val="-10"/>
        </w:rPr>
        <w:t xml:space="preserve"> </w:t>
      </w:r>
      <w:r w:rsidRPr="00685860">
        <w:t>redes</w:t>
      </w:r>
      <w:r w:rsidRPr="00685860">
        <w:rPr>
          <w:spacing w:val="-10"/>
        </w:rPr>
        <w:t xml:space="preserve"> </w:t>
      </w:r>
      <w:r w:rsidRPr="00685860">
        <w:t>de</w:t>
      </w:r>
      <w:r w:rsidRPr="00685860">
        <w:rPr>
          <w:spacing w:val="-10"/>
        </w:rPr>
        <w:t xml:space="preserve"> </w:t>
      </w:r>
      <w:r w:rsidRPr="00685860">
        <w:t>fibra</w:t>
      </w:r>
      <w:r w:rsidRPr="00685860">
        <w:rPr>
          <w:spacing w:val="-10"/>
        </w:rPr>
        <w:t xml:space="preserve"> </w:t>
      </w:r>
      <w:r w:rsidRPr="00685860">
        <w:t>óptica</w:t>
      </w:r>
      <w:r w:rsidRPr="00685860">
        <w:rPr>
          <w:spacing w:val="-10"/>
        </w:rPr>
        <w:t xml:space="preserve"> </w:t>
      </w:r>
      <w:r w:rsidRPr="00685860">
        <w:t>que</w:t>
      </w:r>
      <w:r w:rsidRPr="00685860">
        <w:rPr>
          <w:spacing w:val="-10"/>
        </w:rPr>
        <w:t xml:space="preserve"> </w:t>
      </w:r>
      <w:r w:rsidRPr="00685860">
        <w:t>permitan extender la cobertura a lo largo del territorio nacional.</w:t>
      </w:r>
    </w:p>
    <w:p w:rsidR="00685860" w:rsidRPr="00685860" w:rsidRDefault="00685860" w:rsidP="000F77C6">
      <w:pPr>
        <w:pStyle w:val="Texto"/>
        <w:spacing w:line="238" w:lineRule="exact"/>
        <w:ind w:left="1980" w:hanging="540"/>
      </w:pPr>
      <w:r w:rsidRPr="00685860">
        <w:t>•</w:t>
      </w:r>
      <w:r w:rsidRPr="00685860">
        <w:tab/>
        <w:t>Promover la competencia en la televisión abierta.</w:t>
      </w:r>
    </w:p>
    <w:p w:rsidR="00685860" w:rsidRPr="00685860" w:rsidRDefault="00685860" w:rsidP="000F77C6">
      <w:pPr>
        <w:pStyle w:val="Texto"/>
        <w:spacing w:line="238" w:lineRule="exact"/>
        <w:ind w:left="1980" w:hanging="540"/>
      </w:pPr>
      <w:r w:rsidRPr="00685860">
        <w:lastRenderedPageBreak/>
        <w:t>•</w:t>
      </w:r>
      <w:r w:rsidRPr="00685860">
        <w:tab/>
        <w:t>Fomentar</w:t>
      </w:r>
      <w:r w:rsidRPr="00685860">
        <w:rPr>
          <w:spacing w:val="30"/>
        </w:rPr>
        <w:t xml:space="preserve"> </w:t>
      </w:r>
      <w:r w:rsidRPr="00685860">
        <w:t>el</w:t>
      </w:r>
      <w:r w:rsidRPr="00685860">
        <w:rPr>
          <w:spacing w:val="30"/>
        </w:rPr>
        <w:t xml:space="preserve"> </w:t>
      </w:r>
      <w:r w:rsidRPr="00685860">
        <w:t>uso</w:t>
      </w:r>
      <w:r w:rsidRPr="00685860">
        <w:rPr>
          <w:spacing w:val="30"/>
        </w:rPr>
        <w:t xml:space="preserve"> </w:t>
      </w:r>
      <w:r w:rsidRPr="00685860">
        <w:t>óptimo</w:t>
      </w:r>
      <w:r w:rsidRPr="00685860">
        <w:rPr>
          <w:spacing w:val="30"/>
        </w:rPr>
        <w:t xml:space="preserve"> </w:t>
      </w:r>
      <w:r w:rsidRPr="00685860">
        <w:t>de</w:t>
      </w:r>
      <w:r w:rsidRPr="00685860">
        <w:rPr>
          <w:spacing w:val="30"/>
        </w:rPr>
        <w:t xml:space="preserve"> </w:t>
      </w:r>
      <w:r w:rsidRPr="00685860">
        <w:t>las</w:t>
      </w:r>
      <w:r w:rsidRPr="00685860">
        <w:rPr>
          <w:spacing w:val="30"/>
        </w:rPr>
        <w:t xml:space="preserve"> </w:t>
      </w:r>
      <w:r w:rsidRPr="00685860">
        <w:t>bandas</w:t>
      </w:r>
      <w:r w:rsidRPr="00685860">
        <w:rPr>
          <w:spacing w:val="30"/>
        </w:rPr>
        <w:t xml:space="preserve"> </w:t>
      </w:r>
      <w:r w:rsidRPr="00685860">
        <w:t>de</w:t>
      </w:r>
      <w:r w:rsidRPr="00685860">
        <w:rPr>
          <w:spacing w:val="30"/>
        </w:rPr>
        <w:t xml:space="preserve"> </w:t>
      </w:r>
      <w:r w:rsidRPr="00685860">
        <w:t>700</w:t>
      </w:r>
      <w:r w:rsidRPr="00685860">
        <w:rPr>
          <w:spacing w:val="30"/>
        </w:rPr>
        <w:t xml:space="preserve"> </w:t>
      </w:r>
      <w:r w:rsidRPr="00685860">
        <w:t>MHz</w:t>
      </w:r>
      <w:r w:rsidRPr="00685860">
        <w:rPr>
          <w:spacing w:val="30"/>
        </w:rPr>
        <w:t xml:space="preserve"> </w:t>
      </w:r>
      <w:r w:rsidRPr="00685860">
        <w:t>y</w:t>
      </w:r>
      <w:r w:rsidRPr="00685860">
        <w:rPr>
          <w:spacing w:val="30"/>
        </w:rPr>
        <w:t xml:space="preserve"> </w:t>
      </w:r>
      <w:r w:rsidRPr="00685860">
        <w:t>2.5</w:t>
      </w:r>
      <w:r w:rsidRPr="00685860">
        <w:rPr>
          <w:spacing w:val="30"/>
        </w:rPr>
        <w:t xml:space="preserve"> </w:t>
      </w:r>
      <w:r w:rsidRPr="00685860">
        <w:t>GHz</w:t>
      </w:r>
      <w:r w:rsidRPr="00685860">
        <w:rPr>
          <w:spacing w:val="30"/>
        </w:rPr>
        <w:t xml:space="preserve"> </w:t>
      </w:r>
      <w:r w:rsidRPr="00685860">
        <w:t>bajo</w:t>
      </w:r>
      <w:r w:rsidRPr="00685860">
        <w:rPr>
          <w:spacing w:val="30"/>
        </w:rPr>
        <w:t xml:space="preserve"> </w:t>
      </w:r>
      <w:r w:rsidRPr="00685860">
        <w:t>principios</w:t>
      </w:r>
      <w:r w:rsidRPr="00685860">
        <w:rPr>
          <w:spacing w:val="30"/>
        </w:rPr>
        <w:t xml:space="preserve"> </w:t>
      </w:r>
      <w:r w:rsidRPr="00685860">
        <w:t>de</w:t>
      </w:r>
      <w:r w:rsidRPr="00685860">
        <w:rPr>
          <w:spacing w:val="30"/>
        </w:rPr>
        <w:t xml:space="preserve"> </w:t>
      </w:r>
      <w:r w:rsidRPr="00685860">
        <w:t>acceso universal, no discriminatorio, compartido y continuo.</w:t>
      </w:r>
    </w:p>
    <w:p w:rsidR="00685860" w:rsidRPr="00685860" w:rsidRDefault="00685860" w:rsidP="000F77C6">
      <w:pPr>
        <w:pStyle w:val="Texto"/>
        <w:spacing w:line="238" w:lineRule="exact"/>
        <w:ind w:left="1980" w:hanging="540"/>
      </w:pPr>
      <w:r w:rsidRPr="00685860">
        <w:t>•</w:t>
      </w:r>
      <w:r w:rsidRPr="00685860">
        <w:tab/>
        <w:t>Impulsar</w:t>
      </w:r>
      <w:r w:rsidRPr="00685860">
        <w:rPr>
          <w:spacing w:val="20"/>
        </w:rPr>
        <w:t xml:space="preserve"> </w:t>
      </w:r>
      <w:r w:rsidRPr="00685860">
        <w:t>la</w:t>
      </w:r>
      <w:r w:rsidRPr="00685860">
        <w:rPr>
          <w:spacing w:val="20"/>
        </w:rPr>
        <w:t xml:space="preserve"> </w:t>
      </w:r>
      <w:r w:rsidRPr="00685860">
        <w:t>adecuación</w:t>
      </w:r>
      <w:r w:rsidRPr="00685860">
        <w:rPr>
          <w:spacing w:val="20"/>
        </w:rPr>
        <w:t xml:space="preserve"> </w:t>
      </w:r>
      <w:r w:rsidRPr="00685860">
        <w:t>del</w:t>
      </w:r>
      <w:r w:rsidRPr="00685860">
        <w:rPr>
          <w:spacing w:val="20"/>
        </w:rPr>
        <w:t xml:space="preserve"> </w:t>
      </w:r>
      <w:r w:rsidRPr="00685860">
        <w:t>marco</w:t>
      </w:r>
      <w:r w:rsidRPr="00685860">
        <w:rPr>
          <w:spacing w:val="20"/>
        </w:rPr>
        <w:t xml:space="preserve"> </w:t>
      </w:r>
      <w:r w:rsidRPr="00685860">
        <w:t>regulatorio</w:t>
      </w:r>
      <w:r w:rsidRPr="00685860">
        <w:rPr>
          <w:spacing w:val="20"/>
        </w:rPr>
        <w:t xml:space="preserve"> </w:t>
      </w:r>
      <w:r w:rsidRPr="00685860">
        <w:t>del</w:t>
      </w:r>
      <w:r w:rsidRPr="00685860">
        <w:rPr>
          <w:spacing w:val="20"/>
        </w:rPr>
        <w:t xml:space="preserve"> </w:t>
      </w:r>
      <w:r w:rsidRPr="00685860">
        <w:t>Servicio</w:t>
      </w:r>
      <w:r w:rsidRPr="00685860">
        <w:rPr>
          <w:spacing w:val="20"/>
        </w:rPr>
        <w:t xml:space="preserve"> </w:t>
      </w:r>
      <w:r w:rsidRPr="00685860">
        <w:t>Postal</w:t>
      </w:r>
      <w:r w:rsidRPr="00685860">
        <w:rPr>
          <w:spacing w:val="20"/>
        </w:rPr>
        <w:t xml:space="preserve"> </w:t>
      </w:r>
      <w:r w:rsidRPr="00685860">
        <w:t>Mexicano</w:t>
      </w:r>
      <w:r w:rsidRPr="00685860">
        <w:rPr>
          <w:spacing w:val="20"/>
        </w:rPr>
        <w:t xml:space="preserve"> </w:t>
      </w:r>
      <w:r w:rsidRPr="00685860">
        <w:t>para</w:t>
      </w:r>
      <w:r w:rsidRPr="00685860">
        <w:rPr>
          <w:spacing w:val="20"/>
        </w:rPr>
        <w:t xml:space="preserve"> </w:t>
      </w:r>
      <w:r w:rsidRPr="00685860">
        <w:rPr>
          <w:spacing w:val="-5"/>
        </w:rPr>
        <w:t>f</w:t>
      </w:r>
      <w:r w:rsidRPr="00685860">
        <w:t>omentar</w:t>
      </w:r>
      <w:r w:rsidRPr="00685860">
        <w:rPr>
          <w:spacing w:val="20"/>
        </w:rPr>
        <w:t xml:space="preserve"> </w:t>
      </w:r>
      <w:r w:rsidRPr="00685860">
        <w:t>su eficiencia</w:t>
      </w:r>
      <w:r w:rsidRPr="00685860">
        <w:rPr>
          <w:spacing w:val="-15"/>
        </w:rPr>
        <w:t xml:space="preserve"> </w:t>
      </w:r>
      <w:r w:rsidRPr="00685860">
        <w:t>y sinergias con otras dependencias.</w:t>
      </w:r>
    </w:p>
    <w:p w:rsidR="00685860" w:rsidRPr="00685860" w:rsidRDefault="00685860" w:rsidP="000F77C6">
      <w:pPr>
        <w:pStyle w:val="Texto"/>
        <w:spacing w:line="238" w:lineRule="exact"/>
        <w:ind w:left="1980" w:hanging="540"/>
      </w:pPr>
      <w:r w:rsidRPr="00685860">
        <w:t>•</w:t>
      </w:r>
      <w:r w:rsidRPr="00685860">
        <w:tab/>
        <w:t>Promover</w:t>
      </w:r>
      <w:r w:rsidRPr="00685860">
        <w:rPr>
          <w:spacing w:val="-5"/>
        </w:rPr>
        <w:t xml:space="preserve"> </w:t>
      </w:r>
      <w:r w:rsidRPr="00685860">
        <w:t>participaciones</w:t>
      </w:r>
      <w:r w:rsidRPr="00685860">
        <w:rPr>
          <w:spacing w:val="-5"/>
        </w:rPr>
        <w:t xml:space="preserve"> </w:t>
      </w:r>
      <w:r w:rsidRPr="00685860">
        <w:t>público-privadas</w:t>
      </w:r>
      <w:r w:rsidRPr="00685860">
        <w:rPr>
          <w:spacing w:val="-5"/>
        </w:rPr>
        <w:t xml:space="preserve"> </w:t>
      </w:r>
      <w:r w:rsidRPr="00685860">
        <w:t>en</w:t>
      </w:r>
      <w:r w:rsidRPr="00685860">
        <w:rPr>
          <w:spacing w:val="-5"/>
        </w:rPr>
        <w:t xml:space="preserve"> </w:t>
      </w:r>
      <w:r w:rsidRPr="00685860">
        <w:t>el</w:t>
      </w:r>
      <w:r w:rsidRPr="00685860">
        <w:rPr>
          <w:spacing w:val="-5"/>
        </w:rPr>
        <w:t xml:space="preserve"> </w:t>
      </w:r>
      <w:r w:rsidRPr="00685860">
        <w:t>despliegue,</w:t>
      </w:r>
      <w:r w:rsidRPr="00685860">
        <w:rPr>
          <w:spacing w:val="-5"/>
        </w:rPr>
        <w:t xml:space="preserve"> </w:t>
      </w:r>
      <w:r w:rsidRPr="00685860">
        <w:t>en</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y</w:t>
      </w:r>
      <w:r w:rsidRPr="00685860">
        <w:rPr>
          <w:spacing w:val="-5"/>
        </w:rPr>
        <w:t xml:space="preserve"> </w:t>
      </w:r>
      <w:r w:rsidRPr="00685860">
        <w:t>en</w:t>
      </w:r>
      <w:r w:rsidRPr="00685860">
        <w:rPr>
          <w:spacing w:val="-5"/>
        </w:rPr>
        <w:t xml:space="preserve"> </w:t>
      </w:r>
      <w:r w:rsidRPr="00685860">
        <w:t>el</w:t>
      </w:r>
      <w:r w:rsidRPr="00685860">
        <w:rPr>
          <w:spacing w:val="-5"/>
        </w:rPr>
        <w:t xml:space="preserve"> </w:t>
      </w:r>
      <w:r w:rsidRPr="00685860">
        <w:t>uso</w:t>
      </w:r>
      <w:r w:rsidRPr="00685860">
        <w:rPr>
          <w:spacing w:val="-5"/>
        </w:rPr>
        <w:t xml:space="preserve"> </w:t>
      </w:r>
      <w:r w:rsidRPr="00685860">
        <w:t>eficiente de la infraestructura de conectividad en el país.</w:t>
      </w:r>
    </w:p>
    <w:p w:rsidR="00685860" w:rsidRPr="00685860" w:rsidRDefault="00685860" w:rsidP="000F77C6">
      <w:pPr>
        <w:pStyle w:val="Texto"/>
        <w:spacing w:line="238" w:lineRule="exact"/>
        <w:ind w:left="1980" w:hanging="540"/>
      </w:pPr>
      <w:r w:rsidRPr="00685860">
        <w:t>•</w:t>
      </w:r>
      <w:r w:rsidRPr="00685860">
        <w:tab/>
        <w:t xml:space="preserve">Desarrollar e implementar un sistema espacial de alerta temprana que </w:t>
      </w:r>
      <w:r w:rsidRPr="00685860">
        <w:rPr>
          <w:spacing w:val="-5"/>
        </w:rPr>
        <w:t>a</w:t>
      </w:r>
      <w:r w:rsidRPr="00685860">
        <w:t>yude en la prevención, mitigación y respuesta rápida a emergencias y desastres naturales.</w:t>
      </w:r>
    </w:p>
    <w:p w:rsidR="00685860" w:rsidRPr="00685860" w:rsidRDefault="00685860" w:rsidP="000F77C6">
      <w:pPr>
        <w:pStyle w:val="Texto"/>
        <w:spacing w:line="238" w:lineRule="exact"/>
        <w:ind w:left="1980" w:hanging="540"/>
      </w:pPr>
      <w:r w:rsidRPr="00685860">
        <w:t>•</w:t>
      </w:r>
      <w:r w:rsidRPr="00685860">
        <w:tab/>
        <w:t>Desarrollar</w:t>
      </w:r>
      <w:r w:rsidRPr="00685860">
        <w:rPr>
          <w:spacing w:val="30"/>
        </w:rPr>
        <w:t xml:space="preserve"> </w:t>
      </w:r>
      <w:r w:rsidRPr="00685860">
        <w:t>e</w:t>
      </w:r>
      <w:r w:rsidRPr="00685860">
        <w:rPr>
          <w:spacing w:val="30"/>
        </w:rPr>
        <w:t xml:space="preserve"> </w:t>
      </w:r>
      <w:r w:rsidRPr="00685860">
        <w:t>implementar</w:t>
      </w:r>
      <w:r w:rsidRPr="00685860">
        <w:rPr>
          <w:spacing w:val="30"/>
        </w:rPr>
        <w:t xml:space="preserve"> </w:t>
      </w:r>
      <w:r w:rsidRPr="00685860">
        <w:t>la</w:t>
      </w:r>
      <w:r w:rsidRPr="00685860">
        <w:rPr>
          <w:spacing w:val="30"/>
        </w:rPr>
        <w:t xml:space="preserve"> </w:t>
      </w:r>
      <w:r w:rsidRPr="00685860">
        <w:t>infraestructura</w:t>
      </w:r>
      <w:r w:rsidRPr="00685860">
        <w:rPr>
          <w:spacing w:val="30"/>
        </w:rPr>
        <w:t xml:space="preserve"> </w:t>
      </w:r>
      <w:r w:rsidRPr="00685860">
        <w:t>espacial</w:t>
      </w:r>
      <w:r w:rsidRPr="00685860">
        <w:rPr>
          <w:spacing w:val="30"/>
        </w:rPr>
        <w:t xml:space="preserve"> </w:t>
      </w:r>
      <w:r w:rsidRPr="00685860">
        <w:t>de</w:t>
      </w:r>
      <w:r w:rsidRPr="00685860">
        <w:rPr>
          <w:spacing w:val="30"/>
        </w:rPr>
        <w:t xml:space="preserve"> </w:t>
      </w:r>
      <w:r w:rsidRPr="00685860">
        <w:t>banda</w:t>
      </w:r>
      <w:r w:rsidRPr="00685860">
        <w:rPr>
          <w:spacing w:val="30"/>
        </w:rPr>
        <w:t xml:space="preserve"> </w:t>
      </w:r>
      <w:r w:rsidRPr="00685860">
        <w:t>ancha,</w:t>
      </w:r>
      <w:r w:rsidRPr="00685860">
        <w:rPr>
          <w:spacing w:val="30"/>
        </w:rPr>
        <w:t xml:space="preserve"> </w:t>
      </w:r>
      <w:r w:rsidRPr="00685860">
        <w:t>incorporando</w:t>
      </w:r>
      <w:r w:rsidRPr="00685860">
        <w:rPr>
          <w:spacing w:val="30"/>
        </w:rPr>
        <w:t xml:space="preserve"> </w:t>
      </w:r>
      <w:r w:rsidRPr="00685860">
        <w:t>nuevas tecnologías satelitales y propiciando la construcción de capacidades nacionales para las siguientes generaciones satelitales.</w:t>
      </w:r>
    </w:p>
    <w:p w:rsidR="00685860" w:rsidRPr="00685860" w:rsidRDefault="00685860" w:rsidP="000F77C6">
      <w:pPr>
        <w:pStyle w:val="Texto"/>
        <w:spacing w:line="238" w:lineRule="exact"/>
        <w:ind w:left="1980" w:hanging="540"/>
      </w:pPr>
      <w:r w:rsidRPr="00685860">
        <w:t>•</w:t>
      </w:r>
      <w:r w:rsidRPr="00685860">
        <w:tab/>
        <w:t>Contribuir</w:t>
      </w:r>
      <w:r w:rsidRPr="00685860">
        <w:rPr>
          <w:i/>
        </w:rPr>
        <w:t xml:space="preserve"> </w:t>
      </w:r>
      <w:r w:rsidRPr="00685860">
        <w:t>a</w:t>
      </w:r>
      <w:r w:rsidRPr="00685860">
        <w:rPr>
          <w:i/>
        </w:rPr>
        <w:t xml:space="preserve"> </w:t>
      </w:r>
      <w:r w:rsidRPr="00685860">
        <w:t>la</w:t>
      </w:r>
      <w:r w:rsidRPr="00685860">
        <w:rPr>
          <w:i/>
        </w:rPr>
        <w:t xml:space="preserve"> </w:t>
      </w:r>
      <w:r w:rsidRPr="00685860">
        <w:t>modernización</w:t>
      </w:r>
      <w:r w:rsidRPr="00685860">
        <w:rPr>
          <w:i/>
        </w:rPr>
        <w:t xml:space="preserve"> </w:t>
      </w:r>
      <w:r w:rsidRPr="00685860">
        <w:t>del</w:t>
      </w:r>
      <w:r w:rsidRPr="00685860">
        <w:rPr>
          <w:i/>
        </w:rPr>
        <w:t xml:space="preserve"> </w:t>
      </w:r>
      <w:r w:rsidRPr="00685860">
        <w:t>transporte</w:t>
      </w:r>
      <w:r w:rsidRPr="00685860">
        <w:rPr>
          <w:i/>
        </w:rPr>
        <w:t xml:space="preserve"> </w:t>
      </w:r>
      <w:r w:rsidRPr="00685860">
        <w:t>terrestre,</w:t>
      </w:r>
      <w:r w:rsidRPr="00685860">
        <w:rPr>
          <w:i/>
        </w:rPr>
        <w:t xml:space="preserve"> </w:t>
      </w:r>
      <w:r w:rsidRPr="00685860">
        <w:t>aéreo</w:t>
      </w:r>
      <w:r w:rsidRPr="00685860">
        <w:rPr>
          <w:i/>
        </w:rPr>
        <w:t xml:space="preserve"> </w:t>
      </w:r>
      <w:r w:rsidRPr="00685860">
        <w:t>y</w:t>
      </w:r>
      <w:r w:rsidRPr="00685860">
        <w:rPr>
          <w:i/>
        </w:rPr>
        <w:t xml:space="preserve"> </w:t>
      </w:r>
      <w:r w:rsidRPr="00685860">
        <w:t>marítimo,</w:t>
      </w:r>
      <w:r w:rsidRPr="00685860">
        <w:rPr>
          <w:i/>
        </w:rPr>
        <w:t xml:space="preserve"> </w:t>
      </w:r>
      <w:r w:rsidRPr="00685860">
        <w:t>a</w:t>
      </w:r>
      <w:r w:rsidRPr="00685860">
        <w:rPr>
          <w:i/>
        </w:rPr>
        <w:t xml:space="preserve"> </w:t>
      </w:r>
      <w:r w:rsidRPr="00685860">
        <w:t>tr</w:t>
      </w:r>
      <w:r w:rsidRPr="00685860">
        <w:rPr>
          <w:spacing w:val="-5"/>
        </w:rPr>
        <w:t>a</w:t>
      </w:r>
      <w:r w:rsidRPr="00685860">
        <w:t>vés</w:t>
      </w:r>
      <w:r w:rsidRPr="00685860">
        <w:rPr>
          <w:i/>
        </w:rPr>
        <w:t xml:space="preserve"> </w:t>
      </w:r>
      <w:r w:rsidRPr="00685860">
        <w:t>de</w:t>
      </w:r>
      <w:r w:rsidRPr="00685860">
        <w:rPr>
          <w:i/>
        </w:rPr>
        <w:t xml:space="preserve"> </w:t>
      </w:r>
      <w:r w:rsidRPr="00685860">
        <w:t>la implementación de un sistema espacial basado en tecnología satelital de n</w:t>
      </w:r>
      <w:r w:rsidRPr="00685860">
        <w:rPr>
          <w:spacing w:val="-5"/>
        </w:rPr>
        <w:t>a</w:t>
      </w:r>
      <w:r w:rsidRPr="00685860">
        <w:t>vegación global.</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color w:val="000000"/>
                <w:szCs w:val="18"/>
              </w:rPr>
              <w:t>Objetivo 4.6.</w:t>
            </w:r>
            <w:r w:rsidRPr="00DB1649">
              <w:rPr>
                <w:b/>
                <w:color w:val="000000"/>
                <w:szCs w:val="18"/>
              </w:rPr>
              <w:tab/>
              <w:t>Abastecer</w:t>
            </w:r>
            <w:r w:rsidRPr="00DB1649">
              <w:rPr>
                <w:b/>
                <w:color w:val="000000"/>
                <w:spacing w:val="35"/>
                <w:szCs w:val="18"/>
              </w:rPr>
              <w:t xml:space="preserve"> </w:t>
            </w:r>
            <w:r w:rsidRPr="00DB1649">
              <w:rPr>
                <w:b/>
                <w:color w:val="000000"/>
                <w:szCs w:val="18"/>
              </w:rPr>
              <w:t>de</w:t>
            </w:r>
            <w:r w:rsidRPr="00DB1649">
              <w:rPr>
                <w:b/>
                <w:color w:val="000000"/>
                <w:spacing w:val="35"/>
                <w:szCs w:val="18"/>
              </w:rPr>
              <w:t xml:space="preserve"> </w:t>
            </w:r>
            <w:r w:rsidRPr="00DB1649">
              <w:rPr>
                <w:b/>
                <w:color w:val="000000"/>
                <w:szCs w:val="18"/>
              </w:rPr>
              <w:t>energía</w:t>
            </w:r>
            <w:r w:rsidRPr="00DB1649">
              <w:rPr>
                <w:b/>
                <w:color w:val="000000"/>
                <w:spacing w:val="35"/>
                <w:szCs w:val="18"/>
              </w:rPr>
              <w:t xml:space="preserve"> </w:t>
            </w:r>
            <w:r w:rsidRPr="00DB1649">
              <w:rPr>
                <w:b/>
                <w:color w:val="000000"/>
                <w:szCs w:val="18"/>
              </w:rPr>
              <w:t>al</w:t>
            </w:r>
            <w:r w:rsidRPr="00DB1649">
              <w:rPr>
                <w:b/>
                <w:color w:val="000000"/>
                <w:spacing w:val="35"/>
                <w:szCs w:val="18"/>
              </w:rPr>
              <w:t xml:space="preserve"> </w:t>
            </w:r>
            <w:r w:rsidRPr="00DB1649">
              <w:rPr>
                <w:b/>
                <w:color w:val="000000"/>
                <w:szCs w:val="18"/>
              </w:rPr>
              <w:t>país</w:t>
            </w:r>
            <w:r w:rsidRPr="00DB1649">
              <w:rPr>
                <w:b/>
                <w:color w:val="000000"/>
                <w:spacing w:val="35"/>
                <w:szCs w:val="18"/>
              </w:rPr>
              <w:t xml:space="preserve"> </w:t>
            </w:r>
            <w:r w:rsidRPr="00DB1649">
              <w:rPr>
                <w:b/>
                <w:color w:val="000000"/>
                <w:szCs w:val="18"/>
              </w:rPr>
              <w:t>con</w:t>
            </w:r>
            <w:r w:rsidRPr="00DB1649">
              <w:rPr>
                <w:b/>
                <w:color w:val="000000"/>
                <w:spacing w:val="35"/>
                <w:szCs w:val="18"/>
              </w:rPr>
              <w:t xml:space="preserve"> </w:t>
            </w:r>
            <w:r w:rsidRPr="00DB1649">
              <w:rPr>
                <w:b/>
                <w:color w:val="000000"/>
                <w:szCs w:val="18"/>
              </w:rPr>
              <w:t>precios</w:t>
            </w:r>
            <w:r w:rsidRPr="00DB1649">
              <w:rPr>
                <w:b/>
                <w:color w:val="000000"/>
                <w:spacing w:val="35"/>
                <w:szCs w:val="18"/>
              </w:rPr>
              <w:t xml:space="preserve"> </w:t>
            </w:r>
            <w:r w:rsidRPr="00DB1649">
              <w:rPr>
                <w:b/>
                <w:color w:val="000000"/>
                <w:szCs w:val="18"/>
              </w:rPr>
              <w:t>competitivos,</w:t>
            </w:r>
            <w:r w:rsidRPr="00DB1649">
              <w:rPr>
                <w:b/>
                <w:color w:val="000000"/>
                <w:spacing w:val="35"/>
                <w:szCs w:val="18"/>
              </w:rPr>
              <w:t xml:space="preserve"> </w:t>
            </w:r>
            <w:r w:rsidRPr="00DB1649">
              <w:rPr>
                <w:b/>
                <w:color w:val="000000"/>
                <w:szCs w:val="18"/>
              </w:rPr>
              <w:t>calidad</w:t>
            </w:r>
            <w:r w:rsidRPr="00DB1649">
              <w:rPr>
                <w:b/>
                <w:color w:val="000000"/>
                <w:spacing w:val="35"/>
                <w:szCs w:val="18"/>
              </w:rPr>
              <w:t xml:space="preserve"> </w:t>
            </w:r>
            <w:r w:rsidRPr="00DB1649">
              <w:rPr>
                <w:b/>
                <w:color w:val="000000"/>
                <w:szCs w:val="18"/>
              </w:rPr>
              <w:t>y eficiencia</w:t>
            </w:r>
            <w:r w:rsidRPr="00DB1649">
              <w:rPr>
                <w:b/>
                <w:color w:val="000000"/>
                <w:spacing w:val="-15"/>
                <w:szCs w:val="18"/>
              </w:rPr>
              <w:t xml:space="preserve"> </w:t>
            </w:r>
            <w:r w:rsidRPr="00DB1649">
              <w:rPr>
                <w:b/>
                <w:color w:val="000000"/>
                <w:szCs w:val="18"/>
              </w:rPr>
              <w:t>a lo largo de la cadena productiva.</w:t>
            </w:r>
          </w:p>
        </w:tc>
      </w:tr>
    </w:tbl>
    <w:p w:rsidR="00685860" w:rsidRPr="007970C3" w:rsidRDefault="00685860" w:rsidP="000F77C6">
      <w:pPr>
        <w:pStyle w:val="Texto"/>
        <w:spacing w:line="238" w:lineRule="exact"/>
        <w:ind w:left="2448" w:hanging="1728"/>
        <w:rPr>
          <w:b/>
        </w:rPr>
      </w:pPr>
      <w:r w:rsidRPr="007970C3">
        <w:rPr>
          <w:b/>
        </w:rPr>
        <w:t>Estrategia 4.6.1.</w:t>
      </w:r>
      <w:r w:rsidRPr="007970C3">
        <w:rPr>
          <w:b/>
        </w:rPr>
        <w:tab/>
        <w:t>Asegurar</w:t>
      </w:r>
      <w:r w:rsidRPr="007970C3">
        <w:rPr>
          <w:b/>
          <w:i/>
        </w:rPr>
        <w:t xml:space="preserve"> </w:t>
      </w:r>
      <w:r w:rsidRPr="007970C3">
        <w:rPr>
          <w:b/>
        </w:rPr>
        <w:t>el</w:t>
      </w:r>
      <w:r w:rsidRPr="007970C3">
        <w:rPr>
          <w:b/>
          <w:i/>
        </w:rPr>
        <w:t xml:space="preserve"> </w:t>
      </w:r>
      <w:r w:rsidRPr="007970C3">
        <w:rPr>
          <w:b/>
        </w:rPr>
        <w:t>abastecimiento</w:t>
      </w:r>
      <w:r w:rsidRPr="007970C3">
        <w:rPr>
          <w:b/>
          <w:i/>
        </w:rPr>
        <w:t xml:space="preserve"> </w:t>
      </w:r>
      <w:r w:rsidRPr="007970C3">
        <w:rPr>
          <w:b/>
        </w:rPr>
        <w:t>de</w:t>
      </w:r>
      <w:r w:rsidRPr="007970C3">
        <w:rPr>
          <w:b/>
          <w:i/>
        </w:rPr>
        <w:t xml:space="preserve"> </w:t>
      </w:r>
      <w:r w:rsidRPr="007970C3">
        <w:rPr>
          <w:b/>
        </w:rPr>
        <w:t>petróleo</w:t>
      </w:r>
      <w:r w:rsidRPr="007970C3">
        <w:rPr>
          <w:b/>
          <w:i/>
        </w:rPr>
        <w:t xml:space="preserve"> </w:t>
      </w:r>
      <w:r w:rsidRPr="007970C3">
        <w:rPr>
          <w:b/>
        </w:rPr>
        <w:t>crudo,</w:t>
      </w:r>
      <w:r w:rsidRPr="007970C3">
        <w:rPr>
          <w:b/>
          <w:i/>
        </w:rPr>
        <w:t xml:space="preserve"> </w:t>
      </w:r>
      <w:proofErr w:type="gramStart"/>
      <w:r w:rsidRPr="007970C3">
        <w:rPr>
          <w:b/>
        </w:rPr>
        <w:t>gas</w:t>
      </w:r>
      <w:r w:rsidRPr="007970C3">
        <w:rPr>
          <w:b/>
          <w:i/>
        </w:rPr>
        <w:t xml:space="preserve"> </w:t>
      </w:r>
      <w:r w:rsidRPr="007970C3">
        <w:rPr>
          <w:b/>
        </w:rPr>
        <w:t>natural</w:t>
      </w:r>
      <w:r w:rsidRPr="007970C3">
        <w:rPr>
          <w:b/>
          <w:i/>
        </w:rPr>
        <w:t xml:space="preserve"> </w:t>
      </w:r>
      <w:r w:rsidRPr="007970C3">
        <w:rPr>
          <w:b/>
        </w:rPr>
        <w:t>y petrolí</w:t>
      </w:r>
      <w:r w:rsidRPr="007970C3">
        <w:rPr>
          <w:b/>
          <w:spacing w:val="-5"/>
        </w:rPr>
        <w:t>f</w:t>
      </w:r>
      <w:r w:rsidRPr="007970C3">
        <w:rPr>
          <w:b/>
        </w:rPr>
        <w:t>eros</w:t>
      </w:r>
      <w:proofErr w:type="gramEnd"/>
      <w:r w:rsidR="003601F3" w:rsidRPr="007970C3">
        <w:rPr>
          <w:b/>
        </w:rPr>
        <w:t xml:space="preserve"> </w:t>
      </w:r>
      <w:r w:rsidRPr="007970C3">
        <w:rPr>
          <w:b/>
        </w:rPr>
        <w:t>que demanda el país.</w:t>
      </w:r>
    </w:p>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Promover</w:t>
      </w:r>
      <w:r w:rsidRPr="00685860">
        <w:rPr>
          <w:spacing w:val="-5"/>
        </w:rPr>
        <w:t xml:space="preserve"> </w:t>
      </w:r>
      <w:r w:rsidRPr="00685860">
        <w:t>la</w:t>
      </w:r>
      <w:r w:rsidRPr="00685860">
        <w:rPr>
          <w:spacing w:val="-5"/>
        </w:rPr>
        <w:t xml:space="preserve"> </w:t>
      </w:r>
      <w:r w:rsidRPr="00685860">
        <w:t>modificación del</w:t>
      </w:r>
      <w:r w:rsidRPr="00685860">
        <w:rPr>
          <w:spacing w:val="-5"/>
        </w:rPr>
        <w:t xml:space="preserve"> </w:t>
      </w:r>
      <w:r w:rsidRPr="00685860">
        <w:t>marco</w:t>
      </w:r>
      <w:r w:rsidRPr="00685860">
        <w:rPr>
          <w:spacing w:val="-5"/>
        </w:rPr>
        <w:t xml:space="preserve"> </w:t>
      </w:r>
      <w:r w:rsidRPr="00685860">
        <w:t>institucional</w:t>
      </w:r>
      <w:r w:rsidRPr="00685860">
        <w:rPr>
          <w:spacing w:val="-5"/>
        </w:rPr>
        <w:t xml:space="preserve"> </w:t>
      </w:r>
      <w:r w:rsidRPr="00685860">
        <w:t>para</w:t>
      </w:r>
      <w:r w:rsidRPr="00685860">
        <w:rPr>
          <w:spacing w:val="-5"/>
        </w:rPr>
        <w:t xml:space="preserve"> </w:t>
      </w:r>
      <w:r w:rsidRPr="00685860">
        <w:t>ampliar</w:t>
      </w:r>
      <w:r w:rsidRPr="00685860">
        <w:rPr>
          <w:spacing w:val="-5"/>
        </w:rPr>
        <w:t xml:space="preserve"> </w:t>
      </w:r>
      <w:r w:rsidRPr="00685860">
        <w:t>la</w:t>
      </w:r>
      <w:r w:rsidRPr="00685860">
        <w:rPr>
          <w:spacing w:val="-5"/>
        </w:rPr>
        <w:t xml:space="preserve"> </w:t>
      </w:r>
      <w:r w:rsidRPr="00685860">
        <w:t>capacidad</w:t>
      </w:r>
      <w:r w:rsidRPr="00685860">
        <w:rPr>
          <w:spacing w:val="-5"/>
        </w:rPr>
        <w:t xml:space="preserve"> </w:t>
      </w:r>
      <w:r w:rsidRPr="00685860">
        <w:t>del</w:t>
      </w:r>
      <w:r w:rsidRPr="00685860">
        <w:rPr>
          <w:spacing w:val="-5"/>
        </w:rPr>
        <w:t xml:space="preserve"> </w:t>
      </w:r>
      <w:r w:rsidRPr="00685860">
        <w:t>Estado</w:t>
      </w:r>
      <w:r w:rsidRPr="00685860">
        <w:rPr>
          <w:spacing w:val="-5"/>
        </w:rPr>
        <w:t xml:space="preserve"> </w:t>
      </w:r>
      <w:r w:rsidRPr="00685860">
        <w:t>Mexicano en</w:t>
      </w:r>
      <w:r w:rsidRPr="00685860">
        <w:rPr>
          <w:spacing w:val="-5"/>
        </w:rPr>
        <w:t xml:space="preserve"> </w:t>
      </w:r>
      <w:r w:rsidRPr="00685860">
        <w:t>la</w:t>
      </w:r>
      <w:r w:rsidRPr="00685860">
        <w:rPr>
          <w:spacing w:val="-5"/>
        </w:rPr>
        <w:t xml:space="preserve"> </w:t>
      </w:r>
      <w:r w:rsidRPr="00685860">
        <w:t>exploración</w:t>
      </w:r>
      <w:r w:rsidRPr="00685860">
        <w:rPr>
          <w:spacing w:val="-5"/>
        </w:rPr>
        <w:t xml:space="preserve"> </w:t>
      </w:r>
      <w:r w:rsidRPr="00685860">
        <w:t>y</w:t>
      </w:r>
      <w:r w:rsidRPr="00685860">
        <w:rPr>
          <w:spacing w:val="-5"/>
        </w:rPr>
        <w:t xml:space="preserve"> </w:t>
      </w:r>
      <w:r w:rsidRPr="00685860">
        <w:t>producción</w:t>
      </w:r>
      <w:r w:rsidRPr="00685860">
        <w:rPr>
          <w:spacing w:val="-5"/>
        </w:rPr>
        <w:t xml:space="preserve"> </w:t>
      </w:r>
      <w:r w:rsidRPr="00685860">
        <w:t>de</w:t>
      </w:r>
      <w:r w:rsidRPr="00685860">
        <w:rPr>
          <w:spacing w:val="-5"/>
        </w:rPr>
        <w:t xml:space="preserve"> </w:t>
      </w:r>
      <w:r w:rsidRPr="00685860">
        <w:t>hidrocarburos,</w:t>
      </w:r>
      <w:r w:rsidRPr="00685860">
        <w:rPr>
          <w:spacing w:val="-5"/>
        </w:rPr>
        <w:t xml:space="preserve"> </w:t>
      </w:r>
      <w:r w:rsidRPr="00685860">
        <w:t>incluidos</w:t>
      </w:r>
      <w:r w:rsidRPr="00685860">
        <w:rPr>
          <w:spacing w:val="-5"/>
        </w:rPr>
        <w:t xml:space="preserve"> </w:t>
      </w:r>
      <w:r w:rsidRPr="00685860">
        <w:t>los</w:t>
      </w:r>
      <w:r w:rsidRPr="00685860">
        <w:rPr>
          <w:spacing w:val="-5"/>
        </w:rPr>
        <w:t xml:space="preserve"> </w:t>
      </w:r>
      <w:r w:rsidRPr="00685860">
        <w:t>de</w:t>
      </w:r>
      <w:r w:rsidRPr="00685860">
        <w:rPr>
          <w:spacing w:val="-5"/>
        </w:rPr>
        <w:t xml:space="preserve"> </w:t>
      </w:r>
      <w:r w:rsidRPr="00685860">
        <w:t>yacimientos</w:t>
      </w:r>
      <w:r w:rsidRPr="00685860">
        <w:rPr>
          <w:spacing w:val="-5"/>
        </w:rPr>
        <w:t xml:space="preserve"> </w:t>
      </w:r>
      <w:r w:rsidRPr="00685860">
        <w:t>no</w:t>
      </w:r>
      <w:r w:rsidRPr="00685860">
        <w:rPr>
          <w:spacing w:val="-5"/>
        </w:rPr>
        <w:t xml:space="preserve"> </w:t>
      </w:r>
      <w:r w:rsidRPr="00685860">
        <w:t xml:space="preserve">convencionales como los </w:t>
      </w:r>
      <w:proofErr w:type="spellStart"/>
      <w:r w:rsidRPr="00685860">
        <w:t>lutita</w:t>
      </w:r>
      <w:proofErr w:type="spellEnd"/>
      <w:r w:rsidRPr="00685860">
        <w:t>.</w:t>
      </w:r>
    </w:p>
    <w:p w:rsidR="00685860" w:rsidRPr="00685860" w:rsidRDefault="00685860" w:rsidP="000F77C6">
      <w:pPr>
        <w:pStyle w:val="Texto"/>
        <w:spacing w:line="238" w:lineRule="exact"/>
        <w:ind w:left="1980" w:hanging="540"/>
      </w:pPr>
      <w:r w:rsidRPr="00685860">
        <w:t>•</w:t>
      </w:r>
      <w:r w:rsidRPr="00685860">
        <w:tab/>
        <w:t>Fortalecer la capacidad de ejecución de Petróleos Mexicanos.</w:t>
      </w:r>
    </w:p>
    <w:p w:rsidR="00685860" w:rsidRPr="00685860" w:rsidRDefault="00685860" w:rsidP="000F77C6">
      <w:pPr>
        <w:pStyle w:val="Texto"/>
        <w:spacing w:line="238" w:lineRule="exact"/>
        <w:ind w:left="1980" w:hanging="540"/>
      </w:pPr>
      <w:r w:rsidRPr="00685860">
        <w:t>•</w:t>
      </w:r>
      <w:r w:rsidRPr="00685860">
        <w:tab/>
        <w:t>Incrementar las reservas y tasas de restitución de hidrocarburos.</w:t>
      </w:r>
    </w:p>
    <w:p w:rsidR="00685860" w:rsidRPr="00685860" w:rsidRDefault="00685860" w:rsidP="000F77C6">
      <w:pPr>
        <w:pStyle w:val="Texto"/>
        <w:spacing w:line="238" w:lineRule="exact"/>
        <w:ind w:left="1980" w:hanging="540"/>
      </w:pPr>
      <w:r w:rsidRPr="00685860">
        <w:t>•</w:t>
      </w:r>
      <w:r w:rsidRPr="00685860">
        <w:tab/>
        <w:t>Elevar el índice de recuperación y la obtención de petróleo crudo y gas natural.</w:t>
      </w:r>
    </w:p>
    <w:p w:rsidR="00685860" w:rsidRPr="00685860" w:rsidRDefault="00685860" w:rsidP="000F77C6">
      <w:pPr>
        <w:pStyle w:val="Texto"/>
        <w:spacing w:line="238" w:lineRule="exact"/>
        <w:ind w:left="1980" w:hanging="540"/>
      </w:pPr>
      <w:r w:rsidRPr="00685860">
        <w:t>•</w:t>
      </w:r>
      <w:r w:rsidRPr="00685860">
        <w:tab/>
        <w:t>Fortalecer</w:t>
      </w:r>
      <w:r w:rsidRPr="00685860">
        <w:rPr>
          <w:spacing w:val="20"/>
        </w:rPr>
        <w:t xml:space="preserve"> </w:t>
      </w:r>
      <w:r w:rsidRPr="00685860">
        <w:t>el</w:t>
      </w:r>
      <w:r w:rsidRPr="00685860">
        <w:rPr>
          <w:spacing w:val="20"/>
        </w:rPr>
        <w:t xml:space="preserve"> </w:t>
      </w:r>
      <w:r w:rsidRPr="00685860">
        <w:t>mercado</w:t>
      </w:r>
      <w:r w:rsidRPr="00685860">
        <w:rPr>
          <w:spacing w:val="20"/>
        </w:rPr>
        <w:t xml:space="preserve"> </w:t>
      </w:r>
      <w:r w:rsidRPr="00685860">
        <w:t>de</w:t>
      </w:r>
      <w:r w:rsidRPr="00685860">
        <w:rPr>
          <w:spacing w:val="20"/>
        </w:rPr>
        <w:t xml:space="preserve"> </w:t>
      </w:r>
      <w:r w:rsidRPr="00685860">
        <w:t>gas</w:t>
      </w:r>
      <w:r w:rsidRPr="00685860">
        <w:rPr>
          <w:spacing w:val="20"/>
        </w:rPr>
        <w:t xml:space="preserve"> </w:t>
      </w:r>
      <w:r w:rsidRPr="00685860">
        <w:t>natural</w:t>
      </w:r>
      <w:r w:rsidRPr="00685860">
        <w:rPr>
          <w:spacing w:val="20"/>
        </w:rPr>
        <w:t xml:space="preserve"> </w:t>
      </w:r>
      <w:r w:rsidRPr="00685860">
        <w:t>mediante</w:t>
      </w:r>
      <w:r w:rsidRPr="00685860">
        <w:rPr>
          <w:spacing w:val="20"/>
        </w:rPr>
        <w:t xml:space="preserve"> </w:t>
      </w:r>
      <w:r w:rsidRPr="00685860">
        <w:t>el</w:t>
      </w:r>
      <w:r w:rsidRPr="00685860">
        <w:rPr>
          <w:spacing w:val="20"/>
        </w:rPr>
        <w:t xml:space="preserve"> </w:t>
      </w:r>
      <w:r w:rsidRPr="00685860">
        <w:t>incremento</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producción</w:t>
      </w:r>
      <w:r w:rsidRPr="00685860">
        <w:rPr>
          <w:spacing w:val="20"/>
        </w:rPr>
        <w:t xml:space="preserve"> </w:t>
      </w:r>
      <w:r w:rsidRPr="00685860">
        <w:t>y</w:t>
      </w:r>
      <w:r w:rsidRPr="00685860">
        <w:rPr>
          <w:spacing w:val="20"/>
        </w:rPr>
        <w:t xml:space="preserve"> </w:t>
      </w:r>
      <w:r w:rsidRPr="00685860">
        <w:t>el</w:t>
      </w:r>
      <w:r w:rsidRPr="00685860">
        <w:rPr>
          <w:spacing w:val="20"/>
        </w:rPr>
        <w:t xml:space="preserve"> </w:t>
      </w:r>
      <w:r w:rsidRPr="00685860">
        <w:t>robustecimiento en la infraestructura de importación, transporte y distribución, para asegurar el abastecimiento de energía en óptimas condiciones de seguridad, calidad y precio.</w:t>
      </w:r>
    </w:p>
    <w:p w:rsidR="00685860" w:rsidRPr="00685860" w:rsidRDefault="00685860" w:rsidP="000F77C6">
      <w:pPr>
        <w:pStyle w:val="Texto"/>
        <w:spacing w:line="238" w:lineRule="exact"/>
        <w:ind w:left="1980" w:hanging="540"/>
      </w:pPr>
      <w:r w:rsidRPr="00685860">
        <w:t>•</w:t>
      </w:r>
      <w:r w:rsidRPr="00685860">
        <w:tab/>
        <w:t>Incrementar</w:t>
      </w:r>
      <w:r w:rsidRPr="00685860">
        <w:rPr>
          <w:i/>
        </w:rPr>
        <w:t xml:space="preserve"> </w:t>
      </w:r>
      <w:r w:rsidRPr="00685860">
        <w:t>la</w:t>
      </w:r>
      <w:r w:rsidRPr="00685860">
        <w:rPr>
          <w:i/>
        </w:rPr>
        <w:t xml:space="preserve"> </w:t>
      </w:r>
      <w:r w:rsidRPr="00685860">
        <w:t>capacidad</w:t>
      </w:r>
      <w:r w:rsidRPr="00685860">
        <w:rPr>
          <w:i/>
        </w:rPr>
        <w:t xml:space="preserve"> </w:t>
      </w:r>
      <w:r w:rsidRPr="00685860">
        <w:t>y</w:t>
      </w:r>
      <w:r w:rsidRPr="00685860">
        <w:rPr>
          <w:i/>
        </w:rPr>
        <w:t xml:space="preserve"> </w:t>
      </w:r>
      <w:r w:rsidRPr="00685860">
        <w:t>rentabilidad</w:t>
      </w:r>
      <w:r w:rsidRPr="00685860">
        <w:rPr>
          <w:i/>
        </w:rPr>
        <w:t xml:space="preserve"> </w:t>
      </w:r>
      <w:r w:rsidRPr="00685860">
        <w:t>de</w:t>
      </w:r>
      <w:r w:rsidRPr="00685860">
        <w:rPr>
          <w:i/>
        </w:rPr>
        <w:t xml:space="preserve"> </w:t>
      </w:r>
      <w:r w:rsidRPr="00685860">
        <w:t>las</w:t>
      </w:r>
      <w:r w:rsidRPr="00685860">
        <w:rPr>
          <w:i/>
        </w:rPr>
        <w:t xml:space="preserve"> </w:t>
      </w:r>
      <w:r w:rsidRPr="00685860">
        <w:t>actividades</w:t>
      </w:r>
      <w:r w:rsidRPr="00685860">
        <w:rPr>
          <w:i/>
        </w:rPr>
        <w:t xml:space="preserve"> </w:t>
      </w:r>
      <w:r w:rsidRPr="00685860">
        <w:t>de</w:t>
      </w:r>
      <w:r w:rsidRPr="00685860">
        <w:rPr>
          <w:i/>
        </w:rPr>
        <w:t xml:space="preserve"> </w:t>
      </w:r>
      <w:r w:rsidRPr="00685860">
        <w:t>refinación,</w:t>
      </w:r>
      <w:r w:rsidRPr="00685860">
        <w:rPr>
          <w:i/>
        </w:rPr>
        <w:t xml:space="preserve"> </w:t>
      </w:r>
      <w:r w:rsidRPr="00685860">
        <w:t>y</w:t>
      </w:r>
      <w:r w:rsidRPr="00685860">
        <w:rPr>
          <w:i/>
        </w:rPr>
        <w:t xml:space="preserve"> </w:t>
      </w:r>
      <w:r w:rsidRPr="00685860">
        <w:t>re</w:t>
      </w:r>
      <w:r w:rsidRPr="00685860">
        <w:rPr>
          <w:spacing w:val="-5"/>
        </w:rPr>
        <w:t>f</w:t>
      </w:r>
      <w:r w:rsidRPr="00685860">
        <w:t>orzar</w:t>
      </w:r>
      <w:r w:rsidRPr="00685860">
        <w:rPr>
          <w:i/>
        </w:rPr>
        <w:t xml:space="preserve"> </w:t>
      </w:r>
      <w:r w:rsidRPr="00685860">
        <w:t>la infraestructura para el suministro de petrolí</w:t>
      </w:r>
      <w:r w:rsidRPr="00685860">
        <w:rPr>
          <w:spacing w:val="-5"/>
        </w:rPr>
        <w:t>f</w:t>
      </w:r>
      <w:r w:rsidRPr="00685860">
        <w:t>eros en el mercado nacional.</w:t>
      </w:r>
    </w:p>
    <w:p w:rsidR="00685860" w:rsidRPr="00685860" w:rsidRDefault="00685860" w:rsidP="000F77C6">
      <w:pPr>
        <w:pStyle w:val="Texto"/>
        <w:spacing w:line="238" w:lineRule="exact"/>
        <w:ind w:left="1980" w:hanging="540"/>
      </w:pPr>
      <w:r w:rsidRPr="00685860">
        <w:t>•</w:t>
      </w:r>
      <w:r w:rsidRPr="00685860">
        <w:tab/>
        <w:t>Promover el desarrollo de una industria petroquímica rentable y eficiente.</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rPr>
              <w:t>Estrategia 4.6.2.</w:t>
            </w:r>
            <w:r w:rsidRPr="00DB1649">
              <w:rPr>
                <w:b/>
              </w:rPr>
              <w:tab/>
              <w:t>Asegurar</w:t>
            </w:r>
            <w:r w:rsidRPr="00DB1649">
              <w:rPr>
                <w:b/>
                <w:spacing w:val="5"/>
              </w:rPr>
              <w:t xml:space="preserve"> </w:t>
            </w:r>
            <w:r w:rsidRPr="00DB1649">
              <w:rPr>
                <w:b/>
              </w:rPr>
              <w:t>el</w:t>
            </w:r>
            <w:r w:rsidRPr="00DB1649">
              <w:rPr>
                <w:b/>
                <w:spacing w:val="5"/>
              </w:rPr>
              <w:t xml:space="preserve"> </w:t>
            </w:r>
            <w:r w:rsidRPr="00DB1649">
              <w:rPr>
                <w:b/>
              </w:rPr>
              <w:t>abastecimiento</w:t>
            </w:r>
            <w:r w:rsidRPr="00DB1649">
              <w:rPr>
                <w:b/>
                <w:spacing w:val="5"/>
              </w:rPr>
              <w:t xml:space="preserve"> </w:t>
            </w:r>
            <w:r w:rsidRPr="00DB1649">
              <w:rPr>
                <w:b/>
              </w:rPr>
              <w:t>racional</w:t>
            </w:r>
            <w:r w:rsidRPr="00DB1649">
              <w:rPr>
                <w:b/>
                <w:spacing w:val="5"/>
              </w:rPr>
              <w:t xml:space="preserve"> </w:t>
            </w:r>
            <w:r w:rsidRPr="00DB1649">
              <w:rPr>
                <w:b/>
              </w:rPr>
              <w:t>de</w:t>
            </w:r>
            <w:r w:rsidRPr="00DB1649">
              <w:rPr>
                <w:b/>
                <w:spacing w:val="5"/>
              </w:rPr>
              <w:t xml:space="preserve"> </w:t>
            </w:r>
            <w:r w:rsidRPr="00DB1649">
              <w:rPr>
                <w:b/>
              </w:rPr>
              <w:t>energía</w:t>
            </w:r>
            <w:r w:rsidRPr="00DB1649">
              <w:rPr>
                <w:b/>
                <w:spacing w:val="5"/>
              </w:rPr>
              <w:t xml:space="preserve"> </w:t>
            </w:r>
            <w:r w:rsidRPr="00DB1649">
              <w:rPr>
                <w:b/>
              </w:rPr>
              <w:t>eléctrica</w:t>
            </w:r>
            <w:r w:rsidRPr="00DB1649">
              <w:rPr>
                <w:b/>
                <w:spacing w:val="5"/>
              </w:rPr>
              <w:t xml:space="preserve"> </w:t>
            </w:r>
            <w:r w:rsidRPr="00DB1649">
              <w:rPr>
                <w:b/>
              </w:rPr>
              <w:t>a</w:t>
            </w:r>
            <w:r w:rsidRPr="00DB1649">
              <w:rPr>
                <w:b/>
                <w:spacing w:val="5"/>
              </w:rPr>
              <w:t xml:space="preserve"> </w:t>
            </w:r>
            <w:r w:rsidRPr="00DB1649">
              <w:rPr>
                <w:b/>
              </w:rPr>
              <w:t>lo</w:t>
            </w:r>
            <w:r w:rsidRPr="00DB1649">
              <w:rPr>
                <w:b/>
                <w:spacing w:val="5"/>
              </w:rPr>
              <w:t xml:space="preserve"> </w:t>
            </w:r>
            <w:r w:rsidRPr="00DB1649">
              <w:rPr>
                <w:b/>
              </w:rPr>
              <w:t>largo del país.</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0" w:lineRule="exact"/>
        <w:ind w:left="1987" w:hanging="547"/>
      </w:pPr>
      <w:r w:rsidRPr="00685860">
        <w:t>•</w:t>
      </w:r>
      <w:r w:rsidRPr="00685860">
        <w:tab/>
        <w:t>Impulsar</w:t>
      </w:r>
      <w:r w:rsidRPr="00685860">
        <w:rPr>
          <w:spacing w:val="5"/>
        </w:rPr>
        <w:t xml:space="preserve"> </w:t>
      </w:r>
      <w:r w:rsidRPr="00685860">
        <w:t>la</w:t>
      </w:r>
      <w:r w:rsidRPr="00685860">
        <w:rPr>
          <w:spacing w:val="5"/>
        </w:rPr>
        <w:t xml:space="preserve"> </w:t>
      </w:r>
      <w:r w:rsidRPr="00685860">
        <w:t>reducción</w:t>
      </w:r>
      <w:r w:rsidRPr="00685860">
        <w:rPr>
          <w:spacing w:val="5"/>
        </w:rPr>
        <w:t xml:space="preserve"> </w:t>
      </w:r>
      <w:r w:rsidRPr="00685860">
        <w:t>de</w:t>
      </w:r>
      <w:r w:rsidRPr="00685860">
        <w:rPr>
          <w:spacing w:val="5"/>
        </w:rPr>
        <w:t xml:space="preserve"> </w:t>
      </w:r>
      <w:r w:rsidRPr="00685860">
        <w:t>costos</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generación</w:t>
      </w:r>
      <w:r w:rsidRPr="00685860">
        <w:rPr>
          <w:spacing w:val="5"/>
        </w:rPr>
        <w:t xml:space="preserve"> </w:t>
      </w:r>
      <w:r w:rsidRPr="00685860">
        <w:t>de</w:t>
      </w:r>
      <w:r w:rsidRPr="00685860">
        <w:rPr>
          <w:spacing w:val="5"/>
        </w:rPr>
        <w:t xml:space="preserve"> </w:t>
      </w:r>
      <w:r w:rsidRPr="00685860">
        <w:t>energía</w:t>
      </w:r>
      <w:r w:rsidRPr="00685860">
        <w:rPr>
          <w:spacing w:val="5"/>
        </w:rPr>
        <w:t xml:space="preserve"> </w:t>
      </w:r>
      <w:r w:rsidRPr="00685860">
        <w:t>eléctrica</w:t>
      </w:r>
      <w:r w:rsidRPr="00685860">
        <w:rPr>
          <w:spacing w:val="5"/>
        </w:rPr>
        <w:t xml:space="preserve"> </w:t>
      </w:r>
      <w:r w:rsidRPr="00685860">
        <w:t>para</w:t>
      </w:r>
      <w:r w:rsidRPr="00685860">
        <w:rPr>
          <w:spacing w:val="5"/>
        </w:rPr>
        <w:t xml:space="preserve"> </w:t>
      </w:r>
      <w:r w:rsidRPr="00685860">
        <w:t>que</w:t>
      </w:r>
      <w:r w:rsidRPr="00685860">
        <w:rPr>
          <w:spacing w:val="5"/>
        </w:rPr>
        <w:t xml:space="preserve"> </w:t>
      </w:r>
      <w:r w:rsidRPr="00685860">
        <w:t>disminuyan</w:t>
      </w:r>
      <w:r w:rsidRPr="00685860">
        <w:rPr>
          <w:spacing w:val="5"/>
        </w:rPr>
        <w:t xml:space="preserve"> </w:t>
      </w:r>
      <w:r w:rsidRPr="00685860">
        <w:t>las tarifas que pagan las empresas y las familias mexicanas.</w:t>
      </w:r>
    </w:p>
    <w:p w:rsidR="00685860" w:rsidRPr="00685860" w:rsidRDefault="00685860" w:rsidP="00AD4FD0">
      <w:pPr>
        <w:pStyle w:val="Texto"/>
        <w:spacing w:line="240" w:lineRule="exact"/>
        <w:ind w:left="1987" w:hanging="547"/>
      </w:pPr>
      <w:r w:rsidRPr="00685860">
        <w:t>•</w:t>
      </w:r>
      <w:r w:rsidRPr="00685860">
        <w:tab/>
        <w:t>Homologar las condiciones de suministro de energía eléctrica en el país.</w:t>
      </w:r>
    </w:p>
    <w:p w:rsidR="00685860" w:rsidRPr="00685860" w:rsidRDefault="00685860" w:rsidP="00AD4FD0">
      <w:pPr>
        <w:pStyle w:val="Texto"/>
        <w:spacing w:line="240" w:lineRule="exact"/>
        <w:ind w:left="1987" w:hanging="547"/>
      </w:pPr>
      <w:r w:rsidRPr="00685860">
        <w:t>•</w:t>
      </w:r>
      <w:r w:rsidRPr="00685860">
        <w:tab/>
        <w:t>Diversificar</w:t>
      </w:r>
      <w:r w:rsidRPr="00685860">
        <w:rPr>
          <w:i/>
        </w:rPr>
        <w:t xml:space="preserve"> </w:t>
      </w:r>
      <w:r w:rsidRPr="00685860">
        <w:t>la</w:t>
      </w:r>
      <w:r w:rsidRPr="00685860">
        <w:rPr>
          <w:i/>
        </w:rPr>
        <w:t xml:space="preserve"> </w:t>
      </w:r>
      <w:r w:rsidRPr="00685860">
        <w:t>composición</w:t>
      </w:r>
      <w:r w:rsidRPr="00685860">
        <w:rPr>
          <w:i/>
        </w:rPr>
        <w:t xml:space="preserve"> </w:t>
      </w:r>
      <w:r w:rsidRPr="00685860">
        <w:t>del</w:t>
      </w:r>
      <w:r w:rsidRPr="00685860">
        <w:rPr>
          <w:i/>
        </w:rPr>
        <w:t xml:space="preserve"> </w:t>
      </w:r>
      <w:r w:rsidRPr="00685860">
        <w:t>parque</w:t>
      </w:r>
      <w:r w:rsidRPr="00685860">
        <w:rPr>
          <w:i/>
        </w:rPr>
        <w:t xml:space="preserve"> </w:t>
      </w:r>
      <w:r w:rsidRPr="00685860">
        <w:t>de</w:t>
      </w:r>
      <w:r w:rsidRPr="00685860">
        <w:rPr>
          <w:i/>
        </w:rPr>
        <w:t xml:space="preserve"> </w:t>
      </w:r>
      <w:r w:rsidRPr="00685860">
        <w:t>generación</w:t>
      </w:r>
      <w:r w:rsidRPr="00685860">
        <w:rPr>
          <w:i/>
        </w:rPr>
        <w:t xml:space="preserve"> </w:t>
      </w:r>
      <w:r w:rsidRPr="00685860">
        <w:t>de</w:t>
      </w:r>
      <w:r w:rsidRPr="00685860">
        <w:rPr>
          <w:i/>
        </w:rPr>
        <w:t xml:space="preserve"> </w:t>
      </w:r>
      <w:r w:rsidRPr="00685860">
        <w:t>electricidad</w:t>
      </w:r>
      <w:r w:rsidRPr="00685860">
        <w:rPr>
          <w:i/>
        </w:rPr>
        <w:t xml:space="preserve"> </w:t>
      </w:r>
      <w:r w:rsidRPr="00685860">
        <w:t>considerando</w:t>
      </w:r>
      <w:r w:rsidRPr="00685860">
        <w:rPr>
          <w:i/>
        </w:rPr>
        <w:t xml:space="preserve"> </w:t>
      </w:r>
      <w:r w:rsidRPr="00685860">
        <w:t>las expectativas de precios de los energéticos a mediano y largo plazos.</w:t>
      </w:r>
    </w:p>
    <w:p w:rsidR="00685860" w:rsidRPr="00685860" w:rsidRDefault="00685860" w:rsidP="00AD4FD0">
      <w:pPr>
        <w:pStyle w:val="Texto"/>
        <w:spacing w:line="240" w:lineRule="exact"/>
        <w:ind w:left="1987" w:hanging="547"/>
      </w:pPr>
      <w:r w:rsidRPr="00685860">
        <w:t>•</w:t>
      </w:r>
      <w:r w:rsidRPr="00685860">
        <w:tab/>
        <w:t>Modernizar la red de transmisión y distribución de electricidad.</w:t>
      </w:r>
    </w:p>
    <w:p w:rsidR="00685860" w:rsidRPr="00685860" w:rsidRDefault="00685860" w:rsidP="00AD4FD0">
      <w:pPr>
        <w:pStyle w:val="Texto"/>
        <w:spacing w:line="240" w:lineRule="exact"/>
        <w:ind w:left="1987" w:hanging="547"/>
      </w:pPr>
      <w:r w:rsidRPr="00685860">
        <w:t>•</w:t>
      </w:r>
      <w:r w:rsidRPr="00685860">
        <w:tab/>
        <w:t>Promover</w:t>
      </w:r>
      <w:r w:rsidRPr="00685860">
        <w:rPr>
          <w:spacing w:val="15"/>
        </w:rPr>
        <w:t xml:space="preserve"> </w:t>
      </w:r>
      <w:r w:rsidRPr="00685860">
        <w:t>el</w:t>
      </w:r>
      <w:r w:rsidRPr="00685860">
        <w:rPr>
          <w:spacing w:val="15"/>
        </w:rPr>
        <w:t xml:space="preserve"> </w:t>
      </w:r>
      <w:r w:rsidRPr="00685860">
        <w:t>uso</w:t>
      </w:r>
      <w:r w:rsidRPr="00685860">
        <w:rPr>
          <w:spacing w:val="15"/>
        </w:rPr>
        <w:t xml:space="preserve"> </w:t>
      </w:r>
      <w:r w:rsidRPr="00685860">
        <w:t>eficiente de</w:t>
      </w:r>
      <w:r w:rsidRPr="00685860">
        <w:rPr>
          <w:spacing w:val="15"/>
        </w:rPr>
        <w:t xml:space="preserve"> </w:t>
      </w:r>
      <w:r w:rsidRPr="00685860">
        <w:t>la</w:t>
      </w:r>
      <w:r w:rsidRPr="00685860">
        <w:rPr>
          <w:spacing w:val="15"/>
        </w:rPr>
        <w:t xml:space="preserve"> </w:t>
      </w:r>
      <w:r w:rsidRPr="00685860">
        <w:t>energía,</w:t>
      </w:r>
      <w:r w:rsidRPr="00685860">
        <w:rPr>
          <w:spacing w:val="15"/>
        </w:rPr>
        <w:t xml:space="preserve"> </w:t>
      </w:r>
      <w:r w:rsidRPr="00685860">
        <w:t>así</w:t>
      </w:r>
      <w:r w:rsidRPr="00685860">
        <w:rPr>
          <w:spacing w:val="15"/>
        </w:rPr>
        <w:t xml:space="preserve"> </w:t>
      </w:r>
      <w:r w:rsidRPr="00685860">
        <w:t>como</w:t>
      </w:r>
      <w:r w:rsidRPr="00685860">
        <w:rPr>
          <w:spacing w:val="15"/>
        </w:rPr>
        <w:t xml:space="preserve"> </w:t>
      </w:r>
      <w:r w:rsidRPr="00685860">
        <w:t>el</w:t>
      </w:r>
      <w:r w:rsidRPr="00685860">
        <w:rPr>
          <w:spacing w:val="15"/>
        </w:rPr>
        <w:t xml:space="preserve"> </w:t>
      </w:r>
      <w:r w:rsidRPr="00685860">
        <w:t>aprovechamiento</w:t>
      </w:r>
      <w:r w:rsidRPr="00685860">
        <w:rPr>
          <w:spacing w:val="15"/>
        </w:rPr>
        <w:t xml:space="preserve"> </w:t>
      </w:r>
      <w:r w:rsidRPr="00685860">
        <w:t>de</w:t>
      </w:r>
      <w:r w:rsidRPr="00685860">
        <w:rPr>
          <w:spacing w:val="15"/>
        </w:rPr>
        <w:t xml:space="preserve"> </w:t>
      </w:r>
      <w:r w:rsidRPr="00685860">
        <w:t>fuentes</w:t>
      </w:r>
      <w:r w:rsidRPr="00685860">
        <w:rPr>
          <w:spacing w:val="15"/>
        </w:rPr>
        <w:t xml:space="preserve"> </w:t>
      </w:r>
      <w:r w:rsidRPr="00685860">
        <w:t>renovables, mediante la adopción de nuevas tecnologías y la implementación de mejores prácticas.</w:t>
      </w:r>
    </w:p>
    <w:p w:rsidR="00685860" w:rsidRPr="00685860" w:rsidRDefault="00685860" w:rsidP="00AD4FD0">
      <w:pPr>
        <w:pStyle w:val="Texto"/>
        <w:spacing w:line="240" w:lineRule="exact"/>
        <w:ind w:left="1987" w:hanging="547"/>
      </w:pPr>
      <w:r w:rsidRPr="00685860">
        <w:t>•</w:t>
      </w:r>
      <w:r w:rsidRPr="00685860">
        <w:tab/>
        <w:t>Promover</w:t>
      </w:r>
      <w:r w:rsidRPr="00685860">
        <w:rPr>
          <w:i/>
        </w:rPr>
        <w:t xml:space="preserve"> </w:t>
      </w:r>
      <w:r w:rsidRPr="00685860">
        <w:t>la</w:t>
      </w:r>
      <w:r w:rsidRPr="00685860">
        <w:rPr>
          <w:i/>
        </w:rPr>
        <w:t xml:space="preserve"> </w:t>
      </w:r>
      <w:r w:rsidRPr="00685860">
        <w:rPr>
          <w:spacing w:val="-5"/>
        </w:rPr>
        <w:t>f</w:t>
      </w:r>
      <w:r w:rsidRPr="00685860">
        <w:t>ormación</w:t>
      </w:r>
      <w:r w:rsidRPr="00685860">
        <w:rPr>
          <w:i/>
        </w:rPr>
        <w:t xml:space="preserve"> </w:t>
      </w:r>
      <w:r w:rsidRPr="00685860">
        <w:t>de</w:t>
      </w:r>
      <w:r w:rsidRPr="00685860">
        <w:rPr>
          <w:i/>
        </w:rPr>
        <w:t xml:space="preserve"> </w:t>
      </w:r>
      <w:r w:rsidRPr="00685860">
        <w:t>nuevos</w:t>
      </w:r>
      <w:r w:rsidRPr="00685860">
        <w:rPr>
          <w:i/>
        </w:rPr>
        <w:t xml:space="preserve"> </w:t>
      </w:r>
      <w:r w:rsidRPr="00685860">
        <w:t>recursos</w:t>
      </w:r>
      <w:r w:rsidRPr="00685860">
        <w:rPr>
          <w:i/>
        </w:rPr>
        <w:t xml:space="preserve"> </w:t>
      </w:r>
      <w:r w:rsidRPr="00685860">
        <w:t>humanos</w:t>
      </w:r>
      <w:r w:rsidRPr="00685860">
        <w:rPr>
          <w:i/>
        </w:rPr>
        <w:t xml:space="preserve"> </w:t>
      </w:r>
      <w:r w:rsidRPr="00685860">
        <w:t>en</w:t>
      </w:r>
      <w:r w:rsidRPr="00685860">
        <w:rPr>
          <w:i/>
        </w:rPr>
        <w:t xml:space="preserve"> </w:t>
      </w:r>
      <w:r w:rsidRPr="00685860">
        <w:t>el</w:t>
      </w:r>
      <w:r w:rsidRPr="00685860">
        <w:rPr>
          <w:i/>
        </w:rPr>
        <w:t xml:space="preserve"> </w:t>
      </w:r>
      <w:r w:rsidRPr="00685860">
        <w:t>secto</w:t>
      </w:r>
      <w:r w:rsidRPr="00685860">
        <w:rPr>
          <w:spacing w:val="-5"/>
        </w:rPr>
        <w:t>r</w:t>
      </w:r>
      <w:r w:rsidRPr="00685860">
        <w:t>,</w:t>
      </w:r>
      <w:r w:rsidRPr="00685860">
        <w:rPr>
          <w:i/>
        </w:rPr>
        <w:t xml:space="preserve"> </w:t>
      </w:r>
      <w:r w:rsidRPr="00685860">
        <w:t>incluyendo</w:t>
      </w:r>
      <w:r w:rsidRPr="00685860">
        <w:rPr>
          <w:i/>
        </w:rPr>
        <w:t xml:space="preserve"> </w:t>
      </w:r>
      <w:r w:rsidRPr="00685860">
        <w:t>los</w:t>
      </w:r>
      <w:r w:rsidRPr="00685860">
        <w:rPr>
          <w:i/>
        </w:rPr>
        <w:t xml:space="preserve"> </w:t>
      </w:r>
      <w:r w:rsidRPr="00685860">
        <w:t>que</w:t>
      </w:r>
      <w:r w:rsidRPr="00685860">
        <w:rPr>
          <w:i/>
        </w:rPr>
        <w:t xml:space="preserve"> </w:t>
      </w:r>
      <w:r w:rsidRPr="00685860">
        <w:t>se especialicen en la energía nuclea</w:t>
      </w:r>
      <w:r w:rsidRPr="00685860">
        <w:rPr>
          <w:spacing w:val="-5"/>
        </w:rPr>
        <w:t>r</w:t>
      </w:r>
      <w:r w:rsidRPr="00685860">
        <w:t>.</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96" w:lineRule="exact"/>
              <w:ind w:left="2362" w:hanging="1728"/>
              <w:rPr>
                <w:b/>
                <w:color w:val="000000"/>
                <w:szCs w:val="18"/>
              </w:rPr>
            </w:pPr>
            <w:r w:rsidRPr="00DB1649">
              <w:rPr>
                <w:b/>
                <w:color w:val="000000"/>
                <w:szCs w:val="18"/>
              </w:rPr>
              <w:lastRenderedPageBreak/>
              <w:t>Objetivo 4.7.</w:t>
            </w:r>
            <w:r w:rsidRPr="00DB1649">
              <w:rPr>
                <w:b/>
                <w:color w:val="000000"/>
                <w:szCs w:val="18"/>
              </w:rPr>
              <w:tab/>
              <w:t>Garantizar reglas claras que incentiven el desarrollo de un mercado interno competitivo.</w:t>
            </w:r>
          </w:p>
        </w:tc>
      </w:tr>
    </w:tbl>
    <w:p w:rsidR="00685860" w:rsidRPr="007970C3" w:rsidRDefault="00685860" w:rsidP="00AD4FD0">
      <w:pPr>
        <w:pStyle w:val="Texto"/>
        <w:spacing w:line="296" w:lineRule="exact"/>
        <w:ind w:left="2448" w:hanging="1728"/>
        <w:rPr>
          <w:b/>
        </w:rPr>
      </w:pPr>
      <w:r w:rsidRPr="007970C3">
        <w:rPr>
          <w:b/>
        </w:rPr>
        <w:t>Estrategia 4.7.1.</w:t>
      </w:r>
      <w:r w:rsidRPr="007970C3">
        <w:rPr>
          <w:b/>
        </w:rPr>
        <w:tab/>
        <w:t>Apuntalar la competencia en el mercado interno.</w:t>
      </w:r>
    </w:p>
    <w:p w:rsidR="00685860" w:rsidRPr="007970C3" w:rsidRDefault="00685860" w:rsidP="00AD4FD0">
      <w:pPr>
        <w:pStyle w:val="Texto"/>
        <w:spacing w:line="296" w:lineRule="exact"/>
        <w:ind w:left="2448" w:hanging="1728"/>
        <w:rPr>
          <w:b/>
        </w:rPr>
      </w:pPr>
      <w:r w:rsidRPr="007970C3">
        <w:rPr>
          <w:b/>
        </w:rPr>
        <w:t>Líneas de acción</w:t>
      </w:r>
    </w:p>
    <w:p w:rsidR="00685860" w:rsidRPr="00685860" w:rsidRDefault="00685860" w:rsidP="00AD4FD0">
      <w:pPr>
        <w:pStyle w:val="Texto"/>
        <w:spacing w:line="296" w:lineRule="exact"/>
        <w:ind w:left="1980" w:hanging="540"/>
      </w:pPr>
      <w:r w:rsidRPr="00685860">
        <w:t>•</w:t>
      </w:r>
      <w:r w:rsidRPr="00685860">
        <w:tab/>
        <w:t>Aplicar</w:t>
      </w:r>
      <w:r w:rsidRPr="00685860">
        <w:rPr>
          <w:spacing w:val="-10"/>
        </w:rPr>
        <w:t xml:space="preserve"> </w:t>
      </w:r>
      <w:r w:rsidRPr="00685860">
        <w:t>eficazmente</w:t>
      </w:r>
      <w:r w:rsidRPr="00685860">
        <w:rPr>
          <w:spacing w:val="-10"/>
        </w:rPr>
        <w:t xml:space="preserve"> </w:t>
      </w:r>
      <w:r w:rsidRPr="00685860">
        <w:t>la</w:t>
      </w:r>
      <w:r w:rsidRPr="00685860">
        <w:rPr>
          <w:spacing w:val="-10"/>
        </w:rPr>
        <w:t xml:space="preserve"> </w:t>
      </w:r>
      <w:r w:rsidRPr="00685860">
        <w:t>legislación</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competencia</w:t>
      </w:r>
      <w:r w:rsidRPr="00685860">
        <w:rPr>
          <w:spacing w:val="-10"/>
        </w:rPr>
        <w:t xml:space="preserve"> </w:t>
      </w:r>
      <w:r w:rsidRPr="00685860">
        <w:t>económica</w:t>
      </w:r>
      <w:r w:rsidRPr="00685860">
        <w:rPr>
          <w:spacing w:val="-10"/>
        </w:rPr>
        <w:t xml:space="preserve"> </w:t>
      </w:r>
      <w:r w:rsidRPr="00685860">
        <w:t>para</w:t>
      </w:r>
      <w:r w:rsidRPr="00685860">
        <w:rPr>
          <w:spacing w:val="-10"/>
        </w:rPr>
        <w:t xml:space="preserve"> </w:t>
      </w:r>
      <w:r w:rsidRPr="00685860">
        <w:t>prevenir</w:t>
      </w:r>
      <w:r w:rsidRPr="00685860">
        <w:rPr>
          <w:spacing w:val="-10"/>
        </w:rPr>
        <w:t xml:space="preserve"> </w:t>
      </w:r>
      <w:r w:rsidRPr="00685860">
        <w:t>y</w:t>
      </w:r>
      <w:r w:rsidRPr="00685860">
        <w:rPr>
          <w:spacing w:val="-10"/>
        </w:rPr>
        <w:t xml:space="preserve"> </w:t>
      </w:r>
      <w:r w:rsidRPr="00685860">
        <w:t>eliminar las prácticas monopólicas y las concentraciones que atenten contra la competencia.</w:t>
      </w:r>
    </w:p>
    <w:p w:rsidR="00685860" w:rsidRPr="00685860" w:rsidRDefault="00685860" w:rsidP="00AD4FD0">
      <w:pPr>
        <w:pStyle w:val="Texto"/>
        <w:spacing w:line="296" w:lineRule="exact"/>
        <w:ind w:left="1980" w:hanging="540"/>
      </w:pPr>
      <w:r w:rsidRPr="00685860">
        <w:t>•</w:t>
      </w:r>
      <w:r w:rsidRPr="00685860">
        <w:tab/>
        <w:t>Impulsar marcos regulatorios que f</w:t>
      </w:r>
      <w:r w:rsidRPr="00685860">
        <w:rPr>
          <w:spacing w:val="-5"/>
        </w:rPr>
        <w:t>a</w:t>
      </w:r>
      <w:r w:rsidRPr="00685860">
        <w:t>vorezcan la competencia y la eficiencia</w:t>
      </w:r>
      <w:r w:rsidRPr="00685860">
        <w:rPr>
          <w:spacing w:val="-15"/>
        </w:rPr>
        <w:t xml:space="preserve"> </w:t>
      </w:r>
      <w:r w:rsidRPr="00685860">
        <w:t>de los mercados.</w:t>
      </w:r>
    </w:p>
    <w:p w:rsidR="00685860" w:rsidRPr="00685860" w:rsidRDefault="00685860" w:rsidP="00AD4FD0">
      <w:pPr>
        <w:pStyle w:val="Texto"/>
        <w:spacing w:line="296" w:lineRule="exact"/>
        <w:ind w:left="1980" w:hanging="540"/>
      </w:pPr>
      <w:r w:rsidRPr="00685860">
        <w:t>•</w:t>
      </w:r>
      <w:r w:rsidRPr="00685860">
        <w:tab/>
        <w:t>Desarrollar</w:t>
      </w:r>
      <w:r w:rsidRPr="00685860">
        <w:rPr>
          <w:spacing w:val="15"/>
        </w:rPr>
        <w:t xml:space="preserve"> </w:t>
      </w:r>
      <w:r w:rsidRPr="00685860">
        <w:t>las</w:t>
      </w:r>
      <w:r w:rsidRPr="00685860">
        <w:rPr>
          <w:spacing w:val="15"/>
        </w:rPr>
        <w:t xml:space="preserve"> </w:t>
      </w:r>
      <w:r w:rsidRPr="00685860">
        <w:t>normas</w:t>
      </w:r>
      <w:r w:rsidRPr="00685860">
        <w:rPr>
          <w:spacing w:val="15"/>
        </w:rPr>
        <w:t xml:space="preserve"> </w:t>
      </w:r>
      <w:r w:rsidRPr="00685860">
        <w:t>que</w:t>
      </w:r>
      <w:r w:rsidRPr="00685860">
        <w:rPr>
          <w:spacing w:val="15"/>
        </w:rPr>
        <w:t xml:space="preserve"> </w:t>
      </w:r>
      <w:r w:rsidRPr="00685860">
        <w:rPr>
          <w:spacing w:val="-5"/>
        </w:rPr>
        <w:t>f</w:t>
      </w:r>
      <w:r w:rsidRPr="00685860">
        <w:t>ortalezcan</w:t>
      </w:r>
      <w:r w:rsidRPr="00685860">
        <w:rPr>
          <w:spacing w:val="15"/>
        </w:rPr>
        <w:t xml:space="preserve"> </w:t>
      </w:r>
      <w:r w:rsidRPr="00685860">
        <w:t>la</w:t>
      </w:r>
      <w:r w:rsidRPr="00685860">
        <w:rPr>
          <w:spacing w:val="15"/>
        </w:rPr>
        <w:t xml:space="preserve"> </w:t>
      </w:r>
      <w:r w:rsidRPr="00685860">
        <w:t>calidad</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productos</w:t>
      </w:r>
      <w:r w:rsidRPr="00685860">
        <w:rPr>
          <w:spacing w:val="15"/>
        </w:rPr>
        <w:t xml:space="preserve"> </w:t>
      </w:r>
      <w:r w:rsidRPr="00685860">
        <w:t>nacionales,</w:t>
      </w:r>
      <w:r w:rsidRPr="00685860">
        <w:rPr>
          <w:spacing w:val="15"/>
        </w:rPr>
        <w:t xml:space="preserve"> </w:t>
      </w:r>
      <w:r w:rsidRPr="00685860">
        <w:t>y</w:t>
      </w:r>
      <w:r w:rsidRPr="00685860">
        <w:rPr>
          <w:spacing w:val="15"/>
        </w:rPr>
        <w:t xml:space="preserve"> </w:t>
      </w:r>
      <w:r w:rsidRPr="00685860">
        <w:t>promover</w:t>
      </w:r>
      <w:r w:rsidRPr="00685860">
        <w:rPr>
          <w:spacing w:val="15"/>
        </w:rPr>
        <w:t xml:space="preserve"> </w:t>
      </w:r>
      <w:r w:rsidRPr="00685860">
        <w:t>la confianza</w:t>
      </w:r>
      <w:r w:rsidRPr="00685860">
        <w:rPr>
          <w:spacing w:val="-10"/>
        </w:rPr>
        <w:t xml:space="preserve"> </w:t>
      </w:r>
      <w:r w:rsidRPr="00685860">
        <w:t>de los consumidores en los mismos.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96" w:lineRule="exact"/>
              <w:ind w:left="2362" w:hanging="1728"/>
              <w:rPr>
                <w:b/>
                <w:color w:val="000000"/>
                <w:szCs w:val="18"/>
              </w:rPr>
            </w:pPr>
            <w:r w:rsidRPr="00DB1649">
              <w:rPr>
                <w:b/>
              </w:rPr>
              <w:t>Estrategia 4.7.2.</w:t>
            </w:r>
            <w:r w:rsidRPr="00DB1649">
              <w:rPr>
                <w:b/>
              </w:rPr>
              <w:tab/>
              <w:t>Implementar una mejora regulatoria integral.</w:t>
            </w:r>
          </w:p>
        </w:tc>
      </w:tr>
    </w:tbl>
    <w:p w:rsidR="00685860" w:rsidRPr="007970C3" w:rsidRDefault="00685860" w:rsidP="00AD4FD0">
      <w:pPr>
        <w:pStyle w:val="Texto"/>
        <w:spacing w:line="296" w:lineRule="exact"/>
        <w:ind w:left="2448" w:hanging="1728"/>
        <w:rPr>
          <w:b/>
        </w:rPr>
      </w:pPr>
      <w:r w:rsidRPr="007970C3">
        <w:rPr>
          <w:b/>
        </w:rPr>
        <w:t>Líneas de acción</w:t>
      </w:r>
    </w:p>
    <w:p w:rsidR="00685860" w:rsidRPr="00685860" w:rsidRDefault="00685860" w:rsidP="00AD4FD0">
      <w:pPr>
        <w:pStyle w:val="Texto"/>
        <w:spacing w:line="296" w:lineRule="exact"/>
        <w:ind w:left="1980" w:hanging="540"/>
      </w:pPr>
      <w:r w:rsidRPr="00685860">
        <w:t>•</w:t>
      </w:r>
      <w:r w:rsidRPr="00685860">
        <w:tab/>
        <w:t>Fortalecer</w:t>
      </w:r>
      <w:r w:rsidRPr="00685860">
        <w:rPr>
          <w:spacing w:val="15"/>
        </w:rPr>
        <w:t xml:space="preserve"> </w:t>
      </w:r>
      <w:r w:rsidRPr="00685860">
        <w:t>la</w:t>
      </w:r>
      <w:r w:rsidRPr="00685860">
        <w:rPr>
          <w:spacing w:val="15"/>
        </w:rPr>
        <w:t xml:space="preserve"> </w:t>
      </w:r>
      <w:r w:rsidRPr="00685860">
        <w:t>convergencia</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Federación</w:t>
      </w:r>
      <w:r w:rsidRPr="00685860">
        <w:rPr>
          <w:spacing w:val="15"/>
        </w:rPr>
        <w:t xml:space="preserve"> </w:t>
      </w:r>
      <w:r w:rsidRPr="00685860">
        <w:t>con</w:t>
      </w:r>
      <w:r w:rsidRPr="00685860">
        <w:rPr>
          <w:spacing w:val="15"/>
        </w:rPr>
        <w:t xml:space="preserve"> </w:t>
      </w:r>
      <w:r w:rsidRPr="00685860">
        <w:t>los</w:t>
      </w:r>
      <w:r w:rsidRPr="00685860">
        <w:rPr>
          <w:spacing w:val="15"/>
        </w:rPr>
        <w:t xml:space="preserve"> </w:t>
      </w:r>
      <w:r w:rsidRPr="00685860">
        <w:t>otros</w:t>
      </w:r>
      <w:r w:rsidRPr="00685860">
        <w:rPr>
          <w:spacing w:val="15"/>
        </w:rPr>
        <w:t xml:space="preserve"> </w:t>
      </w:r>
      <w:r w:rsidRPr="00685860">
        <w:t>órdenes</w:t>
      </w:r>
      <w:r w:rsidRPr="00685860">
        <w:rPr>
          <w:spacing w:val="15"/>
        </w:rPr>
        <w:t xml:space="preserve"> </w:t>
      </w:r>
      <w:r w:rsidRPr="00685860">
        <w:t>de</w:t>
      </w:r>
      <w:r w:rsidRPr="00685860">
        <w:rPr>
          <w:spacing w:val="15"/>
        </w:rPr>
        <w:t xml:space="preserve"> </w:t>
      </w:r>
      <w:r w:rsidRPr="00685860">
        <w:t>gobierno,</w:t>
      </w:r>
      <w:r w:rsidRPr="00685860">
        <w:rPr>
          <w:spacing w:val="15"/>
        </w:rPr>
        <w:t xml:space="preserve"> </w:t>
      </w:r>
      <w:r w:rsidRPr="00685860">
        <w:t>para</w:t>
      </w:r>
      <w:r w:rsidRPr="00685860">
        <w:rPr>
          <w:spacing w:val="15"/>
        </w:rPr>
        <w:t xml:space="preserve"> </w:t>
      </w:r>
      <w:r w:rsidRPr="00685860">
        <w:t>impulsar una agenda común de mejora regulatoria que incluya políticas de revisión normativa, de simplificación</w:t>
      </w:r>
      <w:r w:rsidRPr="00685860">
        <w:rPr>
          <w:spacing w:val="-10"/>
        </w:rPr>
        <w:t xml:space="preserve"> </w:t>
      </w:r>
      <w:r w:rsidRPr="00685860">
        <w:t xml:space="preserve">y homologación nacional de trámites, así como medidas para facilitar la creación y escalamiento de empresas, </w:t>
      </w:r>
      <w:r w:rsidRPr="00685860">
        <w:rPr>
          <w:spacing w:val="-5"/>
        </w:rPr>
        <w:t>f</w:t>
      </w:r>
      <w:r w:rsidRPr="00685860">
        <w:t>omentando el uso de herramientas electrónicas.</w:t>
      </w:r>
    </w:p>
    <w:p w:rsidR="00685860" w:rsidRPr="00685860" w:rsidRDefault="00685860" w:rsidP="00AD4FD0">
      <w:pPr>
        <w:pStyle w:val="Texto"/>
        <w:spacing w:line="296" w:lineRule="exact"/>
        <w:ind w:left="1980" w:hanging="540"/>
      </w:pPr>
      <w:r w:rsidRPr="00685860">
        <w:t>•</w:t>
      </w:r>
      <w:r w:rsidRPr="00685860">
        <w:tab/>
        <w:t xml:space="preserve">Consolidar mecanismos que </w:t>
      </w:r>
      <w:r w:rsidRPr="00685860">
        <w:rPr>
          <w:spacing w:val="-5"/>
        </w:rPr>
        <w:t>f</w:t>
      </w:r>
      <w:r w:rsidRPr="00685860">
        <w:t>omenten la cooperación regulatoria entre países.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96" w:lineRule="exact"/>
              <w:ind w:left="2362" w:hanging="1728"/>
              <w:rPr>
                <w:b/>
                <w:color w:val="000000"/>
                <w:szCs w:val="18"/>
              </w:rPr>
            </w:pPr>
            <w:r w:rsidRPr="00DB1649">
              <w:rPr>
                <w:b/>
              </w:rPr>
              <w:t>Estrategia 4.7.3.</w:t>
            </w:r>
            <w:r w:rsidRPr="00DB1649">
              <w:rPr>
                <w:b/>
              </w:rPr>
              <w:tab/>
              <w:t>Fortalecer el sistema de normalización y evaluación de con</w:t>
            </w:r>
            <w:r w:rsidRPr="00DB1649">
              <w:rPr>
                <w:b/>
                <w:spacing w:val="-5"/>
              </w:rPr>
              <w:t>f</w:t>
            </w:r>
            <w:r w:rsidRPr="00DB1649">
              <w:rPr>
                <w:b/>
              </w:rPr>
              <w:t>ormidad con las normas.</w:t>
            </w:r>
          </w:p>
        </w:tc>
      </w:tr>
    </w:tbl>
    <w:p w:rsidR="00685860" w:rsidRPr="00685860" w:rsidRDefault="00685860" w:rsidP="00AD4FD0">
      <w:pPr>
        <w:pStyle w:val="Texto"/>
        <w:spacing w:line="29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96" w:lineRule="exact"/>
        <w:ind w:left="1980" w:hanging="540"/>
      </w:pPr>
      <w:r w:rsidRPr="00685860">
        <w:t>•</w:t>
      </w:r>
      <w:r w:rsidRPr="00685860">
        <w:tab/>
        <w:t>Mejorar</w:t>
      </w:r>
      <w:r w:rsidRPr="00685860">
        <w:rPr>
          <w:spacing w:val="5"/>
        </w:rPr>
        <w:t xml:space="preserve"> </w:t>
      </w:r>
      <w:r w:rsidRPr="00685860">
        <w:t>el</w:t>
      </w:r>
      <w:r w:rsidRPr="00685860">
        <w:rPr>
          <w:spacing w:val="5"/>
        </w:rPr>
        <w:t xml:space="preserve"> </w:t>
      </w:r>
      <w:r w:rsidRPr="00685860">
        <w:t>sistema</w:t>
      </w:r>
      <w:r w:rsidRPr="00685860">
        <w:rPr>
          <w:spacing w:val="5"/>
        </w:rPr>
        <w:t xml:space="preserve"> </w:t>
      </w:r>
      <w:r w:rsidRPr="00685860">
        <w:t>para</w:t>
      </w:r>
      <w:r w:rsidRPr="00685860">
        <w:rPr>
          <w:spacing w:val="5"/>
        </w:rPr>
        <w:t xml:space="preserve"> </w:t>
      </w:r>
      <w:r w:rsidRPr="00685860">
        <w:t>emitir</w:t>
      </w:r>
      <w:r w:rsidRPr="00685860">
        <w:rPr>
          <w:spacing w:val="5"/>
        </w:rPr>
        <w:t xml:space="preserve"> </w:t>
      </w:r>
      <w:r w:rsidRPr="00685860">
        <w:t>de</w:t>
      </w:r>
      <w:r w:rsidRPr="00685860">
        <w:rPr>
          <w:spacing w:val="5"/>
        </w:rPr>
        <w:t xml:space="preserve"> </w:t>
      </w:r>
      <w:r w:rsidRPr="00685860">
        <w:rPr>
          <w:spacing w:val="-5"/>
        </w:rPr>
        <w:t>f</w:t>
      </w:r>
      <w:r w:rsidRPr="00685860">
        <w:t>orma</w:t>
      </w:r>
      <w:r w:rsidRPr="00685860">
        <w:rPr>
          <w:spacing w:val="5"/>
        </w:rPr>
        <w:t xml:space="preserve"> </w:t>
      </w:r>
      <w:r w:rsidRPr="00685860">
        <w:t>eficiente normas</w:t>
      </w:r>
      <w:r w:rsidRPr="00685860">
        <w:rPr>
          <w:spacing w:val="5"/>
        </w:rPr>
        <w:t xml:space="preserve"> </w:t>
      </w:r>
      <w:r w:rsidRPr="00685860">
        <w:t>que</w:t>
      </w:r>
      <w:r w:rsidRPr="00685860">
        <w:rPr>
          <w:spacing w:val="5"/>
        </w:rPr>
        <w:t xml:space="preserve"> </w:t>
      </w:r>
      <w:r w:rsidRPr="00685860">
        <w:t>incidan</w:t>
      </w:r>
      <w:r w:rsidRPr="00685860">
        <w:rPr>
          <w:spacing w:val="5"/>
        </w:rPr>
        <w:t xml:space="preserve"> </w:t>
      </w:r>
      <w:r w:rsidRPr="00685860">
        <w:t>en</w:t>
      </w:r>
      <w:r w:rsidRPr="00685860">
        <w:rPr>
          <w:spacing w:val="5"/>
        </w:rPr>
        <w:t xml:space="preserve"> </w:t>
      </w:r>
      <w:r w:rsidRPr="00685860">
        <w:t>el</w:t>
      </w:r>
      <w:r w:rsidRPr="00685860">
        <w:rPr>
          <w:spacing w:val="5"/>
        </w:rPr>
        <w:t xml:space="preserve"> </w:t>
      </w:r>
      <w:r w:rsidRPr="00685860">
        <w:t>desempeño</w:t>
      </w:r>
      <w:r w:rsidRPr="00685860">
        <w:rPr>
          <w:spacing w:val="5"/>
        </w:rPr>
        <w:t xml:space="preserve"> </w:t>
      </w:r>
      <w:r w:rsidRPr="00685860">
        <w:t>de</w:t>
      </w:r>
      <w:r w:rsidRPr="00685860">
        <w:rPr>
          <w:spacing w:val="5"/>
        </w:rPr>
        <w:t xml:space="preserve"> </w:t>
      </w:r>
      <w:r w:rsidRPr="00685860">
        <w:t>los sectores productivos e impulsen a su vez un m</w:t>
      </w:r>
      <w:r w:rsidRPr="00685860">
        <w:rPr>
          <w:spacing w:val="-5"/>
        </w:rPr>
        <w:t>a</w:t>
      </w:r>
      <w:r w:rsidRPr="00685860">
        <w:t>yor contenido tecnológico.</w:t>
      </w:r>
    </w:p>
    <w:p w:rsidR="00685860" w:rsidRPr="00685860" w:rsidRDefault="00685860" w:rsidP="00AD4FD0">
      <w:pPr>
        <w:pStyle w:val="Texto"/>
        <w:spacing w:line="296" w:lineRule="exact"/>
        <w:ind w:left="1980" w:hanging="540"/>
      </w:pPr>
      <w:r w:rsidRPr="00685860">
        <w:t>•</w:t>
      </w:r>
      <w:r w:rsidRPr="00685860">
        <w:tab/>
        <w:t>Construir</w:t>
      </w:r>
      <w:r w:rsidRPr="00685860">
        <w:rPr>
          <w:i/>
        </w:rPr>
        <w:t xml:space="preserve"> </w:t>
      </w:r>
      <w:r w:rsidRPr="00685860">
        <w:t>un</w:t>
      </w:r>
      <w:r w:rsidRPr="00685860">
        <w:rPr>
          <w:i/>
        </w:rPr>
        <w:t xml:space="preserve"> </w:t>
      </w:r>
      <w:r w:rsidRPr="00685860">
        <w:t>mecanismo</w:t>
      </w:r>
      <w:r w:rsidRPr="00685860">
        <w:rPr>
          <w:i/>
        </w:rPr>
        <w:t xml:space="preserve"> </w:t>
      </w:r>
      <w:proofErr w:type="spellStart"/>
      <w:r w:rsidRPr="00685860">
        <w:t>autosostenible</w:t>
      </w:r>
      <w:proofErr w:type="spellEnd"/>
      <w:r w:rsidRPr="00685860">
        <w:rPr>
          <w:i/>
        </w:rPr>
        <w:t xml:space="preserve"> </w:t>
      </w:r>
      <w:r w:rsidRPr="00685860">
        <w:t>de</w:t>
      </w:r>
      <w:r w:rsidRPr="00685860">
        <w:rPr>
          <w:i/>
        </w:rPr>
        <w:t xml:space="preserve"> </w:t>
      </w:r>
      <w:r w:rsidRPr="00685860">
        <w:t>elaboración</w:t>
      </w:r>
      <w:r w:rsidRPr="00685860">
        <w:rPr>
          <w:i/>
        </w:rPr>
        <w:t xml:space="preserve"> </w:t>
      </w:r>
      <w:r w:rsidRPr="00685860">
        <w:t>de</w:t>
      </w:r>
      <w:r w:rsidRPr="00685860">
        <w:rPr>
          <w:i/>
        </w:rPr>
        <w:t xml:space="preserve"> </w:t>
      </w:r>
      <w:r w:rsidRPr="00685860">
        <w:t>normas</w:t>
      </w:r>
      <w:r w:rsidRPr="00685860">
        <w:rPr>
          <w:i/>
        </w:rPr>
        <w:t xml:space="preserve"> </w:t>
      </w:r>
      <w:r w:rsidRPr="00685860">
        <w:t>y</w:t>
      </w:r>
      <w:r w:rsidRPr="00685860">
        <w:rPr>
          <w:i/>
        </w:rPr>
        <w:t xml:space="preserve"> </w:t>
      </w:r>
      <w:r w:rsidRPr="00685860">
        <w:t>la</w:t>
      </w:r>
      <w:r w:rsidRPr="00685860">
        <w:rPr>
          <w:i/>
        </w:rPr>
        <w:t xml:space="preserve"> </w:t>
      </w:r>
      <w:r w:rsidRPr="00685860">
        <w:t>evaluación</w:t>
      </w:r>
      <w:r w:rsidRPr="00685860">
        <w:rPr>
          <w:i/>
        </w:rPr>
        <w:t xml:space="preserve"> </w:t>
      </w:r>
      <w:r w:rsidRPr="00685860">
        <w:t>de</w:t>
      </w:r>
      <w:r w:rsidRPr="00685860">
        <w:rPr>
          <w:i/>
        </w:rPr>
        <w:t xml:space="preserve"> </w:t>
      </w:r>
      <w:r w:rsidRPr="00685860">
        <w:t>su cumplimiento.</w:t>
      </w:r>
    </w:p>
    <w:p w:rsidR="00685860" w:rsidRPr="00685860" w:rsidRDefault="00685860" w:rsidP="00AD4FD0">
      <w:pPr>
        <w:pStyle w:val="Texto"/>
        <w:spacing w:line="296" w:lineRule="exact"/>
        <w:ind w:left="1980" w:hanging="540"/>
      </w:pPr>
      <w:r w:rsidRPr="00685860">
        <w:t>•</w:t>
      </w:r>
      <w:r w:rsidRPr="00685860">
        <w:tab/>
        <w:t>Impulsar</w:t>
      </w:r>
      <w:r w:rsidRPr="00685860">
        <w:rPr>
          <w:spacing w:val="-5"/>
        </w:rPr>
        <w:t xml:space="preserve"> </w:t>
      </w:r>
      <w:r w:rsidRPr="00685860">
        <w:t>conjuntamente</w:t>
      </w:r>
      <w:r w:rsidRPr="00685860">
        <w:rPr>
          <w:spacing w:val="-5"/>
        </w:rPr>
        <w:t xml:space="preserve"> </w:t>
      </w:r>
      <w:r w:rsidRPr="00685860">
        <w:t>con</w:t>
      </w:r>
      <w:r w:rsidRPr="00685860">
        <w:rPr>
          <w:spacing w:val="-5"/>
        </w:rPr>
        <w:t xml:space="preserve"> </w:t>
      </w:r>
      <w:r w:rsidRPr="00685860">
        <w:t>los</w:t>
      </w:r>
      <w:r w:rsidRPr="00685860">
        <w:rPr>
          <w:spacing w:val="-5"/>
        </w:rPr>
        <w:t xml:space="preserve"> </w:t>
      </w:r>
      <w:r w:rsidRPr="00685860">
        <w:t>sectores</w:t>
      </w:r>
      <w:r w:rsidRPr="00685860">
        <w:rPr>
          <w:spacing w:val="-5"/>
        </w:rPr>
        <w:t xml:space="preserve"> </w:t>
      </w:r>
      <w:r w:rsidRPr="00685860">
        <w:t>productivos</w:t>
      </w:r>
      <w:r w:rsidRPr="00685860">
        <w:rPr>
          <w:spacing w:val="-5"/>
        </w:rPr>
        <w:t xml:space="preserve"> </w:t>
      </w:r>
      <w:r w:rsidRPr="00685860">
        <w:t>del</w:t>
      </w:r>
      <w:r w:rsidRPr="00685860">
        <w:rPr>
          <w:spacing w:val="-5"/>
        </w:rPr>
        <w:t xml:space="preserve"> </w:t>
      </w:r>
      <w:r w:rsidRPr="00685860">
        <w:t>país,</w:t>
      </w:r>
      <w:r w:rsidRPr="00685860">
        <w:rPr>
          <w:spacing w:val="-5"/>
        </w:rPr>
        <w:t xml:space="preserve"> </w:t>
      </w:r>
      <w:r w:rsidRPr="00685860">
        <w:t>el</w:t>
      </w:r>
      <w:r w:rsidRPr="00685860">
        <w:rPr>
          <w:spacing w:val="-5"/>
        </w:rPr>
        <w:t xml:space="preserve"> </w:t>
      </w:r>
      <w:r w:rsidRPr="00685860">
        <w:t>reconocimiento</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sociedad de los sellos NOM y NMX como expresión de la calidad de los productos.</w:t>
      </w:r>
    </w:p>
    <w:p w:rsidR="00685860" w:rsidRPr="00685860" w:rsidRDefault="00685860" w:rsidP="00AD4FD0">
      <w:pPr>
        <w:pStyle w:val="Texto"/>
        <w:spacing w:line="296" w:lineRule="exact"/>
        <w:ind w:left="1980" w:hanging="540"/>
      </w:pPr>
      <w:r w:rsidRPr="00685860">
        <w:t>•</w:t>
      </w:r>
      <w:r w:rsidRPr="00685860">
        <w:tab/>
      </w:r>
      <w:r w:rsidRPr="00685860">
        <w:rPr>
          <w:spacing w:val="-5"/>
        </w:rPr>
        <w:t>T</w:t>
      </w:r>
      <w:r w:rsidRPr="00685860">
        <w:t>rans</w:t>
      </w:r>
      <w:r w:rsidRPr="00685860">
        <w:rPr>
          <w:spacing w:val="-5"/>
        </w:rPr>
        <w:t>f</w:t>
      </w:r>
      <w:r w:rsidRPr="00685860">
        <w:t>ormar</w:t>
      </w:r>
      <w:r w:rsidRPr="00685860">
        <w:rPr>
          <w:spacing w:val="10"/>
        </w:rPr>
        <w:t xml:space="preserve"> </w:t>
      </w:r>
      <w:r w:rsidRPr="00685860">
        <w:t>las</w:t>
      </w:r>
      <w:r w:rsidRPr="00685860">
        <w:rPr>
          <w:spacing w:val="10"/>
        </w:rPr>
        <w:t xml:space="preserve"> </w:t>
      </w:r>
      <w:r w:rsidRPr="00685860">
        <w:t>normas,</w:t>
      </w:r>
      <w:r w:rsidRPr="00685860">
        <w:rPr>
          <w:spacing w:val="10"/>
        </w:rPr>
        <w:t xml:space="preserve"> </w:t>
      </w:r>
      <w:r w:rsidRPr="00685860">
        <w:t>y</w:t>
      </w:r>
      <w:r w:rsidRPr="00685860">
        <w:rPr>
          <w:spacing w:val="10"/>
        </w:rPr>
        <w:t xml:space="preserve"> </w:t>
      </w:r>
      <w:r w:rsidRPr="00685860">
        <w:t>su</w:t>
      </w:r>
      <w:r w:rsidRPr="00685860">
        <w:rPr>
          <w:spacing w:val="10"/>
        </w:rPr>
        <w:t xml:space="preserve"> </w:t>
      </w:r>
      <w:r w:rsidRPr="00685860">
        <w:t>evaluación,</w:t>
      </w:r>
      <w:r w:rsidRPr="00685860">
        <w:rPr>
          <w:spacing w:val="10"/>
        </w:rPr>
        <w:t xml:space="preserve"> </w:t>
      </w:r>
      <w:r w:rsidRPr="00685860">
        <w:t>de</w:t>
      </w:r>
      <w:r w:rsidRPr="00685860">
        <w:rPr>
          <w:spacing w:val="10"/>
        </w:rPr>
        <w:t xml:space="preserve"> </w:t>
      </w:r>
      <w:r w:rsidRPr="00685860">
        <w:t>barreras</w:t>
      </w:r>
      <w:r w:rsidRPr="00685860">
        <w:rPr>
          <w:spacing w:val="10"/>
        </w:rPr>
        <w:t xml:space="preserve"> </w:t>
      </w:r>
      <w:r w:rsidRPr="00685860">
        <w:t>técnicas</w:t>
      </w:r>
      <w:r w:rsidRPr="00685860">
        <w:rPr>
          <w:spacing w:val="10"/>
        </w:rPr>
        <w:t xml:space="preserve"> </w:t>
      </w:r>
      <w:r w:rsidRPr="00685860">
        <w:t>al</w:t>
      </w:r>
      <w:r w:rsidRPr="00685860">
        <w:rPr>
          <w:spacing w:val="10"/>
        </w:rPr>
        <w:t xml:space="preserve"> </w:t>
      </w:r>
      <w:r w:rsidRPr="00685860">
        <w:t>comercio,</w:t>
      </w:r>
      <w:r w:rsidRPr="00685860">
        <w:rPr>
          <w:spacing w:val="10"/>
        </w:rPr>
        <w:t xml:space="preserve"> </w:t>
      </w:r>
      <w:r w:rsidRPr="00685860">
        <w:t>a</w:t>
      </w:r>
      <w:r w:rsidRPr="00685860">
        <w:rPr>
          <w:spacing w:val="10"/>
        </w:rPr>
        <w:t xml:space="preserve"> </w:t>
      </w:r>
      <w:r w:rsidRPr="00685860">
        <w:t>instrumentos</w:t>
      </w:r>
      <w:r w:rsidRPr="00685860">
        <w:rPr>
          <w:spacing w:val="10"/>
        </w:rPr>
        <w:t xml:space="preserve"> </w:t>
      </w:r>
      <w:r w:rsidRPr="00685860">
        <w:t>de apertura</w:t>
      </w:r>
      <w:r w:rsidRPr="00685860">
        <w:rPr>
          <w:spacing w:val="-5"/>
        </w:rPr>
        <w:t xml:space="preserve"> </w:t>
      </w:r>
      <w:r w:rsidRPr="00685860">
        <w:t>de</w:t>
      </w:r>
      <w:r w:rsidRPr="00685860">
        <w:rPr>
          <w:spacing w:val="-5"/>
        </w:rPr>
        <w:t xml:space="preserve"> </w:t>
      </w:r>
      <w:r w:rsidRPr="00685860">
        <w:t>mercado</w:t>
      </w:r>
      <w:r w:rsidRPr="00685860">
        <w:rPr>
          <w:spacing w:val="-5"/>
        </w:rPr>
        <w:t xml:space="preserve"> </w:t>
      </w:r>
      <w:r w:rsidRPr="00685860">
        <w:t>en</w:t>
      </w:r>
      <w:r w:rsidRPr="00685860">
        <w:rPr>
          <w:spacing w:val="-5"/>
        </w:rPr>
        <w:t xml:space="preserve"> </w:t>
      </w:r>
      <w:r w:rsidRPr="00685860">
        <w:t>otros</w:t>
      </w:r>
      <w:r w:rsidRPr="00685860">
        <w:rPr>
          <w:spacing w:val="-5"/>
        </w:rPr>
        <w:t xml:space="preserve"> </w:t>
      </w:r>
      <w:r w:rsidRPr="00685860">
        <w:t>países,</w:t>
      </w:r>
      <w:r w:rsidRPr="00685860">
        <w:rPr>
          <w:spacing w:val="-5"/>
        </w:rPr>
        <w:t xml:space="preserve"> </w:t>
      </w:r>
      <w:r w:rsidRPr="00685860">
        <w:t>apalancadas</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tratados</w:t>
      </w:r>
      <w:r w:rsidRPr="00685860">
        <w:rPr>
          <w:spacing w:val="-5"/>
        </w:rPr>
        <w:t xml:space="preserve"> </w:t>
      </w:r>
      <w:r w:rsidRPr="00685860">
        <w:t>de</w:t>
      </w:r>
      <w:r w:rsidRPr="00685860">
        <w:rPr>
          <w:spacing w:val="-5"/>
        </w:rPr>
        <w:t xml:space="preserve"> </w:t>
      </w:r>
      <w:r w:rsidRPr="00685860">
        <w:t>libre</w:t>
      </w:r>
      <w:r w:rsidRPr="00685860">
        <w:rPr>
          <w:spacing w:val="-5"/>
        </w:rPr>
        <w:t xml:space="preserve"> </w:t>
      </w:r>
      <w:r w:rsidRPr="00685860">
        <w:t>comercio,</w:t>
      </w:r>
      <w:r w:rsidRPr="00685860">
        <w:rPr>
          <w:spacing w:val="-5"/>
        </w:rPr>
        <w:t xml:space="preserve"> </w:t>
      </w:r>
      <w:r w:rsidRPr="00685860">
        <w:t>a</w:t>
      </w:r>
      <w:r w:rsidRPr="00685860">
        <w:rPr>
          <w:spacing w:val="-5"/>
        </w:rPr>
        <w:t xml:space="preserve"> </w:t>
      </w:r>
      <w:r w:rsidRPr="00685860">
        <w:t>tr</w:t>
      </w:r>
      <w:r w:rsidRPr="00685860">
        <w:rPr>
          <w:spacing w:val="-5"/>
        </w:rPr>
        <w:t>a</w:t>
      </w:r>
      <w:r w:rsidRPr="00685860">
        <w:t>vés</w:t>
      </w:r>
      <w:r w:rsidRPr="00685860">
        <w:rPr>
          <w:spacing w:val="-5"/>
        </w:rPr>
        <w:t xml:space="preserve"> </w:t>
      </w:r>
      <w:r w:rsidRPr="00685860">
        <w:t>de la armonización, evaluación de la con</w:t>
      </w:r>
      <w:r w:rsidRPr="00685860">
        <w:rPr>
          <w:spacing w:val="-5"/>
        </w:rPr>
        <w:t>f</w:t>
      </w:r>
      <w:r w:rsidRPr="00685860">
        <w:t>ormidad y reconocimiento mutuo.</w:t>
      </w:r>
    </w:p>
    <w:p w:rsidR="00685860" w:rsidRPr="00685860" w:rsidRDefault="00685860" w:rsidP="00AD4FD0">
      <w:pPr>
        <w:pStyle w:val="Texto"/>
        <w:spacing w:line="296" w:lineRule="exact"/>
        <w:ind w:left="1980" w:hanging="540"/>
      </w:pPr>
      <w:r w:rsidRPr="00685860">
        <w:t>•</w:t>
      </w:r>
      <w:r w:rsidRPr="00685860">
        <w:tab/>
        <w:t>Desarrollar</w:t>
      </w:r>
      <w:r w:rsidRPr="00685860">
        <w:rPr>
          <w:spacing w:val="-5"/>
        </w:rPr>
        <w:t xml:space="preserve"> </w:t>
      </w:r>
      <w:r w:rsidRPr="00685860">
        <w:t>eficazmente</w:t>
      </w:r>
      <w:r w:rsidRPr="00685860">
        <w:rPr>
          <w:spacing w:val="-15"/>
        </w:rPr>
        <w:t xml:space="preserve"> </w:t>
      </w:r>
      <w:r w:rsidRPr="00685860">
        <w:t>los</w:t>
      </w:r>
      <w:r w:rsidRPr="00685860">
        <w:rPr>
          <w:spacing w:val="-5"/>
        </w:rPr>
        <w:t xml:space="preserve"> </w:t>
      </w:r>
      <w:r w:rsidRPr="00685860">
        <w:t>mecanismos,</w:t>
      </w:r>
      <w:r w:rsidRPr="00685860">
        <w:rPr>
          <w:spacing w:val="-5"/>
        </w:rPr>
        <w:t xml:space="preserve"> </w:t>
      </w:r>
      <w:r w:rsidRPr="00685860">
        <w:t>sistemas</w:t>
      </w:r>
      <w:r w:rsidRPr="00685860">
        <w:rPr>
          <w:spacing w:val="-5"/>
        </w:rPr>
        <w:t xml:space="preserve"> </w:t>
      </w:r>
      <w:r w:rsidRPr="00685860">
        <w:t>e</w:t>
      </w:r>
      <w:r w:rsidRPr="00685860">
        <w:rPr>
          <w:spacing w:val="-5"/>
        </w:rPr>
        <w:t xml:space="preserve"> </w:t>
      </w:r>
      <w:r w:rsidRPr="00685860">
        <w:t>incentivos</w:t>
      </w:r>
      <w:r w:rsidRPr="00685860">
        <w:rPr>
          <w:spacing w:val="-5"/>
        </w:rPr>
        <w:t xml:space="preserve"> </w:t>
      </w:r>
      <w:r w:rsidRPr="00685860">
        <w:t>que</w:t>
      </w:r>
      <w:r w:rsidRPr="00685860">
        <w:rPr>
          <w:spacing w:val="-5"/>
        </w:rPr>
        <w:t xml:space="preserve"> </w:t>
      </w:r>
      <w:r w:rsidRPr="00685860">
        <w:t>promuevan</w:t>
      </w:r>
      <w:r w:rsidRPr="00685860">
        <w:rPr>
          <w:spacing w:val="-5"/>
        </w:rPr>
        <w:t xml:space="preserve"> </w:t>
      </w:r>
      <w:r w:rsidRPr="00685860">
        <w:t>la</w:t>
      </w:r>
      <w:r w:rsidRPr="00685860">
        <w:rPr>
          <w:spacing w:val="-5"/>
        </w:rPr>
        <w:t xml:space="preserve"> </w:t>
      </w:r>
      <w:r w:rsidRPr="00685860">
        <w:t>evaluación</w:t>
      </w:r>
      <w:r w:rsidRPr="00685860">
        <w:rPr>
          <w:spacing w:val="-5"/>
        </w:rPr>
        <w:t xml:space="preserve"> </w:t>
      </w:r>
      <w:r w:rsidRPr="00685860">
        <w:t>de la con</w:t>
      </w:r>
      <w:r w:rsidRPr="00685860">
        <w:rPr>
          <w:spacing w:val="-5"/>
        </w:rPr>
        <w:t>f</w:t>
      </w:r>
      <w:r w:rsidRPr="00685860">
        <w:t>ormidad de los productos y servicios nacionales con dichas normas.</w:t>
      </w:r>
    </w:p>
    <w:p w:rsidR="00685860" w:rsidRPr="00685860" w:rsidRDefault="00685860" w:rsidP="00AD4FD0">
      <w:pPr>
        <w:pStyle w:val="Texto"/>
        <w:spacing w:line="296" w:lineRule="exact"/>
        <w:ind w:left="1980" w:hanging="540"/>
      </w:pPr>
      <w:r w:rsidRPr="00685860">
        <w:t>•</w:t>
      </w:r>
      <w:r w:rsidRPr="00685860">
        <w:tab/>
        <w:t>Promover las re</w:t>
      </w:r>
      <w:r w:rsidRPr="00685860">
        <w:rPr>
          <w:spacing w:val="-5"/>
        </w:rPr>
        <w:t>f</w:t>
      </w:r>
      <w:r w:rsidRPr="00685860">
        <w:t>ormas legales que permitan la eficaz</w:t>
      </w:r>
      <w:r w:rsidRPr="00685860">
        <w:rPr>
          <w:spacing w:val="-10"/>
        </w:rPr>
        <w:t xml:space="preserve"> </w:t>
      </w:r>
      <w:r w:rsidRPr="00685860">
        <w:t>vigilancia y sanción del incumplimiento de las normas, para garantizar la competencia legítima en los mercados.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8" w:lineRule="exact"/>
              <w:ind w:left="2362" w:hanging="1728"/>
              <w:rPr>
                <w:b/>
                <w:color w:val="000000"/>
                <w:szCs w:val="18"/>
              </w:rPr>
            </w:pPr>
            <w:r w:rsidRPr="00DB1649">
              <w:rPr>
                <w:b/>
              </w:rPr>
              <w:lastRenderedPageBreak/>
              <w:t>Estrategia 4.7.4.</w:t>
            </w:r>
            <w:r w:rsidRPr="00DB1649">
              <w:rPr>
                <w:b/>
              </w:rPr>
              <w:tab/>
              <w:t>Promover</w:t>
            </w:r>
            <w:r w:rsidRPr="00DB1649">
              <w:rPr>
                <w:b/>
                <w:spacing w:val="10"/>
              </w:rPr>
              <w:t xml:space="preserve"> </w:t>
            </w:r>
            <w:r w:rsidRPr="00DB1649">
              <w:rPr>
                <w:b/>
              </w:rPr>
              <w:t>m</w:t>
            </w:r>
            <w:r w:rsidRPr="00DB1649">
              <w:rPr>
                <w:b/>
                <w:spacing w:val="-5"/>
              </w:rPr>
              <w:t>a</w:t>
            </w:r>
            <w:r w:rsidRPr="00DB1649">
              <w:rPr>
                <w:b/>
              </w:rPr>
              <w:t>yores</w:t>
            </w:r>
            <w:r w:rsidRPr="00DB1649">
              <w:rPr>
                <w:b/>
                <w:spacing w:val="10"/>
              </w:rPr>
              <w:t xml:space="preserve"> </w:t>
            </w:r>
            <w:r w:rsidRPr="00DB1649">
              <w:rPr>
                <w:b/>
              </w:rPr>
              <w:t>niveles</w:t>
            </w:r>
            <w:r w:rsidRPr="00DB1649">
              <w:rPr>
                <w:b/>
                <w:spacing w:val="10"/>
              </w:rPr>
              <w:t xml:space="preserve"> </w:t>
            </w:r>
            <w:r w:rsidRPr="00DB1649">
              <w:rPr>
                <w:b/>
              </w:rPr>
              <w:t>de</w:t>
            </w:r>
            <w:r w:rsidRPr="00DB1649">
              <w:rPr>
                <w:b/>
                <w:spacing w:val="10"/>
              </w:rPr>
              <w:t xml:space="preserve"> </w:t>
            </w:r>
            <w:r w:rsidRPr="00DB1649">
              <w:rPr>
                <w:b/>
              </w:rPr>
              <w:t>inversión</w:t>
            </w:r>
            <w:r w:rsidRPr="00DB1649">
              <w:rPr>
                <w:b/>
                <w:spacing w:val="10"/>
              </w:rPr>
              <w:t xml:space="preserve"> </w:t>
            </w:r>
            <w:r w:rsidRPr="00DB1649">
              <w:rPr>
                <w:b/>
              </w:rPr>
              <w:t>a</w:t>
            </w:r>
            <w:r w:rsidRPr="00DB1649">
              <w:rPr>
                <w:b/>
                <w:spacing w:val="10"/>
              </w:rPr>
              <w:t xml:space="preserve"> </w:t>
            </w:r>
            <w:r w:rsidRPr="00DB1649">
              <w:rPr>
                <w:b/>
              </w:rPr>
              <w:t>tr</w:t>
            </w:r>
            <w:r w:rsidRPr="00DB1649">
              <w:rPr>
                <w:b/>
                <w:spacing w:val="-5"/>
              </w:rPr>
              <w:t>a</w:t>
            </w:r>
            <w:r w:rsidRPr="00DB1649">
              <w:rPr>
                <w:b/>
              </w:rPr>
              <w:t>vés</w:t>
            </w:r>
            <w:r w:rsidRPr="00DB1649">
              <w:rPr>
                <w:b/>
                <w:spacing w:val="10"/>
              </w:rPr>
              <w:t xml:space="preserve"> </w:t>
            </w:r>
            <w:r w:rsidRPr="00DB1649">
              <w:rPr>
                <w:b/>
              </w:rPr>
              <w:t>de</w:t>
            </w:r>
            <w:r w:rsidRPr="00DB1649">
              <w:rPr>
                <w:b/>
                <w:spacing w:val="10"/>
              </w:rPr>
              <w:t xml:space="preserve"> </w:t>
            </w:r>
            <w:r w:rsidRPr="00DB1649">
              <w:rPr>
                <w:b/>
              </w:rPr>
              <w:t>una</w:t>
            </w:r>
            <w:r w:rsidRPr="00DB1649">
              <w:rPr>
                <w:b/>
                <w:spacing w:val="10"/>
              </w:rPr>
              <w:t xml:space="preserve"> </w:t>
            </w:r>
            <w:r w:rsidRPr="00DB1649">
              <w:rPr>
                <w:b/>
              </w:rPr>
              <w:t>regulación apropiada y una promoción eficiente.</w:t>
            </w:r>
          </w:p>
        </w:tc>
      </w:tr>
    </w:tbl>
    <w:p w:rsidR="00685860" w:rsidRPr="00685860" w:rsidRDefault="00685860" w:rsidP="00AD4FD0">
      <w:pPr>
        <w:pStyle w:val="Texto"/>
        <w:spacing w:line="24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8" w:lineRule="exact"/>
        <w:ind w:left="1980" w:hanging="540"/>
      </w:pPr>
      <w:r w:rsidRPr="00685860">
        <w:t>•</w:t>
      </w:r>
      <w:r w:rsidRPr="00685860">
        <w:tab/>
        <w:t>Mejorar</w:t>
      </w:r>
      <w:r w:rsidRPr="00685860">
        <w:rPr>
          <w:spacing w:val="20"/>
        </w:rPr>
        <w:t xml:space="preserve"> </w:t>
      </w:r>
      <w:r w:rsidRPr="00685860">
        <w:t>el</w:t>
      </w:r>
      <w:r w:rsidRPr="00685860">
        <w:rPr>
          <w:spacing w:val="20"/>
        </w:rPr>
        <w:t xml:space="preserve"> </w:t>
      </w:r>
      <w:r w:rsidRPr="00685860">
        <w:t>régimen</w:t>
      </w:r>
      <w:r w:rsidRPr="00685860">
        <w:rPr>
          <w:spacing w:val="20"/>
        </w:rPr>
        <w:t xml:space="preserve"> </w:t>
      </w:r>
      <w:r w:rsidRPr="00685860">
        <w:t>jurídico</w:t>
      </w:r>
      <w:r w:rsidRPr="00685860">
        <w:rPr>
          <w:spacing w:val="20"/>
        </w:rPr>
        <w:t xml:space="preserve"> </w:t>
      </w:r>
      <w:r w:rsidRPr="00685860">
        <w:t>aplicable</w:t>
      </w:r>
      <w:r w:rsidRPr="00685860">
        <w:rPr>
          <w:spacing w:val="20"/>
        </w:rPr>
        <w:t xml:space="preserve"> </w:t>
      </w:r>
      <w:r w:rsidRPr="00685860">
        <w:t>a</w:t>
      </w:r>
      <w:r w:rsidRPr="00685860">
        <w:rPr>
          <w:spacing w:val="20"/>
        </w:rPr>
        <w:t xml:space="preserve"> </w:t>
      </w:r>
      <w:r w:rsidRPr="00685860">
        <w:t>la</w:t>
      </w:r>
      <w:r w:rsidRPr="00685860">
        <w:rPr>
          <w:spacing w:val="20"/>
        </w:rPr>
        <w:t xml:space="preserve"> </w:t>
      </w:r>
      <w:r w:rsidRPr="00685860">
        <w:t>inversión</w:t>
      </w:r>
      <w:r w:rsidRPr="00685860">
        <w:rPr>
          <w:spacing w:val="20"/>
        </w:rPr>
        <w:t xml:space="preserve"> </w:t>
      </w:r>
      <w:r w:rsidRPr="00685860">
        <w:t>extranjera,</w:t>
      </w:r>
      <w:r w:rsidRPr="00685860">
        <w:rPr>
          <w:spacing w:val="20"/>
        </w:rPr>
        <w:t xml:space="preserve"> </w:t>
      </w:r>
      <w:r w:rsidRPr="00685860">
        <w:t>así</w:t>
      </w:r>
      <w:r w:rsidRPr="00685860">
        <w:rPr>
          <w:spacing w:val="20"/>
        </w:rPr>
        <w:t xml:space="preserve"> </w:t>
      </w:r>
      <w:r w:rsidRPr="00685860">
        <w:t>como</w:t>
      </w:r>
      <w:r w:rsidRPr="00685860">
        <w:rPr>
          <w:spacing w:val="20"/>
        </w:rPr>
        <w:t xml:space="preserve"> </w:t>
      </w:r>
      <w:r w:rsidRPr="00685860">
        <w:t>revisar</w:t>
      </w:r>
      <w:r w:rsidRPr="00685860">
        <w:rPr>
          <w:spacing w:val="20"/>
        </w:rPr>
        <w:t xml:space="preserve"> </w:t>
      </w:r>
      <w:r w:rsidRPr="00685860">
        <w:t>la</w:t>
      </w:r>
      <w:r w:rsidRPr="00685860">
        <w:rPr>
          <w:spacing w:val="20"/>
        </w:rPr>
        <w:t xml:space="preserve"> </w:t>
      </w:r>
      <w:r w:rsidRPr="00685860">
        <w:t>vigencia</w:t>
      </w:r>
      <w:r w:rsidRPr="00685860">
        <w:rPr>
          <w:spacing w:val="20"/>
        </w:rPr>
        <w:t xml:space="preserve"> </w:t>
      </w:r>
      <w:r w:rsidRPr="00685860">
        <w:t>y racionalidad de barreras existentes a la inversión en sectores relevantes.</w:t>
      </w:r>
    </w:p>
    <w:p w:rsidR="00685860" w:rsidRPr="00685860" w:rsidRDefault="00685860" w:rsidP="00AD4FD0">
      <w:pPr>
        <w:pStyle w:val="Texto"/>
        <w:spacing w:line="248" w:lineRule="exact"/>
        <w:ind w:left="1980" w:hanging="540"/>
      </w:pPr>
      <w:r w:rsidRPr="00685860">
        <w:t>•</w:t>
      </w:r>
      <w:r w:rsidRPr="00685860">
        <w:tab/>
        <w:t>Identificar inhibidores</w:t>
      </w:r>
      <w:r w:rsidRPr="00685860">
        <w:rPr>
          <w:spacing w:val="15"/>
        </w:rPr>
        <w:t xml:space="preserve"> </w:t>
      </w:r>
      <w:r w:rsidRPr="00685860">
        <w:t>u</w:t>
      </w:r>
      <w:r w:rsidRPr="00685860">
        <w:rPr>
          <w:spacing w:val="15"/>
        </w:rPr>
        <w:t xml:space="preserve"> </w:t>
      </w:r>
      <w:r w:rsidRPr="00685860">
        <w:t>obstáculos,</w:t>
      </w:r>
      <w:r w:rsidRPr="00685860">
        <w:rPr>
          <w:spacing w:val="15"/>
        </w:rPr>
        <w:t xml:space="preserve"> </w:t>
      </w:r>
      <w:r w:rsidRPr="00685860">
        <w:t>sectoriales</w:t>
      </w:r>
      <w:r w:rsidRPr="00685860">
        <w:rPr>
          <w:spacing w:val="15"/>
        </w:rPr>
        <w:t xml:space="preserve"> </w:t>
      </w:r>
      <w:r w:rsidRPr="00685860">
        <w:t>o</w:t>
      </w:r>
      <w:r w:rsidRPr="00685860">
        <w:rPr>
          <w:spacing w:val="15"/>
        </w:rPr>
        <w:t xml:space="preserve"> </w:t>
      </w:r>
      <w:r w:rsidRPr="00685860">
        <w:t>transversales</w:t>
      </w:r>
      <w:r w:rsidRPr="00685860">
        <w:rPr>
          <w:spacing w:val="15"/>
        </w:rPr>
        <w:t xml:space="preserve"> </w:t>
      </w:r>
      <w:r w:rsidRPr="00685860">
        <w:t>que</w:t>
      </w:r>
      <w:r w:rsidRPr="00685860">
        <w:rPr>
          <w:spacing w:val="15"/>
        </w:rPr>
        <w:t xml:space="preserve"> </w:t>
      </w:r>
      <w:r w:rsidRPr="00685860">
        <w:t>a</w:t>
      </w:r>
      <w:r w:rsidRPr="00685860">
        <w:rPr>
          <w:spacing w:val="-5"/>
        </w:rPr>
        <w:t>f</w:t>
      </w:r>
      <w:r w:rsidRPr="00685860">
        <w:t>ectan</w:t>
      </w:r>
      <w:r w:rsidRPr="00685860">
        <w:rPr>
          <w:spacing w:val="15"/>
        </w:rPr>
        <w:t xml:space="preserve"> </w:t>
      </w:r>
      <w:r w:rsidRPr="00685860">
        <w:t>negativamente</w:t>
      </w:r>
      <w:r w:rsidRPr="00685860">
        <w:rPr>
          <w:spacing w:val="15"/>
        </w:rPr>
        <w:t xml:space="preserve"> </w:t>
      </w:r>
      <w:r w:rsidRPr="00685860">
        <w:t>el clima de inversión.</w:t>
      </w:r>
    </w:p>
    <w:p w:rsidR="00685860" w:rsidRPr="00685860" w:rsidRDefault="00685860" w:rsidP="00AD4FD0">
      <w:pPr>
        <w:pStyle w:val="Texto"/>
        <w:spacing w:line="248" w:lineRule="exact"/>
        <w:ind w:left="1980" w:hanging="540"/>
      </w:pPr>
      <w:r w:rsidRPr="00685860">
        <w:t>•</w:t>
      </w:r>
      <w:r w:rsidRPr="00685860">
        <w:tab/>
        <w:t>Fortalecer los instrumentos estadísticos en materia de inversión extranjera.</w:t>
      </w:r>
    </w:p>
    <w:p w:rsidR="00685860" w:rsidRPr="00685860" w:rsidRDefault="00685860" w:rsidP="00AD4FD0">
      <w:pPr>
        <w:pStyle w:val="Texto"/>
        <w:spacing w:line="248" w:lineRule="exact"/>
        <w:ind w:left="1980" w:hanging="540"/>
      </w:pPr>
      <w:r w:rsidRPr="00685860">
        <w:t>•</w:t>
      </w:r>
      <w:r w:rsidRPr="00685860">
        <w:tab/>
        <w:t>Diseñar</w:t>
      </w:r>
      <w:r w:rsidRPr="00685860">
        <w:rPr>
          <w:spacing w:val="35"/>
        </w:rPr>
        <w:t xml:space="preserve"> </w:t>
      </w:r>
      <w:r w:rsidRPr="00685860">
        <w:t>e</w:t>
      </w:r>
      <w:r w:rsidRPr="00685860">
        <w:rPr>
          <w:spacing w:val="35"/>
        </w:rPr>
        <w:t xml:space="preserve"> </w:t>
      </w:r>
      <w:r w:rsidRPr="00685860">
        <w:t>implementar</w:t>
      </w:r>
      <w:r w:rsidRPr="00685860">
        <w:rPr>
          <w:spacing w:val="35"/>
        </w:rPr>
        <w:t xml:space="preserve"> </w:t>
      </w:r>
      <w:r w:rsidRPr="00685860">
        <w:t>una</w:t>
      </w:r>
      <w:r w:rsidRPr="00685860">
        <w:rPr>
          <w:spacing w:val="35"/>
        </w:rPr>
        <w:t xml:space="preserve"> </w:t>
      </w:r>
      <w:r w:rsidRPr="00685860">
        <w:t>estrategia</w:t>
      </w:r>
      <w:r w:rsidRPr="00685860">
        <w:rPr>
          <w:spacing w:val="35"/>
        </w:rPr>
        <w:t xml:space="preserve"> </w:t>
      </w:r>
      <w:r w:rsidRPr="00685860">
        <w:t>integral</w:t>
      </w:r>
      <w:r w:rsidRPr="00685860">
        <w:rPr>
          <w:spacing w:val="35"/>
        </w:rPr>
        <w:t xml:space="preserve"> </w:t>
      </w:r>
      <w:r w:rsidRPr="00685860">
        <w:t>transversal,</w:t>
      </w:r>
      <w:r w:rsidRPr="00685860">
        <w:rPr>
          <w:spacing w:val="35"/>
        </w:rPr>
        <w:t xml:space="preserve"> </w:t>
      </w:r>
      <w:r w:rsidRPr="00685860">
        <w:t>con</w:t>
      </w:r>
      <w:r w:rsidRPr="00685860">
        <w:rPr>
          <w:spacing w:val="35"/>
        </w:rPr>
        <w:t xml:space="preserve"> </w:t>
      </w:r>
      <w:r w:rsidRPr="00685860">
        <w:t>el</w:t>
      </w:r>
      <w:r w:rsidRPr="00685860">
        <w:rPr>
          <w:spacing w:val="35"/>
        </w:rPr>
        <w:t xml:space="preserve"> </w:t>
      </w:r>
      <w:r w:rsidRPr="00685860">
        <w:t>fin</w:t>
      </w:r>
      <w:r w:rsidRPr="00685860">
        <w:rPr>
          <w:spacing w:val="25"/>
        </w:rPr>
        <w:t xml:space="preserve"> </w:t>
      </w:r>
      <w:r w:rsidRPr="00685860">
        <w:t>de</w:t>
      </w:r>
      <w:r w:rsidRPr="00685860">
        <w:rPr>
          <w:spacing w:val="35"/>
        </w:rPr>
        <w:t xml:space="preserve"> </w:t>
      </w:r>
      <w:r w:rsidRPr="00685860">
        <w:t>atraer</w:t>
      </w:r>
      <w:r w:rsidRPr="00685860">
        <w:rPr>
          <w:spacing w:val="35"/>
        </w:rPr>
        <w:t xml:space="preserve"> </w:t>
      </w:r>
      <w:r w:rsidRPr="00685860">
        <w:t>inversiones, generar empleo, incrementar el contenido nacional en las exportaciones y posicionar a México como un país altamente competitivo.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8" w:lineRule="exact"/>
              <w:ind w:left="2362" w:hanging="1728"/>
              <w:rPr>
                <w:b/>
                <w:color w:val="000000"/>
                <w:szCs w:val="18"/>
              </w:rPr>
            </w:pPr>
            <w:r w:rsidRPr="00DB1649">
              <w:rPr>
                <w:b/>
              </w:rPr>
              <w:t xml:space="preserve">Estrategia 4.7.5. </w:t>
            </w:r>
            <w:r w:rsidRPr="00DB1649">
              <w:rPr>
                <w:b/>
              </w:rPr>
              <w:tab/>
              <w:t>Proteger</w:t>
            </w:r>
            <w:r w:rsidRPr="00DB1649">
              <w:rPr>
                <w:b/>
                <w:spacing w:val="30"/>
              </w:rPr>
              <w:t xml:space="preserve"> </w:t>
            </w:r>
            <w:r w:rsidRPr="00DB1649">
              <w:rPr>
                <w:b/>
              </w:rPr>
              <w:t>los</w:t>
            </w:r>
            <w:r w:rsidRPr="00DB1649">
              <w:rPr>
                <w:b/>
                <w:spacing w:val="30"/>
              </w:rPr>
              <w:t xml:space="preserve"> </w:t>
            </w:r>
            <w:r w:rsidRPr="00DB1649">
              <w:rPr>
                <w:b/>
              </w:rPr>
              <w:t>derechos</w:t>
            </w:r>
            <w:r w:rsidRPr="00DB1649">
              <w:rPr>
                <w:b/>
                <w:spacing w:val="30"/>
              </w:rPr>
              <w:t xml:space="preserve"> </w:t>
            </w:r>
            <w:r w:rsidRPr="00DB1649">
              <w:rPr>
                <w:b/>
              </w:rPr>
              <w:t>del</w:t>
            </w:r>
            <w:r w:rsidRPr="00DB1649">
              <w:rPr>
                <w:b/>
                <w:spacing w:val="30"/>
              </w:rPr>
              <w:t xml:space="preserve"> </w:t>
            </w:r>
            <w:r w:rsidRPr="00DB1649">
              <w:rPr>
                <w:b/>
              </w:rPr>
              <w:t>consumido</w:t>
            </w:r>
            <w:r w:rsidRPr="00DB1649">
              <w:rPr>
                <w:b/>
                <w:spacing w:val="-10"/>
              </w:rPr>
              <w:t>r</w:t>
            </w:r>
            <w:r w:rsidRPr="00DB1649">
              <w:rPr>
                <w:b/>
              </w:rPr>
              <w:t>,</w:t>
            </w:r>
            <w:r w:rsidRPr="00DB1649">
              <w:rPr>
                <w:b/>
                <w:spacing w:val="30"/>
              </w:rPr>
              <w:t xml:space="preserve"> </w:t>
            </w:r>
            <w:r w:rsidRPr="00DB1649">
              <w:rPr>
                <w:b/>
              </w:rPr>
              <w:t>mejorar</w:t>
            </w:r>
            <w:r w:rsidRPr="00DB1649">
              <w:rPr>
                <w:b/>
                <w:spacing w:val="30"/>
              </w:rPr>
              <w:t xml:space="preserve"> </w:t>
            </w:r>
            <w:r w:rsidRPr="00DB1649">
              <w:rPr>
                <w:b/>
              </w:rPr>
              <w:t>la</w:t>
            </w:r>
            <w:r w:rsidRPr="00DB1649">
              <w:rPr>
                <w:b/>
                <w:spacing w:val="30"/>
              </w:rPr>
              <w:t xml:space="preserve"> </w:t>
            </w:r>
            <w:r w:rsidRPr="00DB1649">
              <w:rPr>
                <w:b/>
              </w:rPr>
              <w:t>in</w:t>
            </w:r>
            <w:r w:rsidRPr="00DB1649">
              <w:rPr>
                <w:b/>
                <w:spacing w:val="-5"/>
              </w:rPr>
              <w:t>f</w:t>
            </w:r>
            <w:r w:rsidRPr="00DB1649">
              <w:rPr>
                <w:b/>
              </w:rPr>
              <w:t>ormación de mercados y garantizar el derecho a la realización de operaciones comerciales claras y seguras.</w:t>
            </w:r>
          </w:p>
        </w:tc>
      </w:tr>
    </w:tbl>
    <w:p w:rsidR="00685860" w:rsidRPr="00685860" w:rsidRDefault="00685860" w:rsidP="00AD4FD0">
      <w:pPr>
        <w:pStyle w:val="Texto"/>
        <w:spacing w:line="24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8" w:lineRule="exact"/>
        <w:ind w:left="1980" w:hanging="540"/>
      </w:pPr>
      <w:r w:rsidRPr="00685860">
        <w:t>•</w:t>
      </w:r>
      <w:r w:rsidRPr="00685860">
        <w:tab/>
        <w:t>Modernizar</w:t>
      </w:r>
      <w:r w:rsidRPr="00685860">
        <w:rPr>
          <w:spacing w:val="30"/>
        </w:rPr>
        <w:t xml:space="preserve"> </w:t>
      </w:r>
      <w:r w:rsidRPr="00685860">
        <w:t>los</w:t>
      </w:r>
      <w:r w:rsidRPr="00685860">
        <w:rPr>
          <w:spacing w:val="30"/>
        </w:rPr>
        <w:t xml:space="preserve"> </w:t>
      </w:r>
      <w:r w:rsidRPr="00685860">
        <w:t>sistemas</w:t>
      </w:r>
      <w:r w:rsidRPr="00685860">
        <w:rPr>
          <w:spacing w:val="30"/>
        </w:rPr>
        <w:t xml:space="preserve"> </w:t>
      </w:r>
      <w:r w:rsidRPr="00685860">
        <w:t>de</w:t>
      </w:r>
      <w:r w:rsidRPr="00685860">
        <w:rPr>
          <w:spacing w:val="30"/>
        </w:rPr>
        <w:t xml:space="preserve"> </w:t>
      </w:r>
      <w:r w:rsidRPr="00685860">
        <w:t>atención</w:t>
      </w:r>
      <w:r w:rsidRPr="00685860">
        <w:rPr>
          <w:spacing w:val="30"/>
        </w:rPr>
        <w:t xml:space="preserve"> </w:t>
      </w:r>
      <w:r w:rsidRPr="00685860">
        <w:t>y</w:t>
      </w:r>
      <w:r w:rsidRPr="00685860">
        <w:rPr>
          <w:spacing w:val="30"/>
        </w:rPr>
        <w:t xml:space="preserve"> </w:t>
      </w:r>
      <w:r w:rsidRPr="00685860">
        <w:t>procuración</w:t>
      </w:r>
      <w:r w:rsidRPr="00685860">
        <w:rPr>
          <w:spacing w:val="30"/>
        </w:rPr>
        <w:t xml:space="preserve"> </w:t>
      </w:r>
      <w:r w:rsidRPr="00685860">
        <w:t>de</w:t>
      </w:r>
      <w:r w:rsidRPr="00685860">
        <w:rPr>
          <w:spacing w:val="30"/>
        </w:rPr>
        <w:t xml:space="preserve"> </w:t>
      </w:r>
      <w:r w:rsidRPr="00685860">
        <w:t>justicia</w:t>
      </w:r>
      <w:r w:rsidRPr="00685860">
        <w:rPr>
          <w:spacing w:val="30"/>
        </w:rPr>
        <w:t xml:space="preserve"> </w:t>
      </w:r>
      <w:r w:rsidRPr="00685860">
        <w:t>respecto</w:t>
      </w:r>
      <w:r w:rsidRPr="00685860">
        <w:rPr>
          <w:spacing w:val="30"/>
        </w:rPr>
        <w:t xml:space="preserve"> </w:t>
      </w:r>
      <w:r w:rsidRPr="00685860">
        <w:t>a</w:t>
      </w:r>
      <w:r w:rsidRPr="00685860">
        <w:rPr>
          <w:spacing w:val="30"/>
        </w:rPr>
        <w:t xml:space="preserve"> </w:t>
      </w:r>
      <w:r w:rsidRPr="00685860">
        <w:t>los</w:t>
      </w:r>
      <w:r w:rsidRPr="00685860">
        <w:rPr>
          <w:spacing w:val="30"/>
        </w:rPr>
        <w:t xml:space="preserve"> </w:t>
      </w:r>
      <w:r w:rsidRPr="00685860">
        <w:t>derechos</w:t>
      </w:r>
      <w:r w:rsidRPr="00685860">
        <w:rPr>
          <w:spacing w:val="30"/>
        </w:rPr>
        <w:t xml:space="preserve"> </w:t>
      </w:r>
      <w:r w:rsidRPr="00685860">
        <w:t>del consumido</w:t>
      </w:r>
      <w:r w:rsidRPr="00685860">
        <w:rPr>
          <w:spacing w:val="-5"/>
        </w:rPr>
        <w:t>r</w:t>
      </w:r>
      <w:r w:rsidRPr="00685860">
        <w:t>.</w:t>
      </w:r>
    </w:p>
    <w:p w:rsidR="00685860" w:rsidRPr="00685860" w:rsidRDefault="00685860" w:rsidP="00AD4FD0">
      <w:pPr>
        <w:pStyle w:val="Texto"/>
        <w:spacing w:line="248" w:lineRule="exact"/>
        <w:ind w:left="1980" w:hanging="540"/>
      </w:pPr>
      <w:r w:rsidRPr="00685860">
        <w:t>•</w:t>
      </w:r>
      <w:r w:rsidRPr="00685860">
        <w:tab/>
        <w:t>Desarrollar</w:t>
      </w:r>
      <w:r w:rsidRPr="00685860">
        <w:rPr>
          <w:spacing w:val="-10"/>
        </w:rPr>
        <w:t xml:space="preserve"> </w:t>
      </w:r>
      <w:r w:rsidRPr="00685860">
        <w:t>el</w:t>
      </w:r>
      <w:r w:rsidRPr="00685860">
        <w:rPr>
          <w:spacing w:val="-10"/>
        </w:rPr>
        <w:t xml:space="preserve"> </w:t>
      </w:r>
      <w:r w:rsidRPr="00685860">
        <w:t>Sistema</w:t>
      </w:r>
      <w:r w:rsidRPr="00685860">
        <w:rPr>
          <w:spacing w:val="-10"/>
        </w:rPr>
        <w:t xml:space="preserve"> </w:t>
      </w:r>
      <w:r w:rsidRPr="00685860">
        <w:t>Nacional</w:t>
      </w:r>
      <w:r w:rsidRPr="00685860">
        <w:rPr>
          <w:spacing w:val="-10"/>
        </w:rPr>
        <w:t xml:space="preserve"> </w:t>
      </w:r>
      <w:r w:rsidRPr="00685860">
        <w:t>de</w:t>
      </w:r>
      <w:r w:rsidRPr="00685860">
        <w:rPr>
          <w:spacing w:val="-10"/>
        </w:rPr>
        <w:t xml:space="preserve"> </w:t>
      </w:r>
      <w:r w:rsidRPr="00685860">
        <w:t>Protección</w:t>
      </w:r>
      <w:r w:rsidRPr="00685860">
        <w:rPr>
          <w:spacing w:val="-10"/>
        </w:rPr>
        <w:t xml:space="preserve"> </w:t>
      </w:r>
      <w:r w:rsidRPr="00685860">
        <w:t>al</w:t>
      </w:r>
      <w:r w:rsidRPr="00685860">
        <w:rPr>
          <w:spacing w:val="-10"/>
        </w:rPr>
        <w:t xml:space="preserve"> </w:t>
      </w:r>
      <w:r w:rsidRPr="00685860">
        <w:t>Consumido</w:t>
      </w:r>
      <w:r w:rsidRPr="00685860">
        <w:rPr>
          <w:spacing w:val="-5"/>
        </w:rPr>
        <w:t>r</w:t>
      </w:r>
      <w:r w:rsidRPr="00685860">
        <w:t>,</w:t>
      </w:r>
      <w:r w:rsidRPr="00685860">
        <w:rPr>
          <w:spacing w:val="-10"/>
        </w:rPr>
        <w:t xml:space="preserve"> </w:t>
      </w:r>
      <w:r w:rsidRPr="00685860">
        <w:t>que</w:t>
      </w:r>
      <w:r w:rsidRPr="00685860">
        <w:rPr>
          <w:spacing w:val="-10"/>
        </w:rPr>
        <w:t xml:space="preserve"> </w:t>
      </w:r>
      <w:r w:rsidRPr="00685860">
        <w:t>integre</w:t>
      </w:r>
      <w:r w:rsidRPr="00685860">
        <w:rPr>
          <w:spacing w:val="-10"/>
        </w:rPr>
        <w:t xml:space="preserve"> </w:t>
      </w:r>
      <w:r w:rsidRPr="00685860">
        <w:t>y</w:t>
      </w:r>
      <w:r w:rsidRPr="00685860">
        <w:rPr>
          <w:spacing w:val="-10"/>
        </w:rPr>
        <w:t xml:space="preserve"> </w:t>
      </w:r>
      <w:r w:rsidRPr="00685860">
        <w:t>coordine</w:t>
      </w:r>
      <w:r w:rsidRPr="00685860">
        <w:rPr>
          <w:spacing w:val="-10"/>
        </w:rPr>
        <w:t xml:space="preserve"> </w:t>
      </w:r>
      <w:r w:rsidRPr="00685860">
        <w:t>las</w:t>
      </w:r>
      <w:r w:rsidRPr="00685860">
        <w:rPr>
          <w:spacing w:val="-10"/>
        </w:rPr>
        <w:t xml:space="preserve"> </w:t>
      </w:r>
      <w:r w:rsidRPr="00685860">
        <w:t>acciones de los gobiernos, poderes y sociedad civil, para que el ciudadano cuente con los elementos necesarios y haga valer sus derechos en cualquier circunstancia.</w:t>
      </w:r>
    </w:p>
    <w:p w:rsidR="00685860" w:rsidRPr="00685860" w:rsidRDefault="00685860" w:rsidP="00AD4FD0">
      <w:pPr>
        <w:pStyle w:val="Texto"/>
        <w:spacing w:line="248" w:lineRule="exact"/>
        <w:ind w:left="1980" w:hanging="540"/>
      </w:pPr>
      <w:r w:rsidRPr="00685860">
        <w:t>•</w:t>
      </w:r>
      <w:r w:rsidRPr="00685860">
        <w:tab/>
        <w:t>Fortalecer</w:t>
      </w:r>
      <w:r w:rsidRPr="00685860">
        <w:rPr>
          <w:spacing w:val="20"/>
        </w:rPr>
        <w:t xml:space="preserve"> </w:t>
      </w:r>
      <w:r w:rsidRPr="00685860">
        <w:t>la</w:t>
      </w:r>
      <w:r w:rsidRPr="00685860">
        <w:rPr>
          <w:spacing w:val="20"/>
        </w:rPr>
        <w:t xml:space="preserve"> </w:t>
      </w:r>
      <w:r w:rsidRPr="00685860">
        <w:t>Red</w:t>
      </w:r>
      <w:r w:rsidRPr="00685860">
        <w:rPr>
          <w:spacing w:val="20"/>
        </w:rPr>
        <w:t xml:space="preserve"> </w:t>
      </w:r>
      <w:r w:rsidRPr="00685860">
        <w:t>inteligente</w:t>
      </w:r>
      <w:r w:rsidRPr="00685860">
        <w:rPr>
          <w:spacing w:val="20"/>
        </w:rPr>
        <w:t xml:space="preserve"> </w:t>
      </w:r>
      <w:r w:rsidRPr="00685860">
        <w:t>de</w:t>
      </w:r>
      <w:r w:rsidRPr="00685860">
        <w:rPr>
          <w:spacing w:val="20"/>
        </w:rPr>
        <w:t xml:space="preserve"> </w:t>
      </w:r>
      <w:r w:rsidRPr="00685860">
        <w:t>Atención</w:t>
      </w:r>
      <w:r w:rsidRPr="00685860">
        <w:rPr>
          <w:spacing w:val="20"/>
        </w:rPr>
        <w:t xml:space="preserve"> </w:t>
      </w:r>
      <w:r w:rsidRPr="00685860">
        <w:t>al</w:t>
      </w:r>
      <w:r w:rsidRPr="00685860">
        <w:rPr>
          <w:spacing w:val="20"/>
        </w:rPr>
        <w:t xml:space="preserve"> </w:t>
      </w:r>
      <w:r w:rsidRPr="00685860">
        <w:t>Consumidor</w:t>
      </w:r>
      <w:r w:rsidRPr="00685860">
        <w:rPr>
          <w:spacing w:val="20"/>
        </w:rPr>
        <w:t xml:space="preserve"> </w:t>
      </w:r>
      <w:r w:rsidRPr="00685860">
        <w:t>como</w:t>
      </w:r>
      <w:r w:rsidRPr="00685860">
        <w:rPr>
          <w:spacing w:val="20"/>
        </w:rPr>
        <w:t xml:space="preserve"> </w:t>
      </w:r>
      <w:r w:rsidRPr="00685860">
        <w:t>un</w:t>
      </w:r>
      <w:r w:rsidRPr="00685860">
        <w:rPr>
          <w:spacing w:val="20"/>
        </w:rPr>
        <w:t xml:space="preserve"> </w:t>
      </w:r>
      <w:r w:rsidRPr="00685860">
        <w:t>medio</w:t>
      </w:r>
      <w:r w:rsidRPr="00685860">
        <w:rPr>
          <w:spacing w:val="20"/>
        </w:rPr>
        <w:t xml:space="preserve"> </w:t>
      </w:r>
      <w:r w:rsidRPr="00685860">
        <w:t>para</w:t>
      </w:r>
      <w:r w:rsidRPr="00685860">
        <w:rPr>
          <w:spacing w:val="20"/>
        </w:rPr>
        <w:t xml:space="preserve"> </w:t>
      </w:r>
      <w:r w:rsidRPr="00685860">
        <w:t>que</w:t>
      </w:r>
      <w:r w:rsidRPr="00685860">
        <w:rPr>
          <w:spacing w:val="20"/>
        </w:rPr>
        <w:t xml:space="preserve"> </w:t>
      </w:r>
      <w:r w:rsidRPr="00685860">
        <w:t>el</w:t>
      </w:r>
      <w:r w:rsidRPr="00685860">
        <w:rPr>
          <w:spacing w:val="20"/>
        </w:rPr>
        <w:t xml:space="preserve"> </w:t>
      </w:r>
      <w:r w:rsidRPr="00685860">
        <w:t>Estado responda eficientemente</w:t>
      </w:r>
      <w:r w:rsidRPr="00685860">
        <w:rPr>
          <w:spacing w:val="-10"/>
        </w:rPr>
        <w:t xml:space="preserve"> </w:t>
      </w:r>
      <w:r w:rsidRPr="00685860">
        <w:t>a las demandas de la población.</w:t>
      </w:r>
    </w:p>
    <w:p w:rsidR="00685860" w:rsidRPr="00685860" w:rsidRDefault="00685860" w:rsidP="00AD4FD0">
      <w:pPr>
        <w:pStyle w:val="Texto"/>
        <w:spacing w:line="248" w:lineRule="exact"/>
        <w:ind w:left="1980" w:hanging="540"/>
      </w:pPr>
      <w:r w:rsidRPr="00685860">
        <w:t>•</w:t>
      </w:r>
      <w:r w:rsidRPr="00685860">
        <w:tab/>
        <w:t>Establecer</w:t>
      </w:r>
      <w:r w:rsidRPr="00685860">
        <w:rPr>
          <w:spacing w:val="45"/>
        </w:rPr>
        <w:t xml:space="preserve"> </w:t>
      </w:r>
      <w:r w:rsidRPr="00685860">
        <w:t>el</w:t>
      </w:r>
      <w:r w:rsidRPr="00685860">
        <w:rPr>
          <w:spacing w:val="45"/>
        </w:rPr>
        <w:t xml:space="preserve"> </w:t>
      </w:r>
      <w:r w:rsidRPr="00685860">
        <w:t>Acuerdo</w:t>
      </w:r>
      <w:r w:rsidRPr="00685860">
        <w:rPr>
          <w:spacing w:val="45"/>
        </w:rPr>
        <w:t xml:space="preserve"> </w:t>
      </w:r>
      <w:r w:rsidRPr="00685860">
        <w:t>Nacional</w:t>
      </w:r>
      <w:r w:rsidRPr="00685860">
        <w:rPr>
          <w:spacing w:val="45"/>
        </w:rPr>
        <w:t xml:space="preserve"> </w:t>
      </w:r>
      <w:r w:rsidRPr="00685860">
        <w:t>para</w:t>
      </w:r>
      <w:r w:rsidRPr="00685860">
        <w:rPr>
          <w:spacing w:val="45"/>
        </w:rPr>
        <w:t xml:space="preserve"> </w:t>
      </w:r>
      <w:r w:rsidRPr="00685860">
        <w:t>la</w:t>
      </w:r>
      <w:r w:rsidRPr="00685860">
        <w:rPr>
          <w:spacing w:val="45"/>
        </w:rPr>
        <w:t xml:space="preserve"> </w:t>
      </w:r>
      <w:r w:rsidRPr="00685860">
        <w:t>Protección</w:t>
      </w:r>
      <w:r w:rsidRPr="00685860">
        <w:rPr>
          <w:spacing w:val="45"/>
        </w:rPr>
        <w:t xml:space="preserve"> </w:t>
      </w:r>
      <w:r w:rsidRPr="00685860">
        <w:t>de</w:t>
      </w:r>
      <w:r w:rsidRPr="00685860">
        <w:rPr>
          <w:spacing w:val="45"/>
        </w:rPr>
        <w:t xml:space="preserve"> </w:t>
      </w:r>
      <w:r w:rsidRPr="00685860">
        <w:t>los</w:t>
      </w:r>
      <w:r w:rsidRPr="00685860">
        <w:rPr>
          <w:spacing w:val="45"/>
        </w:rPr>
        <w:t xml:space="preserve"> </w:t>
      </w:r>
      <w:r w:rsidRPr="00685860">
        <w:t>Derechos</w:t>
      </w:r>
      <w:r w:rsidRPr="00685860">
        <w:rPr>
          <w:spacing w:val="45"/>
        </w:rPr>
        <w:t xml:space="preserve"> </w:t>
      </w:r>
      <w:r w:rsidRPr="00685860">
        <w:t>de</w:t>
      </w:r>
      <w:r w:rsidRPr="00685860">
        <w:rPr>
          <w:spacing w:val="45"/>
        </w:rPr>
        <w:t xml:space="preserve"> </w:t>
      </w:r>
      <w:r w:rsidRPr="00685860">
        <w:t>los</w:t>
      </w:r>
      <w:r w:rsidRPr="00685860">
        <w:rPr>
          <w:spacing w:val="45"/>
        </w:rPr>
        <w:t xml:space="preserve"> </w:t>
      </w:r>
      <w:r w:rsidRPr="00685860">
        <w:t>Consumidores, buscando una m</w:t>
      </w:r>
      <w:r w:rsidRPr="00685860">
        <w:rPr>
          <w:spacing w:val="-5"/>
        </w:rPr>
        <w:t>a</w:t>
      </w:r>
      <w:r w:rsidRPr="00685860">
        <w:t>yor participación y compromiso de los actores económicos en torno a las relaciones comerciales.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tcBorders>
              <w:top w:val="single" w:sz="6" w:space="0" w:color="auto"/>
              <w:bottom w:val="single" w:sz="4" w:space="0" w:color="auto"/>
            </w:tcBorders>
            <w:shd w:val="clear" w:color="auto" w:fill="auto"/>
            <w:noWrap/>
          </w:tcPr>
          <w:p w:rsidR="007970C3" w:rsidRPr="00DB1649" w:rsidRDefault="007970C3" w:rsidP="00B40752">
            <w:pPr>
              <w:pStyle w:val="Texto"/>
              <w:spacing w:line="248" w:lineRule="exact"/>
              <w:ind w:left="2362" w:hanging="1728"/>
              <w:rPr>
                <w:b/>
                <w:color w:val="000000"/>
                <w:szCs w:val="18"/>
              </w:rPr>
            </w:pPr>
            <w:r w:rsidRPr="00DB1649">
              <w:rPr>
                <w:b/>
                <w:color w:val="000000"/>
                <w:szCs w:val="18"/>
              </w:rPr>
              <w:t>Objetivo 4.8.</w:t>
            </w:r>
            <w:r w:rsidRPr="00DB1649">
              <w:rPr>
                <w:b/>
                <w:color w:val="000000"/>
                <w:szCs w:val="18"/>
              </w:rPr>
              <w:tab/>
              <w:t>Desarrollar los sectores estratégicos del país.</w:t>
            </w:r>
          </w:p>
        </w:tc>
      </w:tr>
    </w:tbl>
    <w:p w:rsidR="00685860" w:rsidRPr="007970C3" w:rsidRDefault="00685860" w:rsidP="00AD4FD0">
      <w:pPr>
        <w:pStyle w:val="Texto"/>
        <w:spacing w:line="248" w:lineRule="exact"/>
        <w:ind w:left="2448" w:hanging="1728"/>
        <w:rPr>
          <w:b/>
        </w:rPr>
      </w:pPr>
      <w:r w:rsidRPr="007970C3">
        <w:rPr>
          <w:b/>
        </w:rPr>
        <w:t>Estrategia 4.8.1.</w:t>
      </w:r>
      <w:r w:rsidR="00FB34AD" w:rsidRPr="007970C3">
        <w:rPr>
          <w:b/>
        </w:rPr>
        <w:t xml:space="preserve"> </w:t>
      </w:r>
      <w:r w:rsidRPr="007970C3">
        <w:rPr>
          <w:b/>
        </w:rPr>
        <w:tab/>
        <w:t xml:space="preserve">Reactivar una política de </w:t>
      </w:r>
      <w:r w:rsidRPr="007970C3">
        <w:rPr>
          <w:b/>
          <w:spacing w:val="-5"/>
        </w:rPr>
        <w:t>f</w:t>
      </w:r>
      <w:r w:rsidRPr="007970C3">
        <w:rPr>
          <w:b/>
        </w:rPr>
        <w:t>omento económico en</w:t>
      </w:r>
      <w:r w:rsidRPr="007970C3">
        <w:rPr>
          <w:b/>
          <w:spacing w:val="-5"/>
        </w:rPr>
        <w:t>f</w:t>
      </w:r>
      <w:r w:rsidRPr="007970C3">
        <w:rPr>
          <w:b/>
        </w:rPr>
        <w:t>ocada en incrementar</w:t>
      </w:r>
      <w:r w:rsidR="003601F3" w:rsidRPr="007970C3">
        <w:rPr>
          <w:b/>
        </w:rPr>
        <w:t xml:space="preserve"> </w:t>
      </w:r>
      <w:r w:rsidRPr="007970C3">
        <w:rPr>
          <w:b/>
        </w:rPr>
        <w:t>la productividad de los sectores dinámicos y tradicionales de la</w:t>
      </w:r>
      <w:r w:rsidR="003601F3" w:rsidRPr="007970C3">
        <w:rPr>
          <w:b/>
        </w:rPr>
        <w:t xml:space="preserve"> </w:t>
      </w:r>
      <w:r w:rsidRPr="007970C3">
        <w:rPr>
          <w:b/>
        </w:rPr>
        <w:t>economía mexicana, de manera regional y sectorialmente equilibrada.</w:t>
      </w:r>
    </w:p>
    <w:p w:rsidR="00685860" w:rsidRPr="00685860" w:rsidRDefault="00685860" w:rsidP="00AD4FD0">
      <w:pPr>
        <w:pStyle w:val="Texto"/>
        <w:spacing w:line="248" w:lineRule="exact"/>
        <w:ind w:left="2448" w:hanging="1728"/>
        <w:rPr>
          <w:color w:val="000000"/>
          <w:szCs w:val="18"/>
        </w:rPr>
      </w:pPr>
      <w:r w:rsidRPr="00685860">
        <w:rPr>
          <w:b/>
          <w:color w:val="000000"/>
          <w:szCs w:val="18"/>
        </w:rPr>
        <w:t>Línea de acción</w:t>
      </w:r>
    </w:p>
    <w:p w:rsidR="00685860" w:rsidRPr="00685860" w:rsidRDefault="00685860" w:rsidP="00AD4FD0">
      <w:pPr>
        <w:pStyle w:val="Texto"/>
        <w:spacing w:line="248" w:lineRule="exact"/>
        <w:ind w:left="1987" w:hanging="547"/>
      </w:pPr>
      <w:r w:rsidRPr="00685860">
        <w:t>•</w:t>
      </w:r>
      <w:r w:rsidRPr="00685860">
        <w:tab/>
        <w:t>Implementar</w:t>
      </w:r>
      <w:r w:rsidRPr="00685860">
        <w:rPr>
          <w:spacing w:val="35"/>
        </w:rPr>
        <w:t xml:space="preserve"> </w:t>
      </w:r>
      <w:r w:rsidRPr="00685860">
        <w:t>una</w:t>
      </w:r>
      <w:r w:rsidRPr="00685860">
        <w:rPr>
          <w:spacing w:val="35"/>
        </w:rPr>
        <w:t xml:space="preserve"> </w:t>
      </w:r>
      <w:r w:rsidRPr="00685860">
        <w:t>política</w:t>
      </w:r>
      <w:r w:rsidRPr="00685860">
        <w:rPr>
          <w:spacing w:val="35"/>
        </w:rPr>
        <w:t xml:space="preserve"> </w:t>
      </w:r>
      <w:r w:rsidRPr="00685860">
        <w:t>de</w:t>
      </w:r>
      <w:r w:rsidRPr="00685860">
        <w:rPr>
          <w:spacing w:val="35"/>
        </w:rPr>
        <w:t xml:space="preserve"> </w:t>
      </w:r>
      <w:r w:rsidRPr="00685860">
        <w:rPr>
          <w:spacing w:val="-5"/>
        </w:rPr>
        <w:t>f</w:t>
      </w:r>
      <w:r w:rsidRPr="00685860">
        <w:t>omento</w:t>
      </w:r>
      <w:r w:rsidRPr="00685860">
        <w:rPr>
          <w:spacing w:val="35"/>
        </w:rPr>
        <w:t xml:space="preserve"> </w:t>
      </w:r>
      <w:r w:rsidRPr="00685860">
        <w:t>económico</w:t>
      </w:r>
      <w:r w:rsidRPr="00685860">
        <w:rPr>
          <w:spacing w:val="35"/>
        </w:rPr>
        <w:t xml:space="preserve"> </w:t>
      </w:r>
      <w:r w:rsidRPr="00685860">
        <w:t>que</w:t>
      </w:r>
      <w:r w:rsidRPr="00685860">
        <w:rPr>
          <w:spacing w:val="35"/>
        </w:rPr>
        <w:t xml:space="preserve"> </w:t>
      </w:r>
      <w:r w:rsidRPr="00685860">
        <w:t>contemple</w:t>
      </w:r>
      <w:r w:rsidRPr="00685860">
        <w:rPr>
          <w:spacing w:val="35"/>
        </w:rPr>
        <w:t xml:space="preserve"> </w:t>
      </w:r>
      <w:r w:rsidRPr="00685860">
        <w:t>el</w:t>
      </w:r>
      <w:r w:rsidRPr="00685860">
        <w:rPr>
          <w:spacing w:val="35"/>
        </w:rPr>
        <w:t xml:space="preserve"> </w:t>
      </w:r>
      <w:r w:rsidRPr="00685860">
        <w:t>diseño</w:t>
      </w:r>
      <w:r w:rsidRPr="00685860">
        <w:rPr>
          <w:spacing w:val="35"/>
        </w:rPr>
        <w:t xml:space="preserve"> </w:t>
      </w:r>
      <w:r w:rsidRPr="00685860">
        <w:t>y</w:t>
      </w:r>
      <w:r w:rsidRPr="00685860">
        <w:rPr>
          <w:spacing w:val="35"/>
        </w:rPr>
        <w:t xml:space="preserve"> </w:t>
      </w:r>
      <w:r w:rsidRPr="00685860">
        <w:t>desarrollo</w:t>
      </w:r>
      <w:r w:rsidRPr="00685860">
        <w:rPr>
          <w:spacing w:val="35"/>
        </w:rPr>
        <w:t xml:space="preserve"> </w:t>
      </w:r>
      <w:r w:rsidRPr="00685860">
        <w:t>de agendas sectoriales y regionales, el desarrollo de capital humano innovado</w:t>
      </w:r>
      <w:r w:rsidRPr="00685860">
        <w:rPr>
          <w:spacing w:val="-5"/>
        </w:rPr>
        <w:t>r</w:t>
      </w:r>
      <w:r w:rsidRPr="00685860">
        <w:t>, el impulso de sectores</w:t>
      </w:r>
      <w:r w:rsidRPr="00685860">
        <w:rPr>
          <w:spacing w:val="-5"/>
        </w:rPr>
        <w:t xml:space="preserve"> </w:t>
      </w:r>
      <w:r w:rsidRPr="00685860">
        <w:t>estratégicos</w:t>
      </w:r>
      <w:r w:rsidRPr="00685860">
        <w:rPr>
          <w:spacing w:val="-5"/>
        </w:rPr>
        <w:t xml:space="preserve"> </w:t>
      </w:r>
      <w:r w:rsidRPr="00685860">
        <w:t>de</w:t>
      </w:r>
      <w:r w:rsidRPr="00685860">
        <w:rPr>
          <w:spacing w:val="-5"/>
        </w:rPr>
        <w:t xml:space="preserve"> </w:t>
      </w:r>
      <w:r w:rsidRPr="00685860">
        <w:t>alto</w:t>
      </w:r>
      <w:r w:rsidRPr="00685860">
        <w:rPr>
          <w:spacing w:val="-5"/>
        </w:rPr>
        <w:t xml:space="preserve"> </w:t>
      </w:r>
      <w:r w:rsidRPr="00685860">
        <w:t>valo</w:t>
      </w:r>
      <w:r w:rsidRPr="00685860">
        <w:rPr>
          <w:spacing w:val="-5"/>
        </w:rPr>
        <w:t>r</w:t>
      </w:r>
      <w:r w:rsidRPr="00685860">
        <w:t>,</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y</w:t>
      </w:r>
      <w:r w:rsidRPr="00685860">
        <w:rPr>
          <w:spacing w:val="-5"/>
        </w:rPr>
        <w:t xml:space="preserve"> </w:t>
      </w:r>
      <w:r w:rsidRPr="00685860">
        <w:t>la</w:t>
      </w:r>
      <w:r w:rsidRPr="00685860">
        <w:rPr>
          <w:spacing w:val="-5"/>
        </w:rPr>
        <w:t xml:space="preserve"> </w:t>
      </w:r>
      <w:r w:rsidRPr="00685860">
        <w:t>promoción</w:t>
      </w:r>
      <w:r w:rsidRPr="00685860">
        <w:rPr>
          <w:spacing w:val="-5"/>
        </w:rPr>
        <w:t xml:space="preserve"> </w:t>
      </w:r>
      <w:r w:rsidRPr="00685860">
        <w:t>de</w:t>
      </w:r>
      <w:r w:rsidRPr="00685860">
        <w:rPr>
          <w:spacing w:val="-5"/>
        </w:rPr>
        <w:t xml:space="preserve"> </w:t>
      </w:r>
      <w:r w:rsidRPr="00685860">
        <w:t>cadenas</w:t>
      </w:r>
      <w:r w:rsidRPr="00685860">
        <w:rPr>
          <w:spacing w:val="-5"/>
        </w:rPr>
        <w:t xml:space="preserve"> </w:t>
      </w:r>
      <w:r w:rsidRPr="00685860">
        <w:t>de</w:t>
      </w:r>
      <w:r w:rsidRPr="00685860">
        <w:rPr>
          <w:spacing w:val="-5"/>
        </w:rPr>
        <w:t xml:space="preserve"> </w:t>
      </w:r>
      <w:r w:rsidRPr="00685860">
        <w:t>valor</w:t>
      </w:r>
      <w:r w:rsidRPr="00685860">
        <w:rPr>
          <w:spacing w:val="-5"/>
        </w:rPr>
        <w:t xml:space="preserve"> </w:t>
      </w:r>
      <w:r w:rsidRPr="00685860">
        <w:t>en</w:t>
      </w:r>
      <w:r w:rsidRPr="00685860">
        <w:rPr>
          <w:spacing w:val="-5"/>
        </w:rPr>
        <w:t xml:space="preserve"> </w:t>
      </w:r>
      <w:r w:rsidRPr="00685860">
        <w:t>sectores estratégicos y el apoyo a la innovación y el desarrollo tecnológico.</w:t>
      </w:r>
    </w:p>
    <w:p w:rsidR="00685860" w:rsidRPr="00685860" w:rsidRDefault="00685860" w:rsidP="00AD4FD0">
      <w:pPr>
        <w:pStyle w:val="Texto"/>
        <w:spacing w:line="248" w:lineRule="exact"/>
        <w:ind w:left="1980" w:hanging="540"/>
      </w:pPr>
      <w:r w:rsidRPr="00685860">
        <w:t>•</w:t>
      </w:r>
      <w:r w:rsidRPr="00685860">
        <w:tab/>
        <w:t>Articula</w:t>
      </w:r>
      <w:r w:rsidRPr="00685860">
        <w:rPr>
          <w:spacing w:val="-5"/>
        </w:rPr>
        <w:t>r</w:t>
      </w:r>
      <w:r w:rsidRPr="00685860">
        <w:t xml:space="preserve">, bajo una óptica transversal, sectorial y/o regional, el diseño, ejecución y seguimiento de proyectos orientados a </w:t>
      </w:r>
      <w:r w:rsidRPr="00685860">
        <w:rPr>
          <w:spacing w:val="-5"/>
        </w:rPr>
        <w:t>f</w:t>
      </w:r>
      <w:r w:rsidRPr="00685860">
        <w:t>ortalecer la competitividad del país, por parte de los tres órdenes de gobierno, iniciativa privada y otros sectores de la sociedad.</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8" w:lineRule="exact"/>
              <w:ind w:left="2362" w:hanging="1728"/>
              <w:rPr>
                <w:b/>
                <w:color w:val="000000"/>
                <w:szCs w:val="18"/>
              </w:rPr>
            </w:pPr>
            <w:r w:rsidRPr="00DB1649">
              <w:rPr>
                <w:b/>
              </w:rPr>
              <w:t>Estrategia 4.8.2.</w:t>
            </w:r>
            <w:r w:rsidRPr="00DB1649">
              <w:rPr>
                <w:b/>
              </w:rPr>
              <w:tab/>
              <w:t>Promover</w:t>
            </w:r>
            <w:r w:rsidRPr="00DB1649">
              <w:rPr>
                <w:b/>
                <w:i/>
              </w:rPr>
              <w:t xml:space="preserve"> </w:t>
            </w:r>
            <w:r w:rsidRPr="00DB1649">
              <w:rPr>
                <w:b/>
              </w:rPr>
              <w:t>m</w:t>
            </w:r>
            <w:r w:rsidRPr="00DB1649">
              <w:rPr>
                <w:b/>
                <w:spacing w:val="-5"/>
              </w:rPr>
              <w:t>a</w:t>
            </w:r>
            <w:r w:rsidRPr="00DB1649">
              <w:rPr>
                <w:b/>
              </w:rPr>
              <w:t>yores</w:t>
            </w:r>
            <w:r w:rsidRPr="00DB1649">
              <w:rPr>
                <w:b/>
                <w:i/>
              </w:rPr>
              <w:t xml:space="preserve"> </w:t>
            </w:r>
            <w:r w:rsidRPr="00DB1649">
              <w:rPr>
                <w:b/>
              </w:rPr>
              <w:t>niveles</w:t>
            </w:r>
            <w:r w:rsidRPr="00DB1649">
              <w:rPr>
                <w:b/>
                <w:i/>
              </w:rPr>
              <w:t xml:space="preserve"> </w:t>
            </w:r>
            <w:r w:rsidRPr="00DB1649">
              <w:rPr>
                <w:b/>
              </w:rPr>
              <w:t>de</w:t>
            </w:r>
            <w:r w:rsidRPr="00DB1649">
              <w:rPr>
                <w:b/>
                <w:i/>
              </w:rPr>
              <w:t xml:space="preserve"> </w:t>
            </w:r>
            <w:r w:rsidRPr="00DB1649">
              <w:rPr>
                <w:b/>
              </w:rPr>
              <w:t>inversión</w:t>
            </w:r>
            <w:r w:rsidRPr="00DB1649">
              <w:rPr>
                <w:b/>
                <w:i/>
              </w:rPr>
              <w:t xml:space="preserve"> </w:t>
            </w:r>
            <w:r w:rsidRPr="00DB1649">
              <w:rPr>
                <w:b/>
              </w:rPr>
              <w:t>y</w:t>
            </w:r>
            <w:r w:rsidRPr="00DB1649">
              <w:rPr>
                <w:b/>
                <w:i/>
              </w:rPr>
              <w:t xml:space="preserve"> </w:t>
            </w:r>
            <w:r w:rsidRPr="00DB1649">
              <w:rPr>
                <w:b/>
              </w:rPr>
              <w:t>competitividad</w:t>
            </w:r>
            <w:r w:rsidRPr="00DB1649">
              <w:rPr>
                <w:b/>
                <w:i/>
              </w:rPr>
              <w:t xml:space="preserve"> </w:t>
            </w:r>
            <w:r w:rsidRPr="00DB1649">
              <w:rPr>
                <w:b/>
              </w:rPr>
              <w:t>en</w:t>
            </w:r>
            <w:r w:rsidRPr="00DB1649">
              <w:rPr>
                <w:b/>
                <w:i/>
              </w:rPr>
              <w:t xml:space="preserve"> </w:t>
            </w:r>
            <w:r w:rsidRPr="00DB1649">
              <w:rPr>
                <w:b/>
              </w:rPr>
              <w:t>el sector minero.</w:t>
            </w:r>
          </w:p>
        </w:tc>
      </w:tr>
    </w:tbl>
    <w:p w:rsidR="00685860" w:rsidRPr="00685860" w:rsidRDefault="00685860" w:rsidP="00AD4FD0">
      <w:pPr>
        <w:pStyle w:val="Texto"/>
        <w:spacing w:line="24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8" w:lineRule="exact"/>
        <w:ind w:left="1987" w:hanging="547"/>
        <w:rPr>
          <w:color w:val="000000"/>
          <w:szCs w:val="18"/>
        </w:rPr>
      </w:pPr>
      <w:r w:rsidRPr="00685860">
        <w:rPr>
          <w:color w:val="000000"/>
          <w:szCs w:val="18"/>
        </w:rPr>
        <w:t>•</w:t>
      </w:r>
      <w:r w:rsidRPr="00685860">
        <w:rPr>
          <w:color w:val="000000"/>
          <w:szCs w:val="18"/>
        </w:rPr>
        <w:tab/>
        <w:t>Fomentar el incremento de la inversión en el sector minero.</w:t>
      </w:r>
    </w:p>
    <w:p w:rsidR="00685860" w:rsidRPr="00685860" w:rsidRDefault="00685860" w:rsidP="00AD4FD0">
      <w:pPr>
        <w:pStyle w:val="Texto"/>
        <w:spacing w:line="248" w:lineRule="exact"/>
        <w:ind w:left="1987" w:hanging="547"/>
        <w:rPr>
          <w:color w:val="000000"/>
          <w:szCs w:val="18"/>
        </w:rPr>
      </w:pPr>
      <w:r w:rsidRPr="00685860">
        <w:rPr>
          <w:color w:val="000000"/>
          <w:szCs w:val="18"/>
        </w:rPr>
        <w:t>•</w:t>
      </w:r>
      <w:r w:rsidRPr="00685860">
        <w:rPr>
          <w:color w:val="000000"/>
          <w:szCs w:val="18"/>
        </w:rPr>
        <w:tab/>
        <w:t>Procurar el aumento del financiamiento</w:t>
      </w:r>
      <w:r w:rsidRPr="00685860">
        <w:rPr>
          <w:color w:val="000000"/>
          <w:spacing w:val="-10"/>
          <w:szCs w:val="18"/>
        </w:rPr>
        <w:t xml:space="preserve"> </w:t>
      </w:r>
      <w:r w:rsidRPr="00685860">
        <w:rPr>
          <w:color w:val="000000"/>
          <w:szCs w:val="18"/>
        </w:rPr>
        <w:t>en el sector minero y su cadena de valo</w:t>
      </w:r>
      <w:r w:rsidRPr="00685860">
        <w:rPr>
          <w:color w:val="000000"/>
          <w:spacing w:val="-5"/>
          <w:szCs w:val="18"/>
        </w:rPr>
        <w:t>r</w:t>
      </w:r>
      <w:r w:rsidRPr="00685860">
        <w:rPr>
          <w:color w:val="000000"/>
          <w:szCs w:val="18"/>
        </w:rPr>
        <w:t>.</w:t>
      </w:r>
    </w:p>
    <w:p w:rsidR="00685860" w:rsidRPr="00685860" w:rsidRDefault="00685860" w:rsidP="00AD4FD0">
      <w:pPr>
        <w:pStyle w:val="Texto"/>
        <w:spacing w:line="248" w:lineRule="exact"/>
        <w:ind w:left="1987" w:hanging="547"/>
        <w:rPr>
          <w:color w:val="000000"/>
          <w:szCs w:val="18"/>
        </w:rPr>
      </w:pPr>
      <w:r w:rsidRPr="00685860">
        <w:rPr>
          <w:color w:val="000000"/>
          <w:szCs w:val="18"/>
        </w:rPr>
        <w:t>•</w:t>
      </w:r>
      <w:r w:rsidRPr="00685860">
        <w:rPr>
          <w:color w:val="000000"/>
          <w:szCs w:val="18"/>
        </w:rPr>
        <w:tab/>
        <w:t>Asesorar</w:t>
      </w:r>
      <w:r w:rsidRPr="00685860">
        <w:rPr>
          <w:color w:val="000000"/>
          <w:spacing w:val="25"/>
          <w:szCs w:val="18"/>
        </w:rPr>
        <w:t xml:space="preserve"> </w:t>
      </w:r>
      <w:r w:rsidRPr="00685860">
        <w:rPr>
          <w:color w:val="000000"/>
          <w:szCs w:val="18"/>
        </w:rPr>
        <w:t>a</w:t>
      </w:r>
      <w:r w:rsidRPr="00685860">
        <w:rPr>
          <w:color w:val="000000"/>
          <w:spacing w:val="25"/>
          <w:szCs w:val="18"/>
        </w:rPr>
        <w:t xml:space="preserve"> </w:t>
      </w:r>
      <w:r w:rsidRPr="00685860">
        <w:rPr>
          <w:color w:val="000000"/>
          <w:szCs w:val="18"/>
        </w:rPr>
        <w:t>las</w:t>
      </w:r>
      <w:r w:rsidRPr="00685860">
        <w:rPr>
          <w:color w:val="000000"/>
          <w:spacing w:val="25"/>
          <w:szCs w:val="18"/>
        </w:rPr>
        <w:t xml:space="preserve"> </w:t>
      </w:r>
      <w:r w:rsidRPr="00685860">
        <w:rPr>
          <w:color w:val="000000"/>
          <w:szCs w:val="18"/>
        </w:rPr>
        <w:t>pequeñas</w:t>
      </w:r>
      <w:r w:rsidRPr="00685860">
        <w:rPr>
          <w:color w:val="000000"/>
          <w:spacing w:val="25"/>
          <w:szCs w:val="18"/>
        </w:rPr>
        <w:t xml:space="preserve"> </w:t>
      </w:r>
      <w:r w:rsidRPr="00685860">
        <w:rPr>
          <w:color w:val="000000"/>
          <w:szCs w:val="18"/>
        </w:rPr>
        <w:t>y</w:t>
      </w:r>
      <w:r w:rsidRPr="00685860">
        <w:rPr>
          <w:color w:val="000000"/>
          <w:spacing w:val="25"/>
          <w:szCs w:val="18"/>
        </w:rPr>
        <w:t xml:space="preserve"> </w:t>
      </w:r>
      <w:r w:rsidRPr="00685860">
        <w:rPr>
          <w:color w:val="000000"/>
          <w:szCs w:val="18"/>
        </w:rPr>
        <w:t>medianas</w:t>
      </w:r>
      <w:r w:rsidRPr="00685860">
        <w:rPr>
          <w:color w:val="000000"/>
          <w:spacing w:val="25"/>
          <w:szCs w:val="18"/>
        </w:rPr>
        <w:t xml:space="preserve"> </w:t>
      </w:r>
      <w:r w:rsidRPr="00685860">
        <w:rPr>
          <w:color w:val="000000"/>
          <w:szCs w:val="18"/>
        </w:rPr>
        <w:t>empresas</w:t>
      </w:r>
      <w:r w:rsidRPr="00685860">
        <w:rPr>
          <w:color w:val="000000"/>
          <w:spacing w:val="25"/>
          <w:szCs w:val="18"/>
        </w:rPr>
        <w:t xml:space="preserve"> </w:t>
      </w:r>
      <w:r w:rsidRPr="00685860">
        <w:rPr>
          <w:color w:val="000000"/>
          <w:szCs w:val="18"/>
        </w:rPr>
        <w:t>en</w:t>
      </w:r>
      <w:r w:rsidRPr="00685860">
        <w:rPr>
          <w:color w:val="000000"/>
          <w:spacing w:val="25"/>
          <w:szCs w:val="18"/>
        </w:rPr>
        <w:t xml:space="preserve"> </w:t>
      </w:r>
      <w:r w:rsidRPr="00685860">
        <w:rPr>
          <w:color w:val="000000"/>
          <w:szCs w:val="18"/>
        </w:rPr>
        <w:t>las</w:t>
      </w:r>
      <w:r w:rsidRPr="00685860">
        <w:rPr>
          <w:color w:val="000000"/>
          <w:spacing w:val="25"/>
          <w:szCs w:val="18"/>
        </w:rPr>
        <w:t xml:space="preserve"> </w:t>
      </w:r>
      <w:r w:rsidRPr="00685860">
        <w:rPr>
          <w:color w:val="000000"/>
          <w:szCs w:val="18"/>
        </w:rPr>
        <w:t>etapas</w:t>
      </w:r>
      <w:r w:rsidRPr="00685860">
        <w:rPr>
          <w:color w:val="000000"/>
          <w:spacing w:val="25"/>
          <w:szCs w:val="18"/>
        </w:rPr>
        <w:t xml:space="preserve"> </w:t>
      </w:r>
      <w:r w:rsidRPr="00685860">
        <w:rPr>
          <w:color w:val="000000"/>
          <w:szCs w:val="18"/>
        </w:rPr>
        <w:t>de</w:t>
      </w:r>
      <w:r w:rsidRPr="00685860">
        <w:rPr>
          <w:color w:val="000000"/>
          <w:spacing w:val="25"/>
          <w:szCs w:val="18"/>
        </w:rPr>
        <w:t xml:space="preserve"> </w:t>
      </w:r>
      <w:r w:rsidRPr="00685860">
        <w:rPr>
          <w:color w:val="000000"/>
          <w:szCs w:val="18"/>
        </w:rPr>
        <w:t>exploración,</w:t>
      </w:r>
      <w:r w:rsidRPr="00685860">
        <w:rPr>
          <w:color w:val="000000"/>
          <w:spacing w:val="25"/>
          <w:szCs w:val="18"/>
        </w:rPr>
        <w:t xml:space="preserve"> </w:t>
      </w:r>
      <w:r w:rsidRPr="00685860">
        <w:rPr>
          <w:color w:val="000000"/>
          <w:szCs w:val="18"/>
        </w:rPr>
        <w:t>explotación</w:t>
      </w:r>
      <w:r w:rsidRPr="00685860">
        <w:rPr>
          <w:color w:val="000000"/>
          <w:spacing w:val="25"/>
          <w:szCs w:val="18"/>
        </w:rPr>
        <w:t xml:space="preserve"> </w:t>
      </w:r>
      <w:r w:rsidRPr="00685860">
        <w:rPr>
          <w:color w:val="000000"/>
          <w:szCs w:val="18"/>
        </w:rPr>
        <w:t>y comercialización en la minería.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0" w:lineRule="exact"/>
              <w:ind w:left="2362" w:hanging="1728"/>
              <w:rPr>
                <w:b/>
                <w:color w:val="000000"/>
                <w:szCs w:val="18"/>
              </w:rPr>
            </w:pPr>
            <w:r w:rsidRPr="00DB1649">
              <w:rPr>
                <w:b/>
              </w:rPr>
              <w:lastRenderedPageBreak/>
              <w:t>Estrategia 4.8.3.</w:t>
            </w:r>
            <w:r w:rsidRPr="00DB1649">
              <w:rPr>
                <w:b/>
              </w:rPr>
              <w:tab/>
              <w:t>Orientar</w:t>
            </w:r>
            <w:r w:rsidRPr="00DB1649">
              <w:rPr>
                <w:b/>
                <w:spacing w:val="25"/>
              </w:rPr>
              <w:t xml:space="preserve"> </w:t>
            </w:r>
            <w:r w:rsidRPr="00DB1649">
              <w:rPr>
                <w:b/>
              </w:rPr>
              <w:t>y</w:t>
            </w:r>
            <w:r w:rsidRPr="00DB1649">
              <w:rPr>
                <w:b/>
                <w:spacing w:val="25"/>
              </w:rPr>
              <w:t xml:space="preserve"> </w:t>
            </w:r>
            <w:r w:rsidRPr="00DB1649">
              <w:rPr>
                <w:b/>
              </w:rPr>
              <w:t>hacer</w:t>
            </w:r>
            <w:r w:rsidRPr="00DB1649">
              <w:rPr>
                <w:b/>
                <w:spacing w:val="25"/>
              </w:rPr>
              <w:t xml:space="preserve"> </w:t>
            </w:r>
            <w:r w:rsidRPr="00DB1649">
              <w:rPr>
                <w:b/>
              </w:rPr>
              <w:t>más</w:t>
            </w:r>
            <w:r w:rsidRPr="00DB1649">
              <w:rPr>
                <w:b/>
                <w:spacing w:val="25"/>
              </w:rPr>
              <w:t xml:space="preserve"> </w:t>
            </w:r>
            <w:r w:rsidRPr="00DB1649">
              <w:rPr>
                <w:b/>
              </w:rPr>
              <w:t>eficiente</w:t>
            </w:r>
            <w:r w:rsidRPr="00DB1649">
              <w:rPr>
                <w:b/>
                <w:spacing w:val="10"/>
              </w:rPr>
              <w:t xml:space="preserve"> </w:t>
            </w:r>
            <w:r w:rsidRPr="00DB1649">
              <w:rPr>
                <w:b/>
              </w:rPr>
              <w:t>el</w:t>
            </w:r>
            <w:r w:rsidRPr="00DB1649">
              <w:rPr>
                <w:b/>
                <w:spacing w:val="25"/>
              </w:rPr>
              <w:t xml:space="preserve"> </w:t>
            </w:r>
            <w:r w:rsidRPr="00DB1649">
              <w:rPr>
                <w:b/>
              </w:rPr>
              <w:t>gasto</w:t>
            </w:r>
            <w:r w:rsidRPr="00DB1649">
              <w:rPr>
                <w:b/>
                <w:spacing w:val="25"/>
              </w:rPr>
              <w:t xml:space="preserve"> </w:t>
            </w:r>
            <w:r w:rsidRPr="00DB1649">
              <w:rPr>
                <w:b/>
              </w:rPr>
              <w:t>público</w:t>
            </w:r>
            <w:r w:rsidRPr="00DB1649">
              <w:rPr>
                <w:b/>
                <w:spacing w:val="25"/>
              </w:rPr>
              <w:t xml:space="preserve"> </w:t>
            </w:r>
            <w:r w:rsidRPr="00DB1649">
              <w:rPr>
                <w:b/>
              </w:rPr>
              <w:t>para</w:t>
            </w:r>
            <w:r w:rsidRPr="00DB1649">
              <w:rPr>
                <w:b/>
                <w:spacing w:val="25"/>
              </w:rPr>
              <w:t xml:space="preserve"> </w:t>
            </w:r>
            <w:r w:rsidRPr="00DB1649">
              <w:rPr>
                <w:b/>
                <w:spacing w:val="-5"/>
              </w:rPr>
              <w:t>f</w:t>
            </w:r>
            <w:r w:rsidRPr="00DB1649">
              <w:rPr>
                <w:b/>
              </w:rPr>
              <w:t>ortalecer</w:t>
            </w:r>
            <w:r w:rsidRPr="00DB1649">
              <w:rPr>
                <w:b/>
                <w:spacing w:val="25"/>
              </w:rPr>
              <w:t xml:space="preserve"> </w:t>
            </w:r>
            <w:r w:rsidRPr="00DB1649">
              <w:rPr>
                <w:b/>
              </w:rPr>
              <w:t>el mercado interno.</w:t>
            </w:r>
          </w:p>
        </w:tc>
      </w:tr>
    </w:tbl>
    <w:p w:rsidR="00685860" w:rsidRPr="00685860" w:rsidRDefault="00685860" w:rsidP="00AD4FD0">
      <w:pPr>
        <w:pStyle w:val="Texto"/>
        <w:spacing w:line="26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0" w:lineRule="exact"/>
        <w:ind w:left="1980" w:hanging="540"/>
      </w:pPr>
      <w:r w:rsidRPr="00685860">
        <w:t>•</w:t>
      </w:r>
      <w:r w:rsidRPr="00685860">
        <w:tab/>
        <w:t>Promover</w:t>
      </w:r>
      <w:r w:rsidRPr="00685860">
        <w:rPr>
          <w:spacing w:val="15"/>
        </w:rPr>
        <w:t xml:space="preserve"> </w:t>
      </w:r>
      <w:r w:rsidRPr="00685860">
        <w:t>las</w:t>
      </w:r>
      <w:r w:rsidRPr="00685860">
        <w:rPr>
          <w:spacing w:val="15"/>
        </w:rPr>
        <w:t xml:space="preserve"> </w:t>
      </w:r>
      <w:r w:rsidRPr="00685860">
        <w:t>contrataciones</w:t>
      </w:r>
      <w:r w:rsidRPr="00685860">
        <w:rPr>
          <w:spacing w:val="15"/>
        </w:rPr>
        <w:t xml:space="preserve"> </w:t>
      </w:r>
      <w:r w:rsidRPr="00685860">
        <w:t>del</w:t>
      </w:r>
      <w:r w:rsidRPr="00685860">
        <w:rPr>
          <w:spacing w:val="15"/>
        </w:rPr>
        <w:t xml:space="preserve"> </w:t>
      </w:r>
      <w:r w:rsidRPr="00685860">
        <w:t>sector</w:t>
      </w:r>
      <w:r w:rsidRPr="00685860">
        <w:rPr>
          <w:spacing w:val="15"/>
        </w:rPr>
        <w:t xml:space="preserve"> </w:t>
      </w:r>
      <w:r w:rsidRPr="00685860">
        <w:t>público</w:t>
      </w:r>
      <w:r w:rsidRPr="00685860">
        <w:rPr>
          <w:spacing w:val="15"/>
        </w:rPr>
        <w:t xml:space="preserve"> </w:t>
      </w:r>
      <w:r w:rsidRPr="00685860">
        <w:t>como</w:t>
      </w:r>
      <w:r w:rsidRPr="00685860">
        <w:rPr>
          <w:spacing w:val="15"/>
        </w:rPr>
        <w:t xml:space="preserve"> </w:t>
      </w:r>
      <w:r w:rsidRPr="00685860">
        <w:t>herramienta</w:t>
      </w:r>
      <w:r w:rsidRPr="00685860">
        <w:rPr>
          <w:spacing w:val="15"/>
        </w:rPr>
        <w:t xml:space="preserve"> </w:t>
      </w:r>
      <w:r w:rsidRPr="00685860">
        <w:t>para</w:t>
      </w:r>
      <w:r w:rsidRPr="00685860">
        <w:rPr>
          <w:spacing w:val="15"/>
        </w:rPr>
        <w:t xml:space="preserve"> </w:t>
      </w:r>
      <w:r w:rsidRPr="00685860">
        <w:t>operar</w:t>
      </w:r>
      <w:r w:rsidRPr="00685860">
        <w:rPr>
          <w:spacing w:val="15"/>
        </w:rPr>
        <w:t xml:space="preserve"> </w:t>
      </w:r>
      <w:r w:rsidRPr="00685860">
        <w:t>programas</w:t>
      </w:r>
      <w:r w:rsidRPr="00685860">
        <w:rPr>
          <w:spacing w:val="15"/>
        </w:rPr>
        <w:t xml:space="preserve"> </w:t>
      </w:r>
      <w:r w:rsidRPr="00685860">
        <w:t>de desarrollo</w:t>
      </w:r>
      <w:r w:rsidRPr="00685860">
        <w:rPr>
          <w:spacing w:val="20"/>
        </w:rPr>
        <w:t xml:space="preserve"> </w:t>
      </w:r>
      <w:r w:rsidRPr="00685860">
        <w:t>de</w:t>
      </w:r>
      <w:r w:rsidRPr="00685860">
        <w:rPr>
          <w:spacing w:val="20"/>
        </w:rPr>
        <w:t xml:space="preserve"> </w:t>
      </w:r>
      <w:r w:rsidRPr="00685860">
        <w:t>proveedores,</w:t>
      </w:r>
      <w:r w:rsidRPr="00685860">
        <w:rPr>
          <w:spacing w:val="20"/>
        </w:rPr>
        <w:t xml:space="preserve"> </w:t>
      </w:r>
      <w:r w:rsidRPr="00685860">
        <w:t>en</w:t>
      </w:r>
      <w:r w:rsidRPr="00685860">
        <w:rPr>
          <w:spacing w:val="-5"/>
        </w:rPr>
        <w:t>f</w:t>
      </w:r>
      <w:r w:rsidRPr="00685860">
        <w:t>ocados</w:t>
      </w:r>
      <w:r w:rsidRPr="00685860">
        <w:rPr>
          <w:spacing w:val="20"/>
        </w:rPr>
        <w:t xml:space="preserve"> </w:t>
      </w:r>
      <w:r w:rsidRPr="00685860">
        <w:t>a</w:t>
      </w:r>
      <w:r w:rsidRPr="00685860">
        <w:rPr>
          <w:spacing w:val="20"/>
        </w:rPr>
        <w:t xml:space="preserve"> </w:t>
      </w:r>
      <w:r w:rsidRPr="00685860">
        <w:t>incrementar</w:t>
      </w:r>
      <w:r w:rsidRPr="00685860">
        <w:rPr>
          <w:spacing w:val="20"/>
        </w:rPr>
        <w:t xml:space="preserve"> </w:t>
      </w:r>
      <w:r w:rsidRPr="00685860">
        <w:t>la</w:t>
      </w:r>
      <w:r w:rsidRPr="00685860">
        <w:rPr>
          <w:spacing w:val="20"/>
        </w:rPr>
        <w:t xml:space="preserve"> </w:t>
      </w:r>
      <w:r w:rsidRPr="00685860">
        <w:t>participación</w:t>
      </w:r>
      <w:r w:rsidRPr="00685860">
        <w:rPr>
          <w:spacing w:val="20"/>
        </w:rPr>
        <w:t xml:space="preserve"> </w:t>
      </w:r>
      <w:r w:rsidRPr="00685860">
        <w:t>de</w:t>
      </w:r>
      <w:r w:rsidRPr="00685860">
        <w:rPr>
          <w:spacing w:val="20"/>
        </w:rPr>
        <w:t xml:space="preserve"> </w:t>
      </w:r>
      <w:r w:rsidRPr="00685860">
        <w:t>empresas</w:t>
      </w:r>
      <w:r w:rsidRPr="00685860">
        <w:rPr>
          <w:spacing w:val="20"/>
        </w:rPr>
        <w:t xml:space="preserve"> </w:t>
      </w:r>
      <w:r w:rsidRPr="00685860">
        <w:t>nacionales en la cadena de valor y mejorar las condiciones de compra para las dependencias y entidades.</w:t>
      </w:r>
    </w:p>
    <w:p w:rsidR="00685860" w:rsidRPr="00685860" w:rsidRDefault="00685860" w:rsidP="00AD4FD0">
      <w:pPr>
        <w:pStyle w:val="Texto"/>
        <w:spacing w:line="260" w:lineRule="exact"/>
        <w:ind w:left="1980" w:hanging="540"/>
      </w:pPr>
      <w:r w:rsidRPr="00685860">
        <w:t>•</w:t>
      </w:r>
      <w:r w:rsidRPr="00685860">
        <w:tab/>
        <w:t>Implementar</w:t>
      </w:r>
      <w:r w:rsidRPr="00685860">
        <w:rPr>
          <w:i/>
        </w:rPr>
        <w:t xml:space="preserve"> </w:t>
      </w:r>
      <w:r w:rsidRPr="00685860">
        <w:t>esquemas</w:t>
      </w:r>
      <w:r w:rsidRPr="00685860">
        <w:rPr>
          <w:i/>
        </w:rPr>
        <w:t xml:space="preserve"> </w:t>
      </w:r>
      <w:r w:rsidRPr="00685860">
        <w:t>de</w:t>
      </w:r>
      <w:r w:rsidRPr="00685860">
        <w:rPr>
          <w:i/>
        </w:rPr>
        <w:t xml:space="preserve"> </w:t>
      </w:r>
      <w:r w:rsidRPr="00685860">
        <w:t>compras</w:t>
      </w:r>
      <w:r w:rsidRPr="00685860">
        <w:rPr>
          <w:i/>
        </w:rPr>
        <w:t xml:space="preserve"> </w:t>
      </w:r>
      <w:r w:rsidRPr="00685860">
        <w:t>públicas</w:t>
      </w:r>
      <w:r w:rsidRPr="00685860">
        <w:rPr>
          <w:i/>
        </w:rPr>
        <w:t xml:space="preserve"> </w:t>
      </w:r>
      <w:r w:rsidRPr="00685860">
        <w:t>estratégicas</w:t>
      </w:r>
      <w:r w:rsidRPr="00685860">
        <w:rPr>
          <w:i/>
        </w:rPr>
        <w:t xml:space="preserve"> </w:t>
      </w:r>
      <w:r w:rsidRPr="00685860">
        <w:t>que</w:t>
      </w:r>
      <w:r w:rsidRPr="00685860">
        <w:rPr>
          <w:i/>
        </w:rPr>
        <w:t xml:space="preserve"> </w:t>
      </w:r>
      <w:r w:rsidRPr="00685860">
        <w:t>busquen</w:t>
      </w:r>
      <w:r w:rsidRPr="00685860">
        <w:rPr>
          <w:i/>
        </w:rPr>
        <w:t xml:space="preserve"> </w:t>
      </w:r>
      <w:r w:rsidRPr="00685860">
        <w:t>atraer</w:t>
      </w:r>
      <w:r w:rsidRPr="00685860">
        <w:rPr>
          <w:i/>
        </w:rPr>
        <w:t xml:space="preserve"> </w:t>
      </w:r>
      <w:r w:rsidRPr="00685860">
        <w:t>inversión</w:t>
      </w:r>
      <w:r w:rsidRPr="00685860">
        <w:rPr>
          <w:i/>
        </w:rPr>
        <w:t xml:space="preserve"> </w:t>
      </w:r>
      <w:r w:rsidRPr="00685860">
        <w:t>y trans</w:t>
      </w:r>
      <w:r w:rsidRPr="00685860">
        <w:rPr>
          <w:spacing w:val="-5"/>
        </w:rPr>
        <w:t>f</w:t>
      </w:r>
      <w:r w:rsidRPr="00685860">
        <w:t>erencia de tecnologías.</w:t>
      </w:r>
    </w:p>
    <w:p w:rsidR="00685860" w:rsidRPr="00685860" w:rsidRDefault="00685860" w:rsidP="00AD4FD0">
      <w:pPr>
        <w:pStyle w:val="Texto"/>
        <w:spacing w:line="260" w:lineRule="exact"/>
        <w:ind w:left="1980" w:hanging="540"/>
      </w:pPr>
      <w:r w:rsidRPr="00685860">
        <w:t>•</w:t>
      </w:r>
      <w:r w:rsidRPr="00685860">
        <w:tab/>
        <w:t>Promover la innovación a tr</w:t>
      </w:r>
      <w:r w:rsidRPr="00685860">
        <w:rPr>
          <w:spacing w:val="-5"/>
        </w:rPr>
        <w:t>a</w:t>
      </w:r>
      <w:r w:rsidRPr="00685860">
        <w:t>vés de la demanda de bienes y servicios del gobierno.</w:t>
      </w:r>
    </w:p>
    <w:p w:rsidR="00685860" w:rsidRPr="00685860" w:rsidRDefault="00685860" w:rsidP="00AD4FD0">
      <w:pPr>
        <w:pStyle w:val="Texto"/>
        <w:spacing w:line="260" w:lineRule="exact"/>
        <w:ind w:left="1980" w:hanging="540"/>
      </w:pPr>
      <w:r w:rsidRPr="00685860">
        <w:t>•</w:t>
      </w:r>
      <w:r w:rsidRPr="00685860">
        <w:tab/>
        <w:t>Incrementar</w:t>
      </w:r>
      <w:r w:rsidRPr="00685860">
        <w:rPr>
          <w:spacing w:val="-5"/>
        </w:rPr>
        <w:t xml:space="preserve"> </w:t>
      </w:r>
      <w:r w:rsidRPr="00685860">
        <w:t>el</w:t>
      </w:r>
      <w:r w:rsidRPr="00685860">
        <w:rPr>
          <w:spacing w:val="-5"/>
        </w:rPr>
        <w:t xml:space="preserve"> </w:t>
      </w:r>
      <w:r w:rsidRPr="00685860">
        <w:t>aprovechamiento</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reservas</w:t>
      </w:r>
      <w:r w:rsidRPr="00685860">
        <w:rPr>
          <w:spacing w:val="-5"/>
        </w:rPr>
        <w:t xml:space="preserve"> </w:t>
      </w:r>
      <w:r w:rsidRPr="00685860">
        <w:t>de</w:t>
      </w:r>
      <w:r w:rsidRPr="00685860">
        <w:rPr>
          <w:spacing w:val="-5"/>
        </w:rPr>
        <w:t xml:space="preserve"> </w:t>
      </w:r>
      <w:r w:rsidRPr="00685860">
        <w:t>compras</w:t>
      </w:r>
      <w:r w:rsidRPr="00685860">
        <w:rPr>
          <w:spacing w:val="-5"/>
        </w:rPr>
        <w:t xml:space="preserve"> </w:t>
      </w:r>
      <w:r w:rsidRPr="00685860">
        <w:t>negociadas</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tratados</w:t>
      </w:r>
      <w:r w:rsidRPr="00685860">
        <w:rPr>
          <w:spacing w:val="-5"/>
        </w:rPr>
        <w:t xml:space="preserve"> </w:t>
      </w:r>
      <w:r w:rsidRPr="00685860">
        <w:t>de</w:t>
      </w:r>
      <w:r w:rsidRPr="00685860">
        <w:rPr>
          <w:spacing w:val="-5"/>
        </w:rPr>
        <w:t xml:space="preserve"> </w:t>
      </w:r>
      <w:r w:rsidRPr="00685860">
        <w:t>libre comercio.</w:t>
      </w:r>
    </w:p>
    <w:p w:rsidR="00685860" w:rsidRPr="00685860" w:rsidRDefault="00685860" w:rsidP="00AD4FD0">
      <w:pPr>
        <w:pStyle w:val="Texto"/>
        <w:spacing w:line="260" w:lineRule="exact"/>
        <w:ind w:left="1980" w:hanging="540"/>
      </w:pPr>
      <w:r w:rsidRPr="00685860">
        <w:t>•</w:t>
      </w:r>
      <w:r w:rsidRPr="00685860">
        <w:tab/>
        <w:t>Desarrollar un sistema de compensaciones industriales para compras estratégicas de gobierno.</w:t>
      </w:r>
    </w:p>
    <w:p w:rsidR="00685860" w:rsidRPr="00685860" w:rsidRDefault="00685860" w:rsidP="00AD4FD0">
      <w:pPr>
        <w:pStyle w:val="Texto"/>
        <w:spacing w:line="260" w:lineRule="exact"/>
        <w:ind w:left="1980" w:hanging="540"/>
      </w:pPr>
      <w:r w:rsidRPr="00685860">
        <w:t>•</w:t>
      </w:r>
      <w:r w:rsidRPr="00685860">
        <w:tab/>
        <w:t>Fortalecer</w:t>
      </w:r>
      <w:r w:rsidRPr="00685860">
        <w:rPr>
          <w:spacing w:val="20"/>
        </w:rPr>
        <w:t xml:space="preserve"> </w:t>
      </w:r>
      <w:r w:rsidRPr="00685860">
        <w:t>los</w:t>
      </w:r>
      <w:r w:rsidRPr="00685860">
        <w:rPr>
          <w:spacing w:val="20"/>
        </w:rPr>
        <w:t xml:space="preserve"> </w:t>
      </w:r>
      <w:r w:rsidRPr="00685860">
        <w:t>mecanismos</w:t>
      </w:r>
      <w:r w:rsidRPr="00685860">
        <w:rPr>
          <w:spacing w:val="20"/>
        </w:rPr>
        <w:t xml:space="preserve"> </w:t>
      </w:r>
      <w:r w:rsidRPr="00685860">
        <w:t>para</w:t>
      </w:r>
      <w:r w:rsidRPr="00685860">
        <w:rPr>
          <w:spacing w:val="20"/>
        </w:rPr>
        <w:t xml:space="preserve"> </w:t>
      </w:r>
      <w:r w:rsidRPr="00685860">
        <w:t>asegurar</w:t>
      </w:r>
      <w:r w:rsidRPr="00685860">
        <w:rPr>
          <w:spacing w:val="20"/>
        </w:rPr>
        <w:t xml:space="preserve"> </w:t>
      </w:r>
      <w:r w:rsidRPr="00685860">
        <w:t>que</w:t>
      </w:r>
      <w:r w:rsidRPr="00685860">
        <w:rPr>
          <w:spacing w:val="20"/>
        </w:rPr>
        <w:t xml:space="preserve"> </w:t>
      </w:r>
      <w:r w:rsidRPr="00685860">
        <w:t>las</w:t>
      </w:r>
      <w:r w:rsidRPr="00685860">
        <w:rPr>
          <w:spacing w:val="20"/>
        </w:rPr>
        <w:t xml:space="preserve"> </w:t>
      </w:r>
      <w:r w:rsidRPr="00685860">
        <w:t>compras</w:t>
      </w:r>
      <w:r w:rsidRPr="00685860">
        <w:rPr>
          <w:spacing w:val="20"/>
        </w:rPr>
        <w:t xml:space="preserve"> </w:t>
      </w:r>
      <w:r w:rsidRPr="00685860">
        <w:t>de</w:t>
      </w:r>
      <w:r w:rsidRPr="00685860">
        <w:rPr>
          <w:spacing w:val="20"/>
        </w:rPr>
        <w:t xml:space="preserve"> </w:t>
      </w:r>
      <w:r w:rsidRPr="00685860">
        <w:t>gobierno</w:t>
      </w:r>
      <w:r w:rsidRPr="00685860">
        <w:rPr>
          <w:spacing w:val="20"/>
        </w:rPr>
        <w:t xml:space="preserve"> </w:t>
      </w:r>
      <w:r w:rsidRPr="00685860">
        <w:t>privilegien</w:t>
      </w:r>
      <w:r w:rsidRPr="00685860">
        <w:rPr>
          <w:spacing w:val="20"/>
        </w:rPr>
        <w:t xml:space="preserve"> </w:t>
      </w:r>
      <w:r w:rsidRPr="00685860">
        <w:t>productos certificados</w:t>
      </w:r>
      <w:r w:rsidRPr="00685860">
        <w:rPr>
          <w:spacing w:val="-10"/>
        </w:rPr>
        <w:t xml:space="preserve"> </w:t>
      </w:r>
      <w:r w:rsidRPr="00685860">
        <w:t>con</w:t>
      </w:r>
      <w:r w:rsidRPr="00685860">
        <w:rPr>
          <w:spacing w:val="-5"/>
        </w:rPr>
        <w:t>f</w:t>
      </w:r>
      <w:r w:rsidRPr="00685860">
        <w:t>orme a las Normas Oficiales</w:t>
      </w:r>
      <w:r w:rsidRPr="00685860">
        <w:rPr>
          <w:spacing w:val="-10"/>
        </w:rPr>
        <w:t xml:space="preserve"> </w:t>
      </w:r>
      <w:r w:rsidRPr="00685860">
        <w:t>Mexicanas.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0" w:lineRule="exact"/>
              <w:ind w:left="2362" w:hanging="1728"/>
              <w:rPr>
                <w:b/>
                <w:color w:val="000000"/>
                <w:szCs w:val="18"/>
              </w:rPr>
            </w:pPr>
            <w:r w:rsidRPr="00DB1649">
              <w:rPr>
                <w:b/>
              </w:rPr>
              <w:t>Estrategia 4.8.4.</w:t>
            </w:r>
            <w:r w:rsidRPr="00DB1649">
              <w:rPr>
                <w:b/>
              </w:rPr>
              <w:tab/>
              <w:t>Impulsar</w:t>
            </w:r>
            <w:r w:rsidRPr="00DB1649">
              <w:rPr>
                <w:b/>
                <w:spacing w:val="5"/>
              </w:rPr>
              <w:t xml:space="preserve"> </w:t>
            </w:r>
            <w:r w:rsidRPr="00DB1649">
              <w:rPr>
                <w:b/>
              </w:rPr>
              <w:t>a</w:t>
            </w:r>
            <w:r w:rsidRPr="00DB1649">
              <w:rPr>
                <w:b/>
                <w:spacing w:val="5"/>
              </w:rPr>
              <w:t xml:space="preserve"> </w:t>
            </w:r>
            <w:r w:rsidRPr="00DB1649">
              <w:rPr>
                <w:b/>
              </w:rPr>
              <w:t>los</w:t>
            </w:r>
            <w:r w:rsidRPr="00DB1649">
              <w:rPr>
                <w:b/>
                <w:spacing w:val="5"/>
              </w:rPr>
              <w:t xml:space="preserve"> </w:t>
            </w:r>
            <w:r w:rsidRPr="00DB1649">
              <w:rPr>
                <w:b/>
              </w:rPr>
              <w:t>emprendedores</w:t>
            </w:r>
            <w:r w:rsidRPr="00DB1649">
              <w:rPr>
                <w:b/>
                <w:spacing w:val="5"/>
              </w:rPr>
              <w:t xml:space="preserve"> </w:t>
            </w:r>
            <w:r w:rsidRPr="00DB1649">
              <w:rPr>
                <w:b/>
              </w:rPr>
              <w:t>y</w:t>
            </w:r>
            <w:r w:rsidRPr="00DB1649">
              <w:rPr>
                <w:b/>
                <w:spacing w:val="5"/>
              </w:rPr>
              <w:t xml:space="preserve"> </w:t>
            </w:r>
            <w:r w:rsidRPr="00DB1649">
              <w:rPr>
                <w:b/>
                <w:spacing w:val="-5"/>
              </w:rPr>
              <w:t>f</w:t>
            </w:r>
            <w:r w:rsidRPr="00DB1649">
              <w:rPr>
                <w:b/>
              </w:rPr>
              <w:t>ortalecer</w:t>
            </w:r>
            <w:r w:rsidRPr="00DB1649">
              <w:rPr>
                <w:b/>
                <w:spacing w:val="5"/>
              </w:rPr>
              <w:t xml:space="preserve"> </w:t>
            </w:r>
            <w:r w:rsidRPr="00DB1649">
              <w:rPr>
                <w:b/>
              </w:rPr>
              <w:t>a</w:t>
            </w:r>
            <w:r w:rsidRPr="00DB1649">
              <w:rPr>
                <w:b/>
                <w:spacing w:val="5"/>
              </w:rPr>
              <w:t xml:space="preserve"> </w:t>
            </w:r>
            <w:r w:rsidRPr="00DB1649">
              <w:rPr>
                <w:b/>
              </w:rPr>
              <w:t>las</w:t>
            </w:r>
            <w:r w:rsidRPr="00DB1649">
              <w:rPr>
                <w:b/>
                <w:spacing w:val="5"/>
              </w:rPr>
              <w:t xml:space="preserve"> </w:t>
            </w:r>
            <w:r w:rsidRPr="00DB1649">
              <w:rPr>
                <w:b/>
              </w:rPr>
              <w:t>micro,</w:t>
            </w:r>
            <w:r w:rsidRPr="00DB1649">
              <w:rPr>
                <w:b/>
                <w:spacing w:val="5"/>
              </w:rPr>
              <w:t xml:space="preserve"> </w:t>
            </w:r>
            <w:r w:rsidRPr="00DB1649">
              <w:rPr>
                <w:b/>
              </w:rPr>
              <w:t>pequeñas y medianas empresas.</w:t>
            </w:r>
          </w:p>
        </w:tc>
      </w:tr>
    </w:tbl>
    <w:p w:rsidR="00685860" w:rsidRPr="00685860" w:rsidRDefault="00685860" w:rsidP="00AD4FD0">
      <w:pPr>
        <w:pStyle w:val="Texto"/>
        <w:spacing w:line="26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0" w:lineRule="exact"/>
        <w:ind w:left="1980" w:hanging="540"/>
      </w:pPr>
      <w:r w:rsidRPr="00685860">
        <w:t>•</w:t>
      </w:r>
      <w:r w:rsidRPr="00685860">
        <w:tab/>
        <w:t>Apoyar</w:t>
      </w:r>
      <w:r w:rsidRPr="00685860">
        <w:rPr>
          <w:spacing w:val="25"/>
        </w:rPr>
        <w:t xml:space="preserve"> </w:t>
      </w:r>
      <w:r w:rsidRPr="00685860">
        <w:t>la</w:t>
      </w:r>
      <w:r w:rsidRPr="00685860">
        <w:rPr>
          <w:spacing w:val="25"/>
        </w:rPr>
        <w:t xml:space="preserve"> </w:t>
      </w:r>
      <w:r w:rsidRPr="00685860">
        <w:t>inserción</w:t>
      </w:r>
      <w:r w:rsidRPr="00685860">
        <w:rPr>
          <w:spacing w:val="25"/>
        </w:rPr>
        <w:t xml:space="preserve"> </w:t>
      </w:r>
      <w:r w:rsidRPr="00685860">
        <w:t>exitosa</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micro,</w:t>
      </w:r>
      <w:r w:rsidRPr="00685860">
        <w:rPr>
          <w:spacing w:val="25"/>
        </w:rPr>
        <w:t xml:space="preserve"> </w:t>
      </w:r>
      <w:r w:rsidRPr="00685860">
        <w:t>pequeñas</w:t>
      </w:r>
      <w:r w:rsidRPr="00685860">
        <w:rPr>
          <w:spacing w:val="25"/>
        </w:rPr>
        <w:t xml:space="preserve"> </w:t>
      </w:r>
      <w:r w:rsidRPr="00685860">
        <w:t>y</w:t>
      </w:r>
      <w:r w:rsidRPr="00685860">
        <w:rPr>
          <w:spacing w:val="25"/>
        </w:rPr>
        <w:t xml:space="preserve"> </w:t>
      </w:r>
      <w:r w:rsidRPr="00685860">
        <w:t>medianas</w:t>
      </w:r>
      <w:r w:rsidRPr="00685860">
        <w:rPr>
          <w:spacing w:val="25"/>
        </w:rPr>
        <w:t xml:space="preserve"> </w:t>
      </w:r>
      <w:r w:rsidRPr="00685860">
        <w:t>empresas</w:t>
      </w:r>
      <w:r w:rsidRPr="00685860">
        <w:rPr>
          <w:spacing w:val="25"/>
        </w:rPr>
        <w:t xml:space="preserve"> </w:t>
      </w:r>
      <w:r w:rsidRPr="00685860">
        <w:t>a</w:t>
      </w:r>
      <w:r w:rsidRPr="00685860">
        <w:rPr>
          <w:spacing w:val="25"/>
        </w:rPr>
        <w:t xml:space="preserve"> </w:t>
      </w:r>
      <w:r w:rsidRPr="00685860">
        <w:t>las</w:t>
      </w:r>
      <w:r w:rsidRPr="00685860">
        <w:rPr>
          <w:spacing w:val="25"/>
        </w:rPr>
        <w:t xml:space="preserve"> </w:t>
      </w:r>
      <w:r w:rsidRPr="00685860">
        <w:t>cadenas</w:t>
      </w:r>
      <w:r w:rsidRPr="00685860">
        <w:rPr>
          <w:spacing w:val="25"/>
        </w:rPr>
        <w:t xml:space="preserve"> </w:t>
      </w:r>
      <w:r w:rsidRPr="00685860">
        <w:t>de valor de los sectores estratégicos de m</w:t>
      </w:r>
      <w:r w:rsidRPr="00685860">
        <w:rPr>
          <w:spacing w:val="-5"/>
        </w:rPr>
        <w:t>a</w:t>
      </w:r>
      <w:r w:rsidRPr="00685860">
        <w:t xml:space="preserve">yor dinamismo, con más potencial de crecimiento y generación de empleo, de común acuerdo con los gobiernos de las entidades </w:t>
      </w:r>
      <w:r w:rsidRPr="00685860">
        <w:rPr>
          <w:spacing w:val="-5"/>
        </w:rPr>
        <w:t>f</w:t>
      </w:r>
      <w:r w:rsidRPr="00685860">
        <w:t>ederativas del país.</w:t>
      </w:r>
    </w:p>
    <w:p w:rsidR="00685860" w:rsidRPr="00685860" w:rsidRDefault="00685860" w:rsidP="00AD4FD0">
      <w:pPr>
        <w:pStyle w:val="Texto"/>
        <w:spacing w:line="260" w:lineRule="exact"/>
        <w:ind w:left="1980" w:hanging="540"/>
      </w:pPr>
      <w:r w:rsidRPr="00685860">
        <w:t>•</w:t>
      </w:r>
      <w:r w:rsidRPr="00685860">
        <w:tab/>
        <w:t>Impulsar</w:t>
      </w:r>
      <w:r w:rsidRPr="00685860">
        <w:rPr>
          <w:i/>
        </w:rPr>
        <w:t xml:space="preserve"> </w:t>
      </w:r>
      <w:r w:rsidRPr="00685860">
        <w:t>la</w:t>
      </w:r>
      <w:r w:rsidRPr="00685860">
        <w:rPr>
          <w:i/>
        </w:rPr>
        <w:t xml:space="preserve"> </w:t>
      </w:r>
      <w:r w:rsidRPr="00685860">
        <w:t>actividad</w:t>
      </w:r>
      <w:r w:rsidRPr="00685860">
        <w:rPr>
          <w:i/>
        </w:rPr>
        <w:t xml:space="preserve"> </w:t>
      </w:r>
      <w:r w:rsidRPr="00685860">
        <w:t>emprendedora</w:t>
      </w:r>
      <w:r w:rsidRPr="00685860">
        <w:rPr>
          <w:i/>
        </w:rPr>
        <w:t xml:space="preserve"> </w:t>
      </w:r>
      <w:r w:rsidRPr="00685860">
        <w:t>mediante</w:t>
      </w:r>
      <w:r w:rsidRPr="00685860">
        <w:rPr>
          <w:i/>
        </w:rPr>
        <w:t xml:space="preserve"> </w:t>
      </w:r>
      <w:r w:rsidRPr="00685860">
        <w:t>la</w:t>
      </w:r>
      <w:r w:rsidRPr="00685860">
        <w:rPr>
          <w:i/>
        </w:rPr>
        <w:t xml:space="preserve"> </w:t>
      </w:r>
      <w:r w:rsidRPr="00685860">
        <w:t>generación</w:t>
      </w:r>
      <w:r w:rsidRPr="00685860">
        <w:rPr>
          <w:spacing w:val="45"/>
        </w:rPr>
        <w:t xml:space="preserve"> </w:t>
      </w:r>
      <w:r w:rsidRPr="00685860">
        <w:t>de</w:t>
      </w:r>
      <w:r w:rsidRPr="00685860">
        <w:rPr>
          <w:spacing w:val="45"/>
        </w:rPr>
        <w:t xml:space="preserve"> </w:t>
      </w:r>
      <w:r w:rsidRPr="00685860">
        <w:t>un</w:t>
      </w:r>
      <w:r w:rsidRPr="00685860">
        <w:rPr>
          <w:spacing w:val="45"/>
        </w:rPr>
        <w:t xml:space="preserve"> </w:t>
      </w:r>
      <w:r w:rsidRPr="00685860">
        <w:t>entorno</w:t>
      </w:r>
      <w:r w:rsidRPr="00685860">
        <w:rPr>
          <w:spacing w:val="45"/>
        </w:rPr>
        <w:t xml:space="preserve"> </w:t>
      </w:r>
      <w:r w:rsidRPr="00685860">
        <w:t>educativo,</w:t>
      </w:r>
      <w:r w:rsidRPr="00685860">
        <w:rPr>
          <w:spacing w:val="45"/>
        </w:rPr>
        <w:t xml:space="preserve"> </w:t>
      </w:r>
      <w:r w:rsidRPr="00685860">
        <w:t>de financiamiento,</w:t>
      </w:r>
      <w:r w:rsidRPr="00685860">
        <w:rPr>
          <w:spacing w:val="-10"/>
        </w:rPr>
        <w:t xml:space="preserve"> </w:t>
      </w:r>
      <w:r w:rsidRPr="00685860">
        <w:t>protección legal y competencia adecuados.</w:t>
      </w:r>
    </w:p>
    <w:p w:rsidR="00685860" w:rsidRPr="00685860" w:rsidRDefault="00685860" w:rsidP="00AD4FD0">
      <w:pPr>
        <w:pStyle w:val="Texto"/>
        <w:spacing w:line="260" w:lineRule="exact"/>
        <w:ind w:left="1980" w:hanging="540"/>
      </w:pPr>
      <w:r w:rsidRPr="00685860">
        <w:t>•</w:t>
      </w:r>
      <w:r w:rsidRPr="00685860">
        <w:tab/>
        <w:t>Diseñar</w:t>
      </w:r>
      <w:r w:rsidRPr="00685860">
        <w:rPr>
          <w:spacing w:val="40"/>
        </w:rPr>
        <w:t xml:space="preserve"> </w:t>
      </w:r>
      <w:r w:rsidRPr="00685860">
        <w:t>e</w:t>
      </w:r>
      <w:r w:rsidRPr="00685860">
        <w:rPr>
          <w:spacing w:val="40"/>
        </w:rPr>
        <w:t xml:space="preserve"> </w:t>
      </w:r>
      <w:r w:rsidRPr="00685860">
        <w:t>implementar</w:t>
      </w:r>
      <w:r w:rsidRPr="00685860">
        <w:rPr>
          <w:spacing w:val="40"/>
        </w:rPr>
        <w:t xml:space="preserve"> </w:t>
      </w:r>
      <w:r w:rsidRPr="00685860">
        <w:t>un</w:t>
      </w:r>
      <w:r w:rsidRPr="00685860">
        <w:rPr>
          <w:spacing w:val="40"/>
        </w:rPr>
        <w:t xml:space="preserve"> </w:t>
      </w:r>
      <w:r w:rsidRPr="00685860">
        <w:t>sistema</w:t>
      </w:r>
      <w:r w:rsidRPr="00685860">
        <w:rPr>
          <w:spacing w:val="40"/>
        </w:rPr>
        <w:t xml:space="preserve"> </w:t>
      </w:r>
      <w:r w:rsidRPr="00685860">
        <w:t>de</w:t>
      </w:r>
      <w:r w:rsidRPr="00685860">
        <w:rPr>
          <w:spacing w:val="40"/>
        </w:rPr>
        <w:t xml:space="preserve"> </w:t>
      </w:r>
      <w:r w:rsidRPr="00685860">
        <w:t>in</w:t>
      </w:r>
      <w:r w:rsidRPr="00685860">
        <w:rPr>
          <w:spacing w:val="-5"/>
        </w:rPr>
        <w:t>f</w:t>
      </w:r>
      <w:r w:rsidRPr="00685860">
        <w:t>ormación,</w:t>
      </w:r>
      <w:r w:rsidRPr="00685860">
        <w:rPr>
          <w:spacing w:val="40"/>
        </w:rPr>
        <w:t xml:space="preserve"> </w:t>
      </w:r>
      <w:r w:rsidRPr="00685860">
        <w:t>seguimiento,</w:t>
      </w:r>
      <w:r w:rsidRPr="00685860">
        <w:rPr>
          <w:spacing w:val="40"/>
        </w:rPr>
        <w:t xml:space="preserve"> </w:t>
      </w:r>
      <w:r w:rsidRPr="00685860">
        <w:t>evaluación</w:t>
      </w:r>
      <w:r w:rsidRPr="00685860">
        <w:rPr>
          <w:spacing w:val="40"/>
        </w:rPr>
        <w:t xml:space="preserve"> </w:t>
      </w:r>
      <w:r w:rsidRPr="00685860">
        <w:t>y</w:t>
      </w:r>
      <w:r w:rsidRPr="00685860">
        <w:rPr>
          <w:spacing w:val="40"/>
        </w:rPr>
        <w:t xml:space="preserve"> </w:t>
      </w:r>
      <w:r w:rsidRPr="00685860">
        <w:t>difusión</w:t>
      </w:r>
      <w:r w:rsidRPr="00685860">
        <w:rPr>
          <w:spacing w:val="40"/>
        </w:rPr>
        <w:t xml:space="preserve"> </w:t>
      </w:r>
      <w:r w:rsidRPr="00685860">
        <w:t>del impacto de emprendedores y micro, pequeñas y medianas empresas.</w:t>
      </w:r>
    </w:p>
    <w:p w:rsidR="00685860" w:rsidRPr="00685860" w:rsidRDefault="00685860" w:rsidP="00AD4FD0">
      <w:pPr>
        <w:pStyle w:val="Texto"/>
        <w:spacing w:line="260" w:lineRule="exact"/>
        <w:ind w:left="1980" w:hanging="540"/>
      </w:pPr>
      <w:r w:rsidRPr="00685860">
        <w:t>•</w:t>
      </w:r>
      <w:r w:rsidRPr="00685860">
        <w:tab/>
        <w:t>Impulsar</w:t>
      </w:r>
      <w:r w:rsidRPr="00685860">
        <w:rPr>
          <w:spacing w:val="5"/>
        </w:rPr>
        <w:t xml:space="preserve"> </w:t>
      </w:r>
      <w:r w:rsidRPr="00685860">
        <w:t>programas</w:t>
      </w:r>
      <w:r w:rsidRPr="00685860">
        <w:rPr>
          <w:spacing w:val="5"/>
        </w:rPr>
        <w:t xml:space="preserve"> </w:t>
      </w:r>
      <w:r w:rsidRPr="00685860">
        <w:t>que</w:t>
      </w:r>
      <w:r w:rsidRPr="00685860">
        <w:rPr>
          <w:spacing w:val="5"/>
        </w:rPr>
        <w:t xml:space="preserve"> </w:t>
      </w:r>
      <w:r w:rsidRPr="00685860">
        <w:t>desarrollen</w:t>
      </w:r>
      <w:r w:rsidRPr="00685860">
        <w:rPr>
          <w:spacing w:val="5"/>
        </w:rPr>
        <w:t xml:space="preserve"> </w:t>
      </w:r>
      <w:r w:rsidRPr="00685860">
        <w:t>capacidades</w:t>
      </w:r>
      <w:r w:rsidRPr="00685860">
        <w:rPr>
          <w:spacing w:val="5"/>
        </w:rPr>
        <w:t xml:space="preserve"> </w:t>
      </w:r>
      <w:r w:rsidRPr="00685860">
        <w:t>intensivas</w:t>
      </w:r>
      <w:r w:rsidRPr="00685860">
        <w:rPr>
          <w:spacing w:val="5"/>
        </w:rPr>
        <w:t xml:space="preserve"> </w:t>
      </w:r>
      <w:r w:rsidRPr="00685860">
        <w:t>en</w:t>
      </w:r>
      <w:r w:rsidRPr="00685860">
        <w:rPr>
          <w:spacing w:val="5"/>
        </w:rPr>
        <w:t xml:space="preserve"> </w:t>
      </w:r>
      <w:r w:rsidRPr="00685860">
        <w:t>tecnologías</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in</w:t>
      </w:r>
      <w:r w:rsidRPr="00685860">
        <w:rPr>
          <w:spacing w:val="-5"/>
        </w:rPr>
        <w:t>f</w:t>
      </w:r>
      <w:r w:rsidRPr="00685860">
        <w:t>ormación</w:t>
      </w:r>
      <w:r w:rsidRPr="00685860">
        <w:rPr>
          <w:spacing w:val="5"/>
        </w:rPr>
        <w:t xml:space="preserve"> </w:t>
      </w:r>
      <w:r w:rsidRPr="00685860">
        <w:t>y la comunicación, así como la innovación para promover la creación de ecosistemas de alto valor agregado de las micro, pequeñas y medianas empresas.</w:t>
      </w:r>
    </w:p>
    <w:p w:rsidR="00685860" w:rsidRPr="00685860" w:rsidRDefault="00685860" w:rsidP="00AD4FD0">
      <w:pPr>
        <w:pStyle w:val="Texto"/>
        <w:spacing w:line="260" w:lineRule="exact"/>
        <w:ind w:left="1980" w:hanging="540"/>
      </w:pPr>
      <w:r w:rsidRPr="00685860">
        <w:t>•</w:t>
      </w:r>
      <w:r w:rsidRPr="00685860">
        <w:tab/>
        <w:t>Mejorar los servicios de asesoría técnica para generar una cultura empresarial.</w:t>
      </w:r>
    </w:p>
    <w:p w:rsidR="00685860" w:rsidRPr="00685860" w:rsidRDefault="00685860" w:rsidP="00AD4FD0">
      <w:pPr>
        <w:pStyle w:val="Texto"/>
        <w:spacing w:line="260" w:lineRule="exact"/>
        <w:ind w:left="1980" w:hanging="540"/>
      </w:pPr>
      <w:r w:rsidRPr="00685860">
        <w:t>•</w:t>
      </w:r>
      <w:r w:rsidRPr="00685860">
        <w:tab/>
        <w:t>Facilitar</w:t>
      </w:r>
      <w:r w:rsidRPr="00685860">
        <w:rPr>
          <w:spacing w:val="-5"/>
        </w:rPr>
        <w:t xml:space="preserve"> </w:t>
      </w:r>
      <w:r w:rsidRPr="00685860">
        <w:t>el</w:t>
      </w:r>
      <w:r w:rsidRPr="00685860">
        <w:rPr>
          <w:spacing w:val="-5"/>
        </w:rPr>
        <w:t xml:space="preserve"> </w:t>
      </w:r>
      <w:r w:rsidRPr="00685860">
        <w:t>acceso</w:t>
      </w:r>
      <w:r w:rsidRPr="00685860">
        <w:rPr>
          <w:spacing w:val="-5"/>
        </w:rPr>
        <w:t xml:space="preserve"> </w:t>
      </w:r>
      <w:r w:rsidRPr="00685860">
        <w:t>a</w:t>
      </w:r>
      <w:r w:rsidRPr="00685860">
        <w:rPr>
          <w:spacing w:val="-5"/>
        </w:rPr>
        <w:t xml:space="preserve"> </w:t>
      </w:r>
      <w:r w:rsidRPr="00685860">
        <w:t>financiamiento</w:t>
      </w:r>
      <w:r w:rsidRPr="00685860">
        <w:rPr>
          <w:spacing w:val="-15"/>
        </w:rPr>
        <w:t xml:space="preserve"> </w:t>
      </w:r>
      <w:r w:rsidRPr="00685860">
        <w:t>y</w:t>
      </w:r>
      <w:r w:rsidRPr="00685860">
        <w:rPr>
          <w:spacing w:val="-5"/>
        </w:rPr>
        <w:t xml:space="preserve"> </w:t>
      </w:r>
      <w:r w:rsidRPr="00685860">
        <w:t>capital</w:t>
      </w:r>
      <w:r w:rsidRPr="00685860">
        <w:rPr>
          <w:spacing w:val="-5"/>
        </w:rPr>
        <w:t xml:space="preserve"> </w:t>
      </w:r>
      <w:r w:rsidRPr="00685860">
        <w:t>para</w:t>
      </w:r>
      <w:r w:rsidRPr="00685860">
        <w:rPr>
          <w:spacing w:val="-5"/>
        </w:rPr>
        <w:t xml:space="preserve"> </w:t>
      </w:r>
      <w:r w:rsidRPr="00685860">
        <w:t>emprendedores</w:t>
      </w:r>
      <w:r w:rsidRPr="00685860">
        <w:rPr>
          <w:spacing w:val="-5"/>
        </w:rPr>
        <w:t xml:space="preserve"> </w:t>
      </w:r>
      <w:r w:rsidRPr="00685860">
        <w:t>y</w:t>
      </w:r>
      <w:r w:rsidRPr="00685860">
        <w:rPr>
          <w:spacing w:val="-5"/>
        </w:rPr>
        <w:t xml:space="preserve"> </w:t>
      </w:r>
      <w:r w:rsidRPr="00685860">
        <w:t>micro,</w:t>
      </w:r>
      <w:r w:rsidRPr="00685860">
        <w:rPr>
          <w:spacing w:val="-5"/>
        </w:rPr>
        <w:t xml:space="preserve"> </w:t>
      </w:r>
      <w:r w:rsidRPr="00685860">
        <w:t>pequeñas</w:t>
      </w:r>
      <w:r w:rsidRPr="00685860">
        <w:rPr>
          <w:spacing w:val="-5"/>
        </w:rPr>
        <w:t xml:space="preserve"> </w:t>
      </w:r>
      <w:r w:rsidRPr="00685860">
        <w:t>y</w:t>
      </w:r>
      <w:r w:rsidRPr="00685860">
        <w:rPr>
          <w:spacing w:val="-5"/>
        </w:rPr>
        <w:t xml:space="preserve"> </w:t>
      </w:r>
      <w:r w:rsidRPr="00685860">
        <w:t>medianas empresas.</w:t>
      </w:r>
    </w:p>
    <w:p w:rsidR="00685860" w:rsidRPr="00685860" w:rsidRDefault="00685860" w:rsidP="00AD4FD0">
      <w:pPr>
        <w:pStyle w:val="Texto"/>
        <w:spacing w:line="260" w:lineRule="exact"/>
        <w:ind w:left="1980" w:hanging="540"/>
      </w:pPr>
      <w:r w:rsidRPr="00685860">
        <w:t>•</w:t>
      </w:r>
      <w:r w:rsidRPr="00685860">
        <w:tab/>
        <w:t>Crear</w:t>
      </w:r>
      <w:r w:rsidRPr="00685860">
        <w:rPr>
          <w:spacing w:val="35"/>
        </w:rPr>
        <w:t xml:space="preserve"> </w:t>
      </w:r>
      <w:r w:rsidRPr="00685860">
        <w:t>vocaciones</w:t>
      </w:r>
      <w:r w:rsidRPr="00685860">
        <w:rPr>
          <w:spacing w:val="35"/>
        </w:rPr>
        <w:t xml:space="preserve"> </w:t>
      </w:r>
      <w:r w:rsidRPr="00685860">
        <w:t>emprendedoras</w:t>
      </w:r>
      <w:r w:rsidRPr="00685860">
        <w:rPr>
          <w:spacing w:val="35"/>
        </w:rPr>
        <w:t xml:space="preserve"> </w:t>
      </w:r>
      <w:r w:rsidRPr="00685860">
        <w:t>desde</w:t>
      </w:r>
      <w:r w:rsidRPr="00685860">
        <w:rPr>
          <w:spacing w:val="35"/>
        </w:rPr>
        <w:t xml:space="preserve"> </w:t>
      </w:r>
      <w:r w:rsidRPr="00685860">
        <w:t>temprana</w:t>
      </w:r>
      <w:r w:rsidRPr="00685860">
        <w:rPr>
          <w:spacing w:val="35"/>
        </w:rPr>
        <w:t xml:space="preserve"> </w:t>
      </w:r>
      <w:r w:rsidRPr="00685860">
        <w:t>edad</w:t>
      </w:r>
      <w:r w:rsidRPr="00685860">
        <w:rPr>
          <w:spacing w:val="35"/>
        </w:rPr>
        <w:t xml:space="preserve"> </w:t>
      </w:r>
      <w:r w:rsidRPr="00685860">
        <w:t>para</w:t>
      </w:r>
      <w:r w:rsidRPr="00685860">
        <w:rPr>
          <w:spacing w:val="35"/>
        </w:rPr>
        <w:t xml:space="preserve"> </w:t>
      </w:r>
      <w:r w:rsidRPr="00685860">
        <w:t>aumentar</w:t>
      </w:r>
      <w:r w:rsidRPr="00685860">
        <w:rPr>
          <w:spacing w:val="35"/>
        </w:rPr>
        <w:t xml:space="preserve"> </w:t>
      </w:r>
      <w:r w:rsidRPr="00685860">
        <w:t>la</w:t>
      </w:r>
      <w:r w:rsidRPr="00685860">
        <w:rPr>
          <w:spacing w:val="35"/>
        </w:rPr>
        <w:t xml:space="preserve"> </w:t>
      </w:r>
      <w:r w:rsidRPr="00685860">
        <w:t>masa</w:t>
      </w:r>
      <w:r w:rsidRPr="00685860">
        <w:rPr>
          <w:spacing w:val="35"/>
        </w:rPr>
        <w:t xml:space="preserve"> </w:t>
      </w:r>
      <w:r w:rsidRPr="00685860">
        <w:t>crítica</w:t>
      </w:r>
      <w:r w:rsidRPr="00685860">
        <w:rPr>
          <w:spacing w:val="35"/>
        </w:rPr>
        <w:t xml:space="preserve"> </w:t>
      </w:r>
      <w:r w:rsidRPr="00685860">
        <w:t>de emprendedores.</w:t>
      </w:r>
    </w:p>
    <w:p w:rsidR="00685860" w:rsidRPr="00685860" w:rsidRDefault="00685860" w:rsidP="00AD4FD0">
      <w:pPr>
        <w:pStyle w:val="Texto"/>
        <w:spacing w:line="260" w:lineRule="exact"/>
        <w:ind w:left="1980" w:hanging="540"/>
      </w:pPr>
      <w:r w:rsidRPr="00685860">
        <w:t>•</w:t>
      </w:r>
      <w:r w:rsidRPr="00685860">
        <w:tab/>
        <w:t>Apoyar el escalamiento empresarial de las micro, pequeñas y medianas empresas mexicanas.</w:t>
      </w:r>
    </w:p>
    <w:p w:rsidR="00685860" w:rsidRPr="00685860" w:rsidRDefault="00685860" w:rsidP="00AD4FD0">
      <w:pPr>
        <w:pStyle w:val="Texto"/>
        <w:spacing w:line="260" w:lineRule="exact"/>
        <w:ind w:left="1980" w:hanging="540"/>
      </w:pPr>
      <w:r w:rsidRPr="00685860">
        <w:t>•</w:t>
      </w:r>
      <w:r w:rsidRPr="00685860">
        <w:tab/>
        <w:t>Incrementar</w:t>
      </w:r>
      <w:r w:rsidRPr="00685860">
        <w:rPr>
          <w:spacing w:val="20"/>
        </w:rPr>
        <w:t xml:space="preserve"> </w:t>
      </w:r>
      <w:r w:rsidRPr="00685860">
        <w:t>la</w:t>
      </w:r>
      <w:r w:rsidRPr="00685860">
        <w:rPr>
          <w:spacing w:val="20"/>
        </w:rPr>
        <w:t xml:space="preserve"> </w:t>
      </w:r>
      <w:r w:rsidRPr="00685860">
        <w:t>participación</w:t>
      </w:r>
      <w:r w:rsidRPr="00685860">
        <w:rPr>
          <w:spacing w:val="20"/>
        </w:rPr>
        <w:t xml:space="preserve"> </w:t>
      </w:r>
      <w:r w:rsidRPr="00685860">
        <w:t>de</w:t>
      </w:r>
      <w:r w:rsidRPr="00685860">
        <w:rPr>
          <w:spacing w:val="20"/>
        </w:rPr>
        <w:t xml:space="preserve"> </w:t>
      </w:r>
      <w:r w:rsidRPr="00685860">
        <w:t>micro,</w:t>
      </w:r>
      <w:r w:rsidRPr="00685860">
        <w:rPr>
          <w:spacing w:val="20"/>
        </w:rPr>
        <w:t xml:space="preserve"> </w:t>
      </w:r>
      <w:r w:rsidRPr="00685860">
        <w:t>pequeñas</w:t>
      </w:r>
      <w:r w:rsidRPr="00685860">
        <w:rPr>
          <w:spacing w:val="20"/>
        </w:rPr>
        <w:t xml:space="preserve"> </w:t>
      </w:r>
      <w:r w:rsidRPr="00685860">
        <w:t>y</w:t>
      </w:r>
      <w:r w:rsidRPr="00685860">
        <w:rPr>
          <w:spacing w:val="20"/>
        </w:rPr>
        <w:t xml:space="preserve"> </w:t>
      </w:r>
      <w:r w:rsidRPr="00685860">
        <w:t>medianas</w:t>
      </w:r>
      <w:r w:rsidRPr="00685860">
        <w:rPr>
          <w:spacing w:val="20"/>
        </w:rPr>
        <w:t xml:space="preserve"> </w:t>
      </w:r>
      <w:r w:rsidRPr="00685860">
        <w:t>empresas</w:t>
      </w:r>
      <w:r w:rsidRPr="00685860">
        <w:rPr>
          <w:spacing w:val="20"/>
        </w:rPr>
        <w:t xml:space="preserve"> </w:t>
      </w:r>
      <w:r w:rsidRPr="00685860">
        <w:t>en</w:t>
      </w:r>
      <w:r w:rsidRPr="00685860">
        <w:rPr>
          <w:spacing w:val="20"/>
        </w:rPr>
        <w:t xml:space="preserve"> </w:t>
      </w:r>
      <w:r w:rsidRPr="00685860">
        <w:t>encadenamientos productivos, así como su capacidad exportadora.</w:t>
      </w:r>
    </w:p>
    <w:p w:rsidR="00685860" w:rsidRPr="00685860" w:rsidRDefault="00685860" w:rsidP="00AD4FD0">
      <w:pPr>
        <w:pStyle w:val="Texto"/>
        <w:spacing w:line="260" w:lineRule="exact"/>
        <w:ind w:left="1980" w:hanging="540"/>
      </w:pPr>
      <w:r w:rsidRPr="00685860">
        <w:t>•</w:t>
      </w:r>
      <w:r w:rsidRPr="00685860">
        <w:tab/>
        <w:t>Fomentar los proyectos de los emprendedores sociales, verdes y de alto impacto.</w:t>
      </w:r>
    </w:p>
    <w:p w:rsidR="00685860" w:rsidRPr="00685860" w:rsidRDefault="00685860" w:rsidP="00AD4FD0">
      <w:pPr>
        <w:pStyle w:val="Texto"/>
        <w:spacing w:line="260" w:lineRule="exact"/>
        <w:ind w:left="1980" w:hanging="540"/>
      </w:pPr>
      <w:r w:rsidRPr="00685860">
        <w:t>•</w:t>
      </w:r>
      <w:r w:rsidRPr="00685860">
        <w:tab/>
        <w:t>Impulsar la creación de ocupaciones a tr</w:t>
      </w:r>
      <w:r w:rsidRPr="00685860">
        <w:rPr>
          <w:spacing w:val="-5"/>
        </w:rPr>
        <w:t>a</w:t>
      </w:r>
      <w:r w:rsidRPr="00685860">
        <w:t>vés del desarrollo de proyectos de emprendedores.</w:t>
      </w:r>
    </w:p>
    <w:p w:rsidR="00685860" w:rsidRPr="00685860" w:rsidRDefault="00685860" w:rsidP="00AD4FD0">
      <w:pPr>
        <w:pStyle w:val="Texto"/>
        <w:spacing w:line="260" w:lineRule="exact"/>
        <w:ind w:left="1980" w:hanging="540"/>
      </w:pPr>
      <w:r w:rsidRPr="00685860">
        <w:t>•</w:t>
      </w:r>
      <w:r w:rsidRPr="00685860">
        <w:tab/>
        <w:t xml:space="preserve">Fomentar la creación y sostenibilidad de las empresas pequeñas </w:t>
      </w:r>
      <w:r w:rsidRPr="00685860">
        <w:rPr>
          <w:spacing w:val="-5"/>
        </w:rPr>
        <w:t>f</w:t>
      </w:r>
      <w:r w:rsidRPr="00685860">
        <w:t>ormales.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26" w:lineRule="exact"/>
              <w:ind w:left="2362" w:hanging="1728"/>
              <w:rPr>
                <w:b/>
                <w:color w:val="000000"/>
                <w:szCs w:val="18"/>
              </w:rPr>
            </w:pPr>
            <w:r w:rsidRPr="00DB1649">
              <w:rPr>
                <w:b/>
              </w:rPr>
              <w:lastRenderedPageBreak/>
              <w:t>Estrategia 4.8.5.</w:t>
            </w:r>
            <w:r w:rsidRPr="00DB1649">
              <w:rPr>
                <w:b/>
              </w:rPr>
              <w:tab/>
              <w:t>Fomentar la economía social.</w:t>
            </w:r>
          </w:p>
        </w:tc>
      </w:tr>
    </w:tbl>
    <w:p w:rsidR="00685860" w:rsidRPr="007970C3" w:rsidRDefault="00685860" w:rsidP="00AD4FD0">
      <w:pPr>
        <w:pStyle w:val="Texto"/>
        <w:spacing w:line="226" w:lineRule="exact"/>
        <w:ind w:left="2448" w:hanging="1728"/>
        <w:rPr>
          <w:b/>
        </w:rPr>
      </w:pPr>
      <w:r w:rsidRPr="007970C3">
        <w:rPr>
          <w:b/>
        </w:rPr>
        <w:t>Líneas de acción</w:t>
      </w:r>
    </w:p>
    <w:p w:rsidR="00685860" w:rsidRPr="00685860" w:rsidRDefault="00685860" w:rsidP="00AD4FD0">
      <w:pPr>
        <w:pStyle w:val="Texto"/>
        <w:spacing w:line="226" w:lineRule="exact"/>
        <w:ind w:left="1980" w:hanging="540"/>
      </w:pPr>
      <w:r w:rsidRPr="00685860">
        <w:t>•</w:t>
      </w:r>
      <w:r w:rsidRPr="00685860">
        <w:tab/>
        <w:t>Realizar</w:t>
      </w:r>
      <w:r w:rsidRPr="00685860">
        <w:rPr>
          <w:spacing w:val="25"/>
        </w:rPr>
        <w:t xml:space="preserve"> </w:t>
      </w:r>
      <w:r w:rsidRPr="00685860">
        <w:t>la</w:t>
      </w:r>
      <w:r w:rsidRPr="00685860">
        <w:rPr>
          <w:spacing w:val="25"/>
        </w:rPr>
        <w:t xml:space="preserve"> </w:t>
      </w:r>
      <w:r w:rsidRPr="00685860">
        <w:t>promoción,</w:t>
      </w:r>
      <w:r w:rsidRPr="00685860">
        <w:rPr>
          <w:spacing w:val="25"/>
        </w:rPr>
        <w:t xml:space="preserve"> </w:t>
      </w:r>
      <w:r w:rsidRPr="00685860">
        <w:t>visibilización,</w:t>
      </w:r>
      <w:r w:rsidRPr="00685860">
        <w:rPr>
          <w:spacing w:val="25"/>
        </w:rPr>
        <w:t xml:space="preserve"> </w:t>
      </w:r>
      <w:r w:rsidRPr="00685860">
        <w:t>desarrollo</w:t>
      </w:r>
      <w:r w:rsidRPr="00685860">
        <w:rPr>
          <w:spacing w:val="25"/>
        </w:rPr>
        <w:t xml:space="preserve"> </w:t>
      </w:r>
      <w:r w:rsidRPr="00685860">
        <w:t>y</w:t>
      </w:r>
      <w:r w:rsidRPr="00685860">
        <w:rPr>
          <w:spacing w:val="25"/>
        </w:rPr>
        <w:t xml:space="preserve"> </w:t>
      </w:r>
      <w:r w:rsidRPr="00685860">
        <w:t>cooperación</w:t>
      </w:r>
      <w:r w:rsidRPr="00685860">
        <w:rPr>
          <w:spacing w:val="25"/>
        </w:rPr>
        <w:t xml:space="preserve"> </w:t>
      </w:r>
      <w:r w:rsidRPr="00685860">
        <w:t>regional</w:t>
      </w:r>
      <w:r w:rsidRPr="00685860">
        <w:rPr>
          <w:spacing w:val="25"/>
        </w:rPr>
        <w:t xml:space="preserve"> </w:t>
      </w:r>
      <w:r w:rsidRPr="00685860">
        <w:t>e</w:t>
      </w:r>
      <w:r w:rsidRPr="00685860">
        <w:rPr>
          <w:spacing w:val="25"/>
        </w:rPr>
        <w:t xml:space="preserve"> </w:t>
      </w:r>
      <w:r w:rsidRPr="00685860">
        <w:t>intersectorial</w:t>
      </w:r>
      <w:r w:rsidRPr="00685860">
        <w:rPr>
          <w:spacing w:val="25"/>
        </w:rPr>
        <w:t xml:space="preserve"> </w:t>
      </w:r>
      <w:r w:rsidRPr="00685860">
        <w:t>de</w:t>
      </w:r>
      <w:r w:rsidRPr="00685860">
        <w:rPr>
          <w:spacing w:val="25"/>
        </w:rPr>
        <w:t xml:space="preserve"> </w:t>
      </w:r>
      <w:r w:rsidRPr="00685860">
        <w:t>las empresas de la economía social, para mitigar las di</w:t>
      </w:r>
      <w:r w:rsidRPr="00685860">
        <w:rPr>
          <w:spacing w:val="-5"/>
        </w:rPr>
        <w:t>f</w:t>
      </w:r>
      <w:r w:rsidRPr="00685860">
        <w:t xml:space="preserve">erentes </w:t>
      </w:r>
      <w:r w:rsidRPr="00685860">
        <w:rPr>
          <w:spacing w:val="-5"/>
        </w:rPr>
        <w:t>f</w:t>
      </w:r>
      <w:r w:rsidRPr="00685860">
        <w:t>ormas de exclusión económica y productiva.</w:t>
      </w:r>
    </w:p>
    <w:p w:rsidR="00685860" w:rsidRPr="00685860" w:rsidRDefault="00685860" w:rsidP="00AD4FD0">
      <w:pPr>
        <w:pStyle w:val="Texto"/>
        <w:spacing w:line="226" w:lineRule="exact"/>
        <w:ind w:left="1980" w:hanging="540"/>
      </w:pPr>
      <w:r w:rsidRPr="00685860">
        <w:t>•</w:t>
      </w:r>
      <w:r w:rsidRPr="00685860">
        <w:tab/>
        <w:t>Fortalecer</w:t>
      </w:r>
      <w:r w:rsidRPr="00685860">
        <w:rPr>
          <w:spacing w:val="5"/>
        </w:rPr>
        <w:t xml:space="preserve"> </w:t>
      </w:r>
      <w:r w:rsidRPr="00685860">
        <w:t>las</w:t>
      </w:r>
      <w:r w:rsidRPr="00685860">
        <w:rPr>
          <w:spacing w:val="5"/>
        </w:rPr>
        <w:t xml:space="preserve"> </w:t>
      </w:r>
      <w:r w:rsidRPr="00685860">
        <w:t>capacidades</w:t>
      </w:r>
      <w:r w:rsidRPr="00685860">
        <w:rPr>
          <w:spacing w:val="5"/>
        </w:rPr>
        <w:t xml:space="preserve"> </w:t>
      </w:r>
      <w:r w:rsidRPr="00685860">
        <w:t>técnicas,</w:t>
      </w:r>
      <w:r w:rsidRPr="00685860">
        <w:rPr>
          <w:spacing w:val="5"/>
        </w:rPr>
        <w:t xml:space="preserve"> </w:t>
      </w:r>
      <w:r w:rsidRPr="00685860">
        <w:t>administrativas,</w:t>
      </w:r>
      <w:r w:rsidRPr="00685860">
        <w:rPr>
          <w:spacing w:val="5"/>
        </w:rPr>
        <w:t xml:space="preserve"> </w:t>
      </w:r>
      <w:r w:rsidRPr="00685860">
        <w:t>financieras</w:t>
      </w:r>
      <w:r w:rsidRPr="00685860">
        <w:rPr>
          <w:spacing w:val="-5"/>
        </w:rPr>
        <w:t xml:space="preserve"> </w:t>
      </w:r>
      <w:r w:rsidRPr="00685860">
        <w:t>y</w:t>
      </w:r>
      <w:r w:rsidRPr="00685860">
        <w:rPr>
          <w:spacing w:val="5"/>
        </w:rPr>
        <w:t xml:space="preserve"> </w:t>
      </w:r>
      <w:r w:rsidRPr="00685860">
        <w:t>gerenciales</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empresas de la economía social.</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26" w:lineRule="exact"/>
              <w:ind w:left="2362" w:hanging="1728"/>
              <w:rPr>
                <w:b/>
                <w:color w:val="000000"/>
                <w:szCs w:val="18"/>
              </w:rPr>
            </w:pPr>
            <w:r w:rsidRPr="00DB1649">
              <w:rPr>
                <w:b/>
                <w:color w:val="000000"/>
                <w:szCs w:val="18"/>
              </w:rPr>
              <w:t>Objetivo 4.9.</w:t>
            </w:r>
            <w:r w:rsidRPr="00DB1649">
              <w:rPr>
                <w:b/>
                <w:color w:val="000000"/>
                <w:szCs w:val="18"/>
              </w:rPr>
              <w:tab/>
              <w:t>Contar</w:t>
            </w:r>
            <w:r w:rsidRPr="00DB1649">
              <w:rPr>
                <w:b/>
                <w:color w:val="000000"/>
                <w:spacing w:val="45"/>
                <w:szCs w:val="18"/>
              </w:rPr>
              <w:t xml:space="preserve"> </w:t>
            </w:r>
            <w:r w:rsidRPr="00DB1649">
              <w:rPr>
                <w:b/>
                <w:color w:val="000000"/>
                <w:szCs w:val="18"/>
              </w:rPr>
              <w:t>con</w:t>
            </w:r>
            <w:r w:rsidRPr="00DB1649">
              <w:rPr>
                <w:b/>
                <w:color w:val="000000"/>
                <w:spacing w:val="45"/>
                <w:szCs w:val="18"/>
              </w:rPr>
              <w:t xml:space="preserve"> </w:t>
            </w:r>
            <w:r w:rsidRPr="00DB1649">
              <w:rPr>
                <w:b/>
                <w:color w:val="000000"/>
                <w:szCs w:val="18"/>
              </w:rPr>
              <w:t>una</w:t>
            </w:r>
            <w:r w:rsidRPr="00DB1649">
              <w:rPr>
                <w:b/>
                <w:color w:val="000000"/>
                <w:spacing w:val="45"/>
                <w:szCs w:val="18"/>
              </w:rPr>
              <w:t xml:space="preserve"> </w:t>
            </w:r>
            <w:r w:rsidRPr="00DB1649">
              <w:rPr>
                <w:b/>
                <w:color w:val="000000"/>
                <w:szCs w:val="18"/>
              </w:rPr>
              <w:t>infraestructura</w:t>
            </w:r>
            <w:r w:rsidRPr="00DB1649">
              <w:rPr>
                <w:b/>
                <w:color w:val="000000"/>
                <w:spacing w:val="45"/>
                <w:szCs w:val="18"/>
              </w:rPr>
              <w:t xml:space="preserve"> </w:t>
            </w:r>
            <w:r w:rsidRPr="00DB1649">
              <w:rPr>
                <w:b/>
                <w:color w:val="000000"/>
                <w:szCs w:val="18"/>
              </w:rPr>
              <w:t>de</w:t>
            </w:r>
            <w:r w:rsidRPr="00DB1649">
              <w:rPr>
                <w:b/>
                <w:color w:val="000000"/>
                <w:spacing w:val="45"/>
                <w:szCs w:val="18"/>
              </w:rPr>
              <w:t xml:space="preserve"> </w:t>
            </w:r>
            <w:r w:rsidRPr="00DB1649">
              <w:rPr>
                <w:b/>
                <w:color w:val="000000"/>
                <w:szCs w:val="18"/>
              </w:rPr>
              <w:t>transporte</w:t>
            </w:r>
            <w:r w:rsidRPr="00DB1649">
              <w:rPr>
                <w:b/>
                <w:color w:val="000000"/>
                <w:spacing w:val="45"/>
                <w:szCs w:val="18"/>
              </w:rPr>
              <w:t xml:space="preserve"> </w:t>
            </w:r>
            <w:r w:rsidRPr="00DB1649">
              <w:rPr>
                <w:b/>
                <w:color w:val="000000"/>
                <w:szCs w:val="18"/>
              </w:rPr>
              <w:t>que</w:t>
            </w:r>
            <w:r w:rsidRPr="00DB1649">
              <w:rPr>
                <w:b/>
                <w:color w:val="000000"/>
                <w:spacing w:val="45"/>
                <w:szCs w:val="18"/>
              </w:rPr>
              <w:t xml:space="preserve"> </w:t>
            </w:r>
            <w:r w:rsidRPr="00DB1649">
              <w:rPr>
                <w:b/>
                <w:color w:val="000000"/>
                <w:szCs w:val="18"/>
              </w:rPr>
              <w:t>se</w:t>
            </w:r>
            <w:r w:rsidRPr="00DB1649">
              <w:rPr>
                <w:b/>
                <w:color w:val="000000"/>
                <w:spacing w:val="45"/>
                <w:szCs w:val="18"/>
              </w:rPr>
              <w:t xml:space="preserve"> </w:t>
            </w:r>
            <w:r w:rsidRPr="00DB1649">
              <w:rPr>
                <w:b/>
                <w:color w:val="000000"/>
                <w:szCs w:val="18"/>
              </w:rPr>
              <w:t>refleje</w:t>
            </w:r>
            <w:r w:rsidRPr="00DB1649">
              <w:rPr>
                <w:b/>
                <w:color w:val="000000"/>
                <w:spacing w:val="40"/>
                <w:szCs w:val="18"/>
              </w:rPr>
              <w:t xml:space="preserve"> </w:t>
            </w:r>
            <w:r w:rsidRPr="00DB1649">
              <w:rPr>
                <w:b/>
                <w:color w:val="000000"/>
                <w:szCs w:val="18"/>
              </w:rPr>
              <w:t>en menores costos para realizar la actividad económica.</w:t>
            </w:r>
          </w:p>
        </w:tc>
      </w:tr>
    </w:tbl>
    <w:p w:rsidR="00685860" w:rsidRPr="009D0B87" w:rsidRDefault="00685860" w:rsidP="00AD4FD0">
      <w:pPr>
        <w:pStyle w:val="Texto"/>
        <w:spacing w:line="226" w:lineRule="exact"/>
        <w:ind w:left="2448" w:hanging="1728"/>
        <w:rPr>
          <w:b/>
        </w:rPr>
      </w:pPr>
      <w:r w:rsidRPr="007970C3">
        <w:rPr>
          <w:b/>
        </w:rPr>
        <w:t xml:space="preserve">Estrategia 4.9.1. </w:t>
      </w:r>
      <w:r w:rsidRPr="007970C3">
        <w:rPr>
          <w:b/>
        </w:rPr>
        <w:tab/>
        <w:t>Moderniza</w:t>
      </w:r>
      <w:r w:rsidRPr="007970C3">
        <w:rPr>
          <w:b/>
          <w:spacing w:val="-10"/>
        </w:rPr>
        <w:t>r</w:t>
      </w:r>
      <w:r w:rsidRPr="007970C3">
        <w:rPr>
          <w:b/>
        </w:rPr>
        <w:t>,</w:t>
      </w:r>
      <w:r w:rsidRPr="007970C3">
        <w:rPr>
          <w:b/>
          <w:spacing w:val="-5"/>
        </w:rPr>
        <w:t xml:space="preserve"> </w:t>
      </w:r>
      <w:r w:rsidRPr="007970C3">
        <w:rPr>
          <w:b/>
        </w:rPr>
        <w:t>ampliar</w:t>
      </w:r>
      <w:r w:rsidRPr="007970C3">
        <w:rPr>
          <w:b/>
          <w:spacing w:val="-5"/>
        </w:rPr>
        <w:t xml:space="preserve"> </w:t>
      </w:r>
      <w:r w:rsidRPr="007970C3">
        <w:rPr>
          <w:b/>
        </w:rPr>
        <w:t>y</w:t>
      </w:r>
      <w:r w:rsidRPr="007970C3">
        <w:rPr>
          <w:b/>
          <w:spacing w:val="-5"/>
        </w:rPr>
        <w:t xml:space="preserve"> </w:t>
      </w:r>
      <w:r w:rsidRPr="007970C3">
        <w:rPr>
          <w:b/>
        </w:rPr>
        <w:t>conservar</w:t>
      </w:r>
      <w:r w:rsidRPr="007970C3">
        <w:rPr>
          <w:b/>
          <w:spacing w:val="-5"/>
        </w:rPr>
        <w:t xml:space="preserve"> </w:t>
      </w:r>
      <w:r w:rsidRPr="007970C3">
        <w:rPr>
          <w:b/>
        </w:rPr>
        <w:t>la</w:t>
      </w:r>
      <w:r w:rsidRPr="007970C3">
        <w:rPr>
          <w:b/>
          <w:spacing w:val="-5"/>
        </w:rPr>
        <w:t xml:space="preserve"> </w:t>
      </w:r>
      <w:r w:rsidRPr="007970C3">
        <w:rPr>
          <w:b/>
        </w:rPr>
        <w:t>infraestructura</w:t>
      </w:r>
      <w:r w:rsidRPr="007970C3">
        <w:rPr>
          <w:b/>
          <w:spacing w:val="-5"/>
        </w:rPr>
        <w:t xml:space="preserve"> </w:t>
      </w:r>
      <w:r w:rsidRPr="007970C3">
        <w:rPr>
          <w:b/>
        </w:rPr>
        <w:t>de</w:t>
      </w:r>
      <w:r w:rsidRPr="007970C3">
        <w:rPr>
          <w:b/>
          <w:spacing w:val="-5"/>
        </w:rPr>
        <w:t xml:space="preserve"> </w:t>
      </w:r>
      <w:r w:rsidRPr="007970C3">
        <w:rPr>
          <w:b/>
        </w:rPr>
        <w:t>los</w:t>
      </w:r>
      <w:r w:rsidRPr="007970C3">
        <w:rPr>
          <w:b/>
          <w:spacing w:val="-5"/>
        </w:rPr>
        <w:t xml:space="preserve"> </w:t>
      </w:r>
      <w:r w:rsidRPr="007970C3">
        <w:rPr>
          <w:b/>
        </w:rPr>
        <w:t>di</w:t>
      </w:r>
      <w:r w:rsidRPr="007970C3">
        <w:rPr>
          <w:b/>
          <w:spacing w:val="-5"/>
        </w:rPr>
        <w:t>f</w:t>
      </w:r>
      <w:r w:rsidRPr="007970C3">
        <w:rPr>
          <w:b/>
        </w:rPr>
        <w:t>erentes</w:t>
      </w:r>
      <w:r w:rsidR="003601F3" w:rsidRPr="007970C3">
        <w:rPr>
          <w:b/>
        </w:rPr>
        <w:t xml:space="preserve"> </w:t>
      </w:r>
      <w:r w:rsidRPr="007970C3">
        <w:rPr>
          <w:b/>
        </w:rPr>
        <w:t xml:space="preserve">modos </w:t>
      </w:r>
      <w:r w:rsidRPr="009D0B87">
        <w:rPr>
          <w:b/>
        </w:rPr>
        <w:t>de transporte, así como mejorar su conectividad bajo criterios</w:t>
      </w:r>
      <w:r w:rsidR="003601F3" w:rsidRPr="009D0B87">
        <w:rPr>
          <w:b/>
        </w:rPr>
        <w:t xml:space="preserve"> </w:t>
      </w:r>
      <w:r w:rsidRPr="009D0B87">
        <w:rPr>
          <w:b/>
        </w:rPr>
        <w:t>estratégicos y de eficiencia.</w:t>
      </w:r>
    </w:p>
    <w:p w:rsidR="00685860" w:rsidRPr="00685860" w:rsidRDefault="00685860" w:rsidP="00AD4FD0">
      <w:pPr>
        <w:pStyle w:val="Texto"/>
        <w:spacing w:line="22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26" w:lineRule="exact"/>
        <w:ind w:left="1980" w:hanging="540"/>
      </w:pPr>
      <w:r w:rsidRPr="00685860">
        <w:t>•</w:t>
      </w:r>
      <w:r w:rsidRPr="00685860">
        <w:tab/>
        <w:t>Fomentar</w:t>
      </w:r>
      <w:r w:rsidRPr="00685860">
        <w:rPr>
          <w:spacing w:val="35"/>
        </w:rPr>
        <w:t xml:space="preserve"> </w:t>
      </w:r>
      <w:r w:rsidRPr="00685860">
        <w:t>que</w:t>
      </w:r>
      <w:r w:rsidRPr="00685860">
        <w:rPr>
          <w:spacing w:val="35"/>
        </w:rPr>
        <w:t xml:space="preserve"> </w:t>
      </w:r>
      <w:r w:rsidRPr="00685860">
        <w:t>la</w:t>
      </w:r>
      <w:r w:rsidRPr="00685860">
        <w:rPr>
          <w:spacing w:val="35"/>
        </w:rPr>
        <w:t xml:space="preserve"> </w:t>
      </w:r>
      <w:r w:rsidRPr="00685860">
        <w:t>construcción</w:t>
      </w:r>
      <w:r w:rsidRPr="00685860">
        <w:rPr>
          <w:spacing w:val="35"/>
        </w:rPr>
        <w:t xml:space="preserve"> </w:t>
      </w:r>
      <w:r w:rsidRPr="00685860">
        <w:t>de</w:t>
      </w:r>
      <w:r w:rsidRPr="00685860">
        <w:rPr>
          <w:spacing w:val="35"/>
        </w:rPr>
        <w:t xml:space="preserve"> </w:t>
      </w:r>
      <w:r w:rsidRPr="00685860">
        <w:t>nueva</w:t>
      </w:r>
      <w:r w:rsidRPr="00685860">
        <w:rPr>
          <w:spacing w:val="35"/>
        </w:rPr>
        <w:t xml:space="preserve"> </w:t>
      </w:r>
      <w:r w:rsidRPr="00685860">
        <w:t>infraestructura</w:t>
      </w:r>
      <w:r w:rsidRPr="00685860">
        <w:rPr>
          <w:spacing w:val="35"/>
        </w:rPr>
        <w:t xml:space="preserve"> </w:t>
      </w:r>
      <w:r w:rsidRPr="00685860">
        <w:t>f</w:t>
      </w:r>
      <w:r w:rsidRPr="00685860">
        <w:rPr>
          <w:spacing w:val="-5"/>
        </w:rPr>
        <w:t>a</w:t>
      </w:r>
      <w:r w:rsidRPr="00685860">
        <w:t>vorezca</w:t>
      </w:r>
      <w:r w:rsidRPr="00685860">
        <w:rPr>
          <w:spacing w:val="35"/>
        </w:rPr>
        <w:t xml:space="preserve"> </w:t>
      </w:r>
      <w:r w:rsidRPr="00685860">
        <w:t>la</w:t>
      </w:r>
      <w:r w:rsidRPr="00685860">
        <w:rPr>
          <w:spacing w:val="35"/>
        </w:rPr>
        <w:t xml:space="preserve"> </w:t>
      </w:r>
      <w:r w:rsidRPr="00685860">
        <w:t>integración</w:t>
      </w:r>
      <w:r w:rsidRPr="00685860">
        <w:rPr>
          <w:spacing w:val="35"/>
        </w:rPr>
        <w:t xml:space="preserve"> </w:t>
      </w:r>
      <w:r w:rsidRPr="00685860">
        <w:t>logística</w:t>
      </w:r>
      <w:r w:rsidRPr="00685860">
        <w:rPr>
          <w:spacing w:val="35"/>
        </w:rPr>
        <w:t xml:space="preserve"> </w:t>
      </w:r>
      <w:r w:rsidRPr="00685860">
        <w:t>y aumente la competitividad derivada de una m</w:t>
      </w:r>
      <w:r w:rsidRPr="00685860">
        <w:rPr>
          <w:spacing w:val="-5"/>
        </w:rPr>
        <w:t>a</w:t>
      </w:r>
      <w:r w:rsidRPr="00685860">
        <w:t>yor interconectividad.</w:t>
      </w:r>
    </w:p>
    <w:p w:rsidR="00685860" w:rsidRPr="00685860" w:rsidRDefault="00685860" w:rsidP="00AD4FD0">
      <w:pPr>
        <w:pStyle w:val="Texto"/>
        <w:spacing w:line="226" w:lineRule="exact"/>
        <w:ind w:left="1980" w:hanging="540"/>
      </w:pPr>
      <w:r w:rsidRPr="00685860">
        <w:t>•</w:t>
      </w:r>
      <w:r w:rsidRPr="00685860">
        <w:tab/>
        <w:t>Evaluar</w:t>
      </w:r>
      <w:r w:rsidRPr="00685860">
        <w:rPr>
          <w:spacing w:val="30"/>
        </w:rPr>
        <w:t xml:space="preserve"> </w:t>
      </w:r>
      <w:r w:rsidRPr="00685860">
        <w:t>las</w:t>
      </w:r>
      <w:r w:rsidRPr="00685860">
        <w:rPr>
          <w:spacing w:val="30"/>
        </w:rPr>
        <w:t xml:space="preserve"> </w:t>
      </w:r>
      <w:r w:rsidRPr="00685860">
        <w:t>necesidades</w:t>
      </w:r>
      <w:r w:rsidRPr="00685860">
        <w:rPr>
          <w:spacing w:val="30"/>
        </w:rPr>
        <w:t xml:space="preserve"> </w:t>
      </w:r>
      <w:r w:rsidRPr="00685860">
        <w:t>de</w:t>
      </w:r>
      <w:r w:rsidRPr="00685860">
        <w:rPr>
          <w:spacing w:val="30"/>
        </w:rPr>
        <w:t xml:space="preserve"> </w:t>
      </w:r>
      <w:r w:rsidRPr="00685860">
        <w:t>infraestructura</w:t>
      </w:r>
      <w:r w:rsidRPr="00685860">
        <w:rPr>
          <w:spacing w:val="30"/>
        </w:rPr>
        <w:t xml:space="preserve"> </w:t>
      </w:r>
      <w:r w:rsidRPr="00685860">
        <w:t>a</w:t>
      </w:r>
      <w:r w:rsidRPr="00685860">
        <w:rPr>
          <w:spacing w:val="30"/>
        </w:rPr>
        <w:t xml:space="preserve"> </w:t>
      </w:r>
      <w:r w:rsidRPr="00685860">
        <w:t>largo</w:t>
      </w:r>
      <w:r w:rsidRPr="00685860">
        <w:rPr>
          <w:spacing w:val="30"/>
        </w:rPr>
        <w:t xml:space="preserve"> </w:t>
      </w:r>
      <w:r w:rsidRPr="00685860">
        <w:t>plazo</w:t>
      </w:r>
      <w:r w:rsidRPr="00685860">
        <w:rPr>
          <w:spacing w:val="30"/>
        </w:rPr>
        <w:t xml:space="preserve"> </w:t>
      </w:r>
      <w:r w:rsidRPr="00685860">
        <w:t>para</w:t>
      </w:r>
      <w:r w:rsidRPr="00685860">
        <w:rPr>
          <w:spacing w:val="30"/>
        </w:rPr>
        <w:t xml:space="preserve"> </w:t>
      </w:r>
      <w:r w:rsidRPr="00685860">
        <w:t>el</w:t>
      </w:r>
      <w:r w:rsidRPr="00685860">
        <w:rPr>
          <w:spacing w:val="30"/>
        </w:rPr>
        <w:t xml:space="preserve"> </w:t>
      </w:r>
      <w:r w:rsidRPr="00685860">
        <w:t>desarrollo</w:t>
      </w:r>
      <w:r w:rsidRPr="00685860">
        <w:rPr>
          <w:spacing w:val="30"/>
        </w:rPr>
        <w:t xml:space="preserve"> </w:t>
      </w:r>
      <w:r w:rsidRPr="00685860">
        <w:t>de</w:t>
      </w:r>
      <w:r w:rsidRPr="00685860">
        <w:rPr>
          <w:spacing w:val="30"/>
        </w:rPr>
        <w:t xml:space="preserve"> </w:t>
      </w:r>
      <w:r w:rsidRPr="00685860">
        <w:t>la</w:t>
      </w:r>
      <w:r w:rsidRPr="00685860">
        <w:rPr>
          <w:spacing w:val="30"/>
        </w:rPr>
        <w:t xml:space="preserve"> </w:t>
      </w:r>
      <w:r w:rsidRPr="00685860">
        <w:t>economía, considerando</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regional,</w:t>
      </w:r>
      <w:r w:rsidRPr="00685860">
        <w:rPr>
          <w:spacing w:val="5"/>
        </w:rPr>
        <w:t xml:space="preserve"> </w:t>
      </w:r>
      <w:r w:rsidRPr="00685860">
        <w:t>las</w:t>
      </w:r>
      <w:r w:rsidRPr="00685860">
        <w:rPr>
          <w:spacing w:val="5"/>
        </w:rPr>
        <w:t xml:space="preserve"> </w:t>
      </w:r>
      <w:r w:rsidRPr="00685860">
        <w:t>tendencias</w:t>
      </w:r>
      <w:r w:rsidRPr="00685860">
        <w:rPr>
          <w:spacing w:val="5"/>
        </w:rPr>
        <w:t xml:space="preserve"> </w:t>
      </w:r>
      <w:r w:rsidRPr="00685860">
        <w:t>demográficas,</w:t>
      </w:r>
      <w:r w:rsidRPr="00685860">
        <w:rPr>
          <w:spacing w:val="-5"/>
        </w:rPr>
        <w:t xml:space="preserve"> </w:t>
      </w:r>
      <w:r w:rsidRPr="00685860">
        <w:t>las</w:t>
      </w:r>
      <w:r w:rsidRPr="00685860">
        <w:rPr>
          <w:spacing w:val="5"/>
        </w:rPr>
        <w:t xml:space="preserve"> </w:t>
      </w:r>
      <w:r w:rsidRPr="00685860">
        <w:t>vocaciones</w:t>
      </w:r>
      <w:r w:rsidRPr="00685860">
        <w:rPr>
          <w:spacing w:val="5"/>
        </w:rPr>
        <w:t xml:space="preserve"> </w:t>
      </w:r>
      <w:r w:rsidRPr="00685860">
        <w:t>económicas</w:t>
      </w:r>
      <w:r w:rsidRPr="00685860">
        <w:rPr>
          <w:spacing w:val="5"/>
        </w:rPr>
        <w:t xml:space="preserve"> </w:t>
      </w:r>
      <w:r w:rsidRPr="00685860">
        <w:t>y la conectividad internacional, entre otros.</w:t>
      </w:r>
    </w:p>
    <w:p w:rsidR="00685860" w:rsidRPr="00685860" w:rsidRDefault="00685860" w:rsidP="00AD4FD0">
      <w:pPr>
        <w:pStyle w:val="Texto"/>
        <w:spacing w:line="226" w:lineRule="exact"/>
        <w:ind w:left="1987" w:hanging="547"/>
        <w:rPr>
          <w:color w:val="000000"/>
          <w:szCs w:val="18"/>
        </w:rPr>
      </w:pPr>
      <w:r w:rsidRPr="00685860">
        <w:rPr>
          <w:b/>
          <w:color w:val="000000"/>
          <w:szCs w:val="18"/>
        </w:rPr>
        <w:t>Sector carretero</w:t>
      </w:r>
    </w:p>
    <w:p w:rsidR="00685860" w:rsidRPr="00685860" w:rsidRDefault="00685860" w:rsidP="00AD4FD0">
      <w:pPr>
        <w:pStyle w:val="Texto"/>
        <w:spacing w:line="226" w:lineRule="exact"/>
        <w:ind w:left="1987" w:hanging="547"/>
      </w:pPr>
      <w:r w:rsidRPr="00685860">
        <w:t>•</w:t>
      </w:r>
      <w:r w:rsidRPr="00685860">
        <w:tab/>
        <w:t>Consolidar</w:t>
      </w:r>
      <w:r w:rsidRPr="00685860">
        <w:rPr>
          <w:spacing w:val="35"/>
        </w:rPr>
        <w:t xml:space="preserve"> </w:t>
      </w:r>
      <w:r w:rsidRPr="00685860">
        <w:t>y/o</w:t>
      </w:r>
      <w:r w:rsidRPr="00685860">
        <w:rPr>
          <w:spacing w:val="35"/>
        </w:rPr>
        <w:t xml:space="preserve"> </w:t>
      </w:r>
      <w:r w:rsidRPr="00685860">
        <w:t>modernizar</w:t>
      </w:r>
      <w:r w:rsidRPr="00685860">
        <w:rPr>
          <w:spacing w:val="35"/>
        </w:rPr>
        <w:t xml:space="preserve"> </w:t>
      </w:r>
      <w:r w:rsidRPr="00685860">
        <w:t>los</w:t>
      </w:r>
      <w:r w:rsidRPr="00685860">
        <w:rPr>
          <w:spacing w:val="35"/>
        </w:rPr>
        <w:t xml:space="preserve"> </w:t>
      </w:r>
      <w:r w:rsidRPr="00685860">
        <w:t>ejes</w:t>
      </w:r>
      <w:r w:rsidRPr="00685860">
        <w:rPr>
          <w:spacing w:val="35"/>
        </w:rPr>
        <w:t xml:space="preserve"> </w:t>
      </w:r>
      <w:r w:rsidRPr="00685860">
        <w:t>troncales</w:t>
      </w:r>
      <w:r w:rsidRPr="00685860">
        <w:rPr>
          <w:spacing w:val="35"/>
        </w:rPr>
        <w:t xml:space="preserve"> </w:t>
      </w:r>
      <w:r w:rsidRPr="00685860">
        <w:t>transversales</w:t>
      </w:r>
      <w:r w:rsidRPr="00685860">
        <w:rPr>
          <w:spacing w:val="35"/>
        </w:rPr>
        <w:t xml:space="preserve"> </w:t>
      </w:r>
      <w:r w:rsidRPr="00685860">
        <w:t>y</w:t>
      </w:r>
      <w:r w:rsidRPr="00685860">
        <w:rPr>
          <w:spacing w:val="35"/>
        </w:rPr>
        <w:t xml:space="preserve"> </w:t>
      </w:r>
      <w:r w:rsidRPr="00685860">
        <w:t>longitudinales</w:t>
      </w:r>
      <w:r w:rsidRPr="00685860">
        <w:rPr>
          <w:spacing w:val="35"/>
        </w:rPr>
        <w:t xml:space="preserve"> </w:t>
      </w:r>
      <w:r w:rsidRPr="00685860">
        <w:t>estratégicos,</w:t>
      </w:r>
      <w:r w:rsidRPr="00685860">
        <w:rPr>
          <w:spacing w:val="35"/>
        </w:rPr>
        <w:t xml:space="preserve"> </w:t>
      </w:r>
      <w:r w:rsidRPr="00685860">
        <w:t>y concluir aquellos que se encuentren pendientes.</w:t>
      </w:r>
    </w:p>
    <w:p w:rsidR="00685860" w:rsidRPr="00685860" w:rsidRDefault="00685860" w:rsidP="00AD4FD0">
      <w:pPr>
        <w:pStyle w:val="Texto"/>
        <w:spacing w:line="226" w:lineRule="exact"/>
        <w:ind w:left="1980" w:hanging="540"/>
      </w:pPr>
      <w:r w:rsidRPr="00685860">
        <w:t>•</w:t>
      </w:r>
      <w:r w:rsidRPr="00685860">
        <w:tab/>
        <w:t>Mejorar y modernizar la red de caminos rurales y alimentadores.</w:t>
      </w:r>
    </w:p>
    <w:p w:rsidR="00685860" w:rsidRPr="00685860" w:rsidRDefault="00685860" w:rsidP="00AD4FD0">
      <w:pPr>
        <w:pStyle w:val="Texto"/>
        <w:spacing w:line="226" w:lineRule="exact"/>
        <w:ind w:left="1980" w:hanging="540"/>
      </w:pPr>
      <w:r w:rsidRPr="00685860">
        <w:t>•</w:t>
      </w:r>
      <w:r w:rsidRPr="00685860">
        <w:tab/>
        <w:t>Conservar y mantener en buenas condiciones los caminos rurales de las zonas más marginadas del país, a tr</w:t>
      </w:r>
      <w:r w:rsidRPr="00685860">
        <w:rPr>
          <w:spacing w:val="-5"/>
        </w:rPr>
        <w:t>a</w:t>
      </w:r>
      <w:r w:rsidRPr="00685860">
        <w:t xml:space="preserve">vés del Programa de Empleo </w:t>
      </w:r>
      <w:r w:rsidRPr="00685860">
        <w:rPr>
          <w:spacing w:val="-15"/>
        </w:rPr>
        <w:t>T</w:t>
      </w:r>
      <w:r w:rsidRPr="00685860">
        <w:t>emporal (PET).</w:t>
      </w:r>
    </w:p>
    <w:p w:rsidR="00685860" w:rsidRPr="00685860" w:rsidRDefault="00685860" w:rsidP="00AD4FD0">
      <w:pPr>
        <w:pStyle w:val="Texto"/>
        <w:spacing w:line="226" w:lineRule="exact"/>
        <w:ind w:left="1980" w:hanging="540"/>
      </w:pPr>
      <w:r w:rsidRPr="00685860">
        <w:t>•</w:t>
      </w:r>
      <w:r w:rsidRPr="00685860">
        <w:tab/>
        <w:t>Modernizar las carreteras interestatales.</w:t>
      </w:r>
    </w:p>
    <w:p w:rsidR="00685860" w:rsidRPr="00685860" w:rsidRDefault="00685860" w:rsidP="00AD4FD0">
      <w:pPr>
        <w:pStyle w:val="Texto"/>
        <w:spacing w:line="226" w:lineRule="exact"/>
        <w:ind w:left="1980" w:hanging="540"/>
      </w:pPr>
      <w:r w:rsidRPr="00685860">
        <w:t>•</w:t>
      </w:r>
      <w:r w:rsidRPr="00685860">
        <w:tab/>
        <w:t>Llevar a cabo la construcción de libramientos, incluyendo entronques, distribuidores y accesos.</w:t>
      </w:r>
    </w:p>
    <w:p w:rsidR="00685860" w:rsidRPr="00685860" w:rsidRDefault="00685860" w:rsidP="00AD4FD0">
      <w:pPr>
        <w:pStyle w:val="Texto"/>
        <w:spacing w:line="226" w:lineRule="exact"/>
        <w:ind w:left="1980" w:hanging="540"/>
      </w:pPr>
      <w:r w:rsidRPr="00685860">
        <w:t>•</w:t>
      </w:r>
      <w:r w:rsidRPr="00685860">
        <w:tab/>
        <w:t>Ampliar y construir tramos carreteros mediante nuevos esquemas de financiamiento.</w:t>
      </w:r>
    </w:p>
    <w:p w:rsidR="00685860" w:rsidRPr="00685860" w:rsidRDefault="00685860" w:rsidP="00AD4FD0">
      <w:pPr>
        <w:pStyle w:val="Texto"/>
        <w:spacing w:line="226" w:lineRule="exact"/>
        <w:ind w:left="1980" w:hanging="540"/>
      </w:pPr>
      <w:r w:rsidRPr="00685860">
        <w:t>•</w:t>
      </w:r>
      <w:r w:rsidRPr="00685860">
        <w:tab/>
        <w:t>Realizar obras de conexión y accesos a nodos logísticos que f</w:t>
      </w:r>
      <w:r w:rsidRPr="00685860">
        <w:rPr>
          <w:spacing w:val="-5"/>
        </w:rPr>
        <w:t>a</w:t>
      </w:r>
      <w:r w:rsidRPr="00685860">
        <w:t>vorezcan el tránsito intermodal.</w:t>
      </w:r>
    </w:p>
    <w:p w:rsidR="00685860" w:rsidRPr="00685860" w:rsidRDefault="00685860" w:rsidP="00AD4FD0">
      <w:pPr>
        <w:pStyle w:val="Texto"/>
        <w:spacing w:line="226" w:lineRule="exact"/>
        <w:ind w:left="1980" w:hanging="540"/>
      </w:pPr>
      <w:r w:rsidRPr="00685860">
        <w:t>•</w:t>
      </w:r>
      <w:r w:rsidRPr="00685860">
        <w:tab/>
        <w:t>Garantizar</w:t>
      </w:r>
      <w:r w:rsidRPr="00685860">
        <w:rPr>
          <w:spacing w:val="5"/>
        </w:rPr>
        <w:t xml:space="preserve"> </w:t>
      </w:r>
      <w:r w:rsidRPr="00685860">
        <w:t>una</w:t>
      </w:r>
      <w:r w:rsidRPr="00685860">
        <w:rPr>
          <w:spacing w:val="5"/>
        </w:rPr>
        <w:t xml:space="preserve"> </w:t>
      </w:r>
      <w:r w:rsidRPr="00685860">
        <w:t>m</w:t>
      </w:r>
      <w:r w:rsidRPr="00685860">
        <w:rPr>
          <w:spacing w:val="-5"/>
        </w:rPr>
        <w:t>a</w:t>
      </w:r>
      <w:r w:rsidRPr="00685860">
        <w:t>yor</w:t>
      </w:r>
      <w:r w:rsidRPr="00685860">
        <w:rPr>
          <w:spacing w:val="5"/>
        </w:rPr>
        <w:t xml:space="preserve"> </w:t>
      </w:r>
      <w:r w:rsidRPr="00685860">
        <w:t>seguridad</w:t>
      </w:r>
      <w:r w:rsidRPr="00685860">
        <w:rPr>
          <w:spacing w:val="5"/>
        </w:rPr>
        <w:t xml:space="preserve"> </w:t>
      </w:r>
      <w:r w:rsidRPr="00685860">
        <w:t>en</w:t>
      </w:r>
      <w:r w:rsidRPr="00685860">
        <w:rPr>
          <w:spacing w:val="5"/>
        </w:rPr>
        <w:t xml:space="preserve"> </w:t>
      </w:r>
      <w:r w:rsidRPr="00685860">
        <w:t>las</w:t>
      </w:r>
      <w:r w:rsidRPr="00685860">
        <w:rPr>
          <w:spacing w:val="5"/>
        </w:rPr>
        <w:t xml:space="preserve"> </w:t>
      </w:r>
      <w:r w:rsidRPr="00685860">
        <w:t>vías</w:t>
      </w:r>
      <w:r w:rsidRPr="00685860">
        <w:rPr>
          <w:spacing w:val="5"/>
        </w:rPr>
        <w:t xml:space="preserve"> </w:t>
      </w:r>
      <w:r w:rsidRPr="00685860">
        <w:t>de</w:t>
      </w:r>
      <w:r w:rsidRPr="00685860">
        <w:rPr>
          <w:spacing w:val="5"/>
        </w:rPr>
        <w:t xml:space="preserve"> </w:t>
      </w:r>
      <w:r w:rsidRPr="00685860">
        <w:t>comunicación,</w:t>
      </w:r>
      <w:r w:rsidRPr="00685860">
        <w:rPr>
          <w:spacing w:val="5"/>
        </w:rPr>
        <w:t xml:space="preserve"> </w:t>
      </w:r>
      <w:r w:rsidRPr="00685860">
        <w:t>a</w:t>
      </w:r>
      <w:r w:rsidRPr="00685860">
        <w:rPr>
          <w:spacing w:val="5"/>
        </w:rPr>
        <w:t xml:space="preserve"> </w:t>
      </w:r>
      <w:r w:rsidRPr="00685860">
        <w:t>tr</w:t>
      </w:r>
      <w:r w:rsidRPr="00685860">
        <w:rPr>
          <w:spacing w:val="-5"/>
        </w:rPr>
        <w:t>a</w:t>
      </w:r>
      <w:r w:rsidRPr="00685860">
        <w:t>vés</w:t>
      </w:r>
      <w:r w:rsidRPr="00685860">
        <w:rPr>
          <w:spacing w:val="5"/>
        </w:rPr>
        <w:t xml:space="preserve"> </w:t>
      </w:r>
      <w:r w:rsidRPr="00685860">
        <w:t>de</w:t>
      </w:r>
      <w:r w:rsidRPr="00685860">
        <w:rPr>
          <w:spacing w:val="5"/>
        </w:rPr>
        <w:t xml:space="preserve"> </w:t>
      </w:r>
      <w:r w:rsidRPr="00685860">
        <w:t>mejores</w:t>
      </w:r>
      <w:r w:rsidRPr="00685860">
        <w:rPr>
          <w:spacing w:val="5"/>
        </w:rPr>
        <w:t xml:space="preserve"> </w:t>
      </w:r>
      <w:r w:rsidRPr="00685860">
        <w:t>condiciones físicas de la red y sistemas inteligentes de transporte.</w:t>
      </w:r>
    </w:p>
    <w:p w:rsidR="00685860" w:rsidRPr="00685860" w:rsidRDefault="00685860" w:rsidP="00AD4FD0">
      <w:pPr>
        <w:pStyle w:val="Texto"/>
        <w:spacing w:line="226" w:lineRule="exact"/>
        <w:ind w:left="1987" w:hanging="547"/>
        <w:rPr>
          <w:color w:val="000000"/>
          <w:szCs w:val="18"/>
        </w:rPr>
      </w:pPr>
      <w:r w:rsidRPr="00685860">
        <w:rPr>
          <w:b/>
          <w:color w:val="000000"/>
          <w:szCs w:val="18"/>
        </w:rPr>
        <w:t xml:space="preserve">Sector </w:t>
      </w:r>
      <w:r w:rsidRPr="00685860">
        <w:rPr>
          <w:b/>
          <w:color w:val="000000"/>
          <w:spacing w:val="-5"/>
          <w:szCs w:val="18"/>
        </w:rPr>
        <w:t>f</w:t>
      </w:r>
      <w:r w:rsidRPr="00685860">
        <w:rPr>
          <w:b/>
          <w:color w:val="000000"/>
          <w:szCs w:val="18"/>
        </w:rPr>
        <w:t>erroviario</w:t>
      </w:r>
    </w:p>
    <w:p w:rsidR="00685860" w:rsidRPr="00685860" w:rsidRDefault="00685860" w:rsidP="00AD4FD0">
      <w:pPr>
        <w:pStyle w:val="Texto"/>
        <w:spacing w:line="226" w:lineRule="exact"/>
        <w:ind w:left="1980" w:hanging="540"/>
      </w:pPr>
      <w:r w:rsidRPr="00685860">
        <w:t>•</w:t>
      </w:r>
      <w:r w:rsidRPr="00685860">
        <w:tab/>
        <w:t>Construir</w:t>
      </w:r>
      <w:r w:rsidRPr="00685860">
        <w:rPr>
          <w:i/>
        </w:rPr>
        <w:t xml:space="preserve"> </w:t>
      </w:r>
      <w:r w:rsidRPr="00685860">
        <w:t>nuevos</w:t>
      </w:r>
      <w:r w:rsidRPr="00685860">
        <w:rPr>
          <w:i/>
        </w:rPr>
        <w:t xml:space="preserve"> </w:t>
      </w:r>
      <w:r w:rsidRPr="00685860">
        <w:t>tramos</w:t>
      </w:r>
      <w:r w:rsidRPr="00685860">
        <w:rPr>
          <w:i/>
        </w:rPr>
        <w:t xml:space="preserve"> </w:t>
      </w:r>
      <w:r w:rsidRPr="00685860">
        <w:rPr>
          <w:spacing w:val="-5"/>
        </w:rPr>
        <w:t>f</w:t>
      </w:r>
      <w:r w:rsidRPr="00685860">
        <w:t>erroviarios,</w:t>
      </w:r>
      <w:r w:rsidRPr="00685860">
        <w:rPr>
          <w:i/>
        </w:rPr>
        <w:t xml:space="preserve"> </w:t>
      </w:r>
      <w:r w:rsidRPr="00685860">
        <w:t>libramientos,</w:t>
      </w:r>
      <w:r w:rsidRPr="00685860">
        <w:rPr>
          <w:i/>
        </w:rPr>
        <w:t xml:space="preserve"> </w:t>
      </w:r>
      <w:r w:rsidRPr="00685860">
        <w:t>acortamientos</w:t>
      </w:r>
      <w:r w:rsidRPr="00685860">
        <w:rPr>
          <w:i/>
        </w:rPr>
        <w:t xml:space="preserve"> </w:t>
      </w:r>
      <w:r w:rsidRPr="00685860">
        <w:t>y</w:t>
      </w:r>
      <w:r w:rsidRPr="00685860">
        <w:rPr>
          <w:i/>
        </w:rPr>
        <w:t xml:space="preserve"> </w:t>
      </w:r>
      <w:r w:rsidRPr="00685860">
        <w:t>relocalización</w:t>
      </w:r>
      <w:r w:rsidRPr="00685860">
        <w:rPr>
          <w:i/>
        </w:rPr>
        <w:t xml:space="preserve"> </w:t>
      </w:r>
      <w:r w:rsidRPr="00685860">
        <w:t>de</w:t>
      </w:r>
      <w:r w:rsidRPr="00685860">
        <w:rPr>
          <w:i/>
        </w:rPr>
        <w:t xml:space="preserve"> </w:t>
      </w:r>
      <w:r w:rsidRPr="00685860">
        <w:t xml:space="preserve">vías </w:t>
      </w:r>
      <w:r w:rsidRPr="00685860">
        <w:rPr>
          <w:spacing w:val="-5"/>
        </w:rPr>
        <w:t>f</w:t>
      </w:r>
      <w:r w:rsidRPr="00685860">
        <w:t>érreas que permitan conectar nodos del Sistema Nacional de Plata</w:t>
      </w:r>
      <w:r w:rsidRPr="00685860">
        <w:rPr>
          <w:spacing w:val="-5"/>
        </w:rPr>
        <w:t>f</w:t>
      </w:r>
      <w:r w:rsidRPr="00685860">
        <w:t>ormas Logísticas.</w:t>
      </w:r>
    </w:p>
    <w:p w:rsidR="00685860" w:rsidRPr="00685860" w:rsidRDefault="00685860" w:rsidP="00AD4FD0">
      <w:pPr>
        <w:pStyle w:val="Texto"/>
        <w:spacing w:line="226" w:lineRule="exact"/>
        <w:ind w:left="1980" w:hanging="540"/>
      </w:pPr>
      <w:r w:rsidRPr="00685860">
        <w:t>•</w:t>
      </w:r>
      <w:r w:rsidRPr="00685860">
        <w:tab/>
        <w:t>Vigilar</w:t>
      </w:r>
      <w:r w:rsidRPr="00685860">
        <w:rPr>
          <w:spacing w:val="-10"/>
        </w:rPr>
        <w:t xml:space="preserve"> </w:t>
      </w:r>
      <w:r w:rsidRPr="00685860">
        <w:t>los</w:t>
      </w:r>
      <w:r w:rsidRPr="00685860">
        <w:rPr>
          <w:spacing w:val="-10"/>
        </w:rPr>
        <w:t xml:space="preserve"> </w:t>
      </w:r>
      <w:r w:rsidRPr="00685860">
        <w:t>programas</w:t>
      </w:r>
      <w:r w:rsidRPr="00685860">
        <w:rPr>
          <w:spacing w:val="-10"/>
        </w:rPr>
        <w:t xml:space="preserve"> </w:t>
      </w:r>
      <w:r w:rsidRPr="00685860">
        <w:t>de</w:t>
      </w:r>
      <w:r w:rsidRPr="00685860">
        <w:rPr>
          <w:spacing w:val="-10"/>
        </w:rPr>
        <w:t xml:space="preserve"> </w:t>
      </w:r>
      <w:r w:rsidRPr="00685860">
        <w:t>conservación</w:t>
      </w:r>
      <w:r w:rsidRPr="00685860">
        <w:rPr>
          <w:spacing w:val="-10"/>
        </w:rPr>
        <w:t xml:space="preserve"> </w:t>
      </w:r>
      <w:r w:rsidRPr="00685860">
        <w:t>y</w:t>
      </w:r>
      <w:r w:rsidRPr="00685860">
        <w:rPr>
          <w:spacing w:val="-10"/>
        </w:rPr>
        <w:t xml:space="preserve"> </w:t>
      </w:r>
      <w:r w:rsidRPr="00685860">
        <w:t>modernización</w:t>
      </w:r>
      <w:r w:rsidRPr="00685860">
        <w:rPr>
          <w:spacing w:val="-10"/>
        </w:rPr>
        <w:t xml:space="preserve"> </w:t>
      </w:r>
      <w:r w:rsidRPr="00685860">
        <w:t>de</w:t>
      </w:r>
      <w:r w:rsidRPr="00685860">
        <w:rPr>
          <w:spacing w:val="-10"/>
        </w:rPr>
        <w:t xml:space="preserve"> </w:t>
      </w:r>
      <w:r w:rsidRPr="00685860">
        <w:t>vías</w:t>
      </w:r>
      <w:r w:rsidRPr="00685860">
        <w:rPr>
          <w:spacing w:val="-10"/>
        </w:rPr>
        <w:t xml:space="preserve"> </w:t>
      </w:r>
      <w:r w:rsidRPr="00685860">
        <w:rPr>
          <w:spacing w:val="-5"/>
        </w:rPr>
        <w:t>f</w:t>
      </w:r>
      <w:r w:rsidRPr="00685860">
        <w:t>érreas</w:t>
      </w:r>
      <w:r w:rsidRPr="00685860">
        <w:rPr>
          <w:spacing w:val="-10"/>
        </w:rPr>
        <w:t xml:space="preserve"> </w:t>
      </w:r>
      <w:r w:rsidRPr="00685860">
        <w:t>y</w:t>
      </w:r>
      <w:r w:rsidRPr="00685860">
        <w:rPr>
          <w:spacing w:val="-10"/>
        </w:rPr>
        <w:t xml:space="preserve"> </w:t>
      </w:r>
      <w:r w:rsidRPr="00685860">
        <w:t>puentes,</w:t>
      </w:r>
      <w:r w:rsidRPr="00685860">
        <w:rPr>
          <w:spacing w:val="-10"/>
        </w:rPr>
        <w:t xml:space="preserve"> </w:t>
      </w:r>
      <w:r w:rsidRPr="00685860">
        <w:t>para</w:t>
      </w:r>
      <w:r w:rsidRPr="00685860">
        <w:rPr>
          <w:spacing w:val="-10"/>
        </w:rPr>
        <w:t xml:space="preserve"> </w:t>
      </w:r>
      <w:r w:rsidRPr="00685860">
        <w:t>mantener en condiciones adecuadas de operación la infraestructura sobre la que circulan los trenes.</w:t>
      </w:r>
    </w:p>
    <w:p w:rsidR="00685860" w:rsidRPr="00685860" w:rsidRDefault="00685860" w:rsidP="00AD4FD0">
      <w:pPr>
        <w:pStyle w:val="Texto"/>
        <w:spacing w:line="226" w:lineRule="exact"/>
        <w:ind w:left="1980" w:hanging="540"/>
      </w:pPr>
      <w:r w:rsidRPr="00685860">
        <w:t>•</w:t>
      </w:r>
      <w:r w:rsidRPr="00685860">
        <w:tab/>
        <w:t xml:space="preserve">Promover el establecimiento de un programa integral de seguridad estratégica </w:t>
      </w:r>
      <w:r w:rsidRPr="00685860">
        <w:rPr>
          <w:spacing w:val="-5"/>
        </w:rPr>
        <w:t>f</w:t>
      </w:r>
      <w:r w:rsidRPr="00685860">
        <w:t>erroviaria.</w:t>
      </w:r>
    </w:p>
    <w:p w:rsidR="00685860" w:rsidRPr="00685860" w:rsidRDefault="00685860" w:rsidP="00AD4FD0">
      <w:pPr>
        <w:pStyle w:val="Texto"/>
        <w:spacing w:line="226" w:lineRule="exact"/>
        <w:ind w:left="1987" w:hanging="547"/>
        <w:rPr>
          <w:color w:val="000000"/>
          <w:szCs w:val="18"/>
        </w:rPr>
      </w:pPr>
      <w:r w:rsidRPr="00685860">
        <w:rPr>
          <w:b/>
          <w:color w:val="000000"/>
          <w:spacing w:val="-5"/>
          <w:szCs w:val="18"/>
        </w:rPr>
        <w:t>T</w:t>
      </w:r>
      <w:r w:rsidRPr="00685860">
        <w:rPr>
          <w:b/>
          <w:color w:val="000000"/>
          <w:szCs w:val="18"/>
        </w:rPr>
        <w:t>ransporte urbano masivo</w:t>
      </w:r>
    </w:p>
    <w:p w:rsidR="00685860" w:rsidRPr="00685860" w:rsidRDefault="00685860" w:rsidP="00AD4FD0">
      <w:pPr>
        <w:pStyle w:val="Texto"/>
        <w:spacing w:line="226" w:lineRule="exact"/>
        <w:ind w:left="1980" w:hanging="540"/>
      </w:pPr>
      <w:r w:rsidRPr="00685860">
        <w:t>•</w:t>
      </w:r>
      <w:r w:rsidRPr="00685860">
        <w:tab/>
        <w:t>Mejorar</w:t>
      </w:r>
      <w:r w:rsidRPr="00685860">
        <w:rPr>
          <w:i/>
        </w:rPr>
        <w:t xml:space="preserve"> </w:t>
      </w:r>
      <w:r w:rsidRPr="00685860">
        <w:t>la</w:t>
      </w:r>
      <w:r w:rsidRPr="00685860">
        <w:rPr>
          <w:i/>
        </w:rPr>
        <w:t xml:space="preserve"> </w:t>
      </w:r>
      <w:r w:rsidRPr="00685860">
        <w:t>movilidad</w:t>
      </w:r>
      <w:r w:rsidRPr="00685860">
        <w:rPr>
          <w:i/>
        </w:rPr>
        <w:t xml:space="preserve"> </w:t>
      </w:r>
      <w:r w:rsidRPr="00685860">
        <w:t>de</w:t>
      </w:r>
      <w:r w:rsidRPr="00685860">
        <w:rPr>
          <w:i/>
        </w:rPr>
        <w:t xml:space="preserve"> </w:t>
      </w:r>
      <w:r w:rsidRPr="00685860">
        <w:t>las</w:t>
      </w:r>
      <w:r w:rsidRPr="00685860">
        <w:rPr>
          <w:i/>
        </w:rPr>
        <w:t xml:space="preserve"> </w:t>
      </w:r>
      <w:r w:rsidRPr="00685860">
        <w:t>ciudades</w:t>
      </w:r>
      <w:r w:rsidRPr="00685860">
        <w:rPr>
          <w:i/>
        </w:rPr>
        <w:t xml:space="preserve"> </w:t>
      </w:r>
      <w:r w:rsidRPr="00685860">
        <w:t>mediante</w:t>
      </w:r>
      <w:r w:rsidRPr="00685860">
        <w:rPr>
          <w:i/>
        </w:rPr>
        <w:t xml:space="preserve"> </w:t>
      </w:r>
      <w:r w:rsidRPr="00685860">
        <w:t>sistemas</w:t>
      </w:r>
      <w:r w:rsidRPr="00685860">
        <w:rPr>
          <w:i/>
        </w:rPr>
        <w:t xml:space="preserve"> </w:t>
      </w:r>
      <w:r w:rsidRPr="00685860">
        <w:t>de</w:t>
      </w:r>
      <w:r w:rsidRPr="00685860">
        <w:rPr>
          <w:i/>
        </w:rPr>
        <w:t xml:space="preserve"> </w:t>
      </w:r>
      <w:r w:rsidRPr="00685860">
        <w:t>transporte</w:t>
      </w:r>
      <w:r w:rsidRPr="00685860">
        <w:rPr>
          <w:i/>
        </w:rPr>
        <w:t xml:space="preserve"> </w:t>
      </w:r>
      <w:r w:rsidRPr="00685860">
        <w:t>urbano</w:t>
      </w:r>
      <w:r w:rsidRPr="00685860">
        <w:rPr>
          <w:i/>
        </w:rPr>
        <w:t xml:space="preserve"> </w:t>
      </w:r>
      <w:r w:rsidRPr="00685860">
        <w:t>masivo, congruentes</w:t>
      </w:r>
      <w:r w:rsidRPr="00685860">
        <w:rPr>
          <w:spacing w:val="-5"/>
        </w:rPr>
        <w:t xml:space="preserve"> </w:t>
      </w:r>
      <w:r w:rsidRPr="00685860">
        <w:t>con</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urbano</w:t>
      </w:r>
      <w:r w:rsidRPr="00685860">
        <w:rPr>
          <w:spacing w:val="-5"/>
        </w:rPr>
        <w:t xml:space="preserve"> </w:t>
      </w:r>
      <w:r w:rsidRPr="00685860">
        <w:t>sustentable,</w:t>
      </w:r>
      <w:r w:rsidRPr="00685860">
        <w:rPr>
          <w:spacing w:val="-5"/>
        </w:rPr>
        <w:t xml:space="preserve"> </w:t>
      </w:r>
      <w:r w:rsidRPr="00685860">
        <w:t>aprovechando</w:t>
      </w:r>
      <w:r w:rsidRPr="00685860">
        <w:rPr>
          <w:spacing w:val="-5"/>
        </w:rPr>
        <w:t xml:space="preserve"> </w:t>
      </w:r>
      <w:r w:rsidRPr="00685860">
        <w:t>las</w:t>
      </w:r>
      <w:r w:rsidRPr="00685860">
        <w:rPr>
          <w:spacing w:val="-5"/>
        </w:rPr>
        <w:t xml:space="preserve"> </w:t>
      </w:r>
      <w:r w:rsidRPr="00685860">
        <w:t>tecnologías</w:t>
      </w:r>
      <w:r w:rsidRPr="00685860">
        <w:rPr>
          <w:spacing w:val="-5"/>
        </w:rPr>
        <w:t xml:space="preserve"> </w:t>
      </w:r>
      <w:r w:rsidRPr="00685860">
        <w:t>para</w:t>
      </w:r>
      <w:r w:rsidRPr="00685860">
        <w:rPr>
          <w:spacing w:val="-5"/>
        </w:rPr>
        <w:t xml:space="preserve"> </w:t>
      </w:r>
      <w:r w:rsidRPr="00685860">
        <w:t>optimizar el desplazamiento de las personas.</w:t>
      </w:r>
    </w:p>
    <w:p w:rsidR="00685860" w:rsidRPr="00685860" w:rsidRDefault="00685860" w:rsidP="000F77C6">
      <w:pPr>
        <w:pStyle w:val="Texto"/>
        <w:spacing w:line="238" w:lineRule="exact"/>
        <w:ind w:left="1980" w:hanging="540"/>
      </w:pPr>
      <w:r w:rsidRPr="00685860">
        <w:t>•</w:t>
      </w:r>
      <w:r w:rsidRPr="00685860">
        <w:tab/>
        <w:t>Fomentar</w:t>
      </w:r>
      <w:r w:rsidRPr="00685860">
        <w:rPr>
          <w:i/>
        </w:rPr>
        <w:t xml:space="preserve"> </w:t>
      </w:r>
      <w:r w:rsidRPr="00685860">
        <w:t>el</w:t>
      </w:r>
      <w:r w:rsidRPr="00685860">
        <w:rPr>
          <w:i/>
        </w:rPr>
        <w:t xml:space="preserve"> </w:t>
      </w:r>
      <w:r w:rsidRPr="00685860">
        <w:t>uso</w:t>
      </w:r>
      <w:r w:rsidRPr="00685860">
        <w:rPr>
          <w:i/>
        </w:rPr>
        <w:t xml:space="preserve"> </w:t>
      </w:r>
      <w:r w:rsidRPr="00685860">
        <w:t>del</w:t>
      </w:r>
      <w:r w:rsidRPr="00685860">
        <w:rPr>
          <w:i/>
        </w:rPr>
        <w:t xml:space="preserve"> </w:t>
      </w:r>
      <w:r w:rsidRPr="00685860">
        <w:t>transporte</w:t>
      </w:r>
      <w:r w:rsidRPr="00685860">
        <w:rPr>
          <w:i/>
        </w:rPr>
        <w:t xml:space="preserve"> </w:t>
      </w:r>
      <w:r w:rsidRPr="00685860">
        <w:t>público</w:t>
      </w:r>
      <w:r w:rsidRPr="00685860">
        <w:rPr>
          <w:i/>
        </w:rPr>
        <w:t xml:space="preserve"> </w:t>
      </w:r>
      <w:r w:rsidRPr="00685860">
        <w:t>masivo</w:t>
      </w:r>
      <w:r w:rsidRPr="00685860">
        <w:rPr>
          <w:i/>
        </w:rPr>
        <w:t xml:space="preserve"> </w:t>
      </w:r>
      <w:r w:rsidRPr="00685860">
        <w:t>mediante</w:t>
      </w:r>
      <w:r w:rsidRPr="00685860">
        <w:rPr>
          <w:i/>
        </w:rPr>
        <w:t xml:space="preserve"> </w:t>
      </w:r>
      <w:r w:rsidRPr="00685860">
        <w:t>medidas</w:t>
      </w:r>
      <w:r w:rsidRPr="00685860">
        <w:rPr>
          <w:i/>
        </w:rPr>
        <w:t xml:space="preserve"> </w:t>
      </w:r>
      <w:r w:rsidRPr="00685860">
        <w:t>complementarias</w:t>
      </w:r>
      <w:r w:rsidRPr="00685860">
        <w:rPr>
          <w:i/>
        </w:rPr>
        <w:t xml:space="preserve"> </w:t>
      </w:r>
      <w:r w:rsidRPr="00685860">
        <w:t>de transporte peatonal, de utilización de bicicletas y racionalización del uso del automóvil.</w:t>
      </w:r>
    </w:p>
    <w:p w:rsidR="00685860" w:rsidRPr="00685860" w:rsidRDefault="00685860" w:rsidP="00AD4FD0">
      <w:pPr>
        <w:pStyle w:val="Texto"/>
        <w:spacing w:line="256" w:lineRule="exact"/>
        <w:ind w:left="1987" w:hanging="547"/>
        <w:rPr>
          <w:color w:val="000000"/>
          <w:szCs w:val="18"/>
        </w:rPr>
      </w:pPr>
      <w:r w:rsidRPr="00685860">
        <w:rPr>
          <w:b/>
          <w:color w:val="000000"/>
          <w:szCs w:val="18"/>
        </w:rPr>
        <w:lastRenderedPageBreak/>
        <w:t>Sector marítimo-portuario</w:t>
      </w:r>
    </w:p>
    <w:p w:rsidR="00685860" w:rsidRPr="00685860" w:rsidRDefault="00685860" w:rsidP="00AD4FD0">
      <w:pPr>
        <w:pStyle w:val="Texto"/>
        <w:spacing w:line="256" w:lineRule="exact"/>
        <w:ind w:left="1980" w:hanging="540"/>
      </w:pPr>
      <w:r w:rsidRPr="00685860">
        <w:t>•</w:t>
      </w:r>
      <w:r w:rsidRPr="00685860">
        <w:tab/>
        <w:t>Fomentar el desarrollo de puertos marítimos estratégicos de clase internacional, que potencien la</w:t>
      </w:r>
      <w:r w:rsidRPr="00685860">
        <w:rPr>
          <w:spacing w:val="10"/>
        </w:rPr>
        <w:t xml:space="preserve"> </w:t>
      </w:r>
      <w:r w:rsidRPr="00685860">
        <w:t>ubicación</w:t>
      </w:r>
      <w:r w:rsidRPr="00685860">
        <w:rPr>
          <w:spacing w:val="10"/>
        </w:rPr>
        <w:t xml:space="preserve"> </w:t>
      </w:r>
      <w:r w:rsidRPr="00685860">
        <w:t>geográfica privilegiada</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impulsen</w:t>
      </w:r>
      <w:r w:rsidRPr="00685860">
        <w:rPr>
          <w:spacing w:val="10"/>
        </w:rPr>
        <w:t xml:space="preserve"> </w:t>
      </w:r>
      <w:r w:rsidRPr="00685860">
        <w:t>las</w:t>
      </w:r>
      <w:r w:rsidRPr="00685860">
        <w:rPr>
          <w:spacing w:val="10"/>
        </w:rPr>
        <w:t xml:space="preserve"> </w:t>
      </w:r>
      <w:r w:rsidRPr="00685860">
        <w:t>exportaciones,</w:t>
      </w:r>
      <w:r w:rsidRPr="00685860">
        <w:rPr>
          <w:spacing w:val="10"/>
        </w:rPr>
        <w:t xml:space="preserve"> </w:t>
      </w:r>
      <w:r w:rsidRPr="00685860">
        <w:t>el</w:t>
      </w:r>
      <w:r w:rsidRPr="00685860">
        <w:rPr>
          <w:spacing w:val="10"/>
        </w:rPr>
        <w:t xml:space="preserve"> </w:t>
      </w:r>
      <w:r w:rsidRPr="00685860">
        <w:t>comercio internacional y el mercado interno.</w:t>
      </w:r>
    </w:p>
    <w:p w:rsidR="00685860" w:rsidRPr="00685860" w:rsidRDefault="00685860" w:rsidP="00AD4FD0">
      <w:pPr>
        <w:pStyle w:val="Texto"/>
        <w:spacing w:line="256" w:lineRule="exact"/>
        <w:ind w:left="1980" w:hanging="540"/>
      </w:pPr>
      <w:r w:rsidRPr="00685860">
        <w:t>•</w:t>
      </w:r>
      <w:r w:rsidRPr="00685860">
        <w:tab/>
        <w:t xml:space="preserve">Mejorar la conectividad </w:t>
      </w:r>
      <w:r w:rsidRPr="00685860">
        <w:rPr>
          <w:spacing w:val="-5"/>
        </w:rPr>
        <w:t>f</w:t>
      </w:r>
      <w:r w:rsidRPr="00685860">
        <w:t>erroviaria y carretera del sistema portuario.</w:t>
      </w:r>
    </w:p>
    <w:p w:rsidR="00685860" w:rsidRPr="00685860" w:rsidRDefault="00685860" w:rsidP="00AD4FD0">
      <w:pPr>
        <w:pStyle w:val="Texto"/>
        <w:spacing w:line="256" w:lineRule="exact"/>
        <w:ind w:left="1980" w:hanging="540"/>
      </w:pPr>
      <w:r w:rsidRPr="00685860">
        <w:t>•</w:t>
      </w:r>
      <w:r w:rsidRPr="00685860">
        <w:tab/>
        <w:t>Generar</w:t>
      </w:r>
      <w:r w:rsidRPr="00685860">
        <w:rPr>
          <w:spacing w:val="30"/>
        </w:rPr>
        <w:t xml:space="preserve"> </w:t>
      </w:r>
      <w:r w:rsidRPr="00685860">
        <w:t>condiciones</w:t>
      </w:r>
      <w:r w:rsidRPr="00685860">
        <w:rPr>
          <w:spacing w:val="30"/>
        </w:rPr>
        <w:t xml:space="preserve"> </w:t>
      </w:r>
      <w:r w:rsidRPr="00685860">
        <w:t>que</w:t>
      </w:r>
      <w:r w:rsidRPr="00685860">
        <w:rPr>
          <w:spacing w:val="30"/>
        </w:rPr>
        <w:t xml:space="preserve"> </w:t>
      </w:r>
      <w:r w:rsidRPr="00685860">
        <w:t>permitan</w:t>
      </w:r>
      <w:r w:rsidRPr="00685860">
        <w:rPr>
          <w:spacing w:val="30"/>
        </w:rPr>
        <w:t xml:space="preserve"> </w:t>
      </w:r>
      <w:r w:rsidRPr="00685860">
        <w:t>la</w:t>
      </w:r>
      <w:r w:rsidRPr="00685860">
        <w:rPr>
          <w:spacing w:val="30"/>
        </w:rPr>
        <w:t xml:space="preserve"> </w:t>
      </w:r>
      <w:r w:rsidRPr="00685860">
        <w:t>logística</w:t>
      </w:r>
      <w:r w:rsidRPr="00685860">
        <w:rPr>
          <w:spacing w:val="30"/>
        </w:rPr>
        <w:t xml:space="preserve"> </w:t>
      </w:r>
      <w:r w:rsidRPr="00685860">
        <w:t>ágil</w:t>
      </w:r>
      <w:r w:rsidRPr="00685860">
        <w:rPr>
          <w:spacing w:val="30"/>
        </w:rPr>
        <w:t xml:space="preserve"> </w:t>
      </w:r>
      <w:r w:rsidRPr="00685860">
        <w:t>y</w:t>
      </w:r>
      <w:r w:rsidRPr="00685860">
        <w:rPr>
          <w:spacing w:val="30"/>
        </w:rPr>
        <w:t xml:space="preserve"> </w:t>
      </w:r>
      <w:r w:rsidRPr="00685860">
        <w:t>moderna</w:t>
      </w:r>
      <w:r w:rsidRPr="00685860">
        <w:rPr>
          <w:spacing w:val="30"/>
        </w:rPr>
        <w:t xml:space="preserve"> </w:t>
      </w:r>
      <w:r w:rsidRPr="00685860">
        <w:t>en</w:t>
      </w:r>
      <w:r w:rsidRPr="00685860">
        <w:rPr>
          <w:spacing w:val="30"/>
        </w:rPr>
        <w:t xml:space="preserve"> </w:t>
      </w:r>
      <w:r w:rsidRPr="00685860">
        <w:t>los</w:t>
      </w:r>
      <w:r w:rsidRPr="00685860">
        <w:rPr>
          <w:spacing w:val="30"/>
        </w:rPr>
        <w:t xml:space="preserve"> </w:t>
      </w:r>
      <w:r w:rsidRPr="00685860">
        <w:t>nodos</w:t>
      </w:r>
      <w:r w:rsidRPr="00685860">
        <w:rPr>
          <w:spacing w:val="30"/>
        </w:rPr>
        <w:t xml:space="preserve"> </w:t>
      </w:r>
      <w:r w:rsidRPr="00685860">
        <w:t>portuarios,</w:t>
      </w:r>
      <w:r w:rsidRPr="00685860">
        <w:rPr>
          <w:spacing w:val="30"/>
        </w:rPr>
        <w:t xml:space="preserve"> </w:t>
      </w:r>
      <w:r w:rsidRPr="00685860">
        <w:t>que apoye el crecimiento de la demanda, la competitividad y la diversificación</w:t>
      </w:r>
      <w:r w:rsidRPr="00685860">
        <w:rPr>
          <w:spacing w:val="-10"/>
        </w:rPr>
        <w:t xml:space="preserve"> </w:t>
      </w:r>
      <w:r w:rsidRPr="00685860">
        <w:t>del comercio exterior y de la economía.</w:t>
      </w:r>
    </w:p>
    <w:p w:rsidR="00685860" w:rsidRPr="00685860" w:rsidRDefault="00685860" w:rsidP="002A4FBA">
      <w:pPr>
        <w:pStyle w:val="Texto"/>
        <w:spacing w:line="260" w:lineRule="exact"/>
        <w:ind w:left="1980" w:hanging="540"/>
      </w:pPr>
      <w:r w:rsidRPr="00685860">
        <w:t>•</w:t>
      </w:r>
      <w:r w:rsidRPr="00685860">
        <w:tab/>
        <w:t>Ampliar</w:t>
      </w:r>
      <w:r w:rsidRPr="00685860">
        <w:rPr>
          <w:spacing w:val="20"/>
        </w:rPr>
        <w:t xml:space="preserve"> </w:t>
      </w:r>
      <w:r w:rsidRPr="00685860">
        <w:t>la</w:t>
      </w:r>
      <w:r w:rsidRPr="00685860">
        <w:rPr>
          <w:spacing w:val="20"/>
        </w:rPr>
        <w:t xml:space="preserve"> </w:t>
      </w:r>
      <w:r w:rsidRPr="00685860">
        <w:t>capacidad</w:t>
      </w:r>
      <w:r w:rsidRPr="00685860">
        <w:rPr>
          <w:spacing w:val="20"/>
        </w:rPr>
        <w:t xml:space="preserve"> </w:t>
      </w:r>
      <w:r w:rsidRPr="00685860">
        <w:t>instalada</w:t>
      </w:r>
      <w:r w:rsidRPr="00685860">
        <w:rPr>
          <w:spacing w:val="20"/>
        </w:rPr>
        <w:t xml:space="preserve"> </w:t>
      </w:r>
      <w:r w:rsidRPr="00685860">
        <w:t>de</w:t>
      </w:r>
      <w:r w:rsidRPr="00685860">
        <w:rPr>
          <w:spacing w:val="20"/>
        </w:rPr>
        <w:t xml:space="preserve"> </w:t>
      </w:r>
      <w:r w:rsidRPr="00685860">
        <w:t>los</w:t>
      </w:r>
      <w:r w:rsidRPr="00685860">
        <w:rPr>
          <w:spacing w:val="20"/>
        </w:rPr>
        <w:t xml:space="preserve"> </w:t>
      </w:r>
      <w:r w:rsidRPr="00685860">
        <w:t>puertos,</w:t>
      </w:r>
      <w:r w:rsidRPr="00685860">
        <w:rPr>
          <w:spacing w:val="20"/>
        </w:rPr>
        <w:t xml:space="preserve"> </w:t>
      </w:r>
      <w:r w:rsidRPr="00685860">
        <w:t>principalmente</w:t>
      </w:r>
      <w:r w:rsidRPr="00685860">
        <w:rPr>
          <w:spacing w:val="20"/>
        </w:rPr>
        <w:t xml:space="preserve"> </w:t>
      </w:r>
      <w:r w:rsidRPr="00685860">
        <w:t>en</w:t>
      </w:r>
      <w:r w:rsidRPr="00685860">
        <w:rPr>
          <w:spacing w:val="20"/>
        </w:rPr>
        <w:t xml:space="preserve"> </w:t>
      </w:r>
      <w:r w:rsidRPr="00685860">
        <w:t>aquellos</w:t>
      </w:r>
      <w:r w:rsidRPr="00685860">
        <w:rPr>
          <w:spacing w:val="20"/>
        </w:rPr>
        <w:t xml:space="preserve"> </w:t>
      </w:r>
      <w:r w:rsidRPr="00685860">
        <w:t>con</w:t>
      </w:r>
      <w:r w:rsidRPr="00685860">
        <w:rPr>
          <w:spacing w:val="20"/>
        </w:rPr>
        <w:t xml:space="preserve"> </w:t>
      </w:r>
      <w:r w:rsidRPr="00685860">
        <w:t>problemas</w:t>
      </w:r>
      <w:r w:rsidRPr="00685860">
        <w:rPr>
          <w:spacing w:val="20"/>
        </w:rPr>
        <w:t xml:space="preserve"> </w:t>
      </w:r>
      <w:r w:rsidRPr="00685860">
        <w:t>de saturación o con una situación logística privilegiada.</w:t>
      </w:r>
    </w:p>
    <w:p w:rsidR="00685860" w:rsidRPr="00685860" w:rsidRDefault="00685860" w:rsidP="002A4FBA">
      <w:pPr>
        <w:pStyle w:val="Texto"/>
        <w:spacing w:line="260" w:lineRule="exact"/>
        <w:ind w:left="1980" w:hanging="540"/>
      </w:pPr>
      <w:r w:rsidRPr="00685860">
        <w:t>•</w:t>
      </w:r>
      <w:r w:rsidRPr="00685860">
        <w:tab/>
        <w:t>Reducir los tiempos para el tránsito de carga en las terminales especializadas.</w:t>
      </w:r>
    </w:p>
    <w:p w:rsidR="00685860" w:rsidRPr="00685860" w:rsidRDefault="00685860" w:rsidP="002A4FBA">
      <w:pPr>
        <w:pStyle w:val="Texto"/>
        <w:spacing w:line="260" w:lineRule="exact"/>
        <w:ind w:left="1980" w:hanging="540"/>
      </w:pPr>
      <w:r w:rsidRPr="00685860">
        <w:t>•</w:t>
      </w:r>
      <w:r w:rsidRPr="00685860">
        <w:tab/>
        <w:t>Agilizar</w:t>
      </w:r>
      <w:r w:rsidRPr="00685860">
        <w:rPr>
          <w:spacing w:val="-10"/>
        </w:rPr>
        <w:t xml:space="preserve"> </w:t>
      </w:r>
      <w:r w:rsidRPr="00685860">
        <w:t>la</w:t>
      </w:r>
      <w:r w:rsidRPr="00685860">
        <w:rPr>
          <w:spacing w:val="-10"/>
        </w:rPr>
        <w:t xml:space="preserve"> </w:t>
      </w:r>
      <w:r w:rsidRPr="00685860">
        <w:t>tramitología</w:t>
      </w:r>
      <w:r w:rsidRPr="00685860">
        <w:rPr>
          <w:spacing w:val="-10"/>
        </w:rPr>
        <w:t xml:space="preserve"> </w:t>
      </w:r>
      <w:r w:rsidRPr="00685860">
        <w:t>aduanal</w:t>
      </w:r>
      <w:r w:rsidRPr="00685860">
        <w:rPr>
          <w:spacing w:val="-10"/>
        </w:rPr>
        <w:t xml:space="preserve"> </w:t>
      </w:r>
      <w:r w:rsidRPr="00685860">
        <w:t>y</w:t>
      </w:r>
      <w:r w:rsidRPr="00685860">
        <w:rPr>
          <w:spacing w:val="-10"/>
        </w:rPr>
        <w:t xml:space="preserve"> </w:t>
      </w:r>
      <w:r w:rsidRPr="00685860">
        <w:t>fiscal</w:t>
      </w:r>
      <w:r w:rsidRPr="00685860">
        <w:rPr>
          <w:spacing w:val="-10"/>
        </w:rPr>
        <w:t xml:space="preserve"> </w:t>
      </w:r>
      <w:r w:rsidRPr="00685860">
        <w:t>en</w:t>
      </w:r>
      <w:r w:rsidRPr="00685860">
        <w:rPr>
          <w:spacing w:val="-10"/>
        </w:rPr>
        <w:t xml:space="preserve"> </w:t>
      </w:r>
      <w:r w:rsidRPr="00685860">
        <w:t>los</w:t>
      </w:r>
      <w:r w:rsidRPr="00685860">
        <w:rPr>
          <w:spacing w:val="-10"/>
        </w:rPr>
        <w:t xml:space="preserve"> </w:t>
      </w:r>
      <w:r w:rsidRPr="00685860">
        <w:t>puertos</w:t>
      </w:r>
      <w:r w:rsidRPr="00685860">
        <w:rPr>
          <w:spacing w:val="-10"/>
        </w:rPr>
        <w:t xml:space="preserve"> </w:t>
      </w:r>
      <w:r w:rsidRPr="00685860">
        <w:t>del</w:t>
      </w:r>
      <w:r w:rsidRPr="00685860">
        <w:rPr>
          <w:spacing w:val="-10"/>
        </w:rPr>
        <w:t xml:space="preserve"> </w:t>
      </w:r>
      <w:r w:rsidRPr="00685860">
        <w:t>país,</w:t>
      </w:r>
      <w:r w:rsidRPr="00685860">
        <w:rPr>
          <w:spacing w:val="-10"/>
        </w:rPr>
        <w:t xml:space="preserve"> </w:t>
      </w:r>
      <w:r w:rsidRPr="00685860">
        <w:t>incorporando</w:t>
      </w:r>
      <w:r w:rsidRPr="00685860">
        <w:rPr>
          <w:spacing w:val="-10"/>
        </w:rPr>
        <w:t xml:space="preserve"> </w:t>
      </w:r>
      <w:r w:rsidRPr="00685860">
        <w:t>para</w:t>
      </w:r>
      <w:r w:rsidRPr="00685860">
        <w:rPr>
          <w:spacing w:val="-10"/>
        </w:rPr>
        <w:t xml:space="preserve"> </w:t>
      </w:r>
      <w:r w:rsidRPr="00685860">
        <w:t>ello</w:t>
      </w:r>
      <w:r w:rsidRPr="00685860">
        <w:rPr>
          <w:spacing w:val="-10"/>
        </w:rPr>
        <w:t xml:space="preserve"> </w:t>
      </w:r>
      <w:r w:rsidRPr="00685860">
        <w:t>tecnologías de punta.</w:t>
      </w:r>
    </w:p>
    <w:p w:rsidR="00685860" w:rsidRPr="00685860" w:rsidRDefault="00685860" w:rsidP="002A4FBA">
      <w:pPr>
        <w:pStyle w:val="Texto"/>
        <w:spacing w:line="260" w:lineRule="exact"/>
        <w:ind w:left="1980" w:hanging="540"/>
      </w:pPr>
      <w:r w:rsidRPr="00685860">
        <w:t>•</w:t>
      </w:r>
      <w:r w:rsidRPr="00685860">
        <w:tab/>
        <w:t>Incentivar el relanzamiento de la marina mercante mexicana.</w:t>
      </w:r>
    </w:p>
    <w:p w:rsidR="00685860" w:rsidRPr="00685860" w:rsidRDefault="00685860" w:rsidP="002A4FBA">
      <w:pPr>
        <w:pStyle w:val="Texto"/>
        <w:spacing w:line="260" w:lineRule="exact"/>
        <w:ind w:left="1980" w:hanging="540"/>
      </w:pPr>
      <w:r w:rsidRPr="00685860">
        <w:t>•</w:t>
      </w:r>
      <w:r w:rsidRPr="00685860">
        <w:tab/>
        <w:t>Fomentar</w:t>
      </w:r>
      <w:r w:rsidRPr="00685860">
        <w:rPr>
          <w:spacing w:val="5"/>
        </w:rPr>
        <w:t xml:space="preserve"> </w:t>
      </w:r>
      <w:r w:rsidRPr="00685860">
        <w:t>el</w:t>
      </w:r>
      <w:r w:rsidRPr="00685860">
        <w:rPr>
          <w:spacing w:val="5"/>
        </w:rPr>
        <w:t xml:space="preserve"> </w:t>
      </w:r>
      <w:r w:rsidRPr="00685860">
        <w:t>desarrollo</w:t>
      </w:r>
      <w:r w:rsidRPr="00685860">
        <w:rPr>
          <w:spacing w:val="5"/>
        </w:rPr>
        <w:t xml:space="preserve"> </w:t>
      </w:r>
      <w:r w:rsidRPr="00685860">
        <w:t>del</w:t>
      </w:r>
      <w:r w:rsidRPr="00685860">
        <w:rPr>
          <w:spacing w:val="5"/>
        </w:rPr>
        <w:t xml:space="preserve"> </w:t>
      </w:r>
      <w:r w:rsidRPr="00685860">
        <w:t>cabotaje</w:t>
      </w:r>
      <w:r w:rsidRPr="00685860">
        <w:rPr>
          <w:spacing w:val="5"/>
        </w:rPr>
        <w:t xml:space="preserve"> </w:t>
      </w:r>
      <w:r w:rsidRPr="00685860">
        <w:t>y</w:t>
      </w:r>
      <w:r w:rsidRPr="00685860">
        <w:rPr>
          <w:spacing w:val="5"/>
        </w:rPr>
        <w:t xml:space="preserve"> </w:t>
      </w:r>
      <w:r w:rsidRPr="00685860">
        <w:t>el</w:t>
      </w:r>
      <w:r w:rsidRPr="00685860">
        <w:rPr>
          <w:spacing w:val="5"/>
        </w:rPr>
        <w:t xml:space="preserve"> </w:t>
      </w:r>
      <w:r w:rsidRPr="00685860">
        <w:t>transporte</w:t>
      </w:r>
      <w:r w:rsidRPr="00685860">
        <w:rPr>
          <w:spacing w:val="5"/>
        </w:rPr>
        <w:t xml:space="preserve"> </w:t>
      </w:r>
      <w:r w:rsidRPr="00685860">
        <w:t>marítimo</w:t>
      </w:r>
      <w:r w:rsidRPr="00685860">
        <w:rPr>
          <w:spacing w:val="5"/>
        </w:rPr>
        <w:t xml:space="preserve"> </w:t>
      </w:r>
      <w:r w:rsidRPr="00685860">
        <w:t>de</w:t>
      </w:r>
      <w:r w:rsidRPr="00685860">
        <w:rPr>
          <w:spacing w:val="5"/>
        </w:rPr>
        <w:t xml:space="preserve"> </w:t>
      </w:r>
      <w:r w:rsidRPr="00685860">
        <w:t>corta</w:t>
      </w:r>
      <w:r w:rsidRPr="00685860">
        <w:rPr>
          <w:spacing w:val="5"/>
        </w:rPr>
        <w:t xml:space="preserve"> </w:t>
      </w:r>
      <w:r w:rsidRPr="00685860">
        <w:t>distancia,</w:t>
      </w:r>
      <w:r w:rsidRPr="00685860">
        <w:rPr>
          <w:spacing w:val="5"/>
        </w:rPr>
        <w:t xml:space="preserve"> </w:t>
      </w:r>
      <w:r w:rsidRPr="00685860">
        <w:t>para</w:t>
      </w:r>
      <w:r w:rsidRPr="00685860">
        <w:rPr>
          <w:spacing w:val="5"/>
        </w:rPr>
        <w:t xml:space="preserve"> </w:t>
      </w:r>
      <w:r w:rsidRPr="00685860">
        <w:t>impulsar como vía alterna a la terrestre el tránsito de mercancías.</w:t>
      </w:r>
    </w:p>
    <w:p w:rsidR="00685860" w:rsidRPr="00685860" w:rsidRDefault="00685860" w:rsidP="002A4FBA">
      <w:pPr>
        <w:pStyle w:val="Texto"/>
        <w:spacing w:line="260" w:lineRule="exact"/>
        <w:ind w:left="1987" w:hanging="547"/>
        <w:rPr>
          <w:color w:val="000000"/>
          <w:szCs w:val="18"/>
        </w:rPr>
      </w:pPr>
      <w:r w:rsidRPr="00685860">
        <w:rPr>
          <w:b/>
          <w:color w:val="000000"/>
          <w:szCs w:val="18"/>
        </w:rPr>
        <w:t>Sector aeroportuario</w:t>
      </w:r>
    </w:p>
    <w:p w:rsidR="00685860" w:rsidRPr="00685860" w:rsidRDefault="00685860" w:rsidP="002A4FBA">
      <w:pPr>
        <w:pStyle w:val="Texto"/>
        <w:spacing w:line="260" w:lineRule="exact"/>
        <w:ind w:left="1980" w:hanging="540"/>
      </w:pPr>
      <w:r w:rsidRPr="00685860">
        <w:t>•</w:t>
      </w:r>
      <w:r w:rsidRPr="00685860">
        <w:tab/>
        <w:t xml:space="preserve">Dar una respuesta de largo plazo a la demanda creciente de servicios aeroportuarios en el </w:t>
      </w:r>
      <w:r w:rsidRPr="00685860">
        <w:rPr>
          <w:spacing w:val="-5"/>
        </w:rPr>
        <w:t>V</w:t>
      </w:r>
      <w:r w:rsidRPr="00685860">
        <w:t>alle de México y centro del país.</w:t>
      </w:r>
    </w:p>
    <w:p w:rsidR="00685860" w:rsidRPr="00685860" w:rsidRDefault="00685860" w:rsidP="002A4FBA">
      <w:pPr>
        <w:pStyle w:val="Texto"/>
        <w:spacing w:line="260" w:lineRule="exact"/>
        <w:ind w:left="1980" w:hanging="540"/>
      </w:pPr>
      <w:r w:rsidRPr="00685860">
        <w:t>•</w:t>
      </w:r>
      <w:r w:rsidRPr="00685860">
        <w:tab/>
        <w:t>Desarrollar los aeropuertos regionales y mejorar su interconexión a tr</w:t>
      </w:r>
      <w:r w:rsidRPr="00685860">
        <w:rPr>
          <w:spacing w:val="-5"/>
        </w:rPr>
        <w:t>a</w:t>
      </w:r>
      <w:r w:rsidRPr="00685860">
        <w:t>vés de la modernización de la Red de Aeropuertos y Servicios Auxiliares, bajo esquemas que garanticen su operación y conservación eficiente,</w:t>
      </w:r>
      <w:r w:rsidRPr="00685860">
        <w:rPr>
          <w:spacing w:val="-10"/>
        </w:rPr>
        <w:t xml:space="preserve"> </w:t>
      </w:r>
      <w:r w:rsidRPr="00685860">
        <w:t>así como su rentabilidad operativa.</w:t>
      </w:r>
    </w:p>
    <w:p w:rsidR="00685860" w:rsidRPr="00685860" w:rsidRDefault="00685860" w:rsidP="002A4FBA">
      <w:pPr>
        <w:pStyle w:val="Texto"/>
        <w:spacing w:line="260" w:lineRule="exact"/>
        <w:ind w:left="1980" w:hanging="540"/>
      </w:pPr>
      <w:r w:rsidRPr="00685860">
        <w:t>•</w:t>
      </w:r>
      <w:r w:rsidRPr="00685860">
        <w:tab/>
        <w:t>Supervisar</w:t>
      </w:r>
      <w:r w:rsidRPr="00685860">
        <w:rPr>
          <w:spacing w:val="35"/>
        </w:rPr>
        <w:t xml:space="preserve"> </w:t>
      </w:r>
      <w:r w:rsidRPr="00685860">
        <w:t>el</w:t>
      </w:r>
      <w:r w:rsidRPr="00685860">
        <w:rPr>
          <w:spacing w:val="35"/>
        </w:rPr>
        <w:t xml:space="preserve"> </w:t>
      </w:r>
      <w:r w:rsidRPr="00685860">
        <w:t>desempeño</w:t>
      </w:r>
      <w:r w:rsidRPr="00685860">
        <w:rPr>
          <w:spacing w:val="35"/>
        </w:rPr>
        <w:t xml:space="preserve"> </w:t>
      </w:r>
      <w:r w:rsidRPr="00685860">
        <w:t>de</w:t>
      </w:r>
      <w:r w:rsidRPr="00685860">
        <w:rPr>
          <w:spacing w:val="35"/>
        </w:rPr>
        <w:t xml:space="preserve"> </w:t>
      </w:r>
      <w:r w:rsidRPr="00685860">
        <w:t>las</w:t>
      </w:r>
      <w:r w:rsidRPr="00685860">
        <w:rPr>
          <w:spacing w:val="35"/>
        </w:rPr>
        <w:t xml:space="preserve"> </w:t>
      </w:r>
      <w:r w:rsidRPr="00685860">
        <w:t>aerolíneas</w:t>
      </w:r>
      <w:r w:rsidRPr="00685860">
        <w:rPr>
          <w:spacing w:val="35"/>
        </w:rPr>
        <w:t xml:space="preserve"> </w:t>
      </w:r>
      <w:r w:rsidRPr="00685860">
        <w:t>nacionales</w:t>
      </w:r>
      <w:r w:rsidRPr="00685860">
        <w:rPr>
          <w:spacing w:val="35"/>
        </w:rPr>
        <w:t xml:space="preserve"> </w:t>
      </w:r>
      <w:r w:rsidRPr="00685860">
        <w:t>para</w:t>
      </w:r>
      <w:r w:rsidRPr="00685860">
        <w:rPr>
          <w:spacing w:val="35"/>
        </w:rPr>
        <w:t xml:space="preserve"> </w:t>
      </w:r>
      <w:r w:rsidRPr="00685860">
        <w:t>garantizar</w:t>
      </w:r>
      <w:r w:rsidRPr="00685860">
        <w:rPr>
          <w:spacing w:val="35"/>
        </w:rPr>
        <w:t xml:space="preserve"> </w:t>
      </w:r>
      <w:r w:rsidRPr="00685860">
        <w:t>altos</w:t>
      </w:r>
      <w:r w:rsidRPr="00685860">
        <w:rPr>
          <w:spacing w:val="35"/>
        </w:rPr>
        <w:t xml:space="preserve"> </w:t>
      </w:r>
      <w:r w:rsidRPr="00685860">
        <w:t>estándares</w:t>
      </w:r>
      <w:r w:rsidRPr="00685860">
        <w:rPr>
          <w:spacing w:val="35"/>
        </w:rPr>
        <w:t xml:space="preserve"> </w:t>
      </w:r>
      <w:r w:rsidRPr="00685860">
        <w:t>de seguridad, eficiencia</w:t>
      </w:r>
      <w:r w:rsidRPr="00685860">
        <w:rPr>
          <w:spacing w:val="-15"/>
        </w:rPr>
        <w:t xml:space="preserve"> </w:t>
      </w:r>
      <w:r w:rsidRPr="00685860">
        <w:t>y calidad en sus servicios.</w:t>
      </w:r>
    </w:p>
    <w:p w:rsidR="00685860" w:rsidRPr="00685860" w:rsidRDefault="00685860" w:rsidP="002A4FBA">
      <w:pPr>
        <w:pStyle w:val="Texto"/>
        <w:spacing w:line="260" w:lineRule="exact"/>
        <w:ind w:left="1980" w:hanging="540"/>
      </w:pPr>
      <w:r w:rsidRPr="00685860">
        <w:t>•</w:t>
      </w:r>
      <w:r w:rsidRPr="00685860">
        <w:tab/>
        <w:t>Promover</w:t>
      </w:r>
      <w:r w:rsidRPr="00685860">
        <w:rPr>
          <w:spacing w:val="10"/>
        </w:rPr>
        <w:t xml:space="preserve"> </w:t>
      </w:r>
      <w:r w:rsidRPr="00685860">
        <w:t>la</w:t>
      </w:r>
      <w:r w:rsidRPr="00685860">
        <w:rPr>
          <w:spacing w:val="10"/>
        </w:rPr>
        <w:t xml:space="preserve"> </w:t>
      </w:r>
      <w:r w:rsidRPr="00685860">
        <w:t>certificación de</w:t>
      </w:r>
      <w:r w:rsidRPr="00685860">
        <w:rPr>
          <w:spacing w:val="10"/>
        </w:rPr>
        <w:t xml:space="preserve"> </w:t>
      </w:r>
      <w:r w:rsidRPr="00685860">
        <w:t>aeropuertos</w:t>
      </w:r>
      <w:r w:rsidRPr="00685860">
        <w:rPr>
          <w:spacing w:val="10"/>
        </w:rPr>
        <w:t xml:space="preserve"> </w:t>
      </w:r>
      <w:r w:rsidRPr="00685860">
        <w:t>con</w:t>
      </w:r>
      <w:r w:rsidRPr="00685860">
        <w:rPr>
          <w:spacing w:val="10"/>
        </w:rPr>
        <w:t xml:space="preserve"> </w:t>
      </w:r>
      <w:r w:rsidRPr="00685860">
        <w:t>base</w:t>
      </w:r>
      <w:r w:rsidRPr="00685860">
        <w:rPr>
          <w:spacing w:val="10"/>
        </w:rPr>
        <w:t xml:space="preserve"> </w:t>
      </w:r>
      <w:r w:rsidRPr="00685860">
        <w:t>en</w:t>
      </w:r>
      <w:r w:rsidRPr="00685860">
        <w:rPr>
          <w:spacing w:val="10"/>
        </w:rPr>
        <w:t xml:space="preserve"> </w:t>
      </w:r>
      <w:r w:rsidRPr="00685860">
        <w:t>estándares</w:t>
      </w:r>
      <w:r w:rsidRPr="00685860">
        <w:rPr>
          <w:spacing w:val="10"/>
        </w:rPr>
        <w:t xml:space="preserve"> </w:t>
      </w:r>
      <w:r w:rsidRPr="00685860">
        <w:t>internacionales,</w:t>
      </w:r>
      <w:r w:rsidRPr="00685860">
        <w:rPr>
          <w:spacing w:val="10"/>
        </w:rPr>
        <w:t xml:space="preserve"> </w:t>
      </w:r>
      <w:r w:rsidRPr="00685860">
        <w:t>así</w:t>
      </w:r>
      <w:r w:rsidRPr="00685860">
        <w:rPr>
          <w:spacing w:val="10"/>
        </w:rPr>
        <w:t xml:space="preserve"> </w:t>
      </w:r>
      <w:r w:rsidRPr="00685860">
        <w:t>como</w:t>
      </w:r>
      <w:r w:rsidRPr="00685860">
        <w:rPr>
          <w:spacing w:val="10"/>
        </w:rPr>
        <w:t xml:space="preserve"> </w:t>
      </w:r>
      <w:r w:rsidRPr="00685860">
        <w:t>la capacitación de pilotos y controladores aéreos.</w:t>
      </w:r>
    </w:p>
    <w:p w:rsidR="00685860" w:rsidRPr="00685860" w:rsidRDefault="00685860" w:rsidP="002A4FBA">
      <w:pPr>
        <w:pStyle w:val="Texto"/>
        <w:spacing w:line="260" w:lineRule="exact"/>
        <w:ind w:left="1980" w:hanging="540"/>
      </w:pPr>
      <w:r w:rsidRPr="00685860">
        <w:t>•</w:t>
      </w:r>
      <w:r w:rsidRPr="00685860">
        <w:tab/>
        <w:t>Continuar</w:t>
      </w:r>
      <w:r w:rsidRPr="00685860">
        <w:rPr>
          <w:i/>
        </w:rPr>
        <w:t xml:space="preserve"> </w:t>
      </w:r>
      <w:r w:rsidRPr="00685860">
        <w:t>con</w:t>
      </w:r>
      <w:r w:rsidRPr="00685860">
        <w:rPr>
          <w:i/>
        </w:rPr>
        <w:t xml:space="preserve"> </w:t>
      </w:r>
      <w:r w:rsidRPr="00685860">
        <w:t>el</w:t>
      </w:r>
      <w:r w:rsidRPr="00685860">
        <w:rPr>
          <w:i/>
        </w:rPr>
        <w:t xml:space="preserve"> </w:t>
      </w:r>
      <w:r w:rsidRPr="00685860">
        <w:t>programa</w:t>
      </w:r>
      <w:r w:rsidRPr="00685860">
        <w:rPr>
          <w:i/>
        </w:rPr>
        <w:t xml:space="preserve"> </w:t>
      </w:r>
      <w:r w:rsidRPr="00685860">
        <w:t>de</w:t>
      </w:r>
      <w:r w:rsidRPr="00685860">
        <w:rPr>
          <w:i/>
        </w:rPr>
        <w:t xml:space="preserve"> </w:t>
      </w:r>
      <w:r w:rsidRPr="00685860">
        <w:rPr>
          <w:spacing w:val="-5"/>
        </w:rPr>
        <w:t>f</w:t>
      </w:r>
      <w:r w:rsidRPr="00685860">
        <w:t>ormalización</w:t>
      </w:r>
      <w:r w:rsidRPr="00685860">
        <w:rPr>
          <w:i/>
        </w:rPr>
        <w:t xml:space="preserve"> </w:t>
      </w:r>
      <w:r w:rsidRPr="00685860">
        <w:t>de</w:t>
      </w:r>
      <w:r w:rsidRPr="00685860">
        <w:rPr>
          <w:i/>
        </w:rPr>
        <w:t xml:space="preserve"> </w:t>
      </w:r>
      <w:r w:rsidRPr="00685860">
        <w:t>nuevos</w:t>
      </w:r>
      <w:r w:rsidRPr="00685860">
        <w:rPr>
          <w:i/>
        </w:rPr>
        <w:t xml:space="preserve"> </w:t>
      </w:r>
      <w:r w:rsidRPr="00685860">
        <w:t>convenios</w:t>
      </w:r>
      <w:r w:rsidRPr="00685860">
        <w:rPr>
          <w:spacing w:val="45"/>
        </w:rPr>
        <w:t xml:space="preserve"> </w:t>
      </w:r>
      <w:r w:rsidRPr="00685860">
        <w:t>bilaterales</w:t>
      </w:r>
      <w:r w:rsidRPr="00685860">
        <w:rPr>
          <w:spacing w:val="45"/>
        </w:rPr>
        <w:t xml:space="preserve"> </w:t>
      </w:r>
      <w:r w:rsidRPr="00685860">
        <w:t>aéreos</w:t>
      </w:r>
      <w:r w:rsidRPr="00685860">
        <w:rPr>
          <w:spacing w:val="45"/>
        </w:rPr>
        <w:t xml:space="preserve"> </w:t>
      </w:r>
      <w:r w:rsidRPr="00685860">
        <w:t xml:space="preserve">para incrementar la penetración de la </w:t>
      </w:r>
      <w:r w:rsidRPr="00685860">
        <w:rPr>
          <w:spacing w:val="-5"/>
        </w:rPr>
        <w:t>a</w:t>
      </w:r>
      <w:r w:rsidRPr="00685860">
        <w:t>viación nacional en los mercados mundiales.</w:t>
      </w:r>
    </w:p>
    <w:p w:rsidR="00685860" w:rsidRPr="00685860" w:rsidRDefault="00685860" w:rsidP="002A4FBA">
      <w:pPr>
        <w:pStyle w:val="Texto"/>
        <w:spacing w:line="260" w:lineRule="exact"/>
        <w:ind w:left="1980" w:hanging="540"/>
      </w:pPr>
      <w:r w:rsidRPr="00685860">
        <w:t>•</w:t>
      </w:r>
      <w:r w:rsidRPr="00685860">
        <w:tab/>
        <w:t>Continuar con la elaboración de normas básicas de seguridad y actualizar la reglamentación en temas de seguridad.</w:t>
      </w:r>
    </w:p>
    <w:p w:rsidR="00685860" w:rsidRPr="00685860" w:rsidRDefault="00685860" w:rsidP="00AD4FD0">
      <w:pPr>
        <w:pStyle w:val="Texto"/>
        <w:spacing w:line="256" w:lineRule="exact"/>
        <w:ind w:left="1980" w:hanging="540"/>
      </w:pPr>
      <w:r w:rsidRPr="00685860">
        <w:t>•</w:t>
      </w:r>
      <w:r w:rsidRPr="00685860">
        <w:tab/>
        <w:t>Dar certidumbre a la inversión en el sector aeronáutico y aeroportuario.</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26" w:lineRule="exact"/>
              <w:ind w:left="2362" w:hanging="1728"/>
              <w:rPr>
                <w:b/>
                <w:color w:val="000000"/>
                <w:szCs w:val="18"/>
              </w:rPr>
            </w:pPr>
            <w:r w:rsidRPr="00DB1649">
              <w:rPr>
                <w:b/>
                <w:color w:val="000000"/>
                <w:szCs w:val="18"/>
              </w:rPr>
              <w:t>Objetivo 4.10.</w:t>
            </w:r>
            <w:r w:rsidRPr="00DB1649">
              <w:rPr>
                <w:b/>
                <w:color w:val="000000"/>
                <w:szCs w:val="18"/>
              </w:rPr>
              <w:tab/>
              <w:t>Construir</w:t>
            </w:r>
            <w:r w:rsidRPr="00DB1649">
              <w:rPr>
                <w:b/>
                <w:i/>
                <w:color w:val="000000"/>
                <w:szCs w:val="18"/>
              </w:rPr>
              <w:t xml:space="preserve"> </w:t>
            </w:r>
            <w:r w:rsidRPr="00DB1649">
              <w:rPr>
                <w:b/>
                <w:color w:val="000000"/>
                <w:szCs w:val="18"/>
              </w:rPr>
              <w:t>un</w:t>
            </w:r>
            <w:r w:rsidRPr="00DB1649">
              <w:rPr>
                <w:b/>
                <w:i/>
                <w:color w:val="000000"/>
                <w:szCs w:val="18"/>
              </w:rPr>
              <w:t xml:space="preserve"> </w:t>
            </w:r>
            <w:r w:rsidRPr="00DB1649">
              <w:rPr>
                <w:b/>
                <w:color w:val="000000"/>
                <w:szCs w:val="18"/>
              </w:rPr>
              <w:t>sector</w:t>
            </w:r>
            <w:r w:rsidRPr="00DB1649">
              <w:rPr>
                <w:b/>
                <w:i/>
                <w:color w:val="000000"/>
                <w:szCs w:val="18"/>
              </w:rPr>
              <w:t xml:space="preserve"> </w:t>
            </w:r>
            <w:r w:rsidRPr="00DB1649">
              <w:rPr>
                <w:b/>
                <w:color w:val="000000"/>
                <w:szCs w:val="18"/>
              </w:rPr>
              <w:t>agropecuario</w:t>
            </w:r>
            <w:r w:rsidRPr="00DB1649">
              <w:rPr>
                <w:b/>
                <w:i/>
                <w:color w:val="000000"/>
                <w:szCs w:val="18"/>
              </w:rPr>
              <w:t xml:space="preserve"> </w:t>
            </w:r>
            <w:r w:rsidRPr="00DB1649">
              <w:rPr>
                <w:b/>
                <w:color w:val="000000"/>
                <w:szCs w:val="18"/>
              </w:rPr>
              <w:t>y</w:t>
            </w:r>
            <w:r w:rsidRPr="00DB1649">
              <w:rPr>
                <w:b/>
                <w:i/>
                <w:color w:val="000000"/>
                <w:szCs w:val="18"/>
              </w:rPr>
              <w:t xml:space="preserve"> </w:t>
            </w:r>
            <w:r w:rsidRPr="00DB1649">
              <w:rPr>
                <w:b/>
                <w:color w:val="000000"/>
                <w:szCs w:val="18"/>
              </w:rPr>
              <w:t>pesquero</w:t>
            </w:r>
            <w:r w:rsidRPr="00DB1649">
              <w:rPr>
                <w:b/>
                <w:i/>
                <w:color w:val="000000"/>
                <w:szCs w:val="18"/>
              </w:rPr>
              <w:t xml:space="preserve"> </w:t>
            </w:r>
            <w:r w:rsidRPr="00DB1649">
              <w:rPr>
                <w:b/>
                <w:color w:val="000000"/>
                <w:szCs w:val="18"/>
              </w:rPr>
              <w:t>productivo</w:t>
            </w:r>
            <w:r w:rsidRPr="00DB1649">
              <w:rPr>
                <w:b/>
                <w:i/>
                <w:color w:val="000000"/>
                <w:szCs w:val="18"/>
              </w:rPr>
              <w:t xml:space="preserve"> </w:t>
            </w:r>
            <w:r w:rsidRPr="00DB1649">
              <w:rPr>
                <w:b/>
                <w:color w:val="000000"/>
                <w:szCs w:val="18"/>
              </w:rPr>
              <w:t>que garantice la seguridad alimentaria del país.</w:t>
            </w:r>
          </w:p>
        </w:tc>
      </w:tr>
    </w:tbl>
    <w:p w:rsidR="00685860" w:rsidRPr="007970C3" w:rsidRDefault="00685860" w:rsidP="00AD4FD0">
      <w:pPr>
        <w:pStyle w:val="Texto"/>
        <w:spacing w:line="256" w:lineRule="exact"/>
        <w:ind w:left="2448" w:hanging="1728"/>
        <w:rPr>
          <w:b/>
        </w:rPr>
      </w:pPr>
      <w:r w:rsidRPr="007970C3">
        <w:rPr>
          <w:b/>
        </w:rPr>
        <w:t>Estrategia 4.10.1.</w:t>
      </w:r>
      <w:r w:rsidRPr="007970C3">
        <w:rPr>
          <w:b/>
        </w:rPr>
        <w:tab/>
        <w:t>Impulsar la productividad en el sector agroalimentario mediante la</w:t>
      </w:r>
      <w:r w:rsidR="003601F3" w:rsidRPr="007970C3">
        <w:rPr>
          <w:b/>
        </w:rPr>
        <w:t xml:space="preserve"> </w:t>
      </w:r>
      <w:r w:rsidRPr="007970C3">
        <w:rPr>
          <w:b/>
        </w:rPr>
        <w:t>inversión en el desarrollo de capital físico, humano y tecnológico.</w:t>
      </w:r>
    </w:p>
    <w:p w:rsidR="00685860" w:rsidRPr="00685860" w:rsidRDefault="00685860" w:rsidP="00AD4FD0">
      <w:pPr>
        <w:pStyle w:val="Texto"/>
        <w:spacing w:line="256"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56" w:lineRule="exact"/>
        <w:ind w:left="1980" w:hanging="540"/>
      </w:pPr>
      <w:r w:rsidRPr="00685860">
        <w:t>•</w:t>
      </w:r>
      <w:r w:rsidRPr="00685860">
        <w:tab/>
        <w:t>Orientar</w:t>
      </w:r>
      <w:r w:rsidRPr="00685860">
        <w:rPr>
          <w:spacing w:val="35"/>
        </w:rPr>
        <w:t xml:space="preserve"> </w:t>
      </w:r>
      <w:r w:rsidRPr="00685860">
        <w:t>la</w:t>
      </w:r>
      <w:r w:rsidRPr="00685860">
        <w:rPr>
          <w:spacing w:val="35"/>
        </w:rPr>
        <w:t xml:space="preserve"> </w:t>
      </w:r>
      <w:r w:rsidRPr="00685860">
        <w:t>investigación</w:t>
      </w:r>
      <w:r w:rsidRPr="00685860">
        <w:rPr>
          <w:spacing w:val="35"/>
        </w:rPr>
        <w:t xml:space="preserve"> </w:t>
      </w:r>
      <w:r w:rsidRPr="00685860">
        <w:t>y</w:t>
      </w:r>
      <w:r w:rsidRPr="00685860">
        <w:rPr>
          <w:spacing w:val="35"/>
        </w:rPr>
        <w:t xml:space="preserve"> </w:t>
      </w:r>
      <w:r w:rsidRPr="00685860">
        <w:t>desarrollo</w:t>
      </w:r>
      <w:r w:rsidRPr="00685860">
        <w:rPr>
          <w:spacing w:val="35"/>
        </w:rPr>
        <w:t xml:space="preserve"> </w:t>
      </w:r>
      <w:r w:rsidRPr="00685860">
        <w:t>tecnológico</w:t>
      </w:r>
      <w:r w:rsidRPr="00685860">
        <w:rPr>
          <w:spacing w:val="35"/>
        </w:rPr>
        <w:t xml:space="preserve"> </w:t>
      </w:r>
      <w:r w:rsidRPr="00685860">
        <w:t>hacia</w:t>
      </w:r>
      <w:r w:rsidRPr="00685860">
        <w:rPr>
          <w:spacing w:val="35"/>
        </w:rPr>
        <w:t xml:space="preserve"> </w:t>
      </w:r>
      <w:r w:rsidRPr="00685860">
        <w:t>la</w:t>
      </w:r>
      <w:r w:rsidRPr="00685860">
        <w:rPr>
          <w:spacing w:val="35"/>
        </w:rPr>
        <w:t xml:space="preserve"> </w:t>
      </w:r>
      <w:r w:rsidRPr="00685860">
        <w:t>generación</w:t>
      </w:r>
      <w:r w:rsidRPr="00685860">
        <w:rPr>
          <w:spacing w:val="35"/>
        </w:rPr>
        <w:t xml:space="preserve"> </w:t>
      </w:r>
      <w:r w:rsidRPr="00685860">
        <w:t>de</w:t>
      </w:r>
      <w:r w:rsidRPr="00685860">
        <w:rPr>
          <w:spacing w:val="35"/>
        </w:rPr>
        <w:t xml:space="preserve"> </w:t>
      </w:r>
      <w:r w:rsidRPr="00685860">
        <w:t>innovaciones</w:t>
      </w:r>
      <w:r w:rsidRPr="00685860">
        <w:rPr>
          <w:spacing w:val="35"/>
        </w:rPr>
        <w:t xml:space="preserve"> </w:t>
      </w:r>
      <w:r w:rsidRPr="00685860">
        <w:t>que aplicadas al sector agroalimentario eleven la productividad y competitividad.</w:t>
      </w:r>
    </w:p>
    <w:p w:rsidR="00685860" w:rsidRPr="00685860" w:rsidRDefault="00685860" w:rsidP="00AD4FD0">
      <w:pPr>
        <w:pStyle w:val="Texto"/>
        <w:spacing w:line="256" w:lineRule="exact"/>
        <w:ind w:left="1980" w:hanging="540"/>
      </w:pPr>
      <w:r w:rsidRPr="00685860">
        <w:t>•</w:t>
      </w:r>
      <w:r w:rsidRPr="00685860">
        <w:tab/>
        <w:t>Desarrollar las capacidades productivas con visión empresarial.</w:t>
      </w:r>
    </w:p>
    <w:p w:rsidR="00685860" w:rsidRPr="00685860" w:rsidRDefault="00685860" w:rsidP="00AD4FD0">
      <w:pPr>
        <w:pStyle w:val="Texto"/>
        <w:spacing w:line="256" w:lineRule="exact"/>
        <w:ind w:left="1980" w:hanging="540"/>
      </w:pPr>
      <w:r w:rsidRPr="00685860">
        <w:t>•</w:t>
      </w:r>
      <w:r w:rsidRPr="00685860">
        <w:tab/>
        <w:t>Impulsar la capitalización de las unidades productivas, la modernización de la infraestructura y el equipamiento agroindustrial y pesquero.</w:t>
      </w:r>
    </w:p>
    <w:p w:rsidR="00685860" w:rsidRPr="00685860" w:rsidRDefault="00685860" w:rsidP="00AD4FD0">
      <w:pPr>
        <w:pStyle w:val="Texto"/>
        <w:spacing w:line="256" w:lineRule="exact"/>
        <w:ind w:left="1980" w:hanging="540"/>
      </w:pPr>
      <w:r w:rsidRPr="00685860">
        <w:t>•</w:t>
      </w:r>
      <w:r w:rsidRPr="00685860">
        <w:tab/>
        <w:t>Fomentar el financiamiento</w:t>
      </w:r>
      <w:r w:rsidRPr="00685860">
        <w:rPr>
          <w:spacing w:val="-10"/>
        </w:rPr>
        <w:t xml:space="preserve"> </w:t>
      </w:r>
      <w:r w:rsidRPr="00685860">
        <w:t>oportuno y competitivo.</w:t>
      </w:r>
    </w:p>
    <w:p w:rsidR="00685860" w:rsidRPr="00685860" w:rsidRDefault="00685860" w:rsidP="00AD4FD0">
      <w:pPr>
        <w:pStyle w:val="Texto"/>
        <w:spacing w:line="264" w:lineRule="exact"/>
        <w:ind w:left="1980" w:hanging="540"/>
      </w:pPr>
      <w:r w:rsidRPr="00685860">
        <w:lastRenderedPageBreak/>
        <w:t>•</w:t>
      </w:r>
      <w:r w:rsidRPr="00685860">
        <w:tab/>
        <w:t>Impulsar</w:t>
      </w:r>
      <w:r w:rsidRPr="00685860">
        <w:rPr>
          <w:spacing w:val="20"/>
        </w:rPr>
        <w:t xml:space="preserve"> </w:t>
      </w:r>
      <w:r w:rsidRPr="00685860">
        <w:t>una</w:t>
      </w:r>
      <w:r w:rsidRPr="00685860">
        <w:rPr>
          <w:spacing w:val="20"/>
        </w:rPr>
        <w:t xml:space="preserve"> </w:t>
      </w:r>
      <w:r w:rsidRPr="00685860">
        <w:t>política</w:t>
      </w:r>
      <w:r w:rsidRPr="00685860">
        <w:rPr>
          <w:spacing w:val="20"/>
        </w:rPr>
        <w:t xml:space="preserve"> </w:t>
      </w:r>
      <w:r w:rsidRPr="00685860">
        <w:t>comercial</w:t>
      </w:r>
      <w:r w:rsidRPr="00685860">
        <w:rPr>
          <w:spacing w:val="20"/>
        </w:rPr>
        <w:t xml:space="preserve"> </w:t>
      </w:r>
      <w:r w:rsidRPr="00685860">
        <w:t>con</w:t>
      </w:r>
      <w:r w:rsidRPr="00685860">
        <w:rPr>
          <w:spacing w:val="20"/>
        </w:rPr>
        <w:t xml:space="preserve"> </w:t>
      </w:r>
      <w:r w:rsidRPr="00685860">
        <w:t>en</w:t>
      </w:r>
      <w:r w:rsidRPr="00685860">
        <w:rPr>
          <w:spacing w:val="-5"/>
        </w:rPr>
        <w:t>f</w:t>
      </w:r>
      <w:r w:rsidRPr="00685860">
        <w:t>oque</w:t>
      </w:r>
      <w:r w:rsidRPr="00685860">
        <w:rPr>
          <w:spacing w:val="20"/>
        </w:rPr>
        <w:t xml:space="preserve"> </w:t>
      </w:r>
      <w:r w:rsidRPr="00685860">
        <w:t>de</w:t>
      </w:r>
      <w:r w:rsidRPr="00685860">
        <w:rPr>
          <w:spacing w:val="20"/>
        </w:rPr>
        <w:t xml:space="preserve"> </w:t>
      </w:r>
      <w:proofErr w:type="spellStart"/>
      <w:r w:rsidRPr="00685860">
        <w:t>agronegocios</w:t>
      </w:r>
      <w:proofErr w:type="spellEnd"/>
      <w:r w:rsidRPr="00685860">
        <w:rPr>
          <w:spacing w:val="20"/>
        </w:rPr>
        <w:t xml:space="preserve"> </w:t>
      </w:r>
      <w:r w:rsidRPr="00685860">
        <w:t>y</w:t>
      </w:r>
      <w:r w:rsidRPr="00685860">
        <w:rPr>
          <w:spacing w:val="20"/>
        </w:rPr>
        <w:t xml:space="preserve"> </w:t>
      </w:r>
      <w:r w:rsidRPr="00685860">
        <w:t>la</w:t>
      </w:r>
      <w:r w:rsidRPr="00685860">
        <w:rPr>
          <w:spacing w:val="20"/>
        </w:rPr>
        <w:t xml:space="preserve"> </w:t>
      </w:r>
      <w:r w:rsidRPr="00685860">
        <w:t>planeación</w:t>
      </w:r>
      <w:r w:rsidRPr="00685860">
        <w:rPr>
          <w:spacing w:val="20"/>
        </w:rPr>
        <w:t xml:space="preserve"> </w:t>
      </w:r>
      <w:r w:rsidRPr="00685860">
        <w:t>del</w:t>
      </w:r>
      <w:r w:rsidRPr="00685860">
        <w:rPr>
          <w:spacing w:val="20"/>
        </w:rPr>
        <w:t xml:space="preserve"> </w:t>
      </w:r>
      <w:r w:rsidRPr="00685860">
        <w:t>balance</w:t>
      </w:r>
      <w:r w:rsidRPr="00685860">
        <w:rPr>
          <w:spacing w:val="20"/>
        </w:rPr>
        <w:t xml:space="preserve"> </w:t>
      </w:r>
      <w:r w:rsidRPr="00685860">
        <w:t>de demanda y o</w:t>
      </w:r>
      <w:r w:rsidRPr="00685860">
        <w:rPr>
          <w:spacing w:val="-5"/>
        </w:rPr>
        <w:t>f</w:t>
      </w:r>
      <w:r w:rsidRPr="00685860">
        <w:t>erta, para garantizar un abasto oportuno, a precios competitivos, coadyuvando a la seguridad alimentaria.</w:t>
      </w:r>
    </w:p>
    <w:p w:rsidR="00685860" w:rsidRPr="00685860" w:rsidRDefault="00685860" w:rsidP="00AD4FD0">
      <w:pPr>
        <w:pStyle w:val="Texto"/>
        <w:spacing w:line="264" w:lineRule="exact"/>
        <w:ind w:left="1980" w:hanging="540"/>
      </w:pPr>
      <w:r w:rsidRPr="00685860">
        <w:t>•</w:t>
      </w:r>
      <w:r w:rsidRPr="00685860">
        <w:tab/>
        <w:t>Apoyar</w:t>
      </w:r>
      <w:r w:rsidRPr="00685860">
        <w:rPr>
          <w:spacing w:val="5"/>
        </w:rPr>
        <w:t xml:space="preserve"> </w:t>
      </w:r>
      <w:r w:rsidRPr="00685860">
        <w:t>la</w:t>
      </w:r>
      <w:r w:rsidRPr="00685860">
        <w:rPr>
          <w:spacing w:val="5"/>
        </w:rPr>
        <w:t xml:space="preserve"> </w:t>
      </w:r>
      <w:r w:rsidRPr="00685860">
        <w:t>producción</w:t>
      </w:r>
      <w:r w:rsidRPr="00685860">
        <w:rPr>
          <w:spacing w:val="5"/>
        </w:rPr>
        <w:t xml:space="preserve"> </w:t>
      </w:r>
      <w:r w:rsidRPr="00685860">
        <w:t>y</w:t>
      </w:r>
      <w:r w:rsidRPr="00685860">
        <w:rPr>
          <w:spacing w:val="5"/>
        </w:rPr>
        <w:t xml:space="preserve"> </w:t>
      </w:r>
      <w:r w:rsidRPr="00685860">
        <w:t>el</w:t>
      </w:r>
      <w:r w:rsidRPr="00685860">
        <w:rPr>
          <w:spacing w:val="5"/>
        </w:rPr>
        <w:t xml:space="preserve"> </w:t>
      </w:r>
      <w:r w:rsidRPr="00685860">
        <w:t>ingreso</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campesinos</w:t>
      </w:r>
      <w:r w:rsidRPr="00685860">
        <w:rPr>
          <w:spacing w:val="5"/>
        </w:rPr>
        <w:t xml:space="preserve"> </w:t>
      </w:r>
      <w:r w:rsidRPr="00685860">
        <w:t>y</w:t>
      </w:r>
      <w:r w:rsidRPr="00685860">
        <w:rPr>
          <w:spacing w:val="5"/>
        </w:rPr>
        <w:t xml:space="preserve"> </w:t>
      </w:r>
      <w:r w:rsidRPr="00685860">
        <w:t>pequeños</w:t>
      </w:r>
      <w:r w:rsidRPr="00685860">
        <w:rPr>
          <w:spacing w:val="5"/>
        </w:rPr>
        <w:t xml:space="preserve"> </w:t>
      </w:r>
      <w:r w:rsidRPr="00685860">
        <w:t>productores</w:t>
      </w:r>
      <w:r w:rsidRPr="00685860">
        <w:rPr>
          <w:spacing w:val="5"/>
        </w:rPr>
        <w:t xml:space="preserve"> </w:t>
      </w:r>
      <w:r w:rsidRPr="00685860">
        <w:t>agropecuarios</w:t>
      </w:r>
      <w:r w:rsidRPr="00685860">
        <w:rPr>
          <w:spacing w:val="5"/>
        </w:rPr>
        <w:t xml:space="preserve"> </w:t>
      </w:r>
      <w:r w:rsidRPr="00685860">
        <w:t>y pesqueros de las zonas rurales más pobres, generando alternativas para que se incorporen a la economía de manera más productiva.</w:t>
      </w:r>
    </w:p>
    <w:p w:rsidR="00685860" w:rsidRPr="00685860" w:rsidRDefault="00685860" w:rsidP="00AD4FD0">
      <w:pPr>
        <w:pStyle w:val="Texto"/>
        <w:spacing w:line="264" w:lineRule="exact"/>
        <w:ind w:left="1980" w:hanging="540"/>
      </w:pPr>
      <w:r w:rsidRPr="00685860">
        <w:t>•</w:t>
      </w:r>
      <w:r w:rsidRPr="00685860">
        <w:tab/>
      </w:r>
      <w:r w:rsidRPr="00685860">
        <w:rPr>
          <w:spacing w:val="-5"/>
        </w:rPr>
        <w:t>F</w:t>
      </w:r>
      <w:r w:rsidRPr="00685860">
        <w:t>omentar la p</w:t>
      </w:r>
      <w:r w:rsidRPr="00685860">
        <w:rPr>
          <w:spacing w:val="-5"/>
        </w:rPr>
        <w:t>r</w:t>
      </w:r>
      <w:r w:rsidRPr="00685860">
        <w:t>oductividad en el sector ag</w:t>
      </w:r>
      <w:r w:rsidRPr="00685860">
        <w:rPr>
          <w:spacing w:val="-5"/>
        </w:rPr>
        <w:t>r</w:t>
      </w:r>
      <w:r w:rsidRPr="00685860">
        <w:t xml:space="preserve">oalimentario, </w:t>
      </w:r>
      <w:r w:rsidRPr="00685860">
        <w:rPr>
          <w:spacing w:val="-5"/>
        </w:rPr>
        <w:t>c</w:t>
      </w:r>
      <w:r w:rsidRPr="00685860">
        <w:t>on un énfasis en p</w:t>
      </w:r>
      <w:r w:rsidRPr="00685860">
        <w:rPr>
          <w:spacing w:val="-5"/>
        </w:rPr>
        <w:t>roy</w:t>
      </w:r>
      <w:r w:rsidRPr="00685860">
        <w:t>ectos p</w:t>
      </w:r>
      <w:r w:rsidRPr="00685860">
        <w:rPr>
          <w:spacing w:val="-5"/>
        </w:rPr>
        <w:t>r</w:t>
      </w:r>
      <w:r w:rsidRPr="00685860">
        <w:t>oducti</w:t>
      </w:r>
      <w:r w:rsidRPr="00685860">
        <w:rPr>
          <w:spacing w:val="-5"/>
        </w:rPr>
        <w:t>v</w:t>
      </w:r>
      <w:r w:rsidRPr="00685860">
        <w:t>os sostenibles, el desar</w:t>
      </w:r>
      <w:r w:rsidRPr="00685860">
        <w:rPr>
          <w:spacing w:val="-5"/>
        </w:rPr>
        <w:t>r</w:t>
      </w:r>
      <w:r w:rsidRPr="00685860">
        <w:t>ollo de capacidades técnicas, p</w:t>
      </w:r>
      <w:r w:rsidRPr="00685860">
        <w:rPr>
          <w:spacing w:val="-5"/>
        </w:rPr>
        <w:t>r</w:t>
      </w:r>
      <w:r w:rsidRPr="00685860">
        <w:t xml:space="preserve">oductivas y </w:t>
      </w:r>
      <w:r w:rsidRPr="00685860">
        <w:rPr>
          <w:spacing w:val="-5"/>
        </w:rPr>
        <w:t>c</w:t>
      </w:r>
      <w:r w:rsidRPr="00685860">
        <w:t>ome</w:t>
      </w:r>
      <w:r w:rsidRPr="00685860">
        <w:rPr>
          <w:spacing w:val="-5"/>
        </w:rPr>
        <w:t>r</w:t>
      </w:r>
      <w:r w:rsidRPr="00685860">
        <w:t xml:space="preserve">ciales, así </w:t>
      </w:r>
      <w:r w:rsidRPr="00685860">
        <w:rPr>
          <w:spacing w:val="-5"/>
        </w:rPr>
        <w:t>c</w:t>
      </w:r>
      <w:r w:rsidRPr="00685860">
        <w:t>omo la integración</w:t>
      </w:r>
      <w:r w:rsidRPr="00685860">
        <w:rPr>
          <w:spacing w:val="-15"/>
        </w:rPr>
        <w:t xml:space="preserve"> </w:t>
      </w:r>
      <w:r w:rsidRPr="00685860">
        <w:t>de</w:t>
      </w:r>
      <w:r w:rsidRPr="00685860">
        <w:rPr>
          <w:spacing w:val="-15"/>
        </w:rPr>
        <w:t xml:space="preserve"> </w:t>
      </w:r>
      <w:r w:rsidRPr="00685860">
        <w:t>ci</w:t>
      </w:r>
      <w:r w:rsidRPr="00685860">
        <w:rPr>
          <w:spacing w:val="-5"/>
        </w:rPr>
        <w:t>r</w:t>
      </w:r>
      <w:r w:rsidRPr="00685860">
        <w:t>cuitos</w:t>
      </w:r>
      <w:r w:rsidRPr="00685860">
        <w:rPr>
          <w:spacing w:val="-15"/>
        </w:rPr>
        <w:t xml:space="preserve"> </w:t>
      </w:r>
      <w:r w:rsidRPr="00685860">
        <w:t>locales</w:t>
      </w:r>
      <w:r w:rsidRPr="00685860">
        <w:rPr>
          <w:spacing w:val="-15"/>
        </w:rPr>
        <w:t xml:space="preserve"> </w:t>
      </w:r>
      <w:r w:rsidRPr="00685860">
        <w:t>de</w:t>
      </w:r>
      <w:r w:rsidRPr="00685860">
        <w:rPr>
          <w:spacing w:val="-15"/>
        </w:rPr>
        <w:t xml:space="preserve"> </w:t>
      </w:r>
      <w:r w:rsidRPr="00685860">
        <w:t>p</w:t>
      </w:r>
      <w:r w:rsidRPr="00685860">
        <w:rPr>
          <w:spacing w:val="-5"/>
        </w:rPr>
        <w:t>r</w:t>
      </w:r>
      <w:r w:rsidRPr="00685860">
        <w:t>odu</w:t>
      </w:r>
      <w:r w:rsidRPr="00685860">
        <w:rPr>
          <w:spacing w:val="-5"/>
        </w:rPr>
        <w:t>c</w:t>
      </w:r>
      <w:r w:rsidRPr="00685860">
        <w:t>ción,</w:t>
      </w:r>
      <w:r w:rsidRPr="00685860">
        <w:rPr>
          <w:spacing w:val="-15"/>
        </w:rPr>
        <w:t xml:space="preserve"> </w:t>
      </w:r>
      <w:r w:rsidRPr="00685860">
        <w:rPr>
          <w:spacing w:val="-5"/>
        </w:rPr>
        <w:t>c</w:t>
      </w:r>
      <w:r w:rsidRPr="00685860">
        <w:t>ome</w:t>
      </w:r>
      <w:r w:rsidRPr="00685860">
        <w:rPr>
          <w:spacing w:val="-5"/>
        </w:rPr>
        <w:t>r</w:t>
      </w:r>
      <w:r w:rsidRPr="00685860">
        <w:t>cialización,</w:t>
      </w:r>
      <w:r w:rsidRPr="00685860">
        <w:rPr>
          <w:spacing w:val="-15"/>
        </w:rPr>
        <w:t xml:space="preserve"> </w:t>
      </w:r>
      <w:r w:rsidRPr="00685860">
        <w:t>in</w:t>
      </w:r>
      <w:r w:rsidRPr="00685860">
        <w:rPr>
          <w:spacing w:val="-5"/>
        </w:rPr>
        <w:t>v</w:t>
      </w:r>
      <w:r w:rsidRPr="00685860">
        <w:t>ersión,</w:t>
      </w:r>
      <w:r w:rsidRPr="00685860">
        <w:rPr>
          <w:spacing w:val="-15"/>
        </w:rPr>
        <w:t xml:space="preserve"> </w:t>
      </w:r>
      <w:r w:rsidRPr="00685860">
        <w:t>financiamiento</w:t>
      </w:r>
      <w:r w:rsidRPr="00685860">
        <w:rPr>
          <w:spacing w:val="-15"/>
        </w:rPr>
        <w:t xml:space="preserve"> </w:t>
      </w:r>
      <w:r w:rsidRPr="00685860">
        <w:t>y</w:t>
      </w:r>
      <w:r w:rsidRPr="00685860">
        <w:rPr>
          <w:spacing w:val="-15"/>
        </w:rPr>
        <w:t xml:space="preserve"> </w:t>
      </w:r>
      <w:r w:rsidRPr="00685860">
        <w:t>ahor</w:t>
      </w:r>
      <w:r w:rsidRPr="00685860">
        <w:rPr>
          <w:spacing w:val="-5"/>
        </w:rPr>
        <w:t>r</w:t>
      </w:r>
      <w:r w:rsidRPr="00685860">
        <w:t>o.</w:t>
      </w:r>
    </w:p>
    <w:p w:rsidR="00685860" w:rsidRPr="00685860" w:rsidRDefault="00685860" w:rsidP="00AD4FD0">
      <w:pPr>
        <w:pStyle w:val="Texto"/>
        <w:spacing w:line="264" w:lineRule="exact"/>
        <w:ind w:left="1980" w:hanging="540"/>
      </w:pPr>
      <w:r w:rsidRPr="00685860">
        <w:t>•</w:t>
      </w:r>
      <w:r w:rsidRPr="00685860">
        <w:tab/>
        <w:t>Impulsar</w:t>
      </w:r>
      <w:r w:rsidRPr="00685860">
        <w:rPr>
          <w:spacing w:val="45"/>
        </w:rPr>
        <w:t xml:space="preserve"> </w:t>
      </w:r>
      <w:r w:rsidRPr="00685860">
        <w:t>la</w:t>
      </w:r>
      <w:r w:rsidRPr="00685860">
        <w:rPr>
          <w:spacing w:val="45"/>
        </w:rPr>
        <w:t xml:space="preserve"> </w:t>
      </w:r>
      <w:r w:rsidRPr="00685860">
        <w:t>competitividad</w:t>
      </w:r>
      <w:r w:rsidRPr="00685860">
        <w:rPr>
          <w:spacing w:val="45"/>
        </w:rPr>
        <w:t xml:space="preserve"> </w:t>
      </w:r>
      <w:r w:rsidRPr="00685860">
        <w:t>logística</w:t>
      </w:r>
      <w:r w:rsidRPr="00685860">
        <w:rPr>
          <w:spacing w:val="45"/>
        </w:rPr>
        <w:t xml:space="preserve"> </w:t>
      </w:r>
      <w:r w:rsidRPr="00685860">
        <w:t>para</w:t>
      </w:r>
      <w:r w:rsidRPr="00685860">
        <w:rPr>
          <w:spacing w:val="45"/>
        </w:rPr>
        <w:t xml:space="preserve"> </w:t>
      </w:r>
      <w:r w:rsidRPr="00685860">
        <w:t>minimizar</w:t>
      </w:r>
      <w:r w:rsidRPr="00685860">
        <w:rPr>
          <w:spacing w:val="45"/>
        </w:rPr>
        <w:t xml:space="preserve"> </w:t>
      </w:r>
      <w:r w:rsidRPr="00685860">
        <w:t>las</w:t>
      </w:r>
      <w:r w:rsidRPr="00685860">
        <w:rPr>
          <w:spacing w:val="45"/>
        </w:rPr>
        <w:t xml:space="preserve"> </w:t>
      </w:r>
      <w:r w:rsidRPr="00685860">
        <w:t>pérdidas</w:t>
      </w:r>
      <w:r w:rsidRPr="00685860">
        <w:rPr>
          <w:spacing w:val="45"/>
        </w:rPr>
        <w:t xml:space="preserve"> </w:t>
      </w:r>
      <w:proofErr w:type="spellStart"/>
      <w:r w:rsidRPr="00685860">
        <w:t>poscosecha</w:t>
      </w:r>
      <w:proofErr w:type="spellEnd"/>
      <w:r w:rsidRPr="00685860">
        <w:rPr>
          <w:spacing w:val="45"/>
        </w:rPr>
        <w:t xml:space="preserve"> </w:t>
      </w:r>
      <w:r w:rsidRPr="00685860">
        <w:t>de</w:t>
      </w:r>
      <w:r w:rsidRPr="00685860">
        <w:rPr>
          <w:spacing w:val="45"/>
        </w:rPr>
        <w:t xml:space="preserve"> </w:t>
      </w:r>
      <w:r w:rsidRPr="00685860">
        <w:t>alimentos durante el almacenamiento y transporte.</w:t>
      </w:r>
    </w:p>
    <w:p w:rsidR="00685860" w:rsidRPr="00685860" w:rsidRDefault="00685860" w:rsidP="00AD4FD0">
      <w:pPr>
        <w:pStyle w:val="Texto"/>
        <w:spacing w:line="264"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desarrollo</w:t>
      </w:r>
      <w:r w:rsidRPr="00685860">
        <w:rPr>
          <w:i/>
        </w:rPr>
        <w:t xml:space="preserve"> </w:t>
      </w:r>
      <w:r w:rsidRPr="00685860">
        <w:t>de</w:t>
      </w:r>
      <w:r w:rsidRPr="00685860">
        <w:rPr>
          <w:i/>
        </w:rPr>
        <w:t xml:space="preserve"> </w:t>
      </w:r>
      <w:r w:rsidRPr="00685860">
        <w:t>las</w:t>
      </w:r>
      <w:r w:rsidRPr="00685860">
        <w:rPr>
          <w:i/>
        </w:rPr>
        <w:t xml:space="preserve"> </w:t>
      </w:r>
      <w:r w:rsidRPr="00685860">
        <w:t>capacidades</w:t>
      </w:r>
      <w:r w:rsidRPr="00685860">
        <w:rPr>
          <w:i/>
        </w:rPr>
        <w:t xml:space="preserve"> </w:t>
      </w:r>
      <w:r w:rsidRPr="00685860">
        <w:t>productivas</w:t>
      </w:r>
      <w:r w:rsidRPr="00685860">
        <w:rPr>
          <w:i/>
        </w:rPr>
        <w:t xml:space="preserve"> </w:t>
      </w:r>
      <w:r w:rsidRPr="00685860">
        <w:t>y</w:t>
      </w:r>
      <w:r w:rsidRPr="00685860">
        <w:rPr>
          <w:i/>
        </w:rPr>
        <w:t xml:space="preserve"> </w:t>
      </w:r>
      <w:r w:rsidRPr="00685860">
        <w:t>creativas</w:t>
      </w:r>
      <w:r w:rsidRPr="00685860">
        <w:rPr>
          <w:i/>
        </w:rPr>
        <w:t xml:space="preserve"> </w:t>
      </w:r>
      <w:r w:rsidRPr="00685860">
        <w:t>de</w:t>
      </w:r>
      <w:r w:rsidRPr="00685860">
        <w:rPr>
          <w:i/>
        </w:rPr>
        <w:t xml:space="preserve"> </w:t>
      </w:r>
      <w:r w:rsidRPr="00685860">
        <w:t>jóvenes,</w:t>
      </w:r>
      <w:r w:rsidRPr="00685860">
        <w:rPr>
          <w:i/>
        </w:rPr>
        <w:t xml:space="preserve"> </w:t>
      </w:r>
      <w:r w:rsidRPr="00685860">
        <w:t>mujeres</w:t>
      </w:r>
      <w:r w:rsidRPr="00685860">
        <w:rPr>
          <w:i/>
        </w:rPr>
        <w:t xml:space="preserve"> </w:t>
      </w:r>
      <w:r w:rsidRPr="00685860">
        <w:t>y pequeños productores.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4" w:lineRule="exact"/>
              <w:ind w:left="2362" w:hanging="1728"/>
              <w:rPr>
                <w:b/>
                <w:color w:val="000000"/>
                <w:szCs w:val="18"/>
              </w:rPr>
            </w:pPr>
            <w:r w:rsidRPr="00DB1649">
              <w:rPr>
                <w:b/>
              </w:rPr>
              <w:t>Estrategia 4.10.2.</w:t>
            </w:r>
            <w:r w:rsidRPr="00DB1649">
              <w:rPr>
                <w:b/>
              </w:rPr>
              <w:tab/>
              <w:t>Impulsar</w:t>
            </w:r>
            <w:r w:rsidRPr="00DB1649">
              <w:rPr>
                <w:b/>
                <w:spacing w:val="-5"/>
              </w:rPr>
              <w:t xml:space="preserve"> </w:t>
            </w:r>
            <w:r w:rsidRPr="00DB1649">
              <w:rPr>
                <w:b/>
              </w:rPr>
              <w:t>modelos</w:t>
            </w:r>
            <w:r w:rsidRPr="00DB1649">
              <w:rPr>
                <w:b/>
                <w:spacing w:val="-5"/>
              </w:rPr>
              <w:t xml:space="preserve"> </w:t>
            </w:r>
            <w:r w:rsidRPr="00DB1649">
              <w:rPr>
                <w:b/>
              </w:rPr>
              <w:t>de</w:t>
            </w:r>
            <w:r w:rsidRPr="00DB1649">
              <w:rPr>
                <w:b/>
                <w:spacing w:val="-5"/>
              </w:rPr>
              <w:t xml:space="preserve"> </w:t>
            </w:r>
            <w:r w:rsidRPr="00DB1649">
              <w:rPr>
                <w:b/>
              </w:rPr>
              <w:t>asociación</w:t>
            </w:r>
            <w:r w:rsidRPr="00DB1649">
              <w:rPr>
                <w:b/>
                <w:spacing w:val="-5"/>
              </w:rPr>
              <w:t xml:space="preserve"> </w:t>
            </w:r>
            <w:r w:rsidRPr="00DB1649">
              <w:rPr>
                <w:b/>
              </w:rPr>
              <w:t>que</w:t>
            </w:r>
            <w:r w:rsidRPr="00DB1649">
              <w:rPr>
                <w:b/>
                <w:spacing w:val="-5"/>
              </w:rPr>
              <w:t xml:space="preserve"> </w:t>
            </w:r>
            <w:r w:rsidRPr="00DB1649">
              <w:rPr>
                <w:b/>
              </w:rPr>
              <w:t>generen</w:t>
            </w:r>
            <w:r w:rsidRPr="00DB1649">
              <w:rPr>
                <w:b/>
                <w:spacing w:val="-5"/>
              </w:rPr>
              <w:t xml:space="preserve"> </w:t>
            </w:r>
            <w:r w:rsidRPr="00DB1649">
              <w:rPr>
                <w:b/>
              </w:rPr>
              <w:t>economías</w:t>
            </w:r>
            <w:r w:rsidRPr="00DB1649">
              <w:rPr>
                <w:b/>
                <w:spacing w:val="-5"/>
              </w:rPr>
              <w:t xml:space="preserve"> </w:t>
            </w:r>
            <w:r w:rsidRPr="00DB1649">
              <w:rPr>
                <w:b/>
              </w:rPr>
              <w:t>de</w:t>
            </w:r>
            <w:r w:rsidRPr="00DB1649">
              <w:rPr>
                <w:b/>
                <w:spacing w:val="-5"/>
              </w:rPr>
              <w:t xml:space="preserve"> </w:t>
            </w:r>
            <w:r w:rsidRPr="00DB1649">
              <w:rPr>
                <w:b/>
              </w:rPr>
              <w:t>escala y m</w:t>
            </w:r>
            <w:r w:rsidRPr="00DB1649">
              <w:rPr>
                <w:b/>
                <w:spacing w:val="-5"/>
              </w:rPr>
              <w:t>a</w:t>
            </w:r>
            <w:r w:rsidRPr="00DB1649">
              <w:rPr>
                <w:b/>
              </w:rPr>
              <w:t>yor</w:t>
            </w:r>
            <w:r w:rsidRPr="00DB1649">
              <w:rPr>
                <w:b/>
                <w:spacing w:val="-25"/>
              </w:rPr>
              <w:t xml:space="preserve"> </w:t>
            </w:r>
            <w:r w:rsidRPr="00DB1649">
              <w:rPr>
                <w:b/>
              </w:rPr>
              <w:t>valor</w:t>
            </w:r>
            <w:r w:rsidRPr="00DB1649">
              <w:rPr>
                <w:b/>
                <w:spacing w:val="-25"/>
              </w:rPr>
              <w:t xml:space="preserve"> </w:t>
            </w:r>
            <w:r w:rsidRPr="00DB1649">
              <w:rPr>
                <w:b/>
              </w:rPr>
              <w:t>agregado</w:t>
            </w:r>
            <w:r w:rsidRPr="00DB1649">
              <w:rPr>
                <w:b/>
                <w:spacing w:val="-25"/>
              </w:rPr>
              <w:t xml:space="preserve"> </w:t>
            </w:r>
            <w:r w:rsidRPr="00DB1649">
              <w:rPr>
                <w:b/>
              </w:rPr>
              <w:t>de</w:t>
            </w:r>
            <w:r w:rsidRPr="00DB1649">
              <w:rPr>
                <w:b/>
                <w:spacing w:val="-25"/>
              </w:rPr>
              <w:t xml:space="preserve"> </w:t>
            </w:r>
            <w:r w:rsidRPr="00DB1649">
              <w:rPr>
                <w:b/>
              </w:rPr>
              <w:t>los</w:t>
            </w:r>
            <w:r w:rsidRPr="00DB1649">
              <w:rPr>
                <w:b/>
                <w:spacing w:val="-25"/>
              </w:rPr>
              <w:t xml:space="preserve"> </w:t>
            </w:r>
            <w:r w:rsidRPr="00DB1649">
              <w:rPr>
                <w:b/>
              </w:rPr>
              <w:t>productores</w:t>
            </w:r>
            <w:r w:rsidRPr="00DB1649">
              <w:rPr>
                <w:b/>
                <w:spacing w:val="-25"/>
              </w:rPr>
              <w:t xml:space="preserve"> </w:t>
            </w:r>
            <w:r w:rsidRPr="00DB1649">
              <w:rPr>
                <w:b/>
              </w:rPr>
              <w:t>del</w:t>
            </w:r>
            <w:r w:rsidRPr="00DB1649">
              <w:rPr>
                <w:b/>
                <w:spacing w:val="-25"/>
              </w:rPr>
              <w:t xml:space="preserve"> </w:t>
            </w:r>
            <w:r w:rsidRPr="00DB1649">
              <w:rPr>
                <w:b/>
              </w:rPr>
              <w:t>sector</w:t>
            </w:r>
            <w:r w:rsidRPr="00DB1649">
              <w:rPr>
                <w:b/>
                <w:spacing w:val="-25"/>
              </w:rPr>
              <w:t xml:space="preserve"> </w:t>
            </w:r>
            <w:r w:rsidRPr="00DB1649">
              <w:rPr>
                <w:b/>
              </w:rPr>
              <w:t>agroalimentario.</w:t>
            </w:r>
          </w:p>
        </w:tc>
      </w:tr>
    </w:tbl>
    <w:p w:rsidR="00685860" w:rsidRPr="00685860" w:rsidRDefault="00685860" w:rsidP="00AD4FD0">
      <w:pPr>
        <w:pStyle w:val="Texto"/>
        <w:spacing w:line="26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4" w:lineRule="exact"/>
        <w:ind w:left="1980" w:hanging="540"/>
      </w:pPr>
      <w:r w:rsidRPr="00685860">
        <w:t>•</w:t>
      </w:r>
      <w:r w:rsidRPr="00685860">
        <w:tab/>
        <w:t>Promover</w:t>
      </w:r>
      <w:r w:rsidRPr="00685860">
        <w:rPr>
          <w:spacing w:val="-15"/>
        </w:rPr>
        <w:t xml:space="preserve"> </w:t>
      </w:r>
      <w:r w:rsidRPr="00685860">
        <w:t>el</w:t>
      </w:r>
      <w:r w:rsidRPr="00685860">
        <w:rPr>
          <w:spacing w:val="-15"/>
        </w:rPr>
        <w:t xml:space="preserve"> </w:t>
      </w:r>
      <w:r w:rsidRPr="00685860">
        <w:t>desarrollo</w:t>
      </w:r>
      <w:r w:rsidRPr="00685860">
        <w:rPr>
          <w:spacing w:val="-15"/>
        </w:rPr>
        <w:t xml:space="preserve"> </w:t>
      </w:r>
      <w:r w:rsidRPr="00685860">
        <w:t>de</w:t>
      </w:r>
      <w:r w:rsidRPr="00685860">
        <w:rPr>
          <w:spacing w:val="-15"/>
        </w:rPr>
        <w:t xml:space="preserve"> </w:t>
      </w:r>
      <w:r w:rsidRPr="00685860">
        <w:t>conglomerados</w:t>
      </w:r>
      <w:r w:rsidRPr="00685860">
        <w:rPr>
          <w:spacing w:val="-15"/>
        </w:rPr>
        <w:t xml:space="preserve"> </w:t>
      </w:r>
      <w:r w:rsidRPr="00685860">
        <w:t>productivos</w:t>
      </w:r>
      <w:r w:rsidRPr="00685860">
        <w:rPr>
          <w:spacing w:val="-15"/>
        </w:rPr>
        <w:t xml:space="preserve"> </w:t>
      </w:r>
      <w:r w:rsidRPr="00685860">
        <w:t>y</w:t>
      </w:r>
      <w:r w:rsidRPr="00685860">
        <w:rPr>
          <w:spacing w:val="-15"/>
        </w:rPr>
        <w:t xml:space="preserve"> </w:t>
      </w:r>
      <w:r w:rsidRPr="00685860">
        <w:t>comerciales</w:t>
      </w:r>
      <w:r w:rsidRPr="00685860">
        <w:rPr>
          <w:spacing w:val="-15"/>
        </w:rPr>
        <w:t xml:space="preserve"> </w:t>
      </w:r>
      <w:r w:rsidRPr="00685860">
        <w:t>(clústeres</w:t>
      </w:r>
      <w:r w:rsidRPr="00685860">
        <w:rPr>
          <w:spacing w:val="-15"/>
        </w:rPr>
        <w:t xml:space="preserve"> </w:t>
      </w:r>
      <w:r w:rsidRPr="00685860">
        <w:t>de</w:t>
      </w:r>
      <w:r w:rsidRPr="00685860">
        <w:rPr>
          <w:spacing w:val="-15"/>
        </w:rPr>
        <w:t xml:space="preserve"> </w:t>
      </w:r>
      <w:proofErr w:type="spellStart"/>
      <w:r w:rsidRPr="00685860">
        <w:t>agronegocios</w:t>
      </w:r>
      <w:proofErr w:type="spellEnd"/>
      <w:r w:rsidRPr="00685860">
        <w:t xml:space="preserve">) que articulen a los pequeños productores con empresas integradoras, así como de </w:t>
      </w:r>
      <w:proofErr w:type="spellStart"/>
      <w:r w:rsidRPr="00685860">
        <w:t>a</w:t>
      </w:r>
      <w:r w:rsidR="00D87ABC">
        <w:t>g</w:t>
      </w:r>
      <w:r w:rsidRPr="00685860">
        <w:t>roparques</w:t>
      </w:r>
      <w:proofErr w:type="spellEnd"/>
      <w:r w:rsidRPr="00685860">
        <w:t>.</w:t>
      </w:r>
    </w:p>
    <w:p w:rsidR="00685860" w:rsidRPr="00685860" w:rsidRDefault="00685860" w:rsidP="00AD4FD0">
      <w:pPr>
        <w:pStyle w:val="Texto"/>
        <w:spacing w:line="264" w:lineRule="exact"/>
        <w:ind w:left="1980" w:hanging="540"/>
      </w:pPr>
      <w:r w:rsidRPr="00685860">
        <w:t>•</w:t>
      </w:r>
      <w:r w:rsidRPr="00685860">
        <w:tab/>
        <w:t>Instrumentar</w:t>
      </w:r>
      <w:r w:rsidRPr="00685860">
        <w:rPr>
          <w:spacing w:val="25"/>
        </w:rPr>
        <w:t xml:space="preserve"> </w:t>
      </w:r>
      <w:r w:rsidRPr="00685860">
        <w:t>nuevos</w:t>
      </w:r>
      <w:r w:rsidRPr="00685860">
        <w:rPr>
          <w:spacing w:val="25"/>
        </w:rPr>
        <w:t xml:space="preserve"> </w:t>
      </w:r>
      <w:r w:rsidRPr="00685860">
        <w:t>modelos</w:t>
      </w:r>
      <w:r w:rsidRPr="00685860">
        <w:rPr>
          <w:spacing w:val="25"/>
        </w:rPr>
        <w:t xml:space="preserve"> </w:t>
      </w:r>
      <w:r w:rsidRPr="00685860">
        <w:t>de</w:t>
      </w:r>
      <w:r w:rsidRPr="00685860">
        <w:rPr>
          <w:spacing w:val="25"/>
        </w:rPr>
        <w:t xml:space="preserve"> </w:t>
      </w:r>
      <w:proofErr w:type="spellStart"/>
      <w:r w:rsidRPr="00685860">
        <w:t>agronegocios</w:t>
      </w:r>
      <w:proofErr w:type="spellEnd"/>
      <w:r w:rsidRPr="00685860">
        <w:rPr>
          <w:spacing w:val="25"/>
        </w:rPr>
        <w:t xml:space="preserve"> </w:t>
      </w:r>
      <w:r w:rsidRPr="00685860">
        <w:t>que</w:t>
      </w:r>
      <w:r w:rsidRPr="00685860">
        <w:rPr>
          <w:spacing w:val="25"/>
        </w:rPr>
        <w:t xml:space="preserve"> </w:t>
      </w:r>
      <w:r w:rsidRPr="00685860">
        <w:t>generen</w:t>
      </w:r>
      <w:r w:rsidRPr="00685860">
        <w:rPr>
          <w:spacing w:val="25"/>
        </w:rPr>
        <w:t xml:space="preserve"> </w:t>
      </w:r>
      <w:r w:rsidRPr="00685860">
        <w:t>valor</w:t>
      </w:r>
      <w:r w:rsidRPr="00685860">
        <w:rPr>
          <w:spacing w:val="25"/>
        </w:rPr>
        <w:t xml:space="preserve"> </w:t>
      </w:r>
      <w:r w:rsidRPr="00685860">
        <w:t>agregado</w:t>
      </w:r>
      <w:r w:rsidRPr="00685860">
        <w:rPr>
          <w:spacing w:val="25"/>
        </w:rPr>
        <w:t xml:space="preserve"> </w:t>
      </w:r>
      <w:r w:rsidRPr="00685860">
        <w:t>a</w:t>
      </w:r>
      <w:r w:rsidRPr="00685860">
        <w:rPr>
          <w:spacing w:val="25"/>
        </w:rPr>
        <w:t xml:space="preserve"> </w:t>
      </w:r>
      <w:r w:rsidRPr="00685860">
        <w:t>lo</w:t>
      </w:r>
      <w:r w:rsidRPr="00685860">
        <w:rPr>
          <w:spacing w:val="25"/>
        </w:rPr>
        <w:t xml:space="preserve"> </w:t>
      </w:r>
      <w:r w:rsidRPr="00685860">
        <w:t>largo</w:t>
      </w:r>
      <w:r w:rsidRPr="00685860">
        <w:rPr>
          <w:spacing w:val="25"/>
        </w:rPr>
        <w:t xml:space="preserve"> </w:t>
      </w:r>
      <w:r w:rsidRPr="00685860">
        <w:t>de</w:t>
      </w:r>
      <w:r w:rsidRPr="00685860">
        <w:rPr>
          <w:spacing w:val="25"/>
        </w:rPr>
        <w:t xml:space="preserve"> </w:t>
      </w:r>
      <w:r w:rsidRPr="00685860">
        <w:t>la cadena productiva y mejoren el ingreso de los productores.</w:t>
      </w:r>
    </w:p>
    <w:p w:rsidR="00685860" w:rsidRPr="00685860" w:rsidRDefault="00685860" w:rsidP="00AD4FD0">
      <w:pPr>
        <w:pStyle w:val="Texto"/>
        <w:spacing w:line="264" w:lineRule="exact"/>
        <w:ind w:left="1980" w:hanging="540"/>
      </w:pPr>
      <w:r w:rsidRPr="00685860">
        <w:t>•</w:t>
      </w:r>
      <w:r w:rsidRPr="00685860">
        <w:tab/>
        <w:t>Impulsa</w:t>
      </w:r>
      <w:r w:rsidRPr="00685860">
        <w:rPr>
          <w:spacing w:val="-5"/>
        </w:rPr>
        <w:t>r</w:t>
      </w:r>
      <w:r w:rsidRPr="00685860">
        <w:t>,</w:t>
      </w:r>
      <w:r w:rsidRPr="00685860">
        <w:rPr>
          <w:spacing w:val="-15"/>
        </w:rPr>
        <w:t xml:space="preserve"> </w:t>
      </w:r>
      <w:r w:rsidRPr="00685860">
        <w:t>en</w:t>
      </w:r>
      <w:r w:rsidRPr="00685860">
        <w:rPr>
          <w:spacing w:val="-15"/>
        </w:rPr>
        <w:t xml:space="preserve"> </w:t>
      </w:r>
      <w:r w:rsidRPr="00685860">
        <w:t>coordinación</w:t>
      </w:r>
      <w:r w:rsidRPr="00685860">
        <w:rPr>
          <w:spacing w:val="-15"/>
        </w:rPr>
        <w:t xml:space="preserve"> </w:t>
      </w:r>
      <w:r w:rsidRPr="00685860">
        <w:t>con</w:t>
      </w:r>
      <w:r w:rsidRPr="00685860">
        <w:rPr>
          <w:spacing w:val="-15"/>
        </w:rPr>
        <w:t xml:space="preserve"> </w:t>
      </w:r>
      <w:r w:rsidRPr="00685860">
        <w:t>los</w:t>
      </w:r>
      <w:r w:rsidRPr="00685860">
        <w:rPr>
          <w:spacing w:val="-15"/>
        </w:rPr>
        <w:t xml:space="preserve"> </w:t>
      </w:r>
      <w:r w:rsidRPr="00685860">
        <w:t>diversos</w:t>
      </w:r>
      <w:r w:rsidRPr="00685860">
        <w:rPr>
          <w:spacing w:val="-15"/>
        </w:rPr>
        <w:t xml:space="preserve"> </w:t>
      </w:r>
      <w:r w:rsidRPr="00685860">
        <w:t>órdenes</w:t>
      </w:r>
      <w:r w:rsidRPr="00685860">
        <w:rPr>
          <w:spacing w:val="-15"/>
        </w:rPr>
        <w:t xml:space="preserve"> </w:t>
      </w:r>
      <w:r w:rsidRPr="00685860">
        <w:t>de</w:t>
      </w:r>
      <w:r w:rsidRPr="00685860">
        <w:rPr>
          <w:spacing w:val="-15"/>
        </w:rPr>
        <w:t xml:space="preserve"> </w:t>
      </w:r>
      <w:r w:rsidRPr="00685860">
        <w:t>gobierno,</w:t>
      </w:r>
      <w:r w:rsidRPr="00685860">
        <w:rPr>
          <w:spacing w:val="-15"/>
        </w:rPr>
        <w:t xml:space="preserve"> </w:t>
      </w:r>
      <w:r w:rsidRPr="00685860">
        <w:t>proyectos</w:t>
      </w:r>
      <w:r w:rsidRPr="00685860">
        <w:rPr>
          <w:spacing w:val="-15"/>
        </w:rPr>
        <w:t xml:space="preserve"> </w:t>
      </w:r>
      <w:r w:rsidRPr="00685860">
        <w:t>productivos,</w:t>
      </w:r>
      <w:r w:rsidRPr="00685860">
        <w:rPr>
          <w:spacing w:val="-15"/>
        </w:rPr>
        <w:t xml:space="preserve"> </w:t>
      </w:r>
      <w:r w:rsidRPr="00685860">
        <w:t>rentables y de impacto regional.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4" w:lineRule="exact"/>
              <w:ind w:left="2362" w:hanging="1728"/>
              <w:rPr>
                <w:b/>
                <w:color w:val="000000"/>
                <w:szCs w:val="18"/>
              </w:rPr>
            </w:pPr>
            <w:r w:rsidRPr="00DB1649">
              <w:rPr>
                <w:b/>
              </w:rPr>
              <w:t>Estrategia 4.10.3.</w:t>
            </w:r>
            <w:r w:rsidRPr="00DB1649">
              <w:rPr>
                <w:b/>
              </w:rPr>
              <w:tab/>
              <w:t>Promover</w:t>
            </w:r>
            <w:r w:rsidRPr="00DB1649">
              <w:rPr>
                <w:b/>
                <w:i/>
              </w:rPr>
              <w:t xml:space="preserve"> </w:t>
            </w:r>
            <w:r w:rsidRPr="00DB1649">
              <w:rPr>
                <w:b/>
              </w:rPr>
              <w:t>m</w:t>
            </w:r>
            <w:r w:rsidRPr="00DB1649">
              <w:rPr>
                <w:b/>
                <w:spacing w:val="-5"/>
              </w:rPr>
              <w:t>a</w:t>
            </w:r>
            <w:r w:rsidRPr="00DB1649">
              <w:rPr>
                <w:b/>
              </w:rPr>
              <w:t>yor</w:t>
            </w:r>
            <w:r w:rsidRPr="00DB1649">
              <w:rPr>
                <w:b/>
                <w:i/>
              </w:rPr>
              <w:t xml:space="preserve"> </w:t>
            </w:r>
            <w:r w:rsidRPr="00DB1649">
              <w:rPr>
                <w:b/>
              </w:rPr>
              <w:t>certidumbre</w:t>
            </w:r>
            <w:r w:rsidRPr="00DB1649">
              <w:rPr>
                <w:b/>
                <w:i/>
              </w:rPr>
              <w:t xml:space="preserve"> </w:t>
            </w:r>
            <w:r w:rsidRPr="00DB1649">
              <w:rPr>
                <w:b/>
              </w:rPr>
              <w:t>en</w:t>
            </w:r>
            <w:r w:rsidRPr="00DB1649">
              <w:rPr>
                <w:b/>
                <w:i/>
              </w:rPr>
              <w:t xml:space="preserve"> </w:t>
            </w:r>
            <w:r w:rsidRPr="00DB1649">
              <w:rPr>
                <w:b/>
              </w:rPr>
              <w:t>la</w:t>
            </w:r>
            <w:r w:rsidRPr="00DB1649">
              <w:rPr>
                <w:b/>
                <w:i/>
              </w:rPr>
              <w:t xml:space="preserve"> </w:t>
            </w:r>
            <w:r w:rsidRPr="00DB1649">
              <w:rPr>
                <w:b/>
              </w:rPr>
              <w:t>actividad</w:t>
            </w:r>
            <w:r w:rsidRPr="00DB1649">
              <w:rPr>
                <w:b/>
                <w:i/>
              </w:rPr>
              <w:t xml:space="preserve"> </w:t>
            </w:r>
            <w:r w:rsidRPr="00DB1649">
              <w:rPr>
                <w:b/>
              </w:rPr>
              <w:t>agroalimentaria mediante mecanismos de administración de riesgos.</w:t>
            </w:r>
          </w:p>
        </w:tc>
      </w:tr>
    </w:tbl>
    <w:p w:rsidR="00685860" w:rsidRPr="00685860" w:rsidRDefault="00685860" w:rsidP="00AD4FD0">
      <w:pPr>
        <w:pStyle w:val="Texto"/>
        <w:spacing w:line="26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4" w:lineRule="exact"/>
        <w:ind w:left="1980" w:hanging="540"/>
      </w:pPr>
      <w:r w:rsidRPr="00685860">
        <w:t>•</w:t>
      </w:r>
      <w:r w:rsidRPr="00685860">
        <w:tab/>
        <w:t>Diseñar y establecer un mecanismo integral de aseguramiento frente a los riesgos climáticos y de</w:t>
      </w:r>
      <w:r w:rsidRPr="00685860">
        <w:rPr>
          <w:spacing w:val="-5"/>
        </w:rPr>
        <w:t xml:space="preserve"> </w:t>
      </w:r>
      <w:r w:rsidRPr="00685860">
        <w:t>mercado,</w:t>
      </w:r>
      <w:r w:rsidRPr="00685860">
        <w:rPr>
          <w:spacing w:val="-5"/>
        </w:rPr>
        <w:t xml:space="preserve"> </w:t>
      </w:r>
      <w:r w:rsidRPr="00685860">
        <w:t>que</w:t>
      </w:r>
      <w:r w:rsidRPr="00685860">
        <w:rPr>
          <w:spacing w:val="-5"/>
        </w:rPr>
        <w:t xml:space="preserve"> </w:t>
      </w:r>
      <w:r w:rsidRPr="00685860">
        <w:t>comprenda</w:t>
      </w:r>
      <w:r w:rsidRPr="00685860">
        <w:rPr>
          <w:spacing w:val="-5"/>
        </w:rPr>
        <w:t xml:space="preserve"> </w:t>
      </w:r>
      <w:r w:rsidRPr="00685860">
        <w:t>los</w:t>
      </w:r>
      <w:r w:rsidRPr="00685860">
        <w:rPr>
          <w:spacing w:val="-5"/>
        </w:rPr>
        <w:t xml:space="preserve"> </w:t>
      </w:r>
      <w:r w:rsidRPr="00685860">
        <w:t>di</w:t>
      </w:r>
      <w:r w:rsidRPr="00685860">
        <w:rPr>
          <w:spacing w:val="-5"/>
        </w:rPr>
        <w:t>f</w:t>
      </w:r>
      <w:r w:rsidRPr="00685860">
        <w:t>erentes</w:t>
      </w:r>
      <w:r w:rsidRPr="00685860">
        <w:rPr>
          <w:spacing w:val="-5"/>
        </w:rPr>
        <w:t xml:space="preserve"> </w:t>
      </w:r>
      <w:r w:rsidRPr="00685860">
        <w:t>eslabones</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cadena</w:t>
      </w:r>
      <w:r w:rsidRPr="00685860">
        <w:rPr>
          <w:spacing w:val="-5"/>
        </w:rPr>
        <w:t xml:space="preserve"> </w:t>
      </w:r>
      <w:r w:rsidRPr="00685860">
        <w:t>de</w:t>
      </w:r>
      <w:r w:rsidRPr="00685860">
        <w:rPr>
          <w:spacing w:val="-5"/>
        </w:rPr>
        <w:t xml:space="preserve"> </w:t>
      </w:r>
      <w:r w:rsidRPr="00685860">
        <w:t>valo</w:t>
      </w:r>
      <w:r w:rsidRPr="00685860">
        <w:rPr>
          <w:spacing w:val="-5"/>
        </w:rPr>
        <w:t>r</w:t>
      </w:r>
      <w:r w:rsidRPr="00685860">
        <w:t>,</w:t>
      </w:r>
      <w:r w:rsidRPr="00685860">
        <w:rPr>
          <w:spacing w:val="-5"/>
        </w:rPr>
        <w:t xml:space="preserve"> </w:t>
      </w:r>
      <w:r w:rsidRPr="00685860">
        <w:t>desde</w:t>
      </w:r>
      <w:r w:rsidRPr="00685860">
        <w:rPr>
          <w:spacing w:val="-5"/>
        </w:rPr>
        <w:t xml:space="preserve"> </w:t>
      </w:r>
      <w:r w:rsidRPr="00685860">
        <w:t>la</w:t>
      </w:r>
      <w:r w:rsidRPr="00685860">
        <w:rPr>
          <w:spacing w:val="-5"/>
        </w:rPr>
        <w:t xml:space="preserve"> </w:t>
      </w:r>
      <w:r w:rsidRPr="00685860">
        <w:t xml:space="preserve">producción hasta la comercialización, </w:t>
      </w:r>
      <w:r w:rsidRPr="00685860">
        <w:rPr>
          <w:spacing w:val="-5"/>
        </w:rPr>
        <w:t>f</w:t>
      </w:r>
      <w:r w:rsidRPr="00685860">
        <w:t>omentando la inclusión financiera</w:t>
      </w:r>
      <w:r w:rsidRPr="00685860">
        <w:rPr>
          <w:spacing w:val="-10"/>
        </w:rPr>
        <w:t xml:space="preserve"> </w:t>
      </w:r>
      <w:r w:rsidRPr="00685860">
        <w:t>y la gestión eficiente</w:t>
      </w:r>
      <w:r w:rsidRPr="00685860">
        <w:rPr>
          <w:spacing w:val="-10"/>
        </w:rPr>
        <w:t xml:space="preserve"> </w:t>
      </w:r>
      <w:r w:rsidRPr="00685860">
        <w:t>de riesgos.</w:t>
      </w:r>
    </w:p>
    <w:p w:rsidR="00685860" w:rsidRPr="00685860" w:rsidRDefault="00685860" w:rsidP="00AD4FD0">
      <w:pPr>
        <w:pStyle w:val="Texto"/>
        <w:spacing w:line="264" w:lineRule="exact"/>
        <w:ind w:left="1980" w:hanging="540"/>
      </w:pPr>
      <w:r w:rsidRPr="00685860">
        <w:t>•</w:t>
      </w:r>
      <w:r w:rsidRPr="00685860">
        <w:tab/>
        <w:t>Priorizar</w:t>
      </w:r>
      <w:r w:rsidRPr="00685860">
        <w:rPr>
          <w:i/>
        </w:rPr>
        <w:t xml:space="preserve"> </w:t>
      </w:r>
      <w:r w:rsidRPr="00685860">
        <w:t>y</w:t>
      </w:r>
      <w:r w:rsidRPr="00685860">
        <w:rPr>
          <w:i/>
        </w:rPr>
        <w:t xml:space="preserve"> </w:t>
      </w:r>
      <w:r w:rsidRPr="00685860">
        <w:rPr>
          <w:spacing w:val="-5"/>
        </w:rPr>
        <w:t>f</w:t>
      </w:r>
      <w:r w:rsidRPr="00685860">
        <w:t>ortalecer</w:t>
      </w:r>
      <w:r w:rsidRPr="00685860">
        <w:rPr>
          <w:i/>
        </w:rPr>
        <w:t xml:space="preserve"> </w:t>
      </w:r>
      <w:r w:rsidRPr="00685860">
        <w:t>la</w:t>
      </w:r>
      <w:r w:rsidRPr="00685860">
        <w:rPr>
          <w:i/>
        </w:rPr>
        <w:t xml:space="preserve"> </w:t>
      </w:r>
      <w:r w:rsidRPr="00685860">
        <w:t>sanidad</w:t>
      </w:r>
      <w:r w:rsidRPr="00685860">
        <w:rPr>
          <w:i/>
        </w:rPr>
        <w:t xml:space="preserve"> </w:t>
      </w:r>
      <w:r w:rsidRPr="00685860">
        <w:t>e</w:t>
      </w:r>
      <w:r w:rsidRPr="00685860">
        <w:rPr>
          <w:i/>
        </w:rPr>
        <w:t xml:space="preserve"> </w:t>
      </w:r>
      <w:r w:rsidRPr="00685860">
        <w:t>inocuidad</w:t>
      </w:r>
      <w:r w:rsidRPr="00685860">
        <w:rPr>
          <w:i/>
        </w:rPr>
        <w:t xml:space="preserve"> </w:t>
      </w:r>
      <w:r w:rsidRPr="00685860">
        <w:t>agroalimentaria</w:t>
      </w:r>
      <w:r w:rsidRPr="00685860">
        <w:rPr>
          <w:i/>
        </w:rPr>
        <w:t xml:space="preserve"> </w:t>
      </w:r>
      <w:r w:rsidRPr="00685860">
        <w:t>para</w:t>
      </w:r>
      <w:r w:rsidRPr="00685860">
        <w:rPr>
          <w:i/>
        </w:rPr>
        <w:t xml:space="preserve"> </w:t>
      </w:r>
      <w:r w:rsidRPr="00685860">
        <w:t>proteger</w:t>
      </w:r>
      <w:r w:rsidRPr="00685860">
        <w:rPr>
          <w:i/>
        </w:rPr>
        <w:t xml:space="preserve"> </w:t>
      </w:r>
      <w:r w:rsidRPr="00685860">
        <w:t>la</w:t>
      </w:r>
      <w:r w:rsidRPr="00685860">
        <w:rPr>
          <w:i/>
        </w:rPr>
        <w:t xml:space="preserve"> </w:t>
      </w:r>
      <w:r w:rsidRPr="00685860">
        <w:t>salud</w:t>
      </w:r>
      <w:r w:rsidRPr="00685860">
        <w:rPr>
          <w:i/>
        </w:rPr>
        <w:t xml:space="preserve"> </w:t>
      </w:r>
      <w:r w:rsidRPr="00685860">
        <w:t>de</w:t>
      </w:r>
      <w:r w:rsidRPr="00685860">
        <w:rPr>
          <w:i/>
        </w:rPr>
        <w:t xml:space="preserve"> </w:t>
      </w:r>
      <w:r w:rsidRPr="00685860">
        <w:t>la población, así como la calidad de los productos para elevar la competitividad del secto</w:t>
      </w:r>
      <w:r w:rsidRPr="00685860">
        <w:rPr>
          <w:spacing w:val="-5"/>
        </w:rPr>
        <w:t>r</w:t>
      </w:r>
      <w:r w:rsidRPr="00685860">
        <w:t>.</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4" w:lineRule="exact"/>
              <w:ind w:left="2362" w:hanging="1728"/>
              <w:rPr>
                <w:b/>
                <w:color w:val="000000"/>
                <w:szCs w:val="18"/>
              </w:rPr>
            </w:pPr>
            <w:r w:rsidRPr="00DB1649">
              <w:rPr>
                <w:b/>
              </w:rPr>
              <w:t>Estrategia 4.10.4.</w:t>
            </w:r>
            <w:r w:rsidRPr="00DB1649">
              <w:rPr>
                <w:b/>
              </w:rPr>
              <w:tab/>
              <w:t>Impulsar el aprovechamiento sustentable de los recursos naturales del país.</w:t>
            </w:r>
          </w:p>
        </w:tc>
      </w:tr>
    </w:tbl>
    <w:p w:rsidR="00685860" w:rsidRPr="00685860" w:rsidRDefault="00685860" w:rsidP="00AD4FD0">
      <w:pPr>
        <w:pStyle w:val="Texto"/>
        <w:spacing w:line="26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4" w:lineRule="exact"/>
        <w:ind w:left="1980" w:hanging="540"/>
      </w:pPr>
      <w:r w:rsidRPr="00685860">
        <w:t>•</w:t>
      </w:r>
      <w:r w:rsidRPr="00685860">
        <w:tab/>
        <w:t>Promover la tecnificación</w:t>
      </w:r>
      <w:r w:rsidRPr="00685860">
        <w:rPr>
          <w:spacing w:val="-10"/>
        </w:rPr>
        <w:t xml:space="preserve"> </w:t>
      </w:r>
      <w:r w:rsidRPr="00685860">
        <w:t>del riego y optimizar el uso del agua.</w:t>
      </w:r>
    </w:p>
    <w:p w:rsidR="00685860" w:rsidRPr="00685860" w:rsidRDefault="00685860" w:rsidP="00AD4FD0">
      <w:pPr>
        <w:pStyle w:val="Texto"/>
        <w:spacing w:line="264" w:lineRule="exact"/>
        <w:ind w:left="1980" w:hanging="540"/>
      </w:pPr>
      <w:r w:rsidRPr="00685860">
        <w:t>•</w:t>
      </w:r>
      <w:r w:rsidRPr="00685860">
        <w:tab/>
        <w:t>Impulsar prácticas sustentables en las actividades agrícola, pecuaria, pesquera y acuícola.</w:t>
      </w:r>
    </w:p>
    <w:p w:rsidR="00685860" w:rsidRPr="00685860" w:rsidRDefault="00685860" w:rsidP="00AD4FD0">
      <w:pPr>
        <w:pStyle w:val="Texto"/>
        <w:spacing w:line="264" w:lineRule="exact"/>
        <w:ind w:left="1980" w:hanging="540"/>
      </w:pPr>
      <w:r w:rsidRPr="00685860">
        <w:t>•</w:t>
      </w:r>
      <w:r w:rsidRPr="00685860">
        <w:tab/>
        <w:t>Establecer instrumentos para rescata</w:t>
      </w:r>
      <w:r w:rsidRPr="00685860">
        <w:rPr>
          <w:spacing w:val="-5"/>
        </w:rPr>
        <w:t>r</w:t>
      </w:r>
      <w:r w:rsidRPr="00685860">
        <w:t>, preservar y potenciar los recursos genéticos.</w:t>
      </w:r>
    </w:p>
    <w:p w:rsidR="00685860" w:rsidRPr="00685860" w:rsidRDefault="00685860" w:rsidP="00AD4FD0">
      <w:pPr>
        <w:pStyle w:val="Texto"/>
        <w:spacing w:line="264" w:lineRule="exact"/>
        <w:ind w:left="1980" w:hanging="540"/>
      </w:pPr>
      <w:r w:rsidRPr="00685860">
        <w:t>•</w:t>
      </w:r>
      <w:r w:rsidRPr="00685860">
        <w:tab/>
        <w:t>Aprovechar el desarrollo de la biotecnología, cuidando el medio ambiente y la salud humana.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0" w:line="220" w:lineRule="exact"/>
              <w:ind w:left="2362" w:hanging="1728"/>
              <w:rPr>
                <w:b/>
                <w:color w:val="000000"/>
                <w:szCs w:val="18"/>
              </w:rPr>
            </w:pPr>
            <w:r w:rsidRPr="00DB1649">
              <w:rPr>
                <w:b/>
              </w:rPr>
              <w:lastRenderedPageBreak/>
              <w:t>Estrategia 4.10.5.</w:t>
            </w:r>
            <w:r w:rsidRPr="00DB1649">
              <w:rPr>
                <w:b/>
              </w:rPr>
              <w:tab/>
              <w:t>Modernizar</w:t>
            </w:r>
            <w:r w:rsidRPr="00DB1649">
              <w:rPr>
                <w:b/>
                <w:spacing w:val="40"/>
              </w:rPr>
              <w:t xml:space="preserve"> </w:t>
            </w:r>
            <w:r w:rsidRPr="00DB1649">
              <w:rPr>
                <w:b/>
              </w:rPr>
              <w:t>el</w:t>
            </w:r>
            <w:r w:rsidRPr="00DB1649">
              <w:rPr>
                <w:b/>
                <w:spacing w:val="40"/>
              </w:rPr>
              <w:t xml:space="preserve"> </w:t>
            </w:r>
            <w:r w:rsidRPr="00DB1649">
              <w:rPr>
                <w:b/>
              </w:rPr>
              <w:t>marco</w:t>
            </w:r>
            <w:r w:rsidRPr="00DB1649">
              <w:rPr>
                <w:b/>
                <w:spacing w:val="40"/>
              </w:rPr>
              <w:t xml:space="preserve"> </w:t>
            </w:r>
            <w:r w:rsidRPr="00DB1649">
              <w:rPr>
                <w:b/>
              </w:rPr>
              <w:t>normativo</w:t>
            </w:r>
            <w:r w:rsidRPr="00DB1649">
              <w:rPr>
                <w:b/>
                <w:spacing w:val="40"/>
              </w:rPr>
              <w:t xml:space="preserve"> </w:t>
            </w:r>
            <w:r w:rsidRPr="00DB1649">
              <w:rPr>
                <w:b/>
              </w:rPr>
              <w:t>e</w:t>
            </w:r>
            <w:r w:rsidRPr="00DB1649">
              <w:rPr>
                <w:b/>
                <w:spacing w:val="40"/>
              </w:rPr>
              <w:t xml:space="preserve"> </w:t>
            </w:r>
            <w:r w:rsidRPr="00DB1649">
              <w:rPr>
                <w:b/>
              </w:rPr>
              <w:t>institucional</w:t>
            </w:r>
            <w:r w:rsidRPr="00DB1649">
              <w:rPr>
                <w:b/>
                <w:spacing w:val="40"/>
              </w:rPr>
              <w:t xml:space="preserve"> </w:t>
            </w:r>
            <w:r w:rsidRPr="00DB1649">
              <w:rPr>
                <w:b/>
              </w:rPr>
              <w:t>para</w:t>
            </w:r>
            <w:r w:rsidRPr="00DB1649">
              <w:rPr>
                <w:b/>
                <w:spacing w:val="40"/>
              </w:rPr>
              <w:t xml:space="preserve"> </w:t>
            </w:r>
            <w:r w:rsidRPr="00DB1649">
              <w:rPr>
                <w:b/>
              </w:rPr>
              <w:t>impulsar un sector agroalimentario productivo y competitivo.</w:t>
            </w:r>
          </w:p>
        </w:tc>
      </w:tr>
    </w:tbl>
    <w:p w:rsidR="00685860" w:rsidRPr="00685860" w:rsidRDefault="00685860" w:rsidP="00AD4FD0">
      <w:pPr>
        <w:pStyle w:val="Texto"/>
        <w:spacing w:after="90"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0" w:line="220" w:lineRule="exact"/>
        <w:ind w:left="1980" w:hanging="540"/>
      </w:pPr>
      <w:r w:rsidRPr="00685860">
        <w:t>•</w:t>
      </w:r>
      <w:r w:rsidRPr="00685860">
        <w:tab/>
        <w:t>Realizar una reingeniería organizacional y operativa.</w:t>
      </w:r>
    </w:p>
    <w:p w:rsidR="00685860" w:rsidRPr="00685860" w:rsidRDefault="00685860" w:rsidP="00AD4FD0">
      <w:pPr>
        <w:pStyle w:val="Texto"/>
        <w:spacing w:after="90" w:line="220" w:lineRule="exact"/>
        <w:ind w:left="1980" w:hanging="540"/>
      </w:pPr>
      <w:r w:rsidRPr="00685860">
        <w:t>•</w:t>
      </w:r>
      <w:r w:rsidRPr="00685860">
        <w:tab/>
        <w:t>Reorientar</w:t>
      </w:r>
      <w:r w:rsidRPr="00685860">
        <w:rPr>
          <w:spacing w:val="40"/>
        </w:rPr>
        <w:t xml:space="preserve"> </w:t>
      </w:r>
      <w:r w:rsidRPr="00685860">
        <w:t>los</w:t>
      </w:r>
      <w:r w:rsidRPr="00685860">
        <w:rPr>
          <w:spacing w:val="40"/>
        </w:rPr>
        <w:t xml:space="preserve"> </w:t>
      </w:r>
      <w:r w:rsidRPr="00685860">
        <w:t>programas</w:t>
      </w:r>
      <w:r w:rsidRPr="00685860">
        <w:rPr>
          <w:spacing w:val="40"/>
        </w:rPr>
        <w:t xml:space="preserve"> </w:t>
      </w:r>
      <w:r w:rsidRPr="00685860">
        <w:t>para</w:t>
      </w:r>
      <w:r w:rsidRPr="00685860">
        <w:rPr>
          <w:spacing w:val="40"/>
        </w:rPr>
        <w:t xml:space="preserve"> </w:t>
      </w:r>
      <w:r w:rsidRPr="00685860">
        <w:t>transitar</w:t>
      </w:r>
      <w:r w:rsidRPr="00685860">
        <w:rPr>
          <w:spacing w:val="40"/>
        </w:rPr>
        <w:t xml:space="preserve"> </w:t>
      </w:r>
      <w:r w:rsidRPr="00685860">
        <w:t>de</w:t>
      </w:r>
      <w:r w:rsidRPr="00685860">
        <w:rPr>
          <w:spacing w:val="40"/>
        </w:rPr>
        <w:t xml:space="preserve"> </w:t>
      </w:r>
      <w:r w:rsidRPr="00685860">
        <w:t>los</w:t>
      </w:r>
      <w:r w:rsidRPr="00685860">
        <w:rPr>
          <w:spacing w:val="40"/>
        </w:rPr>
        <w:t xml:space="preserve"> </w:t>
      </w:r>
      <w:r w:rsidRPr="00685860">
        <w:t>subsidios</w:t>
      </w:r>
      <w:r w:rsidRPr="00685860">
        <w:rPr>
          <w:spacing w:val="40"/>
        </w:rPr>
        <w:t xml:space="preserve"> </w:t>
      </w:r>
      <w:r w:rsidRPr="00685860">
        <w:t>ineficientes</w:t>
      </w:r>
      <w:r w:rsidRPr="00685860">
        <w:rPr>
          <w:spacing w:val="25"/>
        </w:rPr>
        <w:t xml:space="preserve"> </w:t>
      </w:r>
      <w:r w:rsidRPr="00685860">
        <w:t>a</w:t>
      </w:r>
      <w:r w:rsidRPr="00685860">
        <w:rPr>
          <w:spacing w:val="40"/>
        </w:rPr>
        <w:t xml:space="preserve"> </w:t>
      </w:r>
      <w:r w:rsidRPr="00685860">
        <w:t>los</w:t>
      </w:r>
      <w:r w:rsidRPr="00685860">
        <w:rPr>
          <w:spacing w:val="40"/>
        </w:rPr>
        <w:t xml:space="preserve"> </w:t>
      </w:r>
      <w:r w:rsidRPr="00685860">
        <w:t>incentivos</w:t>
      </w:r>
      <w:r w:rsidRPr="00685860">
        <w:rPr>
          <w:spacing w:val="40"/>
        </w:rPr>
        <w:t xml:space="preserve"> </w:t>
      </w:r>
      <w:r w:rsidRPr="00685860">
        <w:t>a</w:t>
      </w:r>
      <w:r w:rsidRPr="00685860">
        <w:rPr>
          <w:spacing w:val="40"/>
        </w:rPr>
        <w:t xml:space="preserve"> </w:t>
      </w:r>
      <w:r w:rsidRPr="00685860">
        <w:t>la productividad y a la inversión.</w:t>
      </w:r>
    </w:p>
    <w:p w:rsidR="00685860" w:rsidRPr="00685860" w:rsidRDefault="00685860" w:rsidP="00AD4FD0">
      <w:pPr>
        <w:pStyle w:val="Texto"/>
        <w:spacing w:after="90" w:line="220" w:lineRule="exact"/>
        <w:ind w:left="1980" w:hanging="540"/>
      </w:pPr>
      <w:r w:rsidRPr="00685860">
        <w:t>•</w:t>
      </w:r>
      <w:r w:rsidRPr="00685860">
        <w:tab/>
        <w:t>Desregula</w:t>
      </w:r>
      <w:r w:rsidRPr="00685860">
        <w:rPr>
          <w:spacing w:val="-5"/>
        </w:rPr>
        <w:t>r</w:t>
      </w:r>
      <w:r w:rsidRPr="00685860">
        <w:t>, reorientar y simplificar</w:t>
      </w:r>
      <w:r w:rsidRPr="00685860">
        <w:rPr>
          <w:spacing w:val="-15"/>
        </w:rPr>
        <w:t xml:space="preserve"> </w:t>
      </w:r>
      <w:r w:rsidRPr="00685860">
        <w:t>el marco normativo del sector agroalimentario.</w:t>
      </w:r>
    </w:p>
    <w:p w:rsidR="00685860" w:rsidRPr="00685860" w:rsidRDefault="00685860" w:rsidP="00AD4FD0">
      <w:pPr>
        <w:pStyle w:val="Texto"/>
        <w:spacing w:after="90" w:line="220" w:lineRule="exact"/>
        <w:ind w:left="1980" w:hanging="540"/>
      </w:pPr>
      <w:r w:rsidRPr="00685860">
        <w:t>•</w:t>
      </w:r>
      <w:r w:rsidRPr="00685860">
        <w:tab/>
        <w:t>Fortalecer la coordinación interinstitucional para construir un nuevo rostro del campo.</w:t>
      </w:r>
    </w:p>
    <w:tbl>
      <w:tblPr>
        <w:tblW w:w="8841" w:type="dxa"/>
        <w:tblInd w:w="86" w:type="dxa"/>
        <w:tblBorders>
          <w:top w:val="single" w:sz="6" w:space="0" w:color="auto"/>
          <w:bottom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0" w:line="220" w:lineRule="exact"/>
              <w:ind w:left="2362" w:hanging="1728"/>
              <w:rPr>
                <w:b/>
                <w:color w:val="000000"/>
                <w:szCs w:val="18"/>
              </w:rPr>
            </w:pPr>
            <w:r w:rsidRPr="00DB1649">
              <w:rPr>
                <w:b/>
                <w:color w:val="000000"/>
                <w:szCs w:val="18"/>
              </w:rPr>
              <w:t>Objetivo 4.11.</w:t>
            </w:r>
            <w:r w:rsidRPr="00DB1649">
              <w:rPr>
                <w:b/>
                <w:color w:val="000000"/>
                <w:szCs w:val="18"/>
              </w:rPr>
              <w:tab/>
              <w:t>Aprovechar</w:t>
            </w:r>
            <w:r w:rsidRPr="00DB1649">
              <w:rPr>
                <w:b/>
                <w:color w:val="000000"/>
                <w:spacing w:val="-10"/>
                <w:szCs w:val="18"/>
              </w:rPr>
              <w:t xml:space="preserve"> </w:t>
            </w:r>
            <w:r w:rsidRPr="00DB1649">
              <w:rPr>
                <w:b/>
                <w:color w:val="000000"/>
                <w:szCs w:val="18"/>
              </w:rPr>
              <w:t>el</w:t>
            </w:r>
            <w:r w:rsidRPr="00DB1649">
              <w:rPr>
                <w:b/>
                <w:color w:val="000000"/>
                <w:spacing w:val="-10"/>
                <w:szCs w:val="18"/>
              </w:rPr>
              <w:t xml:space="preserve"> </w:t>
            </w:r>
            <w:r w:rsidRPr="00DB1649">
              <w:rPr>
                <w:b/>
                <w:color w:val="000000"/>
                <w:szCs w:val="18"/>
              </w:rPr>
              <w:t>potencial</w:t>
            </w:r>
            <w:r w:rsidRPr="00DB1649">
              <w:rPr>
                <w:b/>
                <w:color w:val="000000"/>
                <w:spacing w:val="-10"/>
                <w:szCs w:val="18"/>
              </w:rPr>
              <w:t xml:space="preserve"> </w:t>
            </w:r>
            <w:r w:rsidRPr="00DB1649">
              <w:rPr>
                <w:b/>
                <w:color w:val="000000"/>
                <w:szCs w:val="18"/>
              </w:rPr>
              <w:t>turístico</w:t>
            </w:r>
            <w:r w:rsidRPr="00DB1649">
              <w:rPr>
                <w:b/>
                <w:color w:val="000000"/>
                <w:spacing w:val="-10"/>
                <w:szCs w:val="18"/>
              </w:rPr>
              <w:t xml:space="preserve"> </w:t>
            </w:r>
            <w:r w:rsidRPr="00DB1649">
              <w:rPr>
                <w:b/>
                <w:color w:val="000000"/>
                <w:szCs w:val="18"/>
              </w:rPr>
              <w:t>de</w:t>
            </w:r>
            <w:r w:rsidRPr="00DB1649">
              <w:rPr>
                <w:b/>
                <w:color w:val="000000"/>
                <w:spacing w:val="-10"/>
                <w:szCs w:val="18"/>
              </w:rPr>
              <w:t xml:space="preserve"> </w:t>
            </w:r>
            <w:r w:rsidRPr="00DB1649">
              <w:rPr>
                <w:b/>
                <w:color w:val="000000"/>
                <w:szCs w:val="18"/>
              </w:rPr>
              <w:t>México</w:t>
            </w:r>
            <w:r w:rsidRPr="00DB1649">
              <w:rPr>
                <w:b/>
                <w:color w:val="000000"/>
                <w:spacing w:val="-10"/>
                <w:szCs w:val="18"/>
              </w:rPr>
              <w:t xml:space="preserve"> </w:t>
            </w:r>
            <w:r w:rsidRPr="00DB1649">
              <w:rPr>
                <w:b/>
                <w:color w:val="000000"/>
                <w:szCs w:val="18"/>
              </w:rPr>
              <w:t>para</w:t>
            </w:r>
            <w:r w:rsidRPr="00DB1649">
              <w:rPr>
                <w:b/>
                <w:color w:val="000000"/>
                <w:spacing w:val="-10"/>
                <w:szCs w:val="18"/>
              </w:rPr>
              <w:t xml:space="preserve"> </w:t>
            </w:r>
            <w:r w:rsidRPr="00DB1649">
              <w:rPr>
                <w:b/>
                <w:color w:val="000000"/>
                <w:szCs w:val="18"/>
              </w:rPr>
              <w:t>generar</w:t>
            </w:r>
            <w:r w:rsidRPr="00DB1649">
              <w:rPr>
                <w:b/>
                <w:color w:val="000000"/>
                <w:spacing w:val="-10"/>
                <w:szCs w:val="18"/>
              </w:rPr>
              <w:t xml:space="preserve"> </w:t>
            </w:r>
            <w:r w:rsidRPr="00DB1649">
              <w:rPr>
                <w:b/>
                <w:color w:val="000000"/>
                <w:szCs w:val="18"/>
              </w:rPr>
              <w:t>una</w:t>
            </w:r>
            <w:r w:rsidRPr="00DB1649">
              <w:rPr>
                <w:b/>
                <w:color w:val="000000"/>
                <w:spacing w:val="-10"/>
                <w:szCs w:val="18"/>
              </w:rPr>
              <w:t xml:space="preserve"> </w:t>
            </w:r>
            <w:r w:rsidRPr="00DB1649">
              <w:rPr>
                <w:b/>
                <w:color w:val="000000"/>
                <w:szCs w:val="18"/>
              </w:rPr>
              <w:t>m</w:t>
            </w:r>
            <w:r w:rsidRPr="00DB1649">
              <w:rPr>
                <w:b/>
                <w:color w:val="000000"/>
                <w:spacing w:val="-5"/>
                <w:szCs w:val="18"/>
              </w:rPr>
              <w:t>a</w:t>
            </w:r>
            <w:r w:rsidRPr="00DB1649">
              <w:rPr>
                <w:b/>
                <w:color w:val="000000"/>
                <w:szCs w:val="18"/>
              </w:rPr>
              <w:t>yor derrama económica en el país.</w:t>
            </w:r>
          </w:p>
        </w:tc>
      </w:tr>
    </w:tbl>
    <w:p w:rsidR="00685860" w:rsidRPr="007970C3" w:rsidRDefault="00685860" w:rsidP="00AD4FD0">
      <w:pPr>
        <w:pStyle w:val="Texto"/>
        <w:spacing w:after="90" w:line="220" w:lineRule="exact"/>
        <w:ind w:left="2448" w:hanging="1728"/>
        <w:rPr>
          <w:b/>
        </w:rPr>
      </w:pPr>
      <w:r w:rsidRPr="007970C3">
        <w:rPr>
          <w:b/>
        </w:rPr>
        <w:t>Estrategia 4.11.1.</w:t>
      </w:r>
      <w:r w:rsidRPr="007970C3">
        <w:rPr>
          <w:b/>
        </w:rPr>
        <w:tab/>
        <w:t>Impulsar</w:t>
      </w:r>
      <w:r w:rsidRPr="007970C3">
        <w:rPr>
          <w:b/>
          <w:spacing w:val="15"/>
        </w:rPr>
        <w:t xml:space="preserve"> </w:t>
      </w:r>
      <w:r w:rsidRPr="007970C3">
        <w:rPr>
          <w:b/>
        </w:rPr>
        <w:t>el</w:t>
      </w:r>
      <w:r w:rsidRPr="007970C3">
        <w:rPr>
          <w:b/>
          <w:spacing w:val="15"/>
        </w:rPr>
        <w:t xml:space="preserve"> </w:t>
      </w:r>
      <w:r w:rsidRPr="007970C3">
        <w:rPr>
          <w:b/>
        </w:rPr>
        <w:t>ordenamiento</w:t>
      </w:r>
      <w:r w:rsidRPr="007970C3">
        <w:rPr>
          <w:b/>
          <w:spacing w:val="15"/>
        </w:rPr>
        <w:t xml:space="preserve"> </w:t>
      </w:r>
      <w:r w:rsidRPr="007970C3">
        <w:rPr>
          <w:b/>
        </w:rPr>
        <w:t>y</w:t>
      </w:r>
      <w:r w:rsidRPr="007970C3">
        <w:rPr>
          <w:b/>
          <w:spacing w:val="15"/>
        </w:rPr>
        <w:t xml:space="preserve"> </w:t>
      </w:r>
      <w:r w:rsidRPr="007970C3">
        <w:rPr>
          <w:b/>
        </w:rPr>
        <w:t>la</w:t>
      </w:r>
      <w:r w:rsidRPr="007970C3">
        <w:rPr>
          <w:b/>
          <w:spacing w:val="15"/>
        </w:rPr>
        <w:t xml:space="preserve"> </w:t>
      </w:r>
      <w:r w:rsidRPr="007970C3">
        <w:rPr>
          <w:b/>
        </w:rPr>
        <w:t>trans</w:t>
      </w:r>
      <w:r w:rsidRPr="007970C3">
        <w:rPr>
          <w:b/>
          <w:spacing w:val="-5"/>
        </w:rPr>
        <w:t>f</w:t>
      </w:r>
      <w:r w:rsidRPr="007970C3">
        <w:rPr>
          <w:b/>
        </w:rPr>
        <w:t>ormación</w:t>
      </w:r>
      <w:r w:rsidRPr="007970C3">
        <w:rPr>
          <w:b/>
          <w:spacing w:val="15"/>
        </w:rPr>
        <w:t xml:space="preserve"> </w:t>
      </w:r>
      <w:r w:rsidRPr="007970C3">
        <w:rPr>
          <w:b/>
        </w:rPr>
        <w:t>del</w:t>
      </w:r>
      <w:r w:rsidRPr="007970C3">
        <w:rPr>
          <w:b/>
          <w:spacing w:val="10"/>
        </w:rPr>
        <w:t xml:space="preserve"> </w:t>
      </w:r>
      <w:r w:rsidRPr="007970C3">
        <w:rPr>
          <w:b/>
        </w:rPr>
        <w:t>sector</w:t>
      </w:r>
      <w:r w:rsidRPr="007970C3">
        <w:rPr>
          <w:b/>
          <w:spacing w:val="15"/>
        </w:rPr>
        <w:t xml:space="preserve"> </w:t>
      </w:r>
      <w:r w:rsidRPr="007970C3">
        <w:rPr>
          <w:b/>
        </w:rPr>
        <w:t>turístico.</w:t>
      </w:r>
    </w:p>
    <w:p w:rsidR="00685860" w:rsidRPr="007970C3" w:rsidRDefault="00685860" w:rsidP="00AD4FD0">
      <w:pPr>
        <w:pStyle w:val="Texto"/>
        <w:spacing w:after="90" w:line="220" w:lineRule="exact"/>
        <w:ind w:left="2448" w:hanging="1728"/>
        <w:rPr>
          <w:b/>
        </w:rPr>
      </w:pPr>
      <w:r w:rsidRPr="007970C3">
        <w:rPr>
          <w:b/>
        </w:rPr>
        <w:t>Líneas de acción</w:t>
      </w:r>
    </w:p>
    <w:p w:rsidR="00685860" w:rsidRPr="00685860" w:rsidRDefault="00685860" w:rsidP="00AD4FD0">
      <w:pPr>
        <w:pStyle w:val="Texto"/>
        <w:spacing w:after="90" w:line="220" w:lineRule="exact"/>
        <w:ind w:left="1980" w:hanging="540"/>
      </w:pPr>
      <w:r w:rsidRPr="00685860">
        <w:t>•</w:t>
      </w:r>
      <w:r w:rsidRPr="00685860">
        <w:tab/>
        <w:t>Actualizar el marco normativo e institucional del sector turístico.</w:t>
      </w:r>
    </w:p>
    <w:p w:rsidR="00685860" w:rsidRPr="00685860" w:rsidRDefault="00685860" w:rsidP="00AD4FD0">
      <w:pPr>
        <w:pStyle w:val="Texto"/>
        <w:spacing w:after="90" w:line="220" w:lineRule="exact"/>
        <w:ind w:left="1980" w:hanging="540"/>
      </w:pPr>
      <w:r w:rsidRPr="00685860">
        <w:t>•</w:t>
      </w:r>
      <w:r w:rsidRPr="00685860">
        <w:tab/>
        <w:t>Promover</w:t>
      </w:r>
      <w:r w:rsidRPr="00685860">
        <w:rPr>
          <w:spacing w:val="30"/>
        </w:rPr>
        <w:t xml:space="preserve"> </w:t>
      </w:r>
      <w:r w:rsidRPr="00685860">
        <w:t>la</w:t>
      </w:r>
      <w:r w:rsidRPr="00685860">
        <w:rPr>
          <w:spacing w:val="30"/>
        </w:rPr>
        <w:t xml:space="preserve"> </w:t>
      </w:r>
      <w:r w:rsidRPr="00685860">
        <w:t>concurrencia</w:t>
      </w:r>
      <w:r w:rsidRPr="00685860">
        <w:rPr>
          <w:spacing w:val="30"/>
        </w:rPr>
        <w:t xml:space="preserve"> </w:t>
      </w:r>
      <w:r w:rsidRPr="00685860">
        <w:t>de</w:t>
      </w:r>
      <w:r w:rsidRPr="00685860">
        <w:rPr>
          <w:spacing w:val="30"/>
        </w:rPr>
        <w:t xml:space="preserve"> </w:t>
      </w:r>
      <w:r w:rsidRPr="00685860">
        <w:t>las</w:t>
      </w:r>
      <w:r w:rsidRPr="00685860">
        <w:rPr>
          <w:spacing w:val="30"/>
        </w:rPr>
        <w:t xml:space="preserve"> </w:t>
      </w:r>
      <w:r w:rsidRPr="00685860">
        <w:t>acciones</w:t>
      </w:r>
      <w:r w:rsidRPr="00685860">
        <w:rPr>
          <w:spacing w:val="30"/>
        </w:rPr>
        <w:t xml:space="preserve"> </w:t>
      </w:r>
      <w:r w:rsidRPr="00685860">
        <w:t>gubernamentales</w:t>
      </w:r>
      <w:r w:rsidRPr="00685860">
        <w:rPr>
          <w:spacing w:val="30"/>
        </w:rPr>
        <w:t xml:space="preserve"> </w:t>
      </w:r>
      <w:r w:rsidRPr="00685860">
        <w:t>de</w:t>
      </w:r>
      <w:r w:rsidRPr="00685860">
        <w:rPr>
          <w:spacing w:val="30"/>
        </w:rPr>
        <w:t xml:space="preserve"> </w:t>
      </w:r>
      <w:r w:rsidRPr="00685860">
        <w:t>las</w:t>
      </w:r>
      <w:r w:rsidRPr="00685860">
        <w:rPr>
          <w:spacing w:val="30"/>
        </w:rPr>
        <w:t xml:space="preserve"> </w:t>
      </w:r>
      <w:r w:rsidRPr="00685860">
        <w:t>entidades</w:t>
      </w:r>
      <w:r w:rsidRPr="00685860">
        <w:rPr>
          <w:spacing w:val="30"/>
        </w:rPr>
        <w:t xml:space="preserve"> </w:t>
      </w:r>
      <w:r w:rsidRPr="00685860">
        <w:rPr>
          <w:spacing w:val="-5"/>
        </w:rPr>
        <w:t>f</w:t>
      </w:r>
      <w:r w:rsidRPr="00685860">
        <w:t>ederativas</w:t>
      </w:r>
      <w:r w:rsidRPr="00685860">
        <w:rPr>
          <w:spacing w:val="30"/>
        </w:rPr>
        <w:t xml:space="preserve"> </w:t>
      </w:r>
      <w:r w:rsidRPr="00685860">
        <w:t>en materia de turismo, con las del Gobierno Federal.</w:t>
      </w:r>
    </w:p>
    <w:p w:rsidR="00685860" w:rsidRPr="00685860" w:rsidRDefault="00685860" w:rsidP="00AD4FD0">
      <w:pPr>
        <w:pStyle w:val="Texto"/>
        <w:spacing w:after="90" w:line="220" w:lineRule="exact"/>
        <w:ind w:left="1980" w:hanging="540"/>
      </w:pPr>
      <w:r w:rsidRPr="00685860">
        <w:t>•</w:t>
      </w:r>
      <w:r w:rsidRPr="00685860">
        <w:tab/>
        <w:t xml:space="preserve">Alinear la política turística de las entidades </w:t>
      </w:r>
      <w:r w:rsidRPr="00685860">
        <w:rPr>
          <w:spacing w:val="-5"/>
        </w:rPr>
        <w:t>f</w:t>
      </w:r>
      <w:r w:rsidRPr="00685860">
        <w:t xml:space="preserve">ederativas a la Política Nacional </w:t>
      </w:r>
      <w:r w:rsidRPr="00685860">
        <w:rPr>
          <w:spacing w:val="-5"/>
        </w:rPr>
        <w:t>T</w:t>
      </w:r>
      <w:r w:rsidRPr="00685860">
        <w:t>urística.</w:t>
      </w:r>
    </w:p>
    <w:p w:rsidR="00685860" w:rsidRPr="00685860" w:rsidRDefault="00685860" w:rsidP="00AD4FD0">
      <w:pPr>
        <w:pStyle w:val="Texto"/>
        <w:spacing w:after="90" w:line="220" w:lineRule="exact"/>
        <w:ind w:left="1980" w:hanging="540"/>
      </w:pPr>
      <w:r w:rsidRPr="00685860">
        <w:t>•</w:t>
      </w:r>
      <w:r w:rsidRPr="00685860">
        <w:tab/>
        <w:t>Impulsar</w:t>
      </w:r>
      <w:r w:rsidRPr="00685860">
        <w:rPr>
          <w:spacing w:val="40"/>
        </w:rPr>
        <w:t xml:space="preserve"> </w:t>
      </w:r>
      <w:r w:rsidRPr="00685860">
        <w:t>la</w:t>
      </w:r>
      <w:r w:rsidRPr="00685860">
        <w:rPr>
          <w:spacing w:val="40"/>
        </w:rPr>
        <w:t xml:space="preserve"> </w:t>
      </w:r>
      <w:r w:rsidRPr="00685860">
        <w:t>transversalidad</w:t>
      </w:r>
      <w:r w:rsidRPr="00685860">
        <w:rPr>
          <w:spacing w:val="40"/>
        </w:rPr>
        <w:t xml:space="preserve"> </w:t>
      </w:r>
      <w:r w:rsidRPr="00685860">
        <w:t>presupuestal</w:t>
      </w:r>
      <w:r w:rsidRPr="00685860">
        <w:rPr>
          <w:spacing w:val="40"/>
        </w:rPr>
        <w:t xml:space="preserve"> </w:t>
      </w:r>
      <w:r w:rsidRPr="00685860">
        <w:t>y</w:t>
      </w:r>
      <w:r w:rsidRPr="00685860">
        <w:rPr>
          <w:spacing w:val="40"/>
        </w:rPr>
        <w:t xml:space="preserve"> </w:t>
      </w:r>
      <w:r w:rsidRPr="00685860">
        <w:t>programática</w:t>
      </w:r>
      <w:r w:rsidRPr="00685860">
        <w:rPr>
          <w:spacing w:val="40"/>
        </w:rPr>
        <w:t xml:space="preserve"> </w:t>
      </w:r>
      <w:r w:rsidRPr="00685860">
        <w:t>de</w:t>
      </w:r>
      <w:r w:rsidRPr="00685860">
        <w:rPr>
          <w:spacing w:val="40"/>
        </w:rPr>
        <w:t xml:space="preserve"> </w:t>
      </w:r>
      <w:r w:rsidRPr="00685860">
        <w:t>las</w:t>
      </w:r>
      <w:r w:rsidRPr="00685860">
        <w:rPr>
          <w:spacing w:val="40"/>
        </w:rPr>
        <w:t xml:space="preserve"> </w:t>
      </w:r>
      <w:r w:rsidRPr="00685860">
        <w:t>acciones</w:t>
      </w:r>
      <w:r w:rsidRPr="00685860">
        <w:rPr>
          <w:spacing w:val="40"/>
        </w:rPr>
        <w:t xml:space="preserve"> </w:t>
      </w:r>
      <w:r w:rsidRPr="00685860">
        <w:t xml:space="preserve">gubernamentales, coordinándolas hacia los objetivos de la Política Nacional </w:t>
      </w:r>
      <w:r w:rsidRPr="00685860">
        <w:rPr>
          <w:spacing w:val="-5"/>
        </w:rPr>
        <w:t>T</w:t>
      </w:r>
      <w:r w:rsidRPr="00685860">
        <w:t>urística.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0" w:line="220" w:lineRule="exact"/>
              <w:ind w:left="2362" w:hanging="1728"/>
              <w:rPr>
                <w:b/>
                <w:color w:val="000000"/>
                <w:szCs w:val="18"/>
              </w:rPr>
            </w:pPr>
            <w:r w:rsidRPr="00DB1649">
              <w:rPr>
                <w:b/>
              </w:rPr>
              <w:t>Estrategia 4.11.2.</w:t>
            </w:r>
            <w:r w:rsidRPr="00DB1649">
              <w:rPr>
                <w:b/>
              </w:rPr>
              <w:tab/>
              <w:t>Impulsar</w:t>
            </w:r>
            <w:r w:rsidRPr="00DB1649">
              <w:rPr>
                <w:b/>
                <w:spacing w:val="25"/>
              </w:rPr>
              <w:t xml:space="preserve"> </w:t>
            </w:r>
            <w:r w:rsidRPr="00DB1649">
              <w:rPr>
                <w:b/>
              </w:rPr>
              <w:t>la</w:t>
            </w:r>
            <w:r w:rsidRPr="00DB1649">
              <w:rPr>
                <w:b/>
                <w:spacing w:val="25"/>
              </w:rPr>
              <w:t xml:space="preserve"> </w:t>
            </w:r>
            <w:r w:rsidRPr="00DB1649">
              <w:rPr>
                <w:b/>
              </w:rPr>
              <w:t>innovación</w:t>
            </w:r>
            <w:r w:rsidRPr="00DB1649">
              <w:rPr>
                <w:b/>
                <w:spacing w:val="25"/>
              </w:rPr>
              <w:t xml:space="preserve"> </w:t>
            </w:r>
            <w:r w:rsidRPr="00DB1649">
              <w:rPr>
                <w:b/>
              </w:rPr>
              <w:t>de</w:t>
            </w:r>
            <w:r w:rsidRPr="00DB1649">
              <w:rPr>
                <w:b/>
                <w:spacing w:val="25"/>
              </w:rPr>
              <w:t xml:space="preserve"> </w:t>
            </w:r>
            <w:r w:rsidRPr="00DB1649">
              <w:rPr>
                <w:b/>
              </w:rPr>
              <w:t>la</w:t>
            </w:r>
            <w:r w:rsidRPr="00DB1649">
              <w:rPr>
                <w:b/>
                <w:spacing w:val="25"/>
              </w:rPr>
              <w:t xml:space="preserve"> </w:t>
            </w:r>
            <w:r w:rsidRPr="00DB1649">
              <w:rPr>
                <w:b/>
              </w:rPr>
              <w:t>o</w:t>
            </w:r>
            <w:r w:rsidRPr="00DB1649">
              <w:rPr>
                <w:b/>
                <w:spacing w:val="-5"/>
              </w:rPr>
              <w:t>f</w:t>
            </w:r>
            <w:r w:rsidRPr="00DB1649">
              <w:rPr>
                <w:b/>
              </w:rPr>
              <w:t>erta</w:t>
            </w:r>
            <w:r w:rsidRPr="00DB1649">
              <w:rPr>
                <w:b/>
                <w:spacing w:val="25"/>
              </w:rPr>
              <w:t xml:space="preserve"> </w:t>
            </w:r>
            <w:r w:rsidRPr="00DB1649">
              <w:rPr>
                <w:b/>
              </w:rPr>
              <w:t>y</w:t>
            </w:r>
            <w:r w:rsidRPr="00DB1649">
              <w:rPr>
                <w:b/>
                <w:spacing w:val="25"/>
              </w:rPr>
              <w:t xml:space="preserve"> </w:t>
            </w:r>
            <w:r w:rsidRPr="00DB1649">
              <w:rPr>
                <w:b/>
              </w:rPr>
              <w:t>elevar</w:t>
            </w:r>
            <w:r w:rsidRPr="00DB1649">
              <w:rPr>
                <w:b/>
                <w:spacing w:val="25"/>
              </w:rPr>
              <w:t xml:space="preserve"> </w:t>
            </w:r>
            <w:r w:rsidRPr="00DB1649">
              <w:rPr>
                <w:b/>
              </w:rPr>
              <w:t>la</w:t>
            </w:r>
            <w:r w:rsidRPr="00DB1649">
              <w:rPr>
                <w:b/>
                <w:spacing w:val="25"/>
              </w:rPr>
              <w:t xml:space="preserve"> </w:t>
            </w:r>
            <w:r w:rsidRPr="00DB1649">
              <w:rPr>
                <w:b/>
              </w:rPr>
              <w:t>competitividad</w:t>
            </w:r>
            <w:r w:rsidRPr="00DB1649">
              <w:rPr>
                <w:b/>
                <w:spacing w:val="25"/>
              </w:rPr>
              <w:t xml:space="preserve"> </w:t>
            </w:r>
            <w:r w:rsidRPr="00DB1649">
              <w:rPr>
                <w:b/>
              </w:rPr>
              <w:t>del sector turístico.</w:t>
            </w:r>
          </w:p>
        </w:tc>
      </w:tr>
    </w:tbl>
    <w:p w:rsidR="00685860" w:rsidRPr="00685860" w:rsidRDefault="00685860" w:rsidP="00AD4FD0">
      <w:pPr>
        <w:pStyle w:val="Texto"/>
        <w:spacing w:after="90"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0" w:line="220" w:lineRule="exact"/>
        <w:ind w:left="1980" w:hanging="540"/>
      </w:pPr>
      <w:r w:rsidRPr="00685860">
        <w:t>•</w:t>
      </w:r>
      <w:r w:rsidRPr="00685860">
        <w:tab/>
        <w:t>Fortalecer la investigación y generación del conocimiento turístico.</w:t>
      </w:r>
    </w:p>
    <w:p w:rsidR="00685860" w:rsidRPr="00685860" w:rsidRDefault="00685860" w:rsidP="00AD4FD0">
      <w:pPr>
        <w:pStyle w:val="Texto"/>
        <w:spacing w:after="90" w:line="220" w:lineRule="exact"/>
        <w:ind w:left="1980" w:hanging="540"/>
      </w:pPr>
      <w:r w:rsidRPr="00685860">
        <w:t>•</w:t>
      </w:r>
      <w:r w:rsidRPr="00685860">
        <w:tab/>
        <w:t>Fortalecer la infraestructura y la calidad de los servicios y los productos turísticos.</w:t>
      </w:r>
    </w:p>
    <w:p w:rsidR="00685860" w:rsidRPr="00685860" w:rsidRDefault="00685860" w:rsidP="00AD4FD0">
      <w:pPr>
        <w:pStyle w:val="Texto"/>
        <w:spacing w:after="90" w:line="220" w:lineRule="exact"/>
        <w:ind w:left="1980" w:hanging="540"/>
      </w:pPr>
      <w:r w:rsidRPr="00685860">
        <w:t>•</w:t>
      </w:r>
      <w:r w:rsidRPr="00685860">
        <w:tab/>
        <w:t>Diversificar</w:t>
      </w:r>
      <w:r w:rsidRPr="00685860">
        <w:rPr>
          <w:spacing w:val="-10"/>
        </w:rPr>
        <w:t xml:space="preserve"> </w:t>
      </w:r>
      <w:r w:rsidRPr="00685860">
        <w:t>e innovar la o</w:t>
      </w:r>
      <w:r w:rsidRPr="00685860">
        <w:rPr>
          <w:spacing w:val="-5"/>
        </w:rPr>
        <w:t>f</w:t>
      </w:r>
      <w:r w:rsidRPr="00685860">
        <w:t>erta de productos y consolidar destinos.</w:t>
      </w:r>
    </w:p>
    <w:p w:rsidR="00685860" w:rsidRPr="00685860" w:rsidRDefault="00685860" w:rsidP="00AD4FD0">
      <w:pPr>
        <w:pStyle w:val="Texto"/>
        <w:spacing w:after="90" w:line="220" w:lineRule="exact"/>
        <w:ind w:left="1980" w:hanging="540"/>
      </w:pPr>
      <w:r w:rsidRPr="00685860">
        <w:t>•</w:t>
      </w:r>
      <w:r w:rsidRPr="00685860">
        <w:tab/>
        <w:t>Posicionar</w:t>
      </w:r>
      <w:r w:rsidRPr="00685860">
        <w:rPr>
          <w:spacing w:val="-20"/>
        </w:rPr>
        <w:t xml:space="preserve"> </w:t>
      </w:r>
      <w:r w:rsidRPr="00685860">
        <w:t>adicionalmente</w:t>
      </w:r>
      <w:r w:rsidRPr="00685860">
        <w:rPr>
          <w:spacing w:val="-20"/>
        </w:rPr>
        <w:t xml:space="preserve"> </w:t>
      </w:r>
      <w:r w:rsidRPr="00685860">
        <w:t>a</w:t>
      </w:r>
      <w:r w:rsidRPr="00685860">
        <w:rPr>
          <w:spacing w:val="-20"/>
        </w:rPr>
        <w:t xml:space="preserve"> </w:t>
      </w:r>
      <w:r w:rsidRPr="00685860">
        <w:t>México</w:t>
      </w:r>
      <w:r w:rsidRPr="00685860">
        <w:rPr>
          <w:spacing w:val="-20"/>
        </w:rPr>
        <w:t xml:space="preserve"> </w:t>
      </w:r>
      <w:r w:rsidRPr="00685860">
        <w:t>como</w:t>
      </w:r>
      <w:r w:rsidRPr="00685860">
        <w:rPr>
          <w:spacing w:val="-20"/>
        </w:rPr>
        <w:t xml:space="preserve"> </w:t>
      </w:r>
      <w:r w:rsidRPr="00685860">
        <w:t>un</w:t>
      </w:r>
      <w:r w:rsidRPr="00685860">
        <w:rPr>
          <w:spacing w:val="-20"/>
        </w:rPr>
        <w:t xml:space="preserve"> </w:t>
      </w:r>
      <w:r w:rsidRPr="00685860">
        <w:t>destino</w:t>
      </w:r>
      <w:r w:rsidRPr="00685860">
        <w:rPr>
          <w:spacing w:val="-20"/>
        </w:rPr>
        <w:t xml:space="preserve"> </w:t>
      </w:r>
      <w:r w:rsidRPr="00685860">
        <w:t>atractivo</w:t>
      </w:r>
      <w:r w:rsidRPr="00685860">
        <w:rPr>
          <w:spacing w:val="-20"/>
        </w:rPr>
        <w:t xml:space="preserve"> </w:t>
      </w:r>
      <w:r w:rsidRPr="00685860">
        <w:t>en</w:t>
      </w:r>
      <w:r w:rsidRPr="00685860">
        <w:rPr>
          <w:spacing w:val="-20"/>
        </w:rPr>
        <w:t xml:space="preserve"> </w:t>
      </w:r>
      <w:r w:rsidRPr="00685860">
        <w:t>segmentos</w:t>
      </w:r>
      <w:r w:rsidRPr="00685860">
        <w:rPr>
          <w:spacing w:val="-20"/>
        </w:rPr>
        <w:t xml:space="preserve"> </w:t>
      </w:r>
      <w:r w:rsidRPr="00685860">
        <w:t>poco</w:t>
      </w:r>
      <w:r w:rsidRPr="00685860">
        <w:rPr>
          <w:spacing w:val="-20"/>
        </w:rPr>
        <w:t xml:space="preserve"> </w:t>
      </w:r>
      <w:r w:rsidRPr="00685860">
        <w:t>desarrollados, además del de sol y pl</w:t>
      </w:r>
      <w:r w:rsidRPr="00685860">
        <w:rPr>
          <w:spacing w:val="-5"/>
        </w:rPr>
        <w:t>a</w:t>
      </w:r>
      <w:r w:rsidRPr="00685860">
        <w:t xml:space="preserve">ya, como el turismo cultural, ecoturismo y </w:t>
      </w:r>
      <w:r w:rsidRPr="00685860">
        <w:rPr>
          <w:spacing w:val="-5"/>
        </w:rPr>
        <w:t>a</w:t>
      </w:r>
      <w:r w:rsidRPr="00685860">
        <w:t>ventura, salud, deportes, de lujo, de negocios y reuniones, cruceros, religioso, entre otros.</w:t>
      </w:r>
    </w:p>
    <w:p w:rsidR="00685860" w:rsidRPr="00685860" w:rsidRDefault="00685860" w:rsidP="00AD4FD0">
      <w:pPr>
        <w:pStyle w:val="Texto"/>
        <w:spacing w:after="90" w:line="220" w:lineRule="exact"/>
        <w:ind w:left="1980" w:hanging="540"/>
      </w:pPr>
      <w:r w:rsidRPr="00685860">
        <w:t>•</w:t>
      </w:r>
      <w:r w:rsidRPr="00685860">
        <w:tab/>
        <w:t>Concretar un Sistema Nacional de Certificación</w:t>
      </w:r>
      <w:r w:rsidRPr="00685860">
        <w:rPr>
          <w:spacing w:val="-10"/>
        </w:rPr>
        <w:t xml:space="preserve"> </w:t>
      </w:r>
      <w:r w:rsidRPr="00685860">
        <w:t>para asegurar la calidad.</w:t>
      </w:r>
    </w:p>
    <w:p w:rsidR="00685860" w:rsidRPr="00685860" w:rsidRDefault="00685860" w:rsidP="00AD4FD0">
      <w:pPr>
        <w:pStyle w:val="Texto"/>
        <w:spacing w:after="90" w:line="220" w:lineRule="exact"/>
        <w:ind w:left="1980" w:hanging="540"/>
      </w:pPr>
      <w:r w:rsidRPr="00685860">
        <w:t>•</w:t>
      </w:r>
      <w:r w:rsidRPr="00685860">
        <w:tab/>
        <w:t>Desarrollar agendas de competitividad por destinos.</w:t>
      </w:r>
    </w:p>
    <w:p w:rsidR="00685860" w:rsidRPr="00685860" w:rsidRDefault="00685860" w:rsidP="00AD4FD0">
      <w:pPr>
        <w:pStyle w:val="Texto"/>
        <w:spacing w:after="90" w:line="220" w:lineRule="exact"/>
        <w:ind w:left="1980" w:hanging="540"/>
      </w:pPr>
      <w:r w:rsidRPr="00685860">
        <w:t>•</w:t>
      </w:r>
      <w:r w:rsidRPr="00685860">
        <w:tab/>
        <w:t>Fomentar la colaboración y coordinación con el sector privado, gobiernos locales y prestadores de servicios.</w:t>
      </w:r>
    </w:p>
    <w:p w:rsidR="00685860" w:rsidRPr="00685860" w:rsidRDefault="00685860" w:rsidP="00AD4FD0">
      <w:pPr>
        <w:pStyle w:val="Texto"/>
        <w:spacing w:after="90" w:line="220" w:lineRule="exact"/>
        <w:ind w:left="1980" w:hanging="540"/>
      </w:pPr>
      <w:r w:rsidRPr="00685860">
        <w:t>•</w:t>
      </w:r>
      <w:r w:rsidRPr="00685860">
        <w:tab/>
        <w:t>Imprimir en el Programa Nacional de Infraestructura un claro en</w:t>
      </w:r>
      <w:r w:rsidRPr="00685860">
        <w:rPr>
          <w:spacing w:val="-5"/>
        </w:rPr>
        <w:t>f</w:t>
      </w:r>
      <w:r w:rsidRPr="00685860">
        <w:t>oque turístico.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after="90" w:line="220" w:lineRule="exact"/>
              <w:ind w:left="2362" w:hanging="1728"/>
              <w:rPr>
                <w:b/>
                <w:color w:val="000000"/>
                <w:szCs w:val="18"/>
              </w:rPr>
            </w:pPr>
            <w:r w:rsidRPr="00DB1649">
              <w:rPr>
                <w:b/>
              </w:rPr>
              <w:t>Estrategia 4.11.3.</w:t>
            </w:r>
            <w:r w:rsidRPr="00DB1649">
              <w:rPr>
                <w:b/>
              </w:rPr>
              <w:tab/>
              <w:t>Fomentar</w:t>
            </w:r>
            <w:r w:rsidRPr="00DB1649">
              <w:rPr>
                <w:b/>
                <w:i/>
              </w:rPr>
              <w:t xml:space="preserve"> </w:t>
            </w:r>
            <w:r w:rsidRPr="00DB1649">
              <w:rPr>
                <w:b/>
              </w:rPr>
              <w:t>un</w:t>
            </w:r>
            <w:r w:rsidRPr="00DB1649">
              <w:rPr>
                <w:b/>
                <w:spacing w:val="50"/>
              </w:rPr>
              <w:t xml:space="preserve"> </w:t>
            </w:r>
            <w:r w:rsidRPr="00DB1649">
              <w:rPr>
                <w:b/>
              </w:rPr>
              <w:t>m</w:t>
            </w:r>
            <w:r w:rsidRPr="00DB1649">
              <w:rPr>
                <w:b/>
                <w:spacing w:val="-5"/>
              </w:rPr>
              <w:t>a</w:t>
            </w:r>
            <w:r w:rsidRPr="00DB1649">
              <w:rPr>
                <w:b/>
              </w:rPr>
              <w:t>yor</w:t>
            </w:r>
            <w:r w:rsidRPr="00DB1649">
              <w:rPr>
                <w:b/>
                <w:spacing w:val="50"/>
              </w:rPr>
              <w:t xml:space="preserve"> </w:t>
            </w:r>
            <w:r w:rsidRPr="00DB1649">
              <w:rPr>
                <w:b/>
              </w:rPr>
              <w:t>flujo</w:t>
            </w:r>
            <w:r w:rsidRPr="00DB1649">
              <w:rPr>
                <w:b/>
                <w:spacing w:val="40"/>
              </w:rPr>
              <w:t xml:space="preserve"> </w:t>
            </w:r>
            <w:r w:rsidRPr="00DB1649">
              <w:rPr>
                <w:b/>
              </w:rPr>
              <w:t>de</w:t>
            </w:r>
            <w:r w:rsidRPr="00DB1649">
              <w:rPr>
                <w:b/>
                <w:spacing w:val="50"/>
              </w:rPr>
              <w:t xml:space="preserve"> </w:t>
            </w:r>
            <w:r w:rsidRPr="00DB1649">
              <w:rPr>
                <w:b/>
              </w:rPr>
              <w:t>inversiones</w:t>
            </w:r>
            <w:r w:rsidRPr="00DB1649">
              <w:rPr>
                <w:b/>
                <w:spacing w:val="50"/>
              </w:rPr>
              <w:t xml:space="preserve"> </w:t>
            </w:r>
            <w:r w:rsidRPr="00DB1649">
              <w:rPr>
                <w:b/>
              </w:rPr>
              <w:t>y</w:t>
            </w:r>
            <w:r w:rsidRPr="00DB1649">
              <w:rPr>
                <w:b/>
                <w:spacing w:val="50"/>
              </w:rPr>
              <w:t xml:space="preserve"> </w:t>
            </w:r>
            <w:r w:rsidRPr="00DB1649">
              <w:rPr>
                <w:b/>
              </w:rPr>
              <w:t>financiamiento</w:t>
            </w:r>
            <w:r w:rsidRPr="00DB1649">
              <w:rPr>
                <w:b/>
                <w:spacing w:val="35"/>
              </w:rPr>
              <w:t xml:space="preserve"> </w:t>
            </w:r>
            <w:r w:rsidRPr="00DB1649">
              <w:rPr>
                <w:b/>
              </w:rPr>
              <w:t>en</w:t>
            </w:r>
            <w:r w:rsidRPr="00DB1649">
              <w:rPr>
                <w:b/>
                <w:i/>
              </w:rPr>
              <w:t xml:space="preserve"> </w:t>
            </w:r>
            <w:r w:rsidRPr="00DB1649">
              <w:rPr>
                <w:b/>
              </w:rPr>
              <w:t>el sector turismo y la promoción eficaz</w:t>
            </w:r>
            <w:r w:rsidRPr="00DB1649">
              <w:rPr>
                <w:b/>
                <w:spacing w:val="-10"/>
              </w:rPr>
              <w:t xml:space="preserve"> </w:t>
            </w:r>
            <w:r w:rsidRPr="00DB1649">
              <w:rPr>
                <w:b/>
              </w:rPr>
              <w:t>de los destinos turísticos.</w:t>
            </w:r>
          </w:p>
        </w:tc>
      </w:tr>
    </w:tbl>
    <w:p w:rsidR="00685860" w:rsidRPr="00685860" w:rsidRDefault="00685860" w:rsidP="00AD4FD0">
      <w:pPr>
        <w:pStyle w:val="Texto"/>
        <w:spacing w:after="90" w:line="220"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after="90" w:line="220" w:lineRule="exact"/>
        <w:ind w:left="1980" w:hanging="540"/>
      </w:pPr>
      <w:r w:rsidRPr="00685860">
        <w:t>•</w:t>
      </w:r>
      <w:r w:rsidRPr="00685860">
        <w:tab/>
        <w:t>Fomentar y promover esquemas de financiamiento</w:t>
      </w:r>
      <w:r w:rsidRPr="00685860">
        <w:rPr>
          <w:spacing w:val="-10"/>
        </w:rPr>
        <w:t xml:space="preserve"> </w:t>
      </w:r>
      <w:r w:rsidRPr="00685860">
        <w:t>al sector con la Banca de Desarrollo.</w:t>
      </w:r>
    </w:p>
    <w:p w:rsidR="00685860" w:rsidRPr="00685860" w:rsidRDefault="00685860" w:rsidP="00AD4FD0">
      <w:pPr>
        <w:pStyle w:val="Texto"/>
        <w:spacing w:after="90" w:line="220" w:lineRule="exact"/>
        <w:ind w:left="1980" w:hanging="540"/>
      </w:pPr>
      <w:r w:rsidRPr="00685860">
        <w:t>•</w:t>
      </w:r>
      <w:r w:rsidRPr="00685860">
        <w:tab/>
        <w:t xml:space="preserve">Incentivar las inversiones turísticas </w:t>
      </w:r>
      <w:proofErr w:type="gramStart"/>
      <w:r w:rsidRPr="00685860">
        <w:t>de las micro</w:t>
      </w:r>
      <w:proofErr w:type="gramEnd"/>
      <w:r w:rsidRPr="00685860">
        <w:t>, pequeñas y medianas empresas.</w:t>
      </w:r>
    </w:p>
    <w:p w:rsidR="00685860" w:rsidRPr="00685860" w:rsidRDefault="00685860" w:rsidP="00AD4FD0">
      <w:pPr>
        <w:pStyle w:val="Texto"/>
        <w:spacing w:after="90" w:line="220" w:lineRule="exact"/>
        <w:ind w:left="1980" w:hanging="540"/>
      </w:pPr>
      <w:r w:rsidRPr="00685860">
        <w:t>•</w:t>
      </w:r>
      <w:r w:rsidRPr="00685860">
        <w:tab/>
        <w:t>Promover</w:t>
      </w:r>
      <w:r w:rsidRPr="00685860">
        <w:rPr>
          <w:spacing w:val="30"/>
        </w:rPr>
        <w:t xml:space="preserve"> </w:t>
      </w:r>
      <w:r w:rsidRPr="00685860">
        <w:t>en</w:t>
      </w:r>
      <w:r w:rsidRPr="00685860">
        <w:rPr>
          <w:spacing w:val="30"/>
        </w:rPr>
        <w:t xml:space="preserve"> </w:t>
      </w:r>
      <w:r w:rsidRPr="00685860">
        <w:t>todas</w:t>
      </w:r>
      <w:r w:rsidRPr="00685860">
        <w:rPr>
          <w:spacing w:val="30"/>
        </w:rPr>
        <w:t xml:space="preserve"> </w:t>
      </w:r>
      <w:r w:rsidRPr="00685860">
        <w:t>las</w:t>
      </w:r>
      <w:r w:rsidRPr="00685860">
        <w:rPr>
          <w:spacing w:val="30"/>
        </w:rPr>
        <w:t xml:space="preserve"> </w:t>
      </w:r>
      <w:r w:rsidRPr="00685860">
        <w:t>dependencias</w:t>
      </w:r>
      <w:r w:rsidRPr="00685860">
        <w:rPr>
          <w:spacing w:val="30"/>
        </w:rPr>
        <w:t xml:space="preserve"> </w:t>
      </w:r>
      <w:r w:rsidRPr="00685860">
        <w:t>gubernamentales</w:t>
      </w:r>
      <w:r w:rsidRPr="00685860">
        <w:rPr>
          <w:spacing w:val="30"/>
        </w:rPr>
        <w:t xml:space="preserve"> </w:t>
      </w:r>
      <w:r w:rsidRPr="00685860">
        <w:t>de</w:t>
      </w:r>
      <w:r w:rsidRPr="00685860">
        <w:rPr>
          <w:spacing w:val="30"/>
        </w:rPr>
        <w:t xml:space="preserve"> </w:t>
      </w:r>
      <w:r w:rsidRPr="00685860">
        <w:t>los</w:t>
      </w:r>
      <w:r w:rsidRPr="00685860">
        <w:rPr>
          <w:spacing w:val="30"/>
        </w:rPr>
        <w:t xml:space="preserve"> </w:t>
      </w:r>
      <w:r w:rsidRPr="00685860">
        <w:t>tres</w:t>
      </w:r>
      <w:r w:rsidRPr="00685860">
        <w:rPr>
          <w:spacing w:val="30"/>
        </w:rPr>
        <w:t xml:space="preserve"> </w:t>
      </w:r>
      <w:r w:rsidRPr="00685860">
        <w:t>órdenes</w:t>
      </w:r>
      <w:r w:rsidRPr="00685860">
        <w:rPr>
          <w:spacing w:val="30"/>
        </w:rPr>
        <w:t xml:space="preserve"> </w:t>
      </w:r>
      <w:r w:rsidRPr="00685860">
        <w:t>de</w:t>
      </w:r>
      <w:r w:rsidRPr="00685860">
        <w:rPr>
          <w:spacing w:val="30"/>
        </w:rPr>
        <w:t xml:space="preserve"> </w:t>
      </w:r>
      <w:r w:rsidRPr="00685860">
        <w:t>gobierno</w:t>
      </w:r>
      <w:r w:rsidRPr="00685860">
        <w:rPr>
          <w:spacing w:val="30"/>
        </w:rPr>
        <w:t xml:space="preserve"> </w:t>
      </w:r>
      <w:r w:rsidRPr="00685860">
        <w:t>los esquemas de simplificación</w:t>
      </w:r>
      <w:r w:rsidRPr="00685860">
        <w:rPr>
          <w:spacing w:val="-15"/>
        </w:rPr>
        <w:t xml:space="preserve"> </w:t>
      </w:r>
      <w:r w:rsidRPr="00685860">
        <w:t>y agilización de trámites para la inversión.</w:t>
      </w:r>
    </w:p>
    <w:p w:rsidR="00685860" w:rsidRPr="00685860" w:rsidRDefault="00685860" w:rsidP="00AD4FD0">
      <w:pPr>
        <w:pStyle w:val="Texto"/>
        <w:spacing w:after="90" w:line="220" w:lineRule="exact"/>
        <w:ind w:left="1980" w:hanging="540"/>
      </w:pPr>
      <w:r w:rsidRPr="00685860">
        <w:t>•</w:t>
      </w:r>
      <w:r w:rsidRPr="00685860">
        <w:tab/>
        <w:t>Elaborar</w:t>
      </w:r>
      <w:r w:rsidRPr="00685860">
        <w:rPr>
          <w:spacing w:val="-10"/>
        </w:rPr>
        <w:t xml:space="preserve"> </w:t>
      </w:r>
      <w:r w:rsidRPr="00685860">
        <w:t>un</w:t>
      </w:r>
      <w:r w:rsidRPr="00685860">
        <w:rPr>
          <w:spacing w:val="-10"/>
        </w:rPr>
        <w:t xml:space="preserve"> </w:t>
      </w:r>
      <w:r w:rsidRPr="00685860">
        <w:t>plan</w:t>
      </w:r>
      <w:r w:rsidRPr="00685860">
        <w:rPr>
          <w:spacing w:val="-10"/>
        </w:rPr>
        <w:t xml:space="preserve"> </w:t>
      </w:r>
      <w:r w:rsidRPr="00685860">
        <w:t>de</w:t>
      </w:r>
      <w:r w:rsidRPr="00685860">
        <w:rPr>
          <w:spacing w:val="-10"/>
        </w:rPr>
        <w:t xml:space="preserve"> </w:t>
      </w:r>
      <w:r w:rsidRPr="00685860">
        <w:t>conservación,</w:t>
      </w:r>
      <w:r w:rsidRPr="00685860">
        <w:rPr>
          <w:spacing w:val="-10"/>
        </w:rPr>
        <w:t xml:space="preserve"> </w:t>
      </w:r>
      <w:r w:rsidRPr="00685860">
        <w:t>consolidación</w:t>
      </w:r>
      <w:r w:rsidRPr="00685860">
        <w:rPr>
          <w:spacing w:val="-10"/>
        </w:rPr>
        <w:t xml:space="preserve"> </w:t>
      </w:r>
      <w:r w:rsidRPr="00685860">
        <w:t>y</w:t>
      </w:r>
      <w:r w:rsidRPr="00685860">
        <w:rPr>
          <w:spacing w:val="-10"/>
        </w:rPr>
        <w:t xml:space="preserve"> </w:t>
      </w:r>
      <w:r w:rsidRPr="00685860">
        <w:t>replanteamiento</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Centros</w:t>
      </w:r>
      <w:r w:rsidRPr="00685860">
        <w:rPr>
          <w:spacing w:val="-10"/>
        </w:rPr>
        <w:t xml:space="preserve"> </w:t>
      </w:r>
      <w:r w:rsidRPr="00685860">
        <w:t>Integralmente Planeados (CIP), así como la potenciación de las reservas territoriales con potencial turístico en manos del Estado.</w:t>
      </w:r>
    </w:p>
    <w:p w:rsidR="00685860" w:rsidRPr="00685860" w:rsidRDefault="00685860" w:rsidP="00AD4FD0">
      <w:pPr>
        <w:pStyle w:val="Texto"/>
        <w:spacing w:after="90" w:line="220" w:lineRule="exact"/>
        <w:ind w:left="1980" w:hanging="540"/>
      </w:pPr>
      <w:r w:rsidRPr="00685860">
        <w:t>•</w:t>
      </w:r>
      <w:r w:rsidRPr="00685860">
        <w:tab/>
        <w:t>Diseñar una estrategia integral de promoción turística internacional para proyectar una imagen de confiabilidad</w:t>
      </w:r>
      <w:r w:rsidRPr="00685860">
        <w:rPr>
          <w:spacing w:val="-15"/>
        </w:rPr>
        <w:t xml:space="preserve"> </w:t>
      </w:r>
      <w:r w:rsidRPr="00685860">
        <w:t>y modernidad.</w:t>
      </w:r>
    </w:p>
    <w:p w:rsidR="00685860" w:rsidRPr="00685860" w:rsidRDefault="00685860" w:rsidP="000F77C6">
      <w:pPr>
        <w:pStyle w:val="Texto"/>
        <w:spacing w:line="238" w:lineRule="exact"/>
        <w:ind w:left="1980" w:hanging="540"/>
      </w:pPr>
      <w:r w:rsidRPr="00685860">
        <w:t>•</w:t>
      </w:r>
      <w:r w:rsidRPr="00685860">
        <w:tab/>
        <w:t>Detonar</w:t>
      </w:r>
      <w:r w:rsidRPr="00685860">
        <w:rPr>
          <w:i/>
        </w:rPr>
        <w:t xml:space="preserve"> </w:t>
      </w:r>
      <w:r w:rsidRPr="00685860">
        <w:t>el</w:t>
      </w:r>
      <w:r w:rsidRPr="00685860">
        <w:rPr>
          <w:i/>
        </w:rPr>
        <w:t xml:space="preserve"> </w:t>
      </w:r>
      <w:r w:rsidRPr="00685860">
        <w:t>crecimiento</w:t>
      </w:r>
      <w:r w:rsidRPr="00685860">
        <w:rPr>
          <w:i/>
        </w:rPr>
        <w:t xml:space="preserve"> </w:t>
      </w:r>
      <w:r w:rsidRPr="00685860">
        <w:t>del</w:t>
      </w:r>
      <w:r w:rsidRPr="00685860">
        <w:rPr>
          <w:i/>
        </w:rPr>
        <w:t xml:space="preserve"> </w:t>
      </w:r>
      <w:r w:rsidRPr="00685860">
        <w:t>mercado</w:t>
      </w:r>
      <w:r w:rsidRPr="00685860">
        <w:rPr>
          <w:i/>
        </w:rPr>
        <w:t xml:space="preserve"> </w:t>
      </w:r>
      <w:r w:rsidRPr="00685860">
        <w:t>interno</w:t>
      </w:r>
      <w:r w:rsidRPr="00685860">
        <w:rPr>
          <w:i/>
        </w:rPr>
        <w:t xml:space="preserve"> </w:t>
      </w:r>
      <w:r w:rsidRPr="00685860">
        <w:t>a</w:t>
      </w:r>
      <w:r w:rsidRPr="00685860">
        <w:rPr>
          <w:i/>
        </w:rPr>
        <w:t xml:space="preserve"> </w:t>
      </w:r>
      <w:r w:rsidRPr="00685860">
        <w:t>tr</w:t>
      </w:r>
      <w:r w:rsidRPr="00685860">
        <w:rPr>
          <w:spacing w:val="-5"/>
        </w:rPr>
        <w:t>a</w:t>
      </w:r>
      <w:r w:rsidRPr="00685860">
        <w:t>vés</w:t>
      </w:r>
      <w:r w:rsidRPr="00685860">
        <w:rPr>
          <w:i/>
        </w:rPr>
        <w:t xml:space="preserve"> </w:t>
      </w:r>
      <w:r w:rsidRPr="00685860">
        <w:t>del</w:t>
      </w:r>
      <w:r w:rsidRPr="00685860">
        <w:rPr>
          <w:i/>
        </w:rPr>
        <w:t xml:space="preserve"> </w:t>
      </w:r>
      <w:r w:rsidRPr="00685860">
        <w:t>desarrollo</w:t>
      </w:r>
      <w:r w:rsidRPr="00685860">
        <w:rPr>
          <w:spacing w:val="45"/>
        </w:rPr>
        <w:t xml:space="preserve"> </w:t>
      </w:r>
      <w:r w:rsidRPr="00685860">
        <w:t>de</w:t>
      </w:r>
      <w:r w:rsidRPr="00685860">
        <w:rPr>
          <w:spacing w:val="45"/>
        </w:rPr>
        <w:t xml:space="preserve"> </w:t>
      </w:r>
      <w:r w:rsidRPr="00685860">
        <w:t>nuevos</w:t>
      </w:r>
      <w:r w:rsidRPr="00685860">
        <w:rPr>
          <w:spacing w:val="45"/>
        </w:rPr>
        <w:t xml:space="preserve"> </w:t>
      </w:r>
      <w:r w:rsidRPr="00685860">
        <w:t>productos turísticos, para consolidarlo como el principal mercado nacional.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54" w:lineRule="exact"/>
              <w:ind w:left="2362" w:hanging="1728"/>
              <w:rPr>
                <w:b/>
                <w:color w:val="000000"/>
                <w:szCs w:val="18"/>
              </w:rPr>
            </w:pPr>
            <w:r w:rsidRPr="00DB1649">
              <w:rPr>
                <w:b/>
              </w:rPr>
              <w:lastRenderedPageBreak/>
              <w:t>Estrategia 4.11.4.</w:t>
            </w:r>
            <w:r w:rsidRPr="00DB1649">
              <w:rPr>
                <w:b/>
              </w:rPr>
              <w:tab/>
              <w:t>Impulsar</w:t>
            </w:r>
            <w:r w:rsidRPr="00DB1649">
              <w:rPr>
                <w:b/>
                <w:spacing w:val="45"/>
              </w:rPr>
              <w:t xml:space="preserve"> </w:t>
            </w:r>
            <w:r w:rsidRPr="00DB1649">
              <w:rPr>
                <w:b/>
              </w:rPr>
              <w:t>la</w:t>
            </w:r>
            <w:r w:rsidRPr="00DB1649">
              <w:rPr>
                <w:b/>
                <w:spacing w:val="45"/>
              </w:rPr>
              <w:t xml:space="preserve"> </w:t>
            </w:r>
            <w:r w:rsidRPr="00DB1649">
              <w:rPr>
                <w:b/>
              </w:rPr>
              <w:t>sustentabilidad</w:t>
            </w:r>
            <w:r w:rsidRPr="00DB1649">
              <w:rPr>
                <w:b/>
                <w:spacing w:val="45"/>
              </w:rPr>
              <w:t xml:space="preserve"> </w:t>
            </w:r>
            <w:r w:rsidRPr="00DB1649">
              <w:rPr>
                <w:b/>
              </w:rPr>
              <w:t>y</w:t>
            </w:r>
            <w:r w:rsidRPr="00DB1649">
              <w:rPr>
                <w:b/>
                <w:spacing w:val="45"/>
              </w:rPr>
              <w:t xml:space="preserve"> </w:t>
            </w:r>
            <w:r w:rsidRPr="00DB1649">
              <w:rPr>
                <w:b/>
              </w:rPr>
              <w:t>que</w:t>
            </w:r>
            <w:r w:rsidRPr="00DB1649">
              <w:rPr>
                <w:b/>
                <w:spacing w:val="45"/>
              </w:rPr>
              <w:t xml:space="preserve"> </w:t>
            </w:r>
            <w:r w:rsidRPr="00DB1649">
              <w:rPr>
                <w:b/>
              </w:rPr>
              <w:t>los</w:t>
            </w:r>
            <w:r w:rsidRPr="00DB1649">
              <w:rPr>
                <w:b/>
                <w:spacing w:val="45"/>
              </w:rPr>
              <w:t xml:space="preserve"> </w:t>
            </w:r>
            <w:r w:rsidRPr="00DB1649">
              <w:rPr>
                <w:b/>
              </w:rPr>
              <w:t>ingresos</w:t>
            </w:r>
            <w:r w:rsidRPr="00DB1649">
              <w:rPr>
                <w:b/>
                <w:spacing w:val="45"/>
              </w:rPr>
              <w:t xml:space="preserve"> </w:t>
            </w:r>
            <w:r w:rsidRPr="00DB1649">
              <w:rPr>
                <w:b/>
              </w:rPr>
              <w:t>generados</w:t>
            </w:r>
            <w:r w:rsidRPr="00DB1649">
              <w:rPr>
                <w:b/>
                <w:spacing w:val="45"/>
              </w:rPr>
              <w:t xml:space="preserve"> </w:t>
            </w:r>
            <w:r w:rsidRPr="00DB1649">
              <w:rPr>
                <w:b/>
              </w:rPr>
              <w:t>por el turismo sean fuente de bienestar social.</w:t>
            </w:r>
          </w:p>
        </w:tc>
      </w:tr>
    </w:tbl>
    <w:p w:rsidR="00685860" w:rsidRPr="00685860" w:rsidRDefault="00685860" w:rsidP="00AD4FD0">
      <w:pPr>
        <w:pStyle w:val="Texto"/>
        <w:spacing w:line="25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54" w:lineRule="exact"/>
        <w:ind w:left="1980" w:hanging="540"/>
      </w:pPr>
      <w:r w:rsidRPr="00685860">
        <w:t>•</w:t>
      </w:r>
      <w:r w:rsidRPr="00685860">
        <w:tab/>
        <w:t>Crear</w:t>
      </w:r>
      <w:r w:rsidRPr="00685860">
        <w:rPr>
          <w:spacing w:val="40"/>
        </w:rPr>
        <w:t xml:space="preserve"> </w:t>
      </w:r>
      <w:r w:rsidRPr="00685860">
        <w:t>instrumentos</w:t>
      </w:r>
      <w:r w:rsidRPr="00685860">
        <w:rPr>
          <w:spacing w:val="40"/>
        </w:rPr>
        <w:t xml:space="preserve"> </w:t>
      </w:r>
      <w:r w:rsidRPr="00685860">
        <w:t>para</w:t>
      </w:r>
      <w:r w:rsidRPr="00685860">
        <w:rPr>
          <w:spacing w:val="40"/>
        </w:rPr>
        <w:t xml:space="preserve"> </w:t>
      </w:r>
      <w:r w:rsidRPr="00685860">
        <w:t>que</w:t>
      </w:r>
      <w:r w:rsidRPr="00685860">
        <w:rPr>
          <w:spacing w:val="40"/>
        </w:rPr>
        <w:t xml:space="preserve"> </w:t>
      </w:r>
      <w:r w:rsidRPr="00685860">
        <w:t>el</w:t>
      </w:r>
      <w:r w:rsidRPr="00685860">
        <w:rPr>
          <w:spacing w:val="40"/>
        </w:rPr>
        <w:t xml:space="preserve"> </w:t>
      </w:r>
      <w:r w:rsidRPr="00685860">
        <w:t>turismo</w:t>
      </w:r>
      <w:r w:rsidRPr="00685860">
        <w:rPr>
          <w:spacing w:val="40"/>
        </w:rPr>
        <w:t xml:space="preserve"> </w:t>
      </w:r>
      <w:r w:rsidRPr="00685860">
        <w:t>sea</w:t>
      </w:r>
      <w:r w:rsidRPr="00685860">
        <w:rPr>
          <w:spacing w:val="40"/>
        </w:rPr>
        <w:t xml:space="preserve"> </w:t>
      </w:r>
      <w:r w:rsidRPr="00685860">
        <w:t>una</w:t>
      </w:r>
      <w:r w:rsidRPr="00685860">
        <w:rPr>
          <w:spacing w:val="40"/>
        </w:rPr>
        <w:t xml:space="preserve"> </w:t>
      </w:r>
      <w:r w:rsidRPr="00685860">
        <w:t>industria</w:t>
      </w:r>
      <w:r w:rsidRPr="00685860">
        <w:rPr>
          <w:spacing w:val="40"/>
        </w:rPr>
        <w:t xml:space="preserve"> </w:t>
      </w:r>
      <w:r w:rsidRPr="00685860">
        <w:t>limpia,</w:t>
      </w:r>
      <w:r w:rsidRPr="00685860">
        <w:rPr>
          <w:spacing w:val="40"/>
        </w:rPr>
        <w:t xml:space="preserve"> </w:t>
      </w:r>
      <w:r w:rsidRPr="00685860">
        <w:t>consolidando</w:t>
      </w:r>
      <w:r w:rsidRPr="00685860">
        <w:rPr>
          <w:spacing w:val="40"/>
        </w:rPr>
        <w:t xml:space="preserve"> </w:t>
      </w:r>
      <w:r w:rsidRPr="00685860">
        <w:t>el</w:t>
      </w:r>
      <w:r w:rsidRPr="00685860">
        <w:rPr>
          <w:spacing w:val="40"/>
        </w:rPr>
        <w:t xml:space="preserve"> </w:t>
      </w:r>
      <w:r w:rsidRPr="00685860">
        <w:t>modelo turístico basado en criterios de sustentabilidad social, económica y ambiental.</w:t>
      </w:r>
    </w:p>
    <w:p w:rsidR="00685860" w:rsidRPr="00685860" w:rsidRDefault="00685860" w:rsidP="00AD4FD0">
      <w:pPr>
        <w:pStyle w:val="Texto"/>
        <w:spacing w:line="254" w:lineRule="exact"/>
        <w:ind w:left="1980" w:hanging="540"/>
      </w:pPr>
      <w:r w:rsidRPr="00685860">
        <w:t>•</w:t>
      </w:r>
      <w:r w:rsidRPr="00685860">
        <w:tab/>
        <w:t>Impulsar el cuidado y preservación del patrimonio cultural, histórico y natural del país.</w:t>
      </w:r>
    </w:p>
    <w:p w:rsidR="00685860" w:rsidRPr="00685860" w:rsidRDefault="00685860" w:rsidP="00AD4FD0">
      <w:pPr>
        <w:pStyle w:val="Texto"/>
        <w:spacing w:line="254" w:lineRule="exact"/>
        <w:ind w:left="1980" w:hanging="540"/>
      </w:pPr>
      <w:r w:rsidRPr="00685860">
        <w:t>•</w:t>
      </w:r>
      <w:r w:rsidRPr="00685860">
        <w:tab/>
        <w:t>Convertir al turismo en fuente de bienestar social.</w:t>
      </w:r>
    </w:p>
    <w:p w:rsidR="00685860" w:rsidRPr="00685860" w:rsidRDefault="00685860" w:rsidP="00AD4FD0">
      <w:pPr>
        <w:pStyle w:val="Texto"/>
        <w:spacing w:line="254" w:lineRule="exact"/>
        <w:ind w:left="1980" w:hanging="540"/>
      </w:pPr>
      <w:r w:rsidRPr="00685860">
        <w:t>•</w:t>
      </w:r>
      <w:r w:rsidRPr="00685860">
        <w:tab/>
        <w:t>Crear programas para hacer accesible el turismo a todos los mexicanos.</w:t>
      </w:r>
    </w:p>
    <w:p w:rsidR="00685860" w:rsidRPr="00685860" w:rsidRDefault="00685860" w:rsidP="00AD4FD0">
      <w:pPr>
        <w:pStyle w:val="Texto"/>
        <w:spacing w:line="254" w:lineRule="exact"/>
        <w:ind w:left="1980" w:hanging="540"/>
      </w:pPr>
      <w:r w:rsidRPr="00685860">
        <w:t>•</w:t>
      </w:r>
      <w:r w:rsidRPr="00685860">
        <w:tab/>
        <w:t>Promover el ordenamiento territorial, así como la seguridad integral y protección civil.</w:t>
      </w:r>
    </w:p>
    <w:p w:rsidR="00685860" w:rsidRPr="007970C3" w:rsidRDefault="00685860" w:rsidP="002A4FBA">
      <w:pPr>
        <w:pStyle w:val="Texto"/>
        <w:pBdr>
          <w:bottom w:val="single" w:sz="4" w:space="1" w:color="auto"/>
        </w:pBdr>
        <w:spacing w:line="254" w:lineRule="exact"/>
        <w:ind w:firstLine="0"/>
        <w:rPr>
          <w:b/>
        </w:rPr>
      </w:pPr>
      <w:r w:rsidRPr="007970C3">
        <w:rPr>
          <w:b/>
        </w:rPr>
        <w:t>En</w:t>
      </w:r>
      <w:r w:rsidRPr="007970C3">
        <w:rPr>
          <w:b/>
          <w:spacing w:val="-5"/>
        </w:rPr>
        <w:t>f</w:t>
      </w:r>
      <w:r w:rsidRPr="007970C3">
        <w:rPr>
          <w:b/>
        </w:rPr>
        <w:t>oque trans</w:t>
      </w:r>
      <w:r w:rsidRPr="007970C3">
        <w:rPr>
          <w:b/>
          <w:spacing w:val="-5"/>
        </w:rPr>
        <w:t>v</w:t>
      </w:r>
      <w:r w:rsidRPr="007970C3">
        <w:rPr>
          <w:b/>
        </w:rPr>
        <w:t>ersal (Méxi</w:t>
      </w:r>
      <w:r w:rsidRPr="007970C3">
        <w:rPr>
          <w:b/>
          <w:spacing w:val="-5"/>
        </w:rPr>
        <w:t>c</w:t>
      </w:r>
      <w:r w:rsidRPr="007970C3">
        <w:rPr>
          <w:b/>
        </w:rPr>
        <w:t>o P</w:t>
      </w:r>
      <w:r w:rsidRPr="007970C3">
        <w:rPr>
          <w:b/>
          <w:spacing w:val="-5"/>
        </w:rPr>
        <w:t>r</w:t>
      </w:r>
      <w:r w:rsidRPr="007970C3">
        <w:rPr>
          <w:b/>
        </w:rPr>
        <w:t>óspe</w:t>
      </w:r>
      <w:r w:rsidRPr="007970C3">
        <w:rPr>
          <w:b/>
          <w:spacing w:val="-5"/>
        </w:rPr>
        <w:t>r</w:t>
      </w:r>
      <w:r w:rsidRPr="007970C3">
        <w:rPr>
          <w:b/>
        </w:rPr>
        <w:t>o)</w:t>
      </w:r>
    </w:p>
    <w:p w:rsidR="00685860" w:rsidRPr="007970C3" w:rsidRDefault="00685860" w:rsidP="00AD4FD0">
      <w:pPr>
        <w:pStyle w:val="Texto"/>
        <w:spacing w:line="254" w:lineRule="exact"/>
        <w:ind w:left="2448" w:hanging="1728"/>
        <w:rPr>
          <w:b/>
        </w:rPr>
      </w:pPr>
      <w:r w:rsidRPr="007970C3">
        <w:rPr>
          <w:b/>
        </w:rPr>
        <w:t>Estrategia I.</w:t>
      </w:r>
      <w:r w:rsidRPr="007970C3">
        <w:rPr>
          <w:b/>
        </w:rPr>
        <w:tab/>
        <w:t>Democratizar la Productividad.</w:t>
      </w:r>
    </w:p>
    <w:p w:rsidR="00685860" w:rsidRPr="007970C3" w:rsidRDefault="00685860" w:rsidP="00AD4FD0">
      <w:pPr>
        <w:pStyle w:val="Texto"/>
        <w:spacing w:line="254" w:lineRule="exact"/>
        <w:ind w:left="2448" w:hanging="1728"/>
        <w:rPr>
          <w:b/>
        </w:rPr>
      </w:pPr>
      <w:r w:rsidRPr="007970C3">
        <w:rPr>
          <w:b/>
        </w:rPr>
        <w:t>Líneas de acción</w:t>
      </w:r>
    </w:p>
    <w:p w:rsidR="00685860" w:rsidRPr="00685860" w:rsidRDefault="00685860" w:rsidP="00AD4FD0">
      <w:pPr>
        <w:pStyle w:val="Texto"/>
        <w:spacing w:line="254"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desarrollo</w:t>
      </w:r>
      <w:r w:rsidRPr="00685860">
        <w:rPr>
          <w:i/>
        </w:rPr>
        <w:t xml:space="preserve"> </w:t>
      </w:r>
      <w:r w:rsidRPr="00685860">
        <w:t>de</w:t>
      </w:r>
      <w:r w:rsidRPr="00685860">
        <w:rPr>
          <w:i/>
        </w:rPr>
        <w:t xml:space="preserve"> </w:t>
      </w:r>
      <w:r w:rsidRPr="00685860">
        <w:t>productos</w:t>
      </w:r>
      <w:r w:rsidRPr="00685860">
        <w:rPr>
          <w:i/>
        </w:rPr>
        <w:t xml:space="preserve"> </w:t>
      </w:r>
      <w:r w:rsidRPr="00685860">
        <w:t>financieros</w:t>
      </w:r>
      <w:r w:rsidRPr="00685860">
        <w:rPr>
          <w:spacing w:val="45"/>
        </w:rPr>
        <w:t xml:space="preserve"> </w:t>
      </w:r>
      <w:r w:rsidRPr="00685860">
        <w:t>adecuados,</w:t>
      </w:r>
      <w:r w:rsidRPr="00685860">
        <w:rPr>
          <w:i/>
        </w:rPr>
        <w:t xml:space="preserve"> </w:t>
      </w:r>
      <w:r w:rsidRPr="00685860">
        <w:t>modelos</w:t>
      </w:r>
      <w:r w:rsidRPr="00685860">
        <w:rPr>
          <w:i/>
        </w:rPr>
        <w:t xml:space="preserve"> </w:t>
      </w:r>
      <w:r w:rsidRPr="00685860">
        <w:t>innovadores</w:t>
      </w:r>
      <w:r w:rsidRPr="00685860">
        <w:rPr>
          <w:i/>
        </w:rPr>
        <w:t xml:space="preserve"> </w:t>
      </w:r>
      <w:r w:rsidRPr="00685860">
        <w:t>y</w:t>
      </w:r>
      <w:r w:rsidRPr="00685860">
        <w:rPr>
          <w:i/>
        </w:rPr>
        <w:t xml:space="preserve"> </w:t>
      </w:r>
      <w:r w:rsidRPr="00685860">
        <w:t>uso de</w:t>
      </w:r>
      <w:r w:rsidRPr="00685860">
        <w:rPr>
          <w:spacing w:val="25"/>
        </w:rPr>
        <w:t xml:space="preserve"> </w:t>
      </w:r>
      <w:r w:rsidRPr="00685860">
        <w:t>nuevas</w:t>
      </w:r>
      <w:r w:rsidRPr="00685860">
        <w:rPr>
          <w:spacing w:val="25"/>
        </w:rPr>
        <w:t xml:space="preserve"> </w:t>
      </w:r>
      <w:r w:rsidRPr="00685860">
        <w:t>tecnologías</w:t>
      </w:r>
      <w:r w:rsidRPr="00685860">
        <w:rPr>
          <w:spacing w:val="25"/>
        </w:rPr>
        <w:t xml:space="preserve"> </w:t>
      </w:r>
      <w:r w:rsidRPr="00685860">
        <w:t>para</w:t>
      </w:r>
      <w:r w:rsidRPr="00685860">
        <w:rPr>
          <w:spacing w:val="25"/>
        </w:rPr>
        <w:t xml:space="preserve"> </w:t>
      </w:r>
      <w:r w:rsidRPr="00685860">
        <w:t>el</w:t>
      </w:r>
      <w:r w:rsidRPr="00685860">
        <w:rPr>
          <w:spacing w:val="25"/>
        </w:rPr>
        <w:t xml:space="preserve"> </w:t>
      </w:r>
      <w:r w:rsidRPr="00685860">
        <w:t>acceso</w:t>
      </w:r>
      <w:r w:rsidRPr="00685860">
        <w:rPr>
          <w:spacing w:val="25"/>
        </w:rPr>
        <w:t xml:space="preserve"> </w:t>
      </w:r>
      <w:r w:rsidRPr="00685860">
        <w:t>al</w:t>
      </w:r>
      <w:r w:rsidRPr="00685860">
        <w:rPr>
          <w:spacing w:val="25"/>
        </w:rPr>
        <w:t xml:space="preserve"> </w:t>
      </w:r>
      <w:r w:rsidRPr="00685860">
        <w:t>financiamiento</w:t>
      </w:r>
      <w:r w:rsidRPr="00685860">
        <w:rPr>
          <w:spacing w:val="15"/>
        </w:rPr>
        <w:t xml:space="preserve"> </w:t>
      </w:r>
      <w:proofErr w:type="gramStart"/>
      <w:r w:rsidRPr="00685860">
        <w:t>de</w:t>
      </w:r>
      <w:r w:rsidRPr="00685860">
        <w:rPr>
          <w:spacing w:val="25"/>
        </w:rPr>
        <w:t xml:space="preserve"> </w:t>
      </w:r>
      <w:r w:rsidRPr="00685860">
        <w:t>las</w:t>
      </w:r>
      <w:r w:rsidRPr="00685860">
        <w:rPr>
          <w:spacing w:val="25"/>
        </w:rPr>
        <w:t xml:space="preserve"> </w:t>
      </w:r>
      <w:r w:rsidRPr="00685860">
        <w:t>micro</w:t>
      </w:r>
      <w:proofErr w:type="gramEnd"/>
      <w:r w:rsidRPr="00685860">
        <w:t>,</w:t>
      </w:r>
      <w:r w:rsidRPr="00685860">
        <w:rPr>
          <w:spacing w:val="25"/>
        </w:rPr>
        <w:t xml:space="preserve"> </w:t>
      </w:r>
      <w:r w:rsidRPr="00685860">
        <w:t>pequeñas</w:t>
      </w:r>
      <w:r w:rsidRPr="00685860">
        <w:rPr>
          <w:spacing w:val="25"/>
        </w:rPr>
        <w:t xml:space="preserve"> </w:t>
      </w:r>
      <w:r w:rsidRPr="00685860">
        <w:t>y</w:t>
      </w:r>
      <w:r w:rsidRPr="00685860">
        <w:rPr>
          <w:spacing w:val="25"/>
        </w:rPr>
        <w:t xml:space="preserve"> </w:t>
      </w:r>
      <w:r w:rsidRPr="00685860">
        <w:t>medianas empresas.</w:t>
      </w:r>
    </w:p>
    <w:p w:rsidR="00685860" w:rsidRPr="00685860" w:rsidRDefault="00685860" w:rsidP="00AD4FD0">
      <w:pPr>
        <w:pStyle w:val="Texto"/>
        <w:spacing w:line="254" w:lineRule="exact"/>
        <w:ind w:left="1980" w:hanging="540"/>
      </w:pPr>
      <w:r w:rsidRPr="00685860">
        <w:t>•</w:t>
      </w:r>
      <w:r w:rsidRPr="00685860">
        <w:tab/>
        <w:t>Fomentar</w:t>
      </w:r>
      <w:r w:rsidRPr="00685860">
        <w:rPr>
          <w:spacing w:val="35"/>
        </w:rPr>
        <w:t xml:space="preserve"> </w:t>
      </w:r>
      <w:r w:rsidRPr="00685860">
        <w:t>el</w:t>
      </w:r>
      <w:r w:rsidRPr="00685860">
        <w:rPr>
          <w:spacing w:val="35"/>
        </w:rPr>
        <w:t xml:space="preserve"> </w:t>
      </w:r>
      <w:r w:rsidRPr="00685860">
        <w:t>acceso</w:t>
      </w:r>
      <w:r w:rsidRPr="00685860">
        <w:rPr>
          <w:spacing w:val="35"/>
        </w:rPr>
        <w:t xml:space="preserve"> </w:t>
      </w:r>
      <w:r w:rsidRPr="00685860">
        <w:t>a</w:t>
      </w:r>
      <w:r w:rsidRPr="00685860">
        <w:rPr>
          <w:spacing w:val="35"/>
        </w:rPr>
        <w:t xml:space="preserve"> </w:t>
      </w:r>
      <w:r w:rsidRPr="00685860">
        <w:t>crédito</w:t>
      </w:r>
      <w:r w:rsidRPr="00685860">
        <w:rPr>
          <w:spacing w:val="35"/>
        </w:rPr>
        <w:t xml:space="preserve"> </w:t>
      </w:r>
      <w:r w:rsidRPr="00685860">
        <w:t>y</w:t>
      </w:r>
      <w:r w:rsidRPr="00685860">
        <w:rPr>
          <w:spacing w:val="35"/>
        </w:rPr>
        <w:t xml:space="preserve"> </w:t>
      </w:r>
      <w:r w:rsidRPr="00685860">
        <w:t>servicios</w:t>
      </w:r>
      <w:r w:rsidRPr="00685860">
        <w:rPr>
          <w:spacing w:val="35"/>
        </w:rPr>
        <w:t xml:space="preserve"> </w:t>
      </w:r>
      <w:r w:rsidRPr="00685860">
        <w:t>financieros</w:t>
      </w:r>
      <w:r w:rsidRPr="00685860">
        <w:rPr>
          <w:spacing w:val="20"/>
        </w:rPr>
        <w:t xml:space="preserve"> </w:t>
      </w:r>
      <w:r w:rsidRPr="00685860">
        <w:t>del</w:t>
      </w:r>
      <w:r w:rsidRPr="00685860">
        <w:rPr>
          <w:spacing w:val="35"/>
        </w:rPr>
        <w:t xml:space="preserve"> </w:t>
      </w:r>
      <w:r w:rsidRPr="00685860">
        <w:t>sector</w:t>
      </w:r>
      <w:r w:rsidRPr="00685860">
        <w:rPr>
          <w:spacing w:val="35"/>
        </w:rPr>
        <w:t xml:space="preserve"> </w:t>
      </w:r>
      <w:r w:rsidRPr="00685860">
        <w:t>privado,</w:t>
      </w:r>
      <w:r w:rsidRPr="00685860">
        <w:rPr>
          <w:spacing w:val="35"/>
        </w:rPr>
        <w:t xml:space="preserve"> </w:t>
      </w:r>
      <w:r w:rsidRPr="00685860">
        <w:t>con</w:t>
      </w:r>
      <w:r w:rsidRPr="00685860">
        <w:rPr>
          <w:spacing w:val="35"/>
        </w:rPr>
        <w:t xml:space="preserve"> </w:t>
      </w:r>
      <w:r w:rsidRPr="00685860">
        <w:t>un</w:t>
      </w:r>
      <w:r w:rsidRPr="00685860">
        <w:rPr>
          <w:spacing w:val="35"/>
        </w:rPr>
        <w:t xml:space="preserve"> </w:t>
      </w:r>
      <w:r w:rsidRPr="00685860">
        <w:t>énfasis</w:t>
      </w:r>
      <w:r w:rsidRPr="00685860">
        <w:rPr>
          <w:spacing w:val="35"/>
        </w:rPr>
        <w:t xml:space="preserve"> </w:t>
      </w:r>
      <w:r w:rsidRPr="00685860">
        <w:t>en aquellos sectores con el m</w:t>
      </w:r>
      <w:r w:rsidRPr="00685860">
        <w:rPr>
          <w:spacing w:val="-5"/>
        </w:rPr>
        <w:t>a</w:t>
      </w:r>
      <w:r w:rsidRPr="00685860">
        <w:t>yor potencial de crecimiento e impacto en la productividad, como el campo y las pequeñas y medianas empresas.</w:t>
      </w:r>
    </w:p>
    <w:p w:rsidR="00685860" w:rsidRPr="00685860" w:rsidRDefault="00685860" w:rsidP="00AD4FD0">
      <w:pPr>
        <w:pStyle w:val="Texto"/>
        <w:spacing w:line="254" w:lineRule="exact"/>
        <w:ind w:left="1980" w:hanging="540"/>
      </w:pPr>
      <w:r w:rsidRPr="00685860">
        <w:t>•</w:t>
      </w:r>
      <w:r w:rsidRPr="00685860">
        <w:tab/>
        <w:t>Garantizar el acceso a la energía eléctrica de calidad y con el menor costo de largo plazo.</w:t>
      </w:r>
    </w:p>
    <w:p w:rsidR="00685860" w:rsidRPr="00685860" w:rsidRDefault="00685860" w:rsidP="00AD4FD0">
      <w:pPr>
        <w:pStyle w:val="Texto"/>
        <w:spacing w:line="254" w:lineRule="exact"/>
        <w:ind w:left="1980" w:hanging="540"/>
      </w:pPr>
      <w:r w:rsidRPr="00685860">
        <w:t>•</w:t>
      </w:r>
      <w:r w:rsidRPr="00685860">
        <w:tab/>
        <w:t>Aumentar la cobertura de banda ancha en todo el país, incluyendo zonas de escasos recursos, además de incrementar el número de usuarios del Internet y de los demás servicios de comunicaciones, buscando sistemáticamente una reducción de costos.</w:t>
      </w:r>
    </w:p>
    <w:p w:rsidR="00685860" w:rsidRPr="00685860" w:rsidRDefault="00685860" w:rsidP="00AD4FD0">
      <w:pPr>
        <w:pStyle w:val="Texto"/>
        <w:spacing w:line="254" w:lineRule="exact"/>
        <w:ind w:left="1980" w:hanging="540"/>
      </w:pPr>
      <w:r w:rsidRPr="00685860">
        <w:t>•</w:t>
      </w:r>
      <w:r w:rsidRPr="00685860">
        <w:tab/>
        <w:t>Impulsar</w:t>
      </w:r>
      <w:r w:rsidRPr="00685860">
        <w:rPr>
          <w:spacing w:val="15"/>
        </w:rPr>
        <w:t xml:space="preserve"> </w:t>
      </w:r>
      <w:r w:rsidRPr="00685860">
        <w:t>la</w:t>
      </w:r>
      <w:r w:rsidRPr="00685860">
        <w:rPr>
          <w:spacing w:val="15"/>
        </w:rPr>
        <w:t xml:space="preserve"> </w:t>
      </w:r>
      <w:r w:rsidRPr="00685860">
        <w:t>economía</w:t>
      </w:r>
      <w:r w:rsidRPr="00685860">
        <w:rPr>
          <w:spacing w:val="15"/>
        </w:rPr>
        <w:t xml:space="preserve"> </w:t>
      </w:r>
      <w:r w:rsidRPr="00685860">
        <w:t>digital</w:t>
      </w:r>
      <w:r w:rsidRPr="00685860">
        <w:rPr>
          <w:spacing w:val="15"/>
        </w:rPr>
        <w:t xml:space="preserve"> </w:t>
      </w:r>
      <w:r w:rsidRPr="00685860">
        <w:t>y</w:t>
      </w:r>
      <w:r w:rsidRPr="00685860">
        <w:rPr>
          <w:spacing w:val="15"/>
        </w:rPr>
        <w:t xml:space="preserve"> </w:t>
      </w:r>
      <w:r w:rsidRPr="00685860">
        <w:rPr>
          <w:spacing w:val="-5"/>
        </w:rPr>
        <w:t>f</w:t>
      </w:r>
      <w:r w:rsidRPr="00685860">
        <w:t>omentar</w:t>
      </w:r>
      <w:r w:rsidRPr="00685860">
        <w:rPr>
          <w:spacing w:val="15"/>
        </w:rPr>
        <w:t xml:space="preserve"> </w:t>
      </w:r>
      <w:r w:rsidRPr="00685860">
        <w:t>el</w:t>
      </w:r>
      <w:r w:rsidRPr="00685860">
        <w:rPr>
          <w:spacing w:val="15"/>
        </w:rPr>
        <w:t xml:space="preserve"> </w:t>
      </w:r>
      <w:r w:rsidRPr="00685860">
        <w:t>desarrollo</w:t>
      </w:r>
      <w:r w:rsidRPr="00685860">
        <w:rPr>
          <w:spacing w:val="15"/>
        </w:rPr>
        <w:t xml:space="preserve"> </w:t>
      </w:r>
      <w:r w:rsidRPr="00685860">
        <w:t>de</w:t>
      </w:r>
      <w:r w:rsidRPr="00685860">
        <w:rPr>
          <w:spacing w:val="15"/>
        </w:rPr>
        <w:t xml:space="preserve"> </w:t>
      </w:r>
      <w:r w:rsidRPr="00685860">
        <w:t>habilidades</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uso</w:t>
      </w:r>
      <w:r w:rsidRPr="00685860">
        <w:rPr>
          <w:spacing w:val="15"/>
        </w:rPr>
        <w:t xml:space="preserve"> </w:t>
      </w:r>
      <w:r w:rsidRPr="00685860">
        <w:t>de</w:t>
      </w:r>
      <w:r w:rsidRPr="00685860">
        <w:rPr>
          <w:spacing w:val="15"/>
        </w:rPr>
        <w:t xml:space="preserve"> </w:t>
      </w:r>
      <w:r w:rsidRPr="00685860">
        <w:t>tecnologías de la in</w:t>
      </w:r>
      <w:r w:rsidRPr="00685860">
        <w:rPr>
          <w:spacing w:val="-5"/>
        </w:rPr>
        <w:t>f</w:t>
      </w:r>
      <w:r w:rsidRPr="00685860">
        <w:t>ormación y la comunicación, a e</w:t>
      </w:r>
      <w:r w:rsidRPr="00685860">
        <w:rPr>
          <w:spacing w:val="-5"/>
        </w:rPr>
        <w:t>f</w:t>
      </w:r>
      <w:r w:rsidRPr="00685860">
        <w:t>ecto de aprovechar las oportunidades del mundo globalizado.</w:t>
      </w:r>
    </w:p>
    <w:p w:rsidR="00685860" w:rsidRPr="00685860" w:rsidRDefault="00685860" w:rsidP="00AD4FD0">
      <w:pPr>
        <w:pStyle w:val="Texto"/>
        <w:spacing w:line="254" w:lineRule="exact"/>
        <w:ind w:left="1980" w:hanging="540"/>
      </w:pPr>
      <w:r w:rsidRPr="00685860">
        <w:t>•</w:t>
      </w:r>
      <w:r w:rsidRPr="00685860">
        <w:tab/>
        <w:t>Fomentar</w:t>
      </w:r>
      <w:r w:rsidRPr="00685860">
        <w:rPr>
          <w:spacing w:val="20"/>
        </w:rPr>
        <w:t xml:space="preserve"> </w:t>
      </w:r>
      <w:r w:rsidRPr="00685860">
        <w:t>y</w:t>
      </w:r>
      <w:r w:rsidRPr="00685860">
        <w:rPr>
          <w:spacing w:val="20"/>
        </w:rPr>
        <w:t xml:space="preserve"> </w:t>
      </w:r>
      <w:r w:rsidRPr="00685860">
        <w:t>ampliar</w:t>
      </w:r>
      <w:r w:rsidRPr="00685860">
        <w:rPr>
          <w:spacing w:val="20"/>
        </w:rPr>
        <w:t xml:space="preserve"> </w:t>
      </w:r>
      <w:r w:rsidRPr="00685860">
        <w:t>la</w:t>
      </w:r>
      <w:r w:rsidRPr="00685860">
        <w:rPr>
          <w:spacing w:val="20"/>
        </w:rPr>
        <w:t xml:space="preserve"> </w:t>
      </w:r>
      <w:r w:rsidRPr="00685860">
        <w:t>inclusión</w:t>
      </w:r>
      <w:r w:rsidRPr="00685860">
        <w:rPr>
          <w:spacing w:val="20"/>
        </w:rPr>
        <w:t xml:space="preserve"> </w:t>
      </w:r>
      <w:r w:rsidRPr="00685860">
        <w:t>laboral,</w:t>
      </w:r>
      <w:r w:rsidRPr="00685860">
        <w:rPr>
          <w:spacing w:val="20"/>
        </w:rPr>
        <w:t xml:space="preserve"> </w:t>
      </w:r>
      <w:r w:rsidRPr="00685860">
        <w:t>particularmente</w:t>
      </w:r>
      <w:r w:rsidRPr="00685860">
        <w:rPr>
          <w:spacing w:val="20"/>
        </w:rPr>
        <w:t xml:space="preserve"> </w:t>
      </w:r>
      <w:r w:rsidRPr="00685860">
        <w:t>hacia</w:t>
      </w:r>
      <w:r w:rsidRPr="00685860">
        <w:rPr>
          <w:spacing w:val="20"/>
        </w:rPr>
        <w:t xml:space="preserve"> </w:t>
      </w:r>
      <w:r w:rsidRPr="00685860">
        <w:t>los</w:t>
      </w:r>
      <w:r w:rsidRPr="00685860">
        <w:rPr>
          <w:spacing w:val="20"/>
        </w:rPr>
        <w:t xml:space="preserve"> </w:t>
      </w:r>
      <w:r w:rsidRPr="00685860">
        <w:t>jóvenes,</w:t>
      </w:r>
      <w:r w:rsidRPr="00685860">
        <w:rPr>
          <w:spacing w:val="20"/>
        </w:rPr>
        <w:t xml:space="preserve"> </w:t>
      </w:r>
      <w:r w:rsidRPr="00685860">
        <w:t>las</w:t>
      </w:r>
      <w:r w:rsidRPr="00685860">
        <w:rPr>
          <w:spacing w:val="20"/>
        </w:rPr>
        <w:t xml:space="preserve"> </w:t>
      </w:r>
      <w:r w:rsidRPr="00685860">
        <w:t>mujeres</w:t>
      </w:r>
      <w:r w:rsidRPr="00685860">
        <w:rPr>
          <w:spacing w:val="20"/>
        </w:rPr>
        <w:t xml:space="preserve"> </w:t>
      </w:r>
      <w:r w:rsidRPr="00685860">
        <w:t>y</w:t>
      </w:r>
      <w:r w:rsidRPr="00685860">
        <w:rPr>
          <w:spacing w:val="20"/>
        </w:rPr>
        <w:t xml:space="preserve"> </w:t>
      </w:r>
      <w:r w:rsidRPr="00685860">
        <w:t>los grupos en situación de vulnerabilidad para incrementar su productividad.</w:t>
      </w:r>
    </w:p>
    <w:p w:rsidR="00685860" w:rsidRPr="00685860" w:rsidRDefault="00685860" w:rsidP="00AD4FD0">
      <w:pPr>
        <w:pStyle w:val="Texto"/>
        <w:spacing w:line="254" w:lineRule="exact"/>
        <w:ind w:left="1980" w:hanging="540"/>
      </w:pPr>
      <w:r w:rsidRPr="00685860">
        <w:t>•</w:t>
      </w:r>
      <w:r w:rsidRPr="00685860">
        <w:tab/>
        <w:t>Promover</w:t>
      </w:r>
      <w:r w:rsidRPr="00685860">
        <w:rPr>
          <w:spacing w:val="5"/>
        </w:rPr>
        <w:t xml:space="preserve"> </w:t>
      </w:r>
      <w:r w:rsidRPr="00685860">
        <w:t>permanentemente</w:t>
      </w:r>
      <w:r w:rsidRPr="00685860">
        <w:rPr>
          <w:spacing w:val="5"/>
        </w:rPr>
        <w:t xml:space="preserve"> </w:t>
      </w:r>
      <w:r w:rsidRPr="00685860">
        <w:t>la</w:t>
      </w:r>
      <w:r w:rsidRPr="00685860">
        <w:rPr>
          <w:spacing w:val="5"/>
        </w:rPr>
        <w:t xml:space="preserve"> </w:t>
      </w:r>
      <w:r w:rsidRPr="00685860">
        <w:t>mejora</w:t>
      </w:r>
      <w:r w:rsidRPr="00685860">
        <w:rPr>
          <w:spacing w:val="5"/>
        </w:rPr>
        <w:t xml:space="preserve"> </w:t>
      </w:r>
      <w:r w:rsidRPr="00685860">
        <w:t>regulatoria</w:t>
      </w:r>
      <w:r w:rsidRPr="00685860">
        <w:rPr>
          <w:spacing w:val="5"/>
        </w:rPr>
        <w:t xml:space="preserve"> </w:t>
      </w:r>
      <w:r w:rsidRPr="00685860">
        <w:t>que</w:t>
      </w:r>
      <w:r w:rsidRPr="00685860">
        <w:rPr>
          <w:spacing w:val="5"/>
        </w:rPr>
        <w:t xml:space="preserve"> </w:t>
      </w:r>
      <w:r w:rsidRPr="00685860">
        <w:t>reduzca</w:t>
      </w:r>
      <w:r w:rsidRPr="00685860">
        <w:rPr>
          <w:spacing w:val="5"/>
        </w:rPr>
        <w:t xml:space="preserve"> </w:t>
      </w:r>
      <w:r w:rsidRPr="00685860">
        <w:t>los</w:t>
      </w:r>
      <w:r w:rsidRPr="00685860">
        <w:rPr>
          <w:spacing w:val="5"/>
        </w:rPr>
        <w:t xml:space="preserve"> </w:t>
      </w:r>
      <w:r w:rsidRPr="00685860">
        <w:t>costos</w:t>
      </w:r>
      <w:r w:rsidRPr="00685860">
        <w:rPr>
          <w:spacing w:val="5"/>
        </w:rPr>
        <w:t xml:space="preserve"> </w:t>
      </w:r>
      <w:r w:rsidRPr="00685860">
        <w:t>de</w:t>
      </w:r>
      <w:r w:rsidRPr="00685860">
        <w:rPr>
          <w:spacing w:val="5"/>
        </w:rPr>
        <w:t xml:space="preserve"> </w:t>
      </w:r>
      <w:r w:rsidRPr="00685860">
        <w:t>operación</w:t>
      </w:r>
      <w:r w:rsidRPr="00685860">
        <w:rPr>
          <w:spacing w:val="5"/>
        </w:rPr>
        <w:t xml:space="preserve"> </w:t>
      </w:r>
      <w:r w:rsidRPr="00685860">
        <w:t>de</w:t>
      </w:r>
      <w:r w:rsidRPr="00685860">
        <w:rPr>
          <w:spacing w:val="5"/>
        </w:rPr>
        <w:t xml:space="preserve"> </w:t>
      </w:r>
      <w:r w:rsidRPr="00685860">
        <w:t>las empresas, aumente la competencia y amplíe el acceso a insumos a precios competitivos.</w:t>
      </w:r>
    </w:p>
    <w:p w:rsidR="00685860" w:rsidRPr="00685860" w:rsidRDefault="00685860" w:rsidP="00AD4FD0">
      <w:pPr>
        <w:pStyle w:val="Texto"/>
        <w:spacing w:line="254" w:lineRule="exact"/>
        <w:ind w:left="1980" w:hanging="540"/>
      </w:pPr>
      <w:r w:rsidRPr="00685860">
        <w:t>•</w:t>
      </w:r>
      <w:r w:rsidRPr="00685860">
        <w:tab/>
        <w:t>Propiciar</w:t>
      </w:r>
      <w:r w:rsidRPr="00685860">
        <w:rPr>
          <w:spacing w:val="10"/>
        </w:rPr>
        <w:t xml:space="preserve"> </w:t>
      </w:r>
      <w:r w:rsidRPr="00685860">
        <w:t>la</w:t>
      </w:r>
      <w:r w:rsidRPr="00685860">
        <w:rPr>
          <w:spacing w:val="10"/>
        </w:rPr>
        <w:t xml:space="preserve"> </w:t>
      </w:r>
      <w:r w:rsidRPr="00685860">
        <w:t>disminución</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costos</w:t>
      </w:r>
      <w:r w:rsidRPr="00685860">
        <w:rPr>
          <w:spacing w:val="10"/>
        </w:rPr>
        <w:t xml:space="preserve"> </w:t>
      </w:r>
      <w:r w:rsidRPr="00685860">
        <w:t>que</w:t>
      </w:r>
      <w:r w:rsidRPr="00685860">
        <w:rPr>
          <w:spacing w:val="10"/>
        </w:rPr>
        <w:t xml:space="preserve"> </w:t>
      </w:r>
      <w:r w:rsidRPr="00685860">
        <w:t>enfrentan</w:t>
      </w:r>
      <w:r w:rsidRPr="00685860">
        <w:rPr>
          <w:spacing w:val="10"/>
        </w:rPr>
        <w:t xml:space="preserve"> </w:t>
      </w:r>
      <w:r w:rsidRPr="00685860">
        <w:t>las</w:t>
      </w:r>
      <w:r w:rsidRPr="00685860">
        <w:rPr>
          <w:spacing w:val="10"/>
        </w:rPr>
        <w:t xml:space="preserve"> </w:t>
      </w:r>
      <w:r w:rsidRPr="00685860">
        <w:t>empresas</w:t>
      </w:r>
      <w:r w:rsidRPr="00685860">
        <w:rPr>
          <w:spacing w:val="10"/>
        </w:rPr>
        <w:t xml:space="preserve"> </w:t>
      </w:r>
      <w:r w:rsidRPr="00685860">
        <w:t>al</w:t>
      </w:r>
      <w:r w:rsidRPr="00685860">
        <w:rPr>
          <w:spacing w:val="10"/>
        </w:rPr>
        <w:t xml:space="preserve"> </w:t>
      </w:r>
      <w:r w:rsidRPr="00685860">
        <w:t>contratar</w:t>
      </w:r>
      <w:r w:rsidRPr="00685860">
        <w:rPr>
          <w:spacing w:val="10"/>
        </w:rPr>
        <w:t xml:space="preserve"> </w:t>
      </w:r>
      <w:r w:rsidRPr="00685860">
        <w:t>a</w:t>
      </w:r>
      <w:r w:rsidRPr="00685860">
        <w:rPr>
          <w:spacing w:val="10"/>
        </w:rPr>
        <w:t xml:space="preserve"> </w:t>
      </w:r>
      <w:r w:rsidRPr="00685860">
        <w:t xml:space="preserve">trabajadores </w:t>
      </w:r>
      <w:r w:rsidRPr="00685860">
        <w:rPr>
          <w:spacing w:val="-5"/>
        </w:rPr>
        <w:t>f</w:t>
      </w:r>
      <w:r w:rsidRPr="00685860">
        <w:t>ormales.</w:t>
      </w:r>
    </w:p>
    <w:p w:rsidR="00685860" w:rsidRPr="00685860" w:rsidRDefault="00685860" w:rsidP="00AD4FD0">
      <w:pPr>
        <w:pStyle w:val="Texto"/>
        <w:spacing w:line="254" w:lineRule="exact"/>
        <w:ind w:left="1980" w:hanging="540"/>
      </w:pPr>
      <w:r w:rsidRPr="00685860">
        <w:t>•</w:t>
      </w:r>
      <w:r w:rsidRPr="00685860">
        <w:tab/>
        <w:t>Desarrollar</w:t>
      </w:r>
      <w:r w:rsidRPr="00685860">
        <w:rPr>
          <w:spacing w:val="40"/>
        </w:rPr>
        <w:t xml:space="preserve"> </w:t>
      </w:r>
      <w:r w:rsidRPr="00685860">
        <w:t>una</w:t>
      </w:r>
      <w:r w:rsidRPr="00685860">
        <w:rPr>
          <w:spacing w:val="40"/>
        </w:rPr>
        <w:t xml:space="preserve"> </w:t>
      </w:r>
      <w:r w:rsidRPr="00685860">
        <w:t>infraestructura</w:t>
      </w:r>
      <w:r w:rsidRPr="00685860">
        <w:rPr>
          <w:spacing w:val="40"/>
        </w:rPr>
        <w:t xml:space="preserve"> </w:t>
      </w:r>
      <w:r w:rsidRPr="00685860">
        <w:t>logística</w:t>
      </w:r>
      <w:r w:rsidRPr="00685860">
        <w:rPr>
          <w:spacing w:val="40"/>
        </w:rPr>
        <w:t xml:space="preserve"> </w:t>
      </w:r>
      <w:r w:rsidRPr="00685860">
        <w:t>que</w:t>
      </w:r>
      <w:r w:rsidRPr="00685860">
        <w:rPr>
          <w:spacing w:val="40"/>
        </w:rPr>
        <w:t xml:space="preserve"> </w:t>
      </w:r>
      <w:r w:rsidRPr="00685860">
        <w:t>integre</w:t>
      </w:r>
      <w:r w:rsidRPr="00685860">
        <w:rPr>
          <w:spacing w:val="40"/>
        </w:rPr>
        <w:t xml:space="preserve"> </w:t>
      </w:r>
      <w:r w:rsidRPr="00685860">
        <w:t>a</w:t>
      </w:r>
      <w:r w:rsidRPr="00685860">
        <w:rPr>
          <w:spacing w:val="40"/>
        </w:rPr>
        <w:t xml:space="preserve"> </w:t>
      </w:r>
      <w:r w:rsidRPr="00685860">
        <w:t>todas</w:t>
      </w:r>
      <w:r w:rsidRPr="00685860">
        <w:rPr>
          <w:spacing w:val="40"/>
        </w:rPr>
        <w:t xml:space="preserve"> </w:t>
      </w:r>
      <w:r w:rsidRPr="00685860">
        <w:t>las</w:t>
      </w:r>
      <w:r w:rsidRPr="00685860">
        <w:rPr>
          <w:spacing w:val="40"/>
        </w:rPr>
        <w:t xml:space="preserve"> </w:t>
      </w:r>
      <w:r w:rsidRPr="00685860">
        <w:t>regiones</w:t>
      </w:r>
      <w:r w:rsidRPr="00685860">
        <w:rPr>
          <w:spacing w:val="40"/>
        </w:rPr>
        <w:t xml:space="preserve"> </w:t>
      </w:r>
      <w:r w:rsidRPr="00685860">
        <w:t>del</w:t>
      </w:r>
      <w:r w:rsidRPr="00685860">
        <w:rPr>
          <w:spacing w:val="40"/>
        </w:rPr>
        <w:t xml:space="preserve"> </w:t>
      </w:r>
      <w:r w:rsidRPr="00685860">
        <w:t>país</w:t>
      </w:r>
      <w:r w:rsidRPr="00685860">
        <w:rPr>
          <w:spacing w:val="40"/>
        </w:rPr>
        <w:t xml:space="preserve"> </w:t>
      </w:r>
      <w:r w:rsidRPr="00685860">
        <w:t>con</w:t>
      </w:r>
      <w:r w:rsidRPr="00685860">
        <w:rPr>
          <w:spacing w:val="40"/>
        </w:rPr>
        <w:t xml:space="preserve"> </w:t>
      </w:r>
      <w:r w:rsidRPr="00685860">
        <w:t xml:space="preserve">los mercados nacionales e internacionales, de </w:t>
      </w:r>
      <w:r w:rsidRPr="00685860">
        <w:rPr>
          <w:spacing w:val="-5"/>
        </w:rPr>
        <w:t>f</w:t>
      </w:r>
      <w:r w:rsidRPr="00685860">
        <w:t>orma que las empresas y actividades productivas puedan expandirse en todo el territorio nacional.</w:t>
      </w:r>
    </w:p>
    <w:p w:rsidR="00685860" w:rsidRPr="00685860" w:rsidRDefault="00685860" w:rsidP="00AD4FD0">
      <w:pPr>
        <w:pStyle w:val="Texto"/>
        <w:spacing w:line="254" w:lineRule="exact"/>
        <w:ind w:left="1980" w:hanging="540"/>
      </w:pPr>
      <w:r w:rsidRPr="00685860">
        <w:t>•</w:t>
      </w:r>
      <w:r w:rsidRPr="00685860">
        <w:tab/>
        <w:t>Promover</w:t>
      </w:r>
      <w:r w:rsidRPr="00685860">
        <w:rPr>
          <w:spacing w:val="-10"/>
        </w:rPr>
        <w:t xml:space="preserve"> </w:t>
      </w:r>
      <w:r w:rsidRPr="00685860">
        <w:t>políticas</w:t>
      </w:r>
      <w:r w:rsidRPr="00685860">
        <w:rPr>
          <w:spacing w:val="-10"/>
        </w:rPr>
        <w:t xml:space="preserve"> </w:t>
      </w:r>
      <w:r w:rsidRPr="00685860">
        <w:t>de</w:t>
      </w:r>
      <w:r w:rsidRPr="00685860">
        <w:rPr>
          <w:spacing w:val="-10"/>
        </w:rPr>
        <w:t xml:space="preserve"> </w:t>
      </w:r>
      <w:r w:rsidRPr="00685860">
        <w:t>desarrollo</w:t>
      </w:r>
      <w:r w:rsidRPr="00685860">
        <w:rPr>
          <w:spacing w:val="-10"/>
        </w:rPr>
        <w:t xml:space="preserve"> </w:t>
      </w:r>
      <w:r w:rsidRPr="00685860">
        <w:t>productivo</w:t>
      </w:r>
      <w:r w:rsidRPr="00685860">
        <w:rPr>
          <w:spacing w:val="-10"/>
        </w:rPr>
        <w:t xml:space="preserve"> </w:t>
      </w:r>
      <w:r w:rsidRPr="00685860">
        <w:t>acordes</w:t>
      </w:r>
      <w:r w:rsidRPr="00685860">
        <w:rPr>
          <w:spacing w:val="-10"/>
        </w:rPr>
        <w:t xml:space="preserve"> </w:t>
      </w:r>
      <w:r w:rsidRPr="00685860">
        <w:t>a</w:t>
      </w:r>
      <w:r w:rsidRPr="00685860">
        <w:rPr>
          <w:spacing w:val="-10"/>
        </w:rPr>
        <w:t xml:space="preserve"> </w:t>
      </w:r>
      <w:r w:rsidRPr="00685860">
        <w:t>las</w:t>
      </w:r>
      <w:r w:rsidRPr="00685860">
        <w:rPr>
          <w:spacing w:val="-10"/>
        </w:rPr>
        <w:t xml:space="preserve"> </w:t>
      </w:r>
      <w:r w:rsidRPr="00685860">
        <w:t>vocaciones</w:t>
      </w:r>
      <w:r w:rsidRPr="00685860">
        <w:rPr>
          <w:spacing w:val="-10"/>
        </w:rPr>
        <w:t xml:space="preserve"> </w:t>
      </w:r>
      <w:r w:rsidRPr="00685860">
        <w:t>productivas</w:t>
      </w:r>
      <w:r w:rsidRPr="00685860">
        <w:rPr>
          <w:spacing w:val="-10"/>
        </w:rPr>
        <w:t xml:space="preserve"> </w:t>
      </w:r>
      <w:r w:rsidRPr="00685860">
        <w:t>de</w:t>
      </w:r>
      <w:r w:rsidRPr="00685860">
        <w:rPr>
          <w:spacing w:val="-10"/>
        </w:rPr>
        <w:t xml:space="preserve"> </w:t>
      </w:r>
      <w:r w:rsidRPr="00685860">
        <w:t>cada</w:t>
      </w:r>
      <w:r w:rsidRPr="00685860">
        <w:rPr>
          <w:spacing w:val="-10"/>
        </w:rPr>
        <w:t xml:space="preserve"> </w:t>
      </w:r>
      <w:r w:rsidRPr="00685860">
        <w:t>región.</w:t>
      </w:r>
    </w:p>
    <w:p w:rsidR="00685860" w:rsidRPr="00685860" w:rsidRDefault="00685860" w:rsidP="00AD4FD0">
      <w:pPr>
        <w:pStyle w:val="Texto"/>
        <w:spacing w:line="254" w:lineRule="exact"/>
        <w:ind w:left="1980" w:hanging="540"/>
      </w:pPr>
      <w:r w:rsidRPr="00685860">
        <w:t>•</w:t>
      </w:r>
      <w:r w:rsidRPr="00685860">
        <w:tab/>
        <w:t>Impulsar</w:t>
      </w:r>
      <w:r w:rsidRPr="00685860">
        <w:rPr>
          <w:spacing w:val="35"/>
        </w:rPr>
        <w:t xml:space="preserve"> </w:t>
      </w:r>
      <w:r w:rsidRPr="00685860">
        <w:t>el</w:t>
      </w:r>
      <w:r w:rsidRPr="00685860">
        <w:rPr>
          <w:spacing w:val="35"/>
        </w:rPr>
        <w:t xml:space="preserve"> </w:t>
      </w:r>
      <w:r w:rsidRPr="00685860">
        <w:t>desar</w:t>
      </w:r>
      <w:r w:rsidRPr="00685860">
        <w:rPr>
          <w:spacing w:val="-10"/>
        </w:rPr>
        <w:t>r</w:t>
      </w:r>
      <w:r w:rsidRPr="00685860">
        <w:t>ollo</w:t>
      </w:r>
      <w:r w:rsidRPr="00685860">
        <w:rPr>
          <w:spacing w:val="35"/>
        </w:rPr>
        <w:t xml:space="preserve"> </w:t>
      </w:r>
      <w:r w:rsidRPr="00685860">
        <w:t>de</w:t>
      </w:r>
      <w:r w:rsidRPr="00685860">
        <w:rPr>
          <w:spacing w:val="35"/>
        </w:rPr>
        <w:t xml:space="preserve"> </w:t>
      </w:r>
      <w:r w:rsidRPr="00685860">
        <w:t>la</w:t>
      </w:r>
      <w:r w:rsidRPr="00685860">
        <w:rPr>
          <w:spacing w:val="35"/>
        </w:rPr>
        <w:t xml:space="preserve"> </w:t>
      </w:r>
      <w:r w:rsidRPr="00685860">
        <w:rPr>
          <w:spacing w:val="-10"/>
        </w:rPr>
        <w:t>r</w:t>
      </w:r>
      <w:r w:rsidRPr="00685860">
        <w:t>egión</w:t>
      </w:r>
      <w:r w:rsidRPr="00685860">
        <w:rPr>
          <w:spacing w:val="35"/>
        </w:rPr>
        <w:t xml:space="preserve"> </w:t>
      </w:r>
      <w:r w:rsidRPr="00685860">
        <w:t>Sur-Su</w:t>
      </w:r>
      <w:r w:rsidRPr="00685860">
        <w:rPr>
          <w:spacing w:val="-10"/>
        </w:rPr>
        <w:t>r</w:t>
      </w:r>
      <w:r w:rsidRPr="00685860">
        <w:t>este</w:t>
      </w:r>
      <w:r w:rsidRPr="00685860">
        <w:rPr>
          <w:spacing w:val="35"/>
        </w:rPr>
        <w:t xml:space="preserve"> </w:t>
      </w:r>
      <w:r w:rsidRPr="00685860">
        <w:t>mediante</w:t>
      </w:r>
      <w:r w:rsidRPr="00685860">
        <w:rPr>
          <w:spacing w:val="35"/>
        </w:rPr>
        <w:t xml:space="preserve"> </w:t>
      </w:r>
      <w:r w:rsidRPr="00685860">
        <w:t>una</w:t>
      </w:r>
      <w:r w:rsidRPr="00685860">
        <w:rPr>
          <w:spacing w:val="35"/>
        </w:rPr>
        <w:t xml:space="preserve"> </w:t>
      </w:r>
      <w:r w:rsidRPr="00685860">
        <w:t>política</w:t>
      </w:r>
      <w:r w:rsidRPr="00685860">
        <w:rPr>
          <w:spacing w:val="35"/>
        </w:rPr>
        <w:t xml:space="preserve"> </w:t>
      </w:r>
      <w:r w:rsidRPr="00685860">
        <w:t>integral</w:t>
      </w:r>
      <w:r w:rsidRPr="00685860">
        <w:rPr>
          <w:spacing w:val="35"/>
        </w:rPr>
        <w:t xml:space="preserve"> </w:t>
      </w:r>
      <w:r w:rsidRPr="00685860">
        <w:t>que</w:t>
      </w:r>
      <w:r w:rsidRPr="00685860">
        <w:rPr>
          <w:spacing w:val="35"/>
        </w:rPr>
        <w:t xml:space="preserve"> </w:t>
      </w:r>
      <w:r w:rsidRPr="00685860">
        <w:rPr>
          <w:spacing w:val="-10"/>
        </w:rPr>
        <w:t>f</w:t>
      </w:r>
      <w:r w:rsidRPr="00685860">
        <w:t>ortalezca</w:t>
      </w:r>
      <w:r w:rsidRPr="00685860">
        <w:rPr>
          <w:spacing w:val="35"/>
        </w:rPr>
        <w:t xml:space="preserve"> </w:t>
      </w:r>
      <w:r w:rsidRPr="00685860">
        <w:t>los fundamentos de su e</w:t>
      </w:r>
      <w:r w:rsidRPr="00685860">
        <w:rPr>
          <w:spacing w:val="-10"/>
        </w:rPr>
        <w:t>c</w:t>
      </w:r>
      <w:r w:rsidRPr="00685860">
        <w:t>onomía, aumente su p</w:t>
      </w:r>
      <w:r w:rsidRPr="00685860">
        <w:rPr>
          <w:spacing w:val="-10"/>
        </w:rPr>
        <w:t>r</w:t>
      </w:r>
      <w:r w:rsidRPr="00685860">
        <w:t>oductividad y la vincule e</w:t>
      </w:r>
      <w:r w:rsidRPr="00685860">
        <w:rPr>
          <w:spacing w:val="-10"/>
        </w:rPr>
        <w:t>f</w:t>
      </w:r>
      <w:r w:rsidRPr="00685860">
        <w:t xml:space="preserve">ectivamente </w:t>
      </w:r>
      <w:r w:rsidRPr="00685860">
        <w:rPr>
          <w:spacing w:val="-10"/>
        </w:rPr>
        <w:t>c</w:t>
      </w:r>
      <w:r w:rsidRPr="00685860">
        <w:t xml:space="preserve">on el </w:t>
      </w:r>
      <w:r w:rsidRPr="00685860">
        <w:rPr>
          <w:spacing w:val="-10"/>
        </w:rPr>
        <w:t>r</w:t>
      </w:r>
      <w:r w:rsidRPr="00685860">
        <w:t>esto del país.</w:t>
      </w:r>
    </w:p>
    <w:p w:rsidR="00685860" w:rsidRPr="00685860" w:rsidRDefault="00685860" w:rsidP="00AD4FD0">
      <w:pPr>
        <w:pStyle w:val="Texto"/>
        <w:spacing w:line="254" w:lineRule="exact"/>
        <w:ind w:left="1980" w:hanging="540"/>
      </w:pPr>
      <w:r w:rsidRPr="00685860">
        <w:t>•</w:t>
      </w:r>
      <w:r w:rsidRPr="00685860">
        <w:tab/>
        <w:t>Revisar</w:t>
      </w:r>
      <w:r w:rsidRPr="00685860">
        <w:rPr>
          <w:spacing w:val="45"/>
        </w:rPr>
        <w:t xml:space="preserve"> </w:t>
      </w:r>
      <w:r w:rsidRPr="00685860">
        <w:t>los</w:t>
      </w:r>
      <w:r w:rsidRPr="00685860">
        <w:rPr>
          <w:spacing w:val="45"/>
        </w:rPr>
        <w:t xml:space="preserve"> </w:t>
      </w:r>
      <w:r w:rsidRPr="00685860">
        <w:t>programas</w:t>
      </w:r>
      <w:r w:rsidRPr="00685860">
        <w:rPr>
          <w:spacing w:val="45"/>
        </w:rPr>
        <w:t xml:space="preserve"> </w:t>
      </w:r>
      <w:r w:rsidRPr="00685860">
        <w:t>gubernamentales</w:t>
      </w:r>
      <w:r w:rsidRPr="00685860">
        <w:rPr>
          <w:spacing w:val="45"/>
        </w:rPr>
        <w:t xml:space="preserve"> </w:t>
      </w:r>
      <w:r w:rsidRPr="00685860">
        <w:t>para</w:t>
      </w:r>
      <w:r w:rsidRPr="00685860">
        <w:rPr>
          <w:spacing w:val="45"/>
        </w:rPr>
        <w:t xml:space="preserve"> </w:t>
      </w:r>
      <w:r w:rsidRPr="00685860">
        <w:t>que</w:t>
      </w:r>
      <w:r w:rsidRPr="00685860">
        <w:rPr>
          <w:spacing w:val="45"/>
        </w:rPr>
        <w:t xml:space="preserve"> </w:t>
      </w:r>
      <w:r w:rsidRPr="00685860">
        <w:t>no</w:t>
      </w:r>
      <w:r w:rsidRPr="00685860">
        <w:rPr>
          <w:spacing w:val="45"/>
        </w:rPr>
        <w:t xml:space="preserve"> </w:t>
      </w:r>
      <w:r w:rsidRPr="00685860">
        <w:t>generen</w:t>
      </w:r>
      <w:r w:rsidRPr="00685860">
        <w:rPr>
          <w:spacing w:val="45"/>
        </w:rPr>
        <w:t xml:space="preserve"> </w:t>
      </w:r>
      <w:r w:rsidRPr="00685860">
        <w:t>distorsiones</w:t>
      </w:r>
      <w:r w:rsidRPr="00685860">
        <w:rPr>
          <w:spacing w:val="45"/>
        </w:rPr>
        <w:t xml:space="preserve"> </w:t>
      </w:r>
      <w:r w:rsidRPr="00685860">
        <w:t>que</w:t>
      </w:r>
      <w:r w:rsidRPr="00685860">
        <w:rPr>
          <w:spacing w:val="45"/>
        </w:rPr>
        <w:t xml:space="preserve"> </w:t>
      </w:r>
      <w:r w:rsidRPr="00685860">
        <w:t>inhiban</w:t>
      </w:r>
      <w:r w:rsidRPr="00685860">
        <w:rPr>
          <w:spacing w:val="45"/>
        </w:rPr>
        <w:t xml:space="preserve"> </w:t>
      </w:r>
      <w:r w:rsidRPr="00685860">
        <w:t>el crecimiento de las empresas productivas.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78" w:lineRule="exact"/>
              <w:ind w:left="2362" w:hanging="1728"/>
              <w:rPr>
                <w:b/>
                <w:color w:val="000000"/>
                <w:szCs w:val="18"/>
              </w:rPr>
            </w:pPr>
            <w:r w:rsidRPr="00DB1649">
              <w:rPr>
                <w:b/>
              </w:rPr>
              <w:lastRenderedPageBreak/>
              <w:t>Estrategia II.</w:t>
            </w:r>
            <w:r w:rsidRPr="00DB1649">
              <w:rPr>
                <w:b/>
              </w:rPr>
              <w:tab/>
              <w:t>Gobierno Cercano y Moderno.</w:t>
            </w:r>
          </w:p>
        </w:tc>
      </w:tr>
    </w:tbl>
    <w:p w:rsidR="00685860" w:rsidRPr="007970C3" w:rsidRDefault="00685860" w:rsidP="00AD4FD0">
      <w:pPr>
        <w:pStyle w:val="Texto"/>
        <w:spacing w:line="278" w:lineRule="exact"/>
        <w:ind w:left="2448" w:hanging="1728"/>
        <w:rPr>
          <w:b/>
        </w:rPr>
      </w:pPr>
      <w:r w:rsidRPr="007970C3">
        <w:rPr>
          <w:b/>
        </w:rPr>
        <w:t>Líneas de acción</w:t>
      </w:r>
    </w:p>
    <w:p w:rsidR="00685860" w:rsidRPr="00685860" w:rsidRDefault="00685860" w:rsidP="00AD4FD0">
      <w:pPr>
        <w:pStyle w:val="Texto"/>
        <w:spacing w:line="278" w:lineRule="exact"/>
        <w:ind w:left="1980" w:hanging="540"/>
      </w:pPr>
      <w:r w:rsidRPr="00685860">
        <w:t>•</w:t>
      </w:r>
      <w:r w:rsidRPr="00685860">
        <w:tab/>
        <w:t>Modernizar</w:t>
      </w:r>
      <w:r w:rsidRPr="00685860">
        <w:rPr>
          <w:spacing w:val="-10"/>
        </w:rPr>
        <w:t xml:space="preserve"> </w:t>
      </w:r>
      <w:r w:rsidRPr="00685860">
        <w:t>la</w:t>
      </w:r>
      <w:r w:rsidRPr="00685860">
        <w:rPr>
          <w:spacing w:val="-10"/>
        </w:rPr>
        <w:t xml:space="preserve"> </w:t>
      </w:r>
      <w:r w:rsidRPr="00685860">
        <w:t>Administración</w:t>
      </w:r>
      <w:r w:rsidRPr="00685860">
        <w:rPr>
          <w:spacing w:val="-10"/>
        </w:rPr>
        <w:t xml:space="preserve"> </w:t>
      </w:r>
      <w:r w:rsidRPr="00685860">
        <w:t>Pública</w:t>
      </w:r>
      <w:r w:rsidRPr="00685860">
        <w:rPr>
          <w:spacing w:val="-10"/>
        </w:rPr>
        <w:t xml:space="preserve"> </w:t>
      </w:r>
      <w:r w:rsidRPr="00685860">
        <w:t>Federal</w:t>
      </w:r>
      <w:r w:rsidRPr="00685860">
        <w:rPr>
          <w:spacing w:val="-10"/>
        </w:rPr>
        <w:t xml:space="preserve"> </w:t>
      </w:r>
      <w:r w:rsidRPr="00685860">
        <w:t>con</w:t>
      </w:r>
      <w:r w:rsidRPr="00685860">
        <w:rPr>
          <w:spacing w:val="-10"/>
        </w:rPr>
        <w:t xml:space="preserve"> </w:t>
      </w:r>
      <w:r w:rsidRPr="00685860">
        <w:t>base</w:t>
      </w:r>
      <w:r w:rsidRPr="00685860">
        <w:rPr>
          <w:spacing w:val="-10"/>
        </w:rPr>
        <w:t xml:space="preserve"> </w:t>
      </w:r>
      <w:r w:rsidRPr="00685860">
        <w:t>en</w:t>
      </w:r>
      <w:r w:rsidRPr="00685860">
        <w:rPr>
          <w:spacing w:val="-10"/>
        </w:rPr>
        <w:t xml:space="preserve"> </w:t>
      </w:r>
      <w:r w:rsidRPr="00685860">
        <w:t>el</w:t>
      </w:r>
      <w:r w:rsidRPr="00685860">
        <w:rPr>
          <w:spacing w:val="-10"/>
        </w:rPr>
        <w:t xml:space="preserve"> </w:t>
      </w:r>
      <w:r w:rsidRPr="00685860">
        <w:t>uso</w:t>
      </w:r>
      <w:r w:rsidRPr="00685860">
        <w:rPr>
          <w:spacing w:val="-10"/>
        </w:rPr>
        <w:t xml:space="preserve"> </w:t>
      </w:r>
      <w:r w:rsidRPr="00685860">
        <w:t>de</w:t>
      </w:r>
      <w:r w:rsidRPr="00685860">
        <w:rPr>
          <w:spacing w:val="-10"/>
        </w:rPr>
        <w:t xml:space="preserve"> </w:t>
      </w:r>
      <w:r w:rsidRPr="00685860">
        <w:t>tecnologías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in</w:t>
      </w:r>
      <w:r w:rsidRPr="00685860">
        <w:rPr>
          <w:spacing w:val="-5"/>
        </w:rPr>
        <w:t>f</w:t>
      </w:r>
      <w:r w:rsidRPr="00685860">
        <w:t>ormación y la comunicación.</w:t>
      </w:r>
    </w:p>
    <w:p w:rsidR="00685860" w:rsidRPr="00685860" w:rsidRDefault="00685860" w:rsidP="00AD4FD0">
      <w:pPr>
        <w:pStyle w:val="Texto"/>
        <w:spacing w:line="278" w:lineRule="exact"/>
        <w:ind w:left="1980" w:hanging="540"/>
      </w:pPr>
      <w:r w:rsidRPr="00685860">
        <w:t>•</w:t>
      </w:r>
      <w:r w:rsidRPr="00685860">
        <w:tab/>
        <w:t>Simplificar</w:t>
      </w:r>
      <w:r w:rsidRPr="00685860">
        <w:rPr>
          <w:spacing w:val="-5"/>
        </w:rPr>
        <w:t xml:space="preserve"> </w:t>
      </w:r>
      <w:r w:rsidRPr="00685860">
        <w:t>las</w:t>
      </w:r>
      <w:r w:rsidRPr="00685860">
        <w:rPr>
          <w:spacing w:val="-5"/>
        </w:rPr>
        <w:t xml:space="preserve"> </w:t>
      </w:r>
      <w:r w:rsidRPr="00685860">
        <w:t>disposiciones</w:t>
      </w:r>
      <w:r w:rsidRPr="00685860">
        <w:rPr>
          <w:spacing w:val="-5"/>
        </w:rPr>
        <w:t xml:space="preserve"> </w:t>
      </w:r>
      <w:r w:rsidRPr="00685860">
        <w:t>fiscales</w:t>
      </w:r>
      <w:r w:rsidRPr="00685860">
        <w:rPr>
          <w:spacing w:val="-5"/>
        </w:rPr>
        <w:t xml:space="preserve"> </w:t>
      </w:r>
      <w:r w:rsidRPr="00685860">
        <w:t>para</w:t>
      </w:r>
      <w:r w:rsidRPr="00685860">
        <w:rPr>
          <w:spacing w:val="-5"/>
        </w:rPr>
        <w:t xml:space="preserve"> </w:t>
      </w:r>
      <w:r w:rsidRPr="00685860">
        <w:t>mejorar</w:t>
      </w:r>
      <w:r w:rsidRPr="00685860">
        <w:rPr>
          <w:spacing w:val="-5"/>
        </w:rPr>
        <w:t xml:space="preserve"> </w:t>
      </w:r>
      <w:r w:rsidRPr="00685860">
        <w:t>el</w:t>
      </w:r>
      <w:r w:rsidRPr="00685860">
        <w:rPr>
          <w:spacing w:val="-5"/>
        </w:rPr>
        <w:t xml:space="preserve"> </w:t>
      </w:r>
      <w:r w:rsidRPr="00685860">
        <w:t>cumplimiento</w:t>
      </w:r>
      <w:r w:rsidRPr="00685860">
        <w:rPr>
          <w:spacing w:val="-5"/>
        </w:rPr>
        <w:t xml:space="preserve"> </w:t>
      </w:r>
      <w:r w:rsidRPr="00685860">
        <w:t>voluntario</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obligaciones fiscales</w:t>
      </w:r>
      <w:r w:rsidRPr="00685860">
        <w:rPr>
          <w:spacing w:val="-10"/>
        </w:rPr>
        <w:t xml:space="preserve"> </w:t>
      </w:r>
      <w:r w:rsidRPr="00685860">
        <w:t>y facilitar la incorporación de un m</w:t>
      </w:r>
      <w:r w:rsidRPr="00685860">
        <w:rPr>
          <w:spacing w:val="-5"/>
        </w:rPr>
        <w:t>a</w:t>
      </w:r>
      <w:r w:rsidRPr="00685860">
        <w:t>yor número de contribuyentes al padrón fiscal.</w:t>
      </w:r>
    </w:p>
    <w:p w:rsidR="00685860" w:rsidRPr="00685860" w:rsidRDefault="00685860" w:rsidP="00AD4FD0">
      <w:pPr>
        <w:pStyle w:val="Texto"/>
        <w:spacing w:line="278" w:lineRule="exact"/>
        <w:ind w:left="1980" w:hanging="540"/>
      </w:pPr>
      <w:r w:rsidRPr="00685860">
        <w:t>•</w:t>
      </w:r>
      <w:r w:rsidRPr="00685860">
        <w:tab/>
        <w:t>Fortalecer</w:t>
      </w:r>
      <w:r w:rsidRPr="00685860">
        <w:rPr>
          <w:spacing w:val="15"/>
        </w:rPr>
        <w:t xml:space="preserve"> </w:t>
      </w:r>
      <w:r w:rsidRPr="00685860">
        <w:t>y</w:t>
      </w:r>
      <w:r w:rsidRPr="00685860">
        <w:rPr>
          <w:spacing w:val="15"/>
        </w:rPr>
        <w:t xml:space="preserve"> </w:t>
      </w:r>
      <w:r w:rsidRPr="00685860">
        <w:t>modernizar</w:t>
      </w:r>
      <w:r w:rsidRPr="00685860">
        <w:rPr>
          <w:spacing w:val="15"/>
        </w:rPr>
        <w:t xml:space="preserve"> </w:t>
      </w:r>
      <w:r w:rsidRPr="00685860">
        <w:t>el</w:t>
      </w:r>
      <w:r w:rsidRPr="00685860">
        <w:rPr>
          <w:spacing w:val="15"/>
        </w:rPr>
        <w:t xml:space="preserve"> </w:t>
      </w:r>
      <w:r w:rsidRPr="00685860">
        <w:t>Registro</w:t>
      </w:r>
      <w:r w:rsidRPr="00685860">
        <w:rPr>
          <w:spacing w:val="15"/>
        </w:rPr>
        <w:t xml:space="preserve"> </w:t>
      </w:r>
      <w:r w:rsidRPr="00685860">
        <w:t>Público</w:t>
      </w:r>
      <w:r w:rsidRPr="00685860">
        <w:rPr>
          <w:spacing w:val="15"/>
        </w:rPr>
        <w:t xml:space="preserve"> </w:t>
      </w:r>
      <w:r w:rsidRPr="00685860">
        <w:t>de</w:t>
      </w:r>
      <w:r w:rsidRPr="00685860">
        <w:rPr>
          <w:spacing w:val="15"/>
        </w:rPr>
        <w:t xml:space="preserve"> </w:t>
      </w:r>
      <w:r w:rsidRPr="00685860">
        <w:t>Comercio</w:t>
      </w:r>
      <w:r w:rsidRPr="00685860">
        <w:rPr>
          <w:spacing w:val="15"/>
        </w:rPr>
        <w:t xml:space="preserve"> </w:t>
      </w:r>
      <w:r w:rsidRPr="00685860">
        <w:t>y</w:t>
      </w:r>
      <w:r w:rsidRPr="00685860">
        <w:rPr>
          <w:spacing w:val="15"/>
        </w:rPr>
        <w:t xml:space="preserve"> </w:t>
      </w:r>
      <w:r w:rsidRPr="00685860">
        <w:t>promover</w:t>
      </w:r>
      <w:r w:rsidRPr="00685860">
        <w:rPr>
          <w:spacing w:val="15"/>
        </w:rPr>
        <w:t xml:space="preserve"> </w:t>
      </w:r>
      <w:r w:rsidRPr="00685860">
        <w:t>la</w:t>
      </w:r>
      <w:r w:rsidRPr="00685860">
        <w:rPr>
          <w:spacing w:val="15"/>
        </w:rPr>
        <w:t xml:space="preserve"> </w:t>
      </w:r>
      <w:r w:rsidRPr="00685860">
        <w:t>modernización</w:t>
      </w:r>
      <w:r w:rsidRPr="00685860">
        <w:rPr>
          <w:spacing w:val="15"/>
        </w:rPr>
        <w:t xml:space="preserve"> </w:t>
      </w:r>
      <w:r w:rsidRPr="00685860">
        <w:t>de</w:t>
      </w:r>
      <w:r w:rsidRPr="00685860">
        <w:rPr>
          <w:spacing w:val="15"/>
        </w:rPr>
        <w:t xml:space="preserve"> </w:t>
      </w:r>
      <w:r w:rsidRPr="00685860">
        <w:t xml:space="preserve">los registros públicos de la propiedad en las entidades </w:t>
      </w:r>
      <w:r w:rsidRPr="00685860">
        <w:rPr>
          <w:spacing w:val="-5"/>
        </w:rPr>
        <w:t>f</w:t>
      </w:r>
      <w:r w:rsidRPr="00685860">
        <w:t>ederativas.</w:t>
      </w:r>
    </w:p>
    <w:p w:rsidR="00685860" w:rsidRPr="00685860" w:rsidRDefault="00685860" w:rsidP="00AD4FD0">
      <w:pPr>
        <w:pStyle w:val="Texto"/>
        <w:spacing w:line="278" w:lineRule="exact"/>
        <w:ind w:left="1980" w:hanging="540"/>
      </w:pPr>
      <w:r w:rsidRPr="00685860">
        <w:t>•</w:t>
      </w:r>
      <w:r w:rsidRPr="00685860">
        <w:tab/>
        <w:t>Garantizar</w:t>
      </w:r>
      <w:r w:rsidRPr="00685860">
        <w:rPr>
          <w:spacing w:val="20"/>
        </w:rPr>
        <w:t xml:space="preserve"> </w:t>
      </w:r>
      <w:r w:rsidRPr="00685860">
        <w:t>la</w:t>
      </w:r>
      <w:r w:rsidRPr="00685860">
        <w:rPr>
          <w:spacing w:val="20"/>
        </w:rPr>
        <w:t xml:space="preserve"> </w:t>
      </w:r>
      <w:r w:rsidRPr="00685860">
        <w:t>continuidad</w:t>
      </w:r>
      <w:r w:rsidRPr="00685860">
        <w:rPr>
          <w:spacing w:val="20"/>
        </w:rPr>
        <w:t xml:space="preserve"> </w:t>
      </w:r>
      <w:r w:rsidRPr="00685860">
        <w:t>de</w:t>
      </w:r>
      <w:r w:rsidRPr="00685860">
        <w:rPr>
          <w:spacing w:val="20"/>
        </w:rPr>
        <w:t xml:space="preserve"> </w:t>
      </w:r>
      <w:r w:rsidRPr="00685860">
        <w:t>la</w:t>
      </w:r>
      <w:r w:rsidRPr="00685860">
        <w:rPr>
          <w:spacing w:val="20"/>
        </w:rPr>
        <w:t xml:space="preserve"> </w:t>
      </w:r>
      <w:r w:rsidRPr="00685860">
        <w:t>política</w:t>
      </w:r>
      <w:r w:rsidRPr="00685860">
        <w:rPr>
          <w:spacing w:val="20"/>
        </w:rPr>
        <w:t xml:space="preserve"> </w:t>
      </w:r>
      <w:r w:rsidRPr="00685860">
        <w:t>de</w:t>
      </w:r>
      <w:r w:rsidRPr="00685860">
        <w:rPr>
          <w:spacing w:val="20"/>
        </w:rPr>
        <w:t xml:space="preserve"> </w:t>
      </w:r>
      <w:r w:rsidRPr="00685860">
        <w:t>mejora</w:t>
      </w:r>
      <w:r w:rsidRPr="00685860">
        <w:rPr>
          <w:spacing w:val="20"/>
        </w:rPr>
        <w:t xml:space="preserve"> </w:t>
      </w:r>
      <w:r w:rsidRPr="00685860">
        <w:t>regulatoria</w:t>
      </w:r>
      <w:r w:rsidRPr="00685860">
        <w:rPr>
          <w:spacing w:val="20"/>
        </w:rPr>
        <w:t xml:space="preserve"> </w:t>
      </w:r>
      <w:r w:rsidRPr="00685860">
        <w:t>en</w:t>
      </w:r>
      <w:r w:rsidRPr="00685860">
        <w:rPr>
          <w:spacing w:val="20"/>
        </w:rPr>
        <w:t xml:space="preserve"> </w:t>
      </w:r>
      <w:r w:rsidRPr="00685860">
        <w:t>el</w:t>
      </w:r>
      <w:r w:rsidRPr="00685860">
        <w:rPr>
          <w:spacing w:val="20"/>
        </w:rPr>
        <w:t xml:space="preserve"> </w:t>
      </w:r>
      <w:r w:rsidRPr="00685860">
        <w:t>gobierno</w:t>
      </w:r>
      <w:r w:rsidRPr="00685860">
        <w:rPr>
          <w:spacing w:val="20"/>
        </w:rPr>
        <w:t xml:space="preserve"> </w:t>
      </w:r>
      <w:r w:rsidRPr="00685860">
        <w:t>y</w:t>
      </w:r>
      <w:r w:rsidRPr="00685860">
        <w:rPr>
          <w:spacing w:val="20"/>
        </w:rPr>
        <w:t xml:space="preserve"> </w:t>
      </w:r>
      <w:r w:rsidRPr="00685860">
        <w:t>dotar</w:t>
      </w:r>
      <w:r w:rsidRPr="00685860">
        <w:rPr>
          <w:spacing w:val="20"/>
        </w:rPr>
        <w:t xml:space="preserve"> </w:t>
      </w:r>
      <w:r w:rsidRPr="00685860">
        <w:t>de</w:t>
      </w:r>
      <w:r w:rsidRPr="00685860">
        <w:rPr>
          <w:spacing w:val="20"/>
        </w:rPr>
        <w:t xml:space="preserve"> </w:t>
      </w:r>
      <w:r w:rsidRPr="00685860">
        <w:t>una adecuada coordinación a las decisiones tomadas tanto por las diversas instancias de la Administración como por otros órganos administrativos constitucionales autónomos a nivel nacional.</w:t>
      </w:r>
    </w:p>
    <w:p w:rsidR="00685860" w:rsidRPr="00685860" w:rsidRDefault="00685860" w:rsidP="00AD4FD0">
      <w:pPr>
        <w:pStyle w:val="Texto"/>
        <w:spacing w:line="278" w:lineRule="exact"/>
        <w:ind w:left="1980" w:hanging="540"/>
      </w:pPr>
      <w:r w:rsidRPr="00685860">
        <w:t>•</w:t>
      </w:r>
      <w:r w:rsidRPr="00685860">
        <w:tab/>
        <w:t>Moderniza</w:t>
      </w:r>
      <w:r w:rsidRPr="00685860">
        <w:rPr>
          <w:spacing w:val="-5"/>
        </w:rPr>
        <w:t>r</w:t>
      </w:r>
      <w:r w:rsidRPr="00685860">
        <w:t>,</w:t>
      </w:r>
      <w:r w:rsidRPr="00685860">
        <w:rPr>
          <w:spacing w:val="10"/>
        </w:rPr>
        <w:t xml:space="preserve"> </w:t>
      </w:r>
      <w:r w:rsidRPr="00685860">
        <w:rPr>
          <w:spacing w:val="-5"/>
        </w:rPr>
        <w:t>f</w:t>
      </w:r>
      <w:r w:rsidRPr="00685860">
        <w:t>ormal</w:t>
      </w:r>
      <w:r w:rsidRPr="00685860">
        <w:rPr>
          <w:spacing w:val="10"/>
        </w:rPr>
        <w:t xml:space="preserve"> </w:t>
      </w:r>
      <w:r w:rsidRPr="00685860">
        <w:t>e</w:t>
      </w:r>
      <w:r w:rsidRPr="00685860">
        <w:rPr>
          <w:spacing w:val="10"/>
        </w:rPr>
        <w:t xml:space="preserve"> </w:t>
      </w:r>
      <w:r w:rsidRPr="00685860">
        <w:t>instrumentalmente,</w:t>
      </w:r>
      <w:r w:rsidRPr="00685860">
        <w:rPr>
          <w:spacing w:val="10"/>
        </w:rPr>
        <w:t xml:space="preserve"> </w:t>
      </w:r>
      <w:r w:rsidRPr="00685860">
        <w:t>los</w:t>
      </w:r>
      <w:r w:rsidRPr="00685860">
        <w:rPr>
          <w:spacing w:val="10"/>
        </w:rPr>
        <w:t xml:space="preserve"> </w:t>
      </w:r>
      <w:r w:rsidRPr="00685860">
        <w:t>esquemas</w:t>
      </w:r>
      <w:r w:rsidRPr="00685860">
        <w:rPr>
          <w:spacing w:val="10"/>
        </w:rPr>
        <w:t xml:space="preserve"> </w:t>
      </w:r>
      <w:r w:rsidRPr="00685860">
        <w:t>de</w:t>
      </w:r>
      <w:r w:rsidRPr="00685860">
        <w:rPr>
          <w:spacing w:val="10"/>
        </w:rPr>
        <w:t xml:space="preserve"> </w:t>
      </w:r>
      <w:r w:rsidRPr="00685860">
        <w:t>gestión</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propiedad</w:t>
      </w:r>
      <w:r w:rsidRPr="00685860">
        <w:rPr>
          <w:spacing w:val="10"/>
        </w:rPr>
        <w:t xml:space="preserve"> </w:t>
      </w:r>
      <w:r w:rsidRPr="00685860">
        <w:t>industrial, con el fin</w:t>
      </w:r>
      <w:r w:rsidRPr="00685860">
        <w:rPr>
          <w:spacing w:val="-5"/>
        </w:rPr>
        <w:t xml:space="preserve"> </w:t>
      </w:r>
      <w:r w:rsidRPr="00685860">
        <w:t>de garantizar la seguridad jurídica y la protección del Estado a las invenciones y a los signos distintivos.</w:t>
      </w:r>
    </w:p>
    <w:p w:rsidR="00685860" w:rsidRPr="00685860" w:rsidRDefault="00685860" w:rsidP="00AD4FD0">
      <w:pPr>
        <w:pStyle w:val="Texto"/>
        <w:spacing w:line="278" w:lineRule="exact"/>
        <w:ind w:left="1980" w:hanging="540"/>
      </w:pPr>
      <w:r w:rsidRPr="00685860">
        <w:t>•</w:t>
      </w:r>
      <w:r w:rsidRPr="00685860">
        <w:tab/>
        <w:t>Realizar un eficaz</w:t>
      </w:r>
      <w:r w:rsidRPr="00685860">
        <w:rPr>
          <w:spacing w:val="-10"/>
        </w:rPr>
        <w:t xml:space="preserve"> </w:t>
      </w:r>
      <w:r w:rsidRPr="00685860">
        <w:t>combate a las prácticas comerciales desleales o ilegales.</w:t>
      </w:r>
    </w:p>
    <w:p w:rsidR="00685860" w:rsidRPr="00685860" w:rsidRDefault="00685860" w:rsidP="00AD4FD0">
      <w:pPr>
        <w:pStyle w:val="Texto"/>
        <w:spacing w:line="278" w:lineRule="exact"/>
        <w:ind w:left="1980" w:hanging="540"/>
      </w:pPr>
      <w:r w:rsidRPr="00685860">
        <w:t>•</w:t>
      </w:r>
      <w:r w:rsidRPr="00685860">
        <w:tab/>
        <w:t>Mejorar</w:t>
      </w:r>
      <w:r w:rsidRPr="00685860">
        <w:rPr>
          <w:spacing w:val="15"/>
        </w:rPr>
        <w:t xml:space="preserve"> </w:t>
      </w:r>
      <w:r w:rsidRPr="00685860">
        <w:t>el</w:t>
      </w:r>
      <w:r w:rsidRPr="00685860">
        <w:rPr>
          <w:spacing w:val="15"/>
        </w:rPr>
        <w:t xml:space="preserve"> </w:t>
      </w:r>
      <w:r w:rsidRPr="00685860">
        <w:t>sistema</w:t>
      </w:r>
      <w:r w:rsidRPr="00685860">
        <w:rPr>
          <w:spacing w:val="15"/>
        </w:rPr>
        <w:t xml:space="preserve"> </w:t>
      </w:r>
      <w:r w:rsidRPr="00685860">
        <w:t>para</w:t>
      </w:r>
      <w:r w:rsidRPr="00685860">
        <w:rPr>
          <w:spacing w:val="15"/>
        </w:rPr>
        <w:t xml:space="preserve"> </w:t>
      </w:r>
      <w:r w:rsidRPr="00685860">
        <w:t>emitir</w:t>
      </w:r>
      <w:r w:rsidRPr="00685860">
        <w:rPr>
          <w:spacing w:val="15"/>
        </w:rPr>
        <w:t xml:space="preserve"> </w:t>
      </w:r>
      <w:r w:rsidRPr="00685860">
        <w:t>de</w:t>
      </w:r>
      <w:r w:rsidRPr="00685860">
        <w:rPr>
          <w:spacing w:val="15"/>
        </w:rPr>
        <w:t xml:space="preserve"> </w:t>
      </w:r>
      <w:r w:rsidRPr="00685860">
        <w:rPr>
          <w:spacing w:val="-5"/>
        </w:rPr>
        <w:t>f</w:t>
      </w:r>
      <w:r w:rsidRPr="00685860">
        <w:t>orma</w:t>
      </w:r>
      <w:r w:rsidRPr="00685860">
        <w:rPr>
          <w:spacing w:val="15"/>
        </w:rPr>
        <w:t xml:space="preserve"> </w:t>
      </w:r>
      <w:r w:rsidRPr="00685860">
        <w:t>eficiente</w:t>
      </w:r>
      <w:r w:rsidRPr="00685860">
        <w:rPr>
          <w:spacing w:val="5"/>
        </w:rPr>
        <w:t xml:space="preserve"> </w:t>
      </w:r>
      <w:r w:rsidRPr="00685860">
        <w:t>normas</w:t>
      </w:r>
      <w:r w:rsidRPr="00685860">
        <w:rPr>
          <w:spacing w:val="15"/>
        </w:rPr>
        <w:t xml:space="preserve"> </w:t>
      </w:r>
      <w:r w:rsidRPr="00685860">
        <w:t>que</w:t>
      </w:r>
      <w:r w:rsidRPr="00685860">
        <w:rPr>
          <w:spacing w:val="15"/>
        </w:rPr>
        <w:t xml:space="preserve"> </w:t>
      </w:r>
      <w:r w:rsidRPr="00685860">
        <w:t>incidan</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horizonte</w:t>
      </w:r>
      <w:r w:rsidRPr="00685860">
        <w:rPr>
          <w:spacing w:val="15"/>
        </w:rPr>
        <w:t xml:space="preserve"> </w:t>
      </w:r>
      <w:r w:rsidRPr="00685860">
        <w:t>de</w:t>
      </w:r>
      <w:r w:rsidRPr="00685860">
        <w:rPr>
          <w:spacing w:val="15"/>
        </w:rPr>
        <w:t xml:space="preserve"> </w:t>
      </w:r>
      <w:r w:rsidRPr="00685860">
        <w:t>los sectores productivos e impulsen a su vez un m</w:t>
      </w:r>
      <w:r w:rsidRPr="00685860">
        <w:rPr>
          <w:spacing w:val="-5"/>
        </w:rPr>
        <w:t>a</w:t>
      </w:r>
      <w:r w:rsidRPr="00685860">
        <w:t>yor contenido tecnológico.</w:t>
      </w:r>
    </w:p>
    <w:p w:rsidR="00685860" w:rsidRPr="00685860" w:rsidRDefault="00685860" w:rsidP="00AD4FD0">
      <w:pPr>
        <w:pStyle w:val="Texto"/>
        <w:spacing w:line="278" w:lineRule="exact"/>
        <w:ind w:left="1980" w:hanging="540"/>
      </w:pPr>
      <w:r w:rsidRPr="00685860">
        <w:t>•</w:t>
      </w:r>
      <w:r w:rsidRPr="00685860">
        <w:tab/>
        <w:t>Fortalecer las Normas Oficiales</w:t>
      </w:r>
      <w:r w:rsidRPr="00685860">
        <w:rPr>
          <w:spacing w:val="-10"/>
        </w:rPr>
        <w:t xml:space="preserve"> </w:t>
      </w:r>
      <w:r w:rsidRPr="00685860">
        <w:t>Mexicanas relacionadas con las denominaciones de origen.</w:t>
      </w:r>
    </w:p>
    <w:p w:rsidR="00685860" w:rsidRPr="00685860" w:rsidRDefault="00685860" w:rsidP="00AD4FD0">
      <w:pPr>
        <w:pStyle w:val="Texto"/>
        <w:spacing w:line="278" w:lineRule="exact"/>
        <w:ind w:left="1980" w:hanging="540"/>
      </w:pPr>
      <w:r w:rsidRPr="00685860">
        <w:t>•</w:t>
      </w:r>
      <w:r w:rsidRPr="00685860">
        <w:tab/>
        <w:t>Combatir</w:t>
      </w:r>
      <w:r w:rsidRPr="00685860">
        <w:rPr>
          <w:spacing w:val="-5"/>
        </w:rPr>
        <w:t xml:space="preserve"> </w:t>
      </w:r>
      <w:r w:rsidRPr="00685860">
        <w:t>y</w:t>
      </w:r>
      <w:r w:rsidRPr="00685860">
        <w:rPr>
          <w:spacing w:val="-5"/>
        </w:rPr>
        <w:t xml:space="preserve"> </w:t>
      </w:r>
      <w:r w:rsidRPr="00685860">
        <w:t>castigar</w:t>
      </w:r>
      <w:r w:rsidRPr="00685860">
        <w:rPr>
          <w:spacing w:val="-5"/>
        </w:rPr>
        <w:t xml:space="preserve"> </w:t>
      </w:r>
      <w:r w:rsidRPr="00685860">
        <w:t>el</w:t>
      </w:r>
      <w:r w:rsidRPr="00685860">
        <w:rPr>
          <w:spacing w:val="-5"/>
        </w:rPr>
        <w:t xml:space="preserve"> </w:t>
      </w:r>
      <w:r w:rsidRPr="00685860">
        <w:t>delito</w:t>
      </w:r>
      <w:r w:rsidRPr="00685860">
        <w:rPr>
          <w:spacing w:val="-5"/>
        </w:rPr>
        <w:t xml:space="preserve"> </w:t>
      </w:r>
      <w:r w:rsidRPr="00685860">
        <w:t>ambiental,</w:t>
      </w:r>
      <w:r w:rsidRPr="00685860">
        <w:rPr>
          <w:spacing w:val="-5"/>
        </w:rPr>
        <w:t xml:space="preserve"> f</w:t>
      </w:r>
      <w:r w:rsidRPr="00685860">
        <w:t>ortaleciendo</w:t>
      </w:r>
      <w:r w:rsidRPr="00685860">
        <w:rPr>
          <w:spacing w:val="-5"/>
        </w:rPr>
        <w:t xml:space="preserve"> </w:t>
      </w:r>
      <w:r w:rsidRPr="00685860">
        <w:t>los</w:t>
      </w:r>
      <w:r w:rsidRPr="00685860">
        <w:rPr>
          <w:spacing w:val="-5"/>
        </w:rPr>
        <w:t xml:space="preserve"> </w:t>
      </w:r>
      <w:r w:rsidRPr="00685860">
        <w:t>sistemas</w:t>
      </w:r>
      <w:r w:rsidRPr="00685860">
        <w:rPr>
          <w:spacing w:val="-5"/>
        </w:rPr>
        <w:t xml:space="preserve"> </w:t>
      </w:r>
      <w:r w:rsidRPr="00685860">
        <w:t>de</w:t>
      </w:r>
      <w:r w:rsidRPr="00685860">
        <w:rPr>
          <w:spacing w:val="-5"/>
        </w:rPr>
        <w:t xml:space="preserve"> </w:t>
      </w:r>
      <w:r w:rsidRPr="00685860">
        <w:t>prevención,</w:t>
      </w:r>
      <w:r w:rsidRPr="00685860">
        <w:rPr>
          <w:spacing w:val="-5"/>
        </w:rPr>
        <w:t xml:space="preserve"> </w:t>
      </w:r>
      <w:r w:rsidRPr="00685860">
        <w:t>investigación, vigilancia, inspección y sanción.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78" w:lineRule="exact"/>
              <w:ind w:left="2362" w:hanging="1728"/>
              <w:rPr>
                <w:b/>
                <w:color w:val="000000"/>
                <w:szCs w:val="18"/>
              </w:rPr>
            </w:pPr>
            <w:r w:rsidRPr="00DB1649">
              <w:rPr>
                <w:b/>
              </w:rPr>
              <w:t>Estrategia III.</w:t>
            </w:r>
            <w:r w:rsidRPr="00DB1649">
              <w:rPr>
                <w:b/>
              </w:rPr>
              <w:tab/>
              <w:t>Perspectiva de Género.</w:t>
            </w:r>
          </w:p>
        </w:tc>
      </w:tr>
    </w:tbl>
    <w:p w:rsidR="00685860" w:rsidRPr="007970C3" w:rsidRDefault="00685860" w:rsidP="00AD4FD0">
      <w:pPr>
        <w:pStyle w:val="Texto"/>
        <w:spacing w:line="278" w:lineRule="exact"/>
        <w:ind w:left="2448" w:hanging="1728"/>
        <w:rPr>
          <w:b/>
        </w:rPr>
      </w:pPr>
      <w:r w:rsidRPr="007970C3">
        <w:rPr>
          <w:b/>
        </w:rPr>
        <w:t>Líneas de acción</w:t>
      </w:r>
    </w:p>
    <w:p w:rsidR="00685860" w:rsidRPr="00685860" w:rsidRDefault="00685860" w:rsidP="00AD4FD0">
      <w:pPr>
        <w:pStyle w:val="Texto"/>
        <w:spacing w:line="278" w:lineRule="exact"/>
        <w:ind w:left="1980" w:hanging="540"/>
      </w:pPr>
      <w:r w:rsidRPr="00685860">
        <w:t>•</w:t>
      </w:r>
      <w:r w:rsidRPr="00685860">
        <w:tab/>
        <w:t>Promover</w:t>
      </w:r>
      <w:r w:rsidRPr="00685860">
        <w:rPr>
          <w:spacing w:val="5"/>
        </w:rPr>
        <w:t xml:space="preserve"> </w:t>
      </w:r>
      <w:r w:rsidRPr="00685860">
        <w:t>la</w:t>
      </w:r>
      <w:r w:rsidRPr="00685860">
        <w:rPr>
          <w:spacing w:val="5"/>
        </w:rPr>
        <w:t xml:space="preserve"> </w:t>
      </w:r>
      <w:r w:rsidRPr="00685860">
        <w:t>inclusión</w:t>
      </w:r>
      <w:r w:rsidRPr="00685860">
        <w:rPr>
          <w:spacing w:val="5"/>
        </w:rPr>
        <w:t xml:space="preserve"> </w:t>
      </w:r>
      <w:r w:rsidRPr="00685860">
        <w:t>de</w:t>
      </w:r>
      <w:r w:rsidRPr="00685860">
        <w:rPr>
          <w:spacing w:val="5"/>
        </w:rPr>
        <w:t xml:space="preserve"> </w:t>
      </w:r>
      <w:r w:rsidRPr="00685860">
        <w:t>mujeres</w:t>
      </w:r>
      <w:r w:rsidRPr="00685860">
        <w:rPr>
          <w:spacing w:val="5"/>
        </w:rPr>
        <w:t xml:space="preserve"> </w:t>
      </w:r>
      <w:r w:rsidRPr="00685860">
        <w:t>en</w:t>
      </w:r>
      <w:r w:rsidRPr="00685860">
        <w:rPr>
          <w:spacing w:val="5"/>
        </w:rPr>
        <w:t xml:space="preserve"> </w:t>
      </w:r>
      <w:r w:rsidRPr="00685860">
        <w:t>los</w:t>
      </w:r>
      <w:r w:rsidRPr="00685860">
        <w:rPr>
          <w:spacing w:val="5"/>
        </w:rPr>
        <w:t xml:space="preserve"> </w:t>
      </w:r>
      <w:r w:rsidRPr="00685860">
        <w:t>sectores</w:t>
      </w:r>
      <w:r w:rsidRPr="00685860">
        <w:rPr>
          <w:spacing w:val="5"/>
        </w:rPr>
        <w:t xml:space="preserve"> </w:t>
      </w:r>
      <w:r w:rsidRPr="00685860">
        <w:t>económicos</w:t>
      </w:r>
      <w:r w:rsidRPr="00685860">
        <w:rPr>
          <w:spacing w:val="5"/>
        </w:rPr>
        <w:t xml:space="preserve"> </w:t>
      </w:r>
      <w:r w:rsidRPr="00685860">
        <w:t>a</w:t>
      </w:r>
      <w:r w:rsidRPr="00685860">
        <w:rPr>
          <w:spacing w:val="5"/>
        </w:rPr>
        <w:t xml:space="preserve"> </w:t>
      </w:r>
      <w:r w:rsidRPr="00685860">
        <w:t>tr</w:t>
      </w:r>
      <w:r w:rsidRPr="00685860">
        <w:rPr>
          <w:spacing w:val="-5"/>
        </w:rPr>
        <w:t>a</w:t>
      </w:r>
      <w:r w:rsidRPr="00685860">
        <w:t>vés</w:t>
      </w:r>
      <w:r w:rsidRPr="00685860">
        <w:rPr>
          <w:spacing w:val="5"/>
        </w:rPr>
        <w:t xml:space="preserve"> </w:t>
      </w:r>
      <w:r w:rsidRPr="00685860">
        <w:t>del</w:t>
      </w:r>
      <w:r w:rsidRPr="00685860">
        <w:rPr>
          <w:spacing w:val="5"/>
        </w:rPr>
        <w:t xml:space="preserve"> </w:t>
      </w:r>
      <w:r w:rsidRPr="00685860">
        <w:t>financiamiento para las iniciativas productivas.</w:t>
      </w:r>
    </w:p>
    <w:p w:rsidR="00685860" w:rsidRPr="00685860" w:rsidRDefault="00685860" w:rsidP="00AD4FD0">
      <w:pPr>
        <w:pStyle w:val="Texto"/>
        <w:spacing w:line="278" w:lineRule="exact"/>
        <w:ind w:left="1980" w:hanging="540"/>
      </w:pPr>
      <w:r w:rsidRPr="00685860">
        <w:t>•</w:t>
      </w:r>
      <w:r w:rsidRPr="00685860">
        <w:tab/>
        <w:t>Desarrollar productos financieros</w:t>
      </w:r>
      <w:r w:rsidRPr="00685860">
        <w:rPr>
          <w:spacing w:val="-10"/>
        </w:rPr>
        <w:t xml:space="preserve"> </w:t>
      </w:r>
      <w:r w:rsidRPr="00685860">
        <w:t>que consideren la perspectiva de género.</w:t>
      </w:r>
    </w:p>
    <w:p w:rsidR="00685860" w:rsidRPr="00685860" w:rsidRDefault="00685860" w:rsidP="00AD4FD0">
      <w:pPr>
        <w:pStyle w:val="Texto"/>
        <w:spacing w:line="278" w:lineRule="exact"/>
        <w:ind w:left="1980" w:hanging="540"/>
      </w:pPr>
      <w:r w:rsidRPr="00685860">
        <w:t>•</w:t>
      </w:r>
      <w:r w:rsidRPr="00685860">
        <w:tab/>
        <w:t>Fortalecer</w:t>
      </w:r>
      <w:r w:rsidRPr="00685860">
        <w:rPr>
          <w:spacing w:val="25"/>
        </w:rPr>
        <w:t xml:space="preserve"> </w:t>
      </w:r>
      <w:r w:rsidRPr="00685860">
        <w:t>la</w:t>
      </w:r>
      <w:r w:rsidRPr="00685860">
        <w:rPr>
          <w:spacing w:val="25"/>
        </w:rPr>
        <w:t xml:space="preserve"> </w:t>
      </w:r>
      <w:r w:rsidRPr="00685860">
        <w:t>educación</w:t>
      </w:r>
      <w:r w:rsidRPr="00685860">
        <w:rPr>
          <w:spacing w:val="25"/>
        </w:rPr>
        <w:t xml:space="preserve"> </w:t>
      </w:r>
      <w:r w:rsidRPr="00685860">
        <w:t>financiera</w:t>
      </w:r>
      <w:r w:rsidRPr="00685860">
        <w:rPr>
          <w:spacing w:val="15"/>
        </w:rPr>
        <w:t xml:space="preserve"> </w:t>
      </w:r>
      <w:r w:rsidRPr="00685860">
        <w:t>de</w:t>
      </w:r>
      <w:r w:rsidRPr="00685860">
        <w:rPr>
          <w:spacing w:val="25"/>
        </w:rPr>
        <w:t xml:space="preserve"> </w:t>
      </w:r>
      <w:r w:rsidRPr="00685860">
        <w:t>las</w:t>
      </w:r>
      <w:r w:rsidRPr="00685860">
        <w:rPr>
          <w:spacing w:val="25"/>
        </w:rPr>
        <w:t xml:space="preserve"> </w:t>
      </w:r>
      <w:r w:rsidRPr="00685860">
        <w:t>mujeres</w:t>
      </w:r>
      <w:r w:rsidRPr="00685860">
        <w:rPr>
          <w:spacing w:val="25"/>
        </w:rPr>
        <w:t xml:space="preserve"> </w:t>
      </w:r>
      <w:r w:rsidRPr="00685860">
        <w:t>para</w:t>
      </w:r>
      <w:r w:rsidRPr="00685860">
        <w:rPr>
          <w:spacing w:val="25"/>
        </w:rPr>
        <w:t xml:space="preserve"> </w:t>
      </w:r>
      <w:r w:rsidRPr="00685860">
        <w:t>una</w:t>
      </w:r>
      <w:r w:rsidRPr="00685860">
        <w:rPr>
          <w:spacing w:val="25"/>
        </w:rPr>
        <w:t xml:space="preserve"> </w:t>
      </w:r>
      <w:r w:rsidRPr="00685860">
        <w:t>adecuada</w:t>
      </w:r>
      <w:r w:rsidRPr="00685860">
        <w:rPr>
          <w:spacing w:val="25"/>
        </w:rPr>
        <w:t xml:space="preserve"> </w:t>
      </w:r>
      <w:r w:rsidRPr="00685860">
        <w:t>integración</w:t>
      </w:r>
      <w:r w:rsidRPr="00685860">
        <w:rPr>
          <w:spacing w:val="25"/>
        </w:rPr>
        <w:t xml:space="preserve"> </w:t>
      </w:r>
      <w:r w:rsidRPr="00685860">
        <w:t>al</w:t>
      </w:r>
      <w:r w:rsidRPr="00685860">
        <w:rPr>
          <w:spacing w:val="25"/>
        </w:rPr>
        <w:t xml:space="preserve"> </w:t>
      </w:r>
      <w:r w:rsidRPr="00685860">
        <w:t>sistema financiero.</w:t>
      </w:r>
    </w:p>
    <w:p w:rsidR="00685860" w:rsidRPr="00685860" w:rsidRDefault="00685860" w:rsidP="00AD4FD0">
      <w:pPr>
        <w:pStyle w:val="Texto"/>
        <w:spacing w:line="278" w:lineRule="exact"/>
        <w:ind w:left="1980" w:hanging="540"/>
      </w:pPr>
      <w:r w:rsidRPr="00685860">
        <w:t>•</w:t>
      </w:r>
      <w:r w:rsidRPr="00685860">
        <w:tab/>
        <w:t>Impulsar</w:t>
      </w:r>
      <w:r w:rsidRPr="00685860">
        <w:rPr>
          <w:spacing w:val="5"/>
        </w:rPr>
        <w:t xml:space="preserve"> </w:t>
      </w:r>
      <w:r w:rsidRPr="00685860">
        <w:t>el</w:t>
      </w:r>
      <w:r w:rsidRPr="00685860">
        <w:rPr>
          <w:spacing w:val="5"/>
        </w:rPr>
        <w:t xml:space="preserve"> </w:t>
      </w:r>
      <w:r w:rsidRPr="00685860">
        <w:t>empoderamiento</w:t>
      </w:r>
      <w:r w:rsidRPr="00685860">
        <w:rPr>
          <w:spacing w:val="5"/>
        </w:rPr>
        <w:t xml:space="preserve"> </w:t>
      </w:r>
      <w:r w:rsidRPr="00685860">
        <w:t>económico</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mujeres</w:t>
      </w:r>
      <w:r w:rsidRPr="00685860">
        <w:rPr>
          <w:spacing w:val="5"/>
        </w:rPr>
        <w:t xml:space="preserve"> </w:t>
      </w:r>
      <w:r w:rsidRPr="00685860">
        <w:t>a</w:t>
      </w:r>
      <w:r w:rsidRPr="00685860">
        <w:rPr>
          <w:spacing w:val="5"/>
        </w:rPr>
        <w:t xml:space="preserve"> </w:t>
      </w:r>
      <w:r w:rsidRPr="00685860">
        <w:t>tr</w:t>
      </w:r>
      <w:r w:rsidRPr="00685860">
        <w:rPr>
          <w:spacing w:val="-5"/>
        </w:rPr>
        <w:t>a</w:t>
      </w:r>
      <w:r w:rsidRPr="00685860">
        <w:t>vés</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remoción</w:t>
      </w:r>
      <w:r w:rsidRPr="00685860">
        <w:rPr>
          <w:spacing w:val="5"/>
        </w:rPr>
        <w:t xml:space="preserve"> </w:t>
      </w:r>
      <w:r w:rsidRPr="00685860">
        <w:t>de</w:t>
      </w:r>
      <w:r w:rsidRPr="00685860">
        <w:rPr>
          <w:spacing w:val="5"/>
        </w:rPr>
        <w:t xml:space="preserve"> </w:t>
      </w:r>
      <w:r w:rsidRPr="00685860">
        <w:t>obstáculos que impiden su plena participación en las actividades económicas remuneradas.</w:t>
      </w:r>
    </w:p>
    <w:p w:rsidR="00685860" w:rsidRPr="00685860" w:rsidRDefault="00685860" w:rsidP="00AD4FD0">
      <w:pPr>
        <w:pStyle w:val="Texto"/>
        <w:spacing w:line="278" w:lineRule="exact"/>
        <w:ind w:left="1980" w:hanging="540"/>
      </w:pPr>
      <w:r w:rsidRPr="00685860">
        <w:t>•</w:t>
      </w:r>
      <w:r w:rsidRPr="00685860">
        <w:tab/>
        <w:t>Fomentar</w:t>
      </w:r>
      <w:r w:rsidRPr="00685860">
        <w:rPr>
          <w:i/>
        </w:rPr>
        <w:t xml:space="preserve"> </w:t>
      </w:r>
      <w:r w:rsidRPr="00685860">
        <w:t>los</w:t>
      </w:r>
      <w:r w:rsidRPr="00685860">
        <w:rPr>
          <w:i/>
        </w:rPr>
        <w:t xml:space="preserve"> </w:t>
      </w:r>
      <w:r w:rsidRPr="00685860">
        <w:t>esfuerzos</w:t>
      </w:r>
      <w:r w:rsidRPr="00685860">
        <w:rPr>
          <w:i/>
        </w:rPr>
        <w:t xml:space="preserve"> </w:t>
      </w:r>
      <w:r w:rsidRPr="00685860">
        <w:t>de</w:t>
      </w:r>
      <w:r w:rsidRPr="00685860">
        <w:rPr>
          <w:i/>
        </w:rPr>
        <w:t xml:space="preserve"> </w:t>
      </w:r>
      <w:r w:rsidRPr="00685860">
        <w:t>capacitación</w:t>
      </w:r>
      <w:r w:rsidRPr="00685860">
        <w:rPr>
          <w:i/>
        </w:rPr>
        <w:t xml:space="preserve"> </w:t>
      </w:r>
      <w:r w:rsidRPr="00685860">
        <w:t>laboral</w:t>
      </w:r>
      <w:r w:rsidRPr="00685860">
        <w:rPr>
          <w:i/>
        </w:rPr>
        <w:t xml:space="preserve"> </w:t>
      </w:r>
      <w:r w:rsidRPr="00685860">
        <w:t>que</w:t>
      </w:r>
      <w:r w:rsidRPr="00685860">
        <w:rPr>
          <w:i/>
        </w:rPr>
        <w:t xml:space="preserve"> </w:t>
      </w:r>
      <w:r w:rsidRPr="00685860">
        <w:rPr>
          <w:spacing w:val="-5"/>
        </w:rPr>
        <w:t>a</w:t>
      </w:r>
      <w:r w:rsidRPr="00685860">
        <w:t>yuden</w:t>
      </w:r>
      <w:r w:rsidRPr="00685860">
        <w:rPr>
          <w:i/>
        </w:rPr>
        <w:t xml:space="preserve"> </w:t>
      </w:r>
      <w:r w:rsidRPr="00685860">
        <w:t>a</w:t>
      </w:r>
      <w:r w:rsidRPr="00685860">
        <w:rPr>
          <w:i/>
        </w:rPr>
        <w:t xml:space="preserve"> </w:t>
      </w:r>
      <w:r w:rsidRPr="00685860">
        <w:t>las</w:t>
      </w:r>
      <w:r w:rsidRPr="00685860">
        <w:rPr>
          <w:i/>
        </w:rPr>
        <w:t xml:space="preserve"> </w:t>
      </w:r>
      <w:r w:rsidRPr="00685860">
        <w:t>mujeres</w:t>
      </w:r>
      <w:r w:rsidRPr="00685860">
        <w:rPr>
          <w:i/>
        </w:rPr>
        <w:t xml:space="preserve"> </w:t>
      </w:r>
      <w:r w:rsidRPr="00685860">
        <w:t>a</w:t>
      </w:r>
      <w:r w:rsidRPr="00685860">
        <w:rPr>
          <w:i/>
        </w:rPr>
        <w:t xml:space="preserve"> </w:t>
      </w:r>
      <w:r w:rsidRPr="00685860">
        <w:t>integrarse e</w:t>
      </w:r>
      <w:r w:rsidRPr="00685860">
        <w:rPr>
          <w:spacing w:val="-5"/>
        </w:rPr>
        <w:t>f</w:t>
      </w:r>
      <w:r w:rsidRPr="00685860">
        <w:t>ectivamente en los sectores con m</w:t>
      </w:r>
      <w:r w:rsidRPr="00685860">
        <w:rPr>
          <w:spacing w:val="-5"/>
        </w:rPr>
        <w:t>a</w:t>
      </w:r>
      <w:r w:rsidRPr="00685860">
        <w:t>yor potencial productivo.</w:t>
      </w:r>
    </w:p>
    <w:p w:rsidR="00685860" w:rsidRPr="00685860" w:rsidRDefault="00685860" w:rsidP="00AD4FD0">
      <w:pPr>
        <w:pStyle w:val="Texto"/>
        <w:spacing w:line="278" w:lineRule="exact"/>
        <w:ind w:left="1980" w:hanging="540"/>
      </w:pPr>
      <w:r w:rsidRPr="00685860">
        <w:t>•</w:t>
      </w:r>
      <w:r w:rsidRPr="00685860">
        <w:tab/>
        <w:t>Impulsar</w:t>
      </w:r>
      <w:r w:rsidRPr="00685860">
        <w:rPr>
          <w:spacing w:val="25"/>
        </w:rPr>
        <w:t xml:space="preserve"> </w:t>
      </w:r>
      <w:r w:rsidRPr="00685860">
        <w:t>la</w:t>
      </w:r>
      <w:r w:rsidRPr="00685860">
        <w:rPr>
          <w:spacing w:val="25"/>
        </w:rPr>
        <w:t xml:space="preserve"> </w:t>
      </w:r>
      <w:r w:rsidRPr="00685860">
        <w:t>participación</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mujeres</w:t>
      </w:r>
      <w:r w:rsidRPr="00685860">
        <w:rPr>
          <w:spacing w:val="25"/>
        </w:rPr>
        <w:t xml:space="preserve"> </w:t>
      </w:r>
      <w:r w:rsidRPr="00685860">
        <w:t>en</w:t>
      </w:r>
      <w:r w:rsidRPr="00685860">
        <w:rPr>
          <w:spacing w:val="25"/>
        </w:rPr>
        <w:t xml:space="preserve"> </w:t>
      </w:r>
      <w:r w:rsidRPr="00685860">
        <w:t>el</w:t>
      </w:r>
      <w:r w:rsidRPr="00685860">
        <w:rPr>
          <w:spacing w:val="25"/>
        </w:rPr>
        <w:t xml:space="preserve"> </w:t>
      </w:r>
      <w:r w:rsidRPr="00685860">
        <w:t>sector</w:t>
      </w:r>
      <w:r w:rsidRPr="00685860">
        <w:rPr>
          <w:spacing w:val="25"/>
        </w:rPr>
        <w:t xml:space="preserve"> </w:t>
      </w:r>
      <w:r w:rsidRPr="00685860">
        <w:t>emprendedor</w:t>
      </w:r>
      <w:r w:rsidRPr="00685860">
        <w:rPr>
          <w:spacing w:val="25"/>
        </w:rPr>
        <w:t xml:space="preserve"> </w:t>
      </w:r>
      <w:r w:rsidRPr="00685860">
        <w:t>a</w:t>
      </w:r>
      <w:r w:rsidRPr="00685860">
        <w:rPr>
          <w:spacing w:val="25"/>
        </w:rPr>
        <w:t xml:space="preserve"> </w:t>
      </w:r>
      <w:r w:rsidRPr="00685860">
        <w:t>tr</w:t>
      </w:r>
      <w:r w:rsidRPr="00685860">
        <w:rPr>
          <w:spacing w:val="-5"/>
        </w:rPr>
        <w:t>a</w:t>
      </w:r>
      <w:r w:rsidRPr="00685860">
        <w:t>vés</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asistencia técnica.</w:t>
      </w:r>
    </w:p>
    <w:p w:rsidR="00685860" w:rsidRPr="00685860" w:rsidRDefault="00685860" w:rsidP="00AD4FD0">
      <w:pPr>
        <w:pStyle w:val="Texto"/>
        <w:spacing w:line="278" w:lineRule="exact"/>
        <w:ind w:left="1980" w:hanging="540"/>
      </w:pPr>
      <w:r w:rsidRPr="00685860">
        <w:t>•</w:t>
      </w:r>
      <w:r w:rsidRPr="00685860">
        <w:tab/>
        <w:t>Desarrollar</w:t>
      </w:r>
      <w:r w:rsidRPr="00685860">
        <w:rPr>
          <w:spacing w:val="5"/>
        </w:rPr>
        <w:t xml:space="preserve"> </w:t>
      </w:r>
      <w:r w:rsidRPr="00685860">
        <w:t>mecanismos</w:t>
      </w:r>
      <w:r w:rsidRPr="00685860">
        <w:rPr>
          <w:spacing w:val="5"/>
        </w:rPr>
        <w:t xml:space="preserve"> </w:t>
      </w:r>
      <w:r w:rsidRPr="00685860">
        <w:t>de</w:t>
      </w:r>
      <w:r w:rsidRPr="00685860">
        <w:rPr>
          <w:spacing w:val="5"/>
        </w:rPr>
        <w:t xml:space="preserve"> </w:t>
      </w:r>
      <w:r w:rsidRPr="00685860">
        <w:t>evaluación</w:t>
      </w:r>
      <w:r w:rsidRPr="00685860">
        <w:rPr>
          <w:spacing w:val="5"/>
        </w:rPr>
        <w:t xml:space="preserve"> </w:t>
      </w:r>
      <w:r w:rsidRPr="00685860">
        <w:t>sobre</w:t>
      </w:r>
      <w:r w:rsidRPr="00685860">
        <w:rPr>
          <w:spacing w:val="5"/>
        </w:rPr>
        <w:t xml:space="preserve"> </w:t>
      </w:r>
      <w:r w:rsidRPr="00685860">
        <w:t>el</w:t>
      </w:r>
      <w:r w:rsidRPr="00685860">
        <w:rPr>
          <w:spacing w:val="5"/>
        </w:rPr>
        <w:t xml:space="preserve"> </w:t>
      </w:r>
      <w:r w:rsidRPr="00685860">
        <w:t>uso</w:t>
      </w:r>
      <w:r w:rsidRPr="00685860">
        <w:rPr>
          <w:spacing w:val="5"/>
        </w:rPr>
        <w:t xml:space="preserve"> </w:t>
      </w:r>
      <w:r w:rsidRPr="00685860">
        <w:t>e</w:t>
      </w:r>
      <w:r w:rsidRPr="00685860">
        <w:rPr>
          <w:spacing w:val="-5"/>
        </w:rPr>
        <w:t>f</w:t>
      </w:r>
      <w:r w:rsidRPr="00685860">
        <w:t>ectivo</w:t>
      </w:r>
      <w:r w:rsidRPr="00685860">
        <w:rPr>
          <w:spacing w:val="5"/>
        </w:rPr>
        <w:t xml:space="preserve"> </w:t>
      </w:r>
      <w:r w:rsidRPr="00685860">
        <w:t>de</w:t>
      </w:r>
      <w:r w:rsidRPr="00685860">
        <w:rPr>
          <w:spacing w:val="5"/>
        </w:rPr>
        <w:t xml:space="preserve"> </w:t>
      </w:r>
      <w:r w:rsidRPr="00685860">
        <w:t>recursos</w:t>
      </w:r>
      <w:r w:rsidRPr="00685860">
        <w:rPr>
          <w:spacing w:val="5"/>
        </w:rPr>
        <w:t xml:space="preserve"> </w:t>
      </w:r>
      <w:r w:rsidRPr="00685860">
        <w:t>públicos</w:t>
      </w:r>
      <w:r w:rsidRPr="00685860">
        <w:rPr>
          <w:spacing w:val="5"/>
        </w:rPr>
        <w:t xml:space="preserve"> </w:t>
      </w:r>
      <w:r w:rsidRPr="00685860">
        <w:t>destinados</w:t>
      </w:r>
      <w:r w:rsidRPr="00685860">
        <w:rPr>
          <w:spacing w:val="5"/>
        </w:rPr>
        <w:t xml:space="preserve"> </w:t>
      </w:r>
      <w:r w:rsidRPr="00685860">
        <w:t>a promover y hacer vigente la igualdad de oportunidades entre mujeres y hombres.</w:t>
      </w:r>
    </w:p>
    <w:p w:rsidR="00685860" w:rsidRPr="007970C3" w:rsidRDefault="00685860" w:rsidP="002A4FBA">
      <w:pPr>
        <w:pStyle w:val="Texto"/>
        <w:spacing w:line="238" w:lineRule="exact"/>
        <w:ind w:firstLine="0"/>
        <w:rPr>
          <w:b/>
        </w:rPr>
      </w:pPr>
      <w:r w:rsidRPr="007970C3">
        <w:rPr>
          <w:b/>
        </w:rPr>
        <w:lastRenderedPageBreak/>
        <w:t>VI.5. Méxi</w:t>
      </w:r>
      <w:r w:rsidRPr="007970C3">
        <w:rPr>
          <w:b/>
          <w:spacing w:val="-5"/>
        </w:rPr>
        <w:t>c</w:t>
      </w:r>
      <w:r w:rsidRPr="007970C3">
        <w:rPr>
          <w:b/>
        </w:rPr>
        <w:t xml:space="preserve">o </w:t>
      </w:r>
      <w:r w:rsidRPr="007970C3">
        <w:rPr>
          <w:b/>
          <w:spacing w:val="-5"/>
        </w:rPr>
        <w:t>c</w:t>
      </w:r>
      <w:r w:rsidRPr="007970C3">
        <w:rPr>
          <w:b/>
        </w:rPr>
        <w:t>on Responsabilidad Global</w:t>
      </w:r>
    </w:p>
    <w:tbl>
      <w:tblPr>
        <w:tblW w:w="8841" w:type="dxa"/>
        <w:tblInd w:w="86" w:type="dxa"/>
        <w:tblBorders>
          <w:top w:val="single" w:sz="6" w:space="0" w:color="auto"/>
          <w:bottom w:val="single" w:sz="4"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color w:val="000000"/>
                <w:szCs w:val="18"/>
              </w:rPr>
              <w:t>Objetivo 5.1.</w:t>
            </w:r>
            <w:r w:rsidRPr="00DB1649">
              <w:rPr>
                <w:b/>
                <w:color w:val="000000"/>
                <w:szCs w:val="18"/>
              </w:rPr>
              <w:tab/>
              <w:t xml:space="preserve">Ampliar y </w:t>
            </w:r>
            <w:r w:rsidRPr="00DB1649">
              <w:rPr>
                <w:b/>
                <w:color w:val="000000"/>
                <w:spacing w:val="-5"/>
                <w:szCs w:val="18"/>
              </w:rPr>
              <w:t>f</w:t>
            </w:r>
            <w:r w:rsidRPr="00DB1649">
              <w:rPr>
                <w:b/>
                <w:color w:val="000000"/>
                <w:szCs w:val="18"/>
              </w:rPr>
              <w:t>ortalecer la presencia de México en el mundo</w:t>
            </w:r>
            <w:r w:rsidR="009D0B87">
              <w:rPr>
                <w:b/>
                <w:color w:val="000000"/>
                <w:szCs w:val="18"/>
              </w:rPr>
              <w:t>.</w:t>
            </w:r>
          </w:p>
        </w:tc>
      </w:tr>
    </w:tbl>
    <w:p w:rsidR="00685860" w:rsidRPr="007970C3" w:rsidRDefault="00685860" w:rsidP="000F77C6">
      <w:pPr>
        <w:pStyle w:val="Texto"/>
        <w:spacing w:line="238" w:lineRule="exact"/>
        <w:ind w:left="2448" w:hanging="1728"/>
        <w:rPr>
          <w:b/>
        </w:rPr>
      </w:pPr>
      <w:r w:rsidRPr="007970C3">
        <w:rPr>
          <w:b/>
        </w:rPr>
        <w:t xml:space="preserve">Estrategia 5.1.1. </w:t>
      </w:r>
      <w:r w:rsidRPr="007970C3">
        <w:rPr>
          <w:b/>
        </w:rPr>
        <w:tab/>
        <w:t>Consolidar la relación con Estados Unidos y Canadá a partir de una</w:t>
      </w:r>
      <w:r w:rsidR="003601F3" w:rsidRPr="007970C3">
        <w:rPr>
          <w:b/>
        </w:rPr>
        <w:t xml:space="preserve"> </w:t>
      </w:r>
      <w:r w:rsidRPr="007970C3">
        <w:rPr>
          <w:b/>
        </w:rPr>
        <w:t>visión integral y de largo plazo que promueva la competitividad y la</w:t>
      </w:r>
      <w:r w:rsidR="003601F3" w:rsidRPr="007970C3">
        <w:rPr>
          <w:b/>
        </w:rPr>
        <w:t xml:space="preserve"> </w:t>
      </w:r>
      <w:r w:rsidRPr="007970C3">
        <w:rPr>
          <w:b/>
        </w:rPr>
        <w:t>convergencia</w:t>
      </w:r>
      <w:r w:rsidRPr="007970C3">
        <w:rPr>
          <w:b/>
          <w:spacing w:val="-20"/>
        </w:rPr>
        <w:t xml:space="preserve"> </w:t>
      </w:r>
      <w:r w:rsidRPr="007970C3">
        <w:rPr>
          <w:b/>
        </w:rPr>
        <w:t>en</w:t>
      </w:r>
      <w:r w:rsidRPr="007970C3">
        <w:rPr>
          <w:b/>
          <w:spacing w:val="-20"/>
        </w:rPr>
        <w:t xml:space="preserve"> </w:t>
      </w:r>
      <w:r w:rsidRPr="007970C3">
        <w:rPr>
          <w:b/>
        </w:rPr>
        <w:t>la</w:t>
      </w:r>
      <w:r w:rsidRPr="007970C3">
        <w:rPr>
          <w:b/>
          <w:spacing w:val="-20"/>
        </w:rPr>
        <w:t xml:space="preserve"> </w:t>
      </w:r>
      <w:r w:rsidRPr="007970C3">
        <w:rPr>
          <w:b/>
        </w:rPr>
        <w:t>región,</w:t>
      </w:r>
      <w:r w:rsidRPr="007970C3">
        <w:rPr>
          <w:b/>
          <w:spacing w:val="-20"/>
        </w:rPr>
        <w:t xml:space="preserve"> </w:t>
      </w:r>
      <w:r w:rsidRPr="007970C3">
        <w:rPr>
          <w:b/>
        </w:rPr>
        <w:t>sobre</w:t>
      </w:r>
      <w:r w:rsidRPr="007970C3">
        <w:rPr>
          <w:b/>
          <w:spacing w:val="-20"/>
        </w:rPr>
        <w:t xml:space="preserve"> </w:t>
      </w:r>
      <w:r w:rsidRPr="007970C3">
        <w:rPr>
          <w:b/>
        </w:rPr>
        <w:t>la</w:t>
      </w:r>
      <w:r w:rsidRPr="007970C3">
        <w:rPr>
          <w:b/>
          <w:spacing w:val="-20"/>
        </w:rPr>
        <w:t xml:space="preserve"> </w:t>
      </w:r>
      <w:r w:rsidRPr="007970C3">
        <w:rPr>
          <w:b/>
        </w:rPr>
        <w:t>base</w:t>
      </w:r>
      <w:r w:rsidRPr="007970C3">
        <w:rPr>
          <w:b/>
          <w:spacing w:val="-20"/>
        </w:rPr>
        <w:t xml:space="preserve"> </w:t>
      </w:r>
      <w:r w:rsidRPr="007970C3">
        <w:rPr>
          <w:b/>
        </w:rPr>
        <w:t>de</w:t>
      </w:r>
      <w:r w:rsidRPr="007970C3">
        <w:rPr>
          <w:b/>
          <w:spacing w:val="-20"/>
        </w:rPr>
        <w:t xml:space="preserve"> </w:t>
      </w:r>
      <w:r w:rsidRPr="007970C3">
        <w:rPr>
          <w:b/>
        </w:rPr>
        <w:t>las</w:t>
      </w:r>
      <w:r w:rsidRPr="007970C3">
        <w:rPr>
          <w:b/>
          <w:spacing w:val="-20"/>
        </w:rPr>
        <w:t xml:space="preserve"> </w:t>
      </w:r>
      <w:r w:rsidRPr="007970C3">
        <w:rPr>
          <w:b/>
        </w:rPr>
        <w:t>complementariedades</w:t>
      </w:r>
      <w:r w:rsidR="003601F3" w:rsidRPr="007970C3">
        <w:rPr>
          <w:b/>
        </w:rPr>
        <w:t xml:space="preserve"> </w:t>
      </w:r>
      <w:r w:rsidRPr="007970C3">
        <w:rPr>
          <w:b/>
        </w:rPr>
        <w:t>existentes.</w:t>
      </w:r>
    </w:p>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Ampliar</w:t>
      </w:r>
      <w:r w:rsidRPr="00685860">
        <w:rPr>
          <w:spacing w:val="25"/>
        </w:rPr>
        <w:t xml:space="preserve"> </w:t>
      </w:r>
      <w:r w:rsidRPr="00685860">
        <w:t>y</w:t>
      </w:r>
      <w:r w:rsidRPr="00685860">
        <w:rPr>
          <w:spacing w:val="25"/>
        </w:rPr>
        <w:t xml:space="preserve"> </w:t>
      </w:r>
      <w:r w:rsidRPr="00685860">
        <w:t>profundizar</w:t>
      </w:r>
      <w:r w:rsidRPr="00685860">
        <w:rPr>
          <w:spacing w:val="25"/>
        </w:rPr>
        <w:t xml:space="preserve"> </w:t>
      </w:r>
      <w:r w:rsidRPr="00685860">
        <w:t>el</w:t>
      </w:r>
      <w:r w:rsidRPr="00685860">
        <w:rPr>
          <w:spacing w:val="25"/>
        </w:rPr>
        <w:t xml:space="preserve"> </w:t>
      </w:r>
      <w:r w:rsidRPr="00685860">
        <w:t>diálogo</w:t>
      </w:r>
      <w:r w:rsidRPr="00685860">
        <w:rPr>
          <w:spacing w:val="25"/>
        </w:rPr>
        <w:t xml:space="preserve"> </w:t>
      </w:r>
      <w:r w:rsidRPr="00685860">
        <w:t>bilateral</w:t>
      </w:r>
      <w:r w:rsidRPr="00685860">
        <w:rPr>
          <w:spacing w:val="25"/>
        </w:rPr>
        <w:t xml:space="preserve"> </w:t>
      </w:r>
      <w:r w:rsidRPr="00685860">
        <w:t>con</w:t>
      </w:r>
      <w:r w:rsidRPr="00685860">
        <w:rPr>
          <w:spacing w:val="25"/>
        </w:rPr>
        <w:t xml:space="preserve"> </w:t>
      </w:r>
      <w:r w:rsidRPr="00685860">
        <w:t>Estados</w:t>
      </w:r>
      <w:r w:rsidRPr="00685860">
        <w:rPr>
          <w:spacing w:val="25"/>
        </w:rPr>
        <w:t xml:space="preserve"> </w:t>
      </w:r>
      <w:r w:rsidRPr="00685860">
        <w:t>Unidos,</w:t>
      </w:r>
      <w:r w:rsidRPr="00685860">
        <w:rPr>
          <w:spacing w:val="25"/>
        </w:rPr>
        <w:t xml:space="preserve"> </w:t>
      </w:r>
      <w:r w:rsidRPr="00685860">
        <w:t>con</w:t>
      </w:r>
      <w:r w:rsidRPr="00685860">
        <w:rPr>
          <w:spacing w:val="25"/>
        </w:rPr>
        <w:t xml:space="preserve"> </w:t>
      </w:r>
      <w:r w:rsidRPr="00685860">
        <w:t>base</w:t>
      </w:r>
      <w:r w:rsidRPr="00685860">
        <w:rPr>
          <w:spacing w:val="25"/>
        </w:rPr>
        <w:t xml:space="preserve"> </w:t>
      </w:r>
      <w:r w:rsidRPr="00685860">
        <w:t>en</w:t>
      </w:r>
      <w:r w:rsidRPr="00685860">
        <w:rPr>
          <w:spacing w:val="25"/>
        </w:rPr>
        <w:t xml:space="preserve"> </w:t>
      </w:r>
      <w:r w:rsidRPr="00685860">
        <w:t>una</w:t>
      </w:r>
      <w:r w:rsidRPr="00685860">
        <w:rPr>
          <w:spacing w:val="25"/>
        </w:rPr>
        <w:t xml:space="preserve"> </w:t>
      </w:r>
      <w:r w:rsidRPr="00685860">
        <w:t>agenda</w:t>
      </w:r>
      <w:r w:rsidRPr="00685860">
        <w:rPr>
          <w:spacing w:val="25"/>
        </w:rPr>
        <w:t xml:space="preserve"> </w:t>
      </w:r>
      <w:r w:rsidRPr="00685860">
        <w:t>que refleje</w:t>
      </w:r>
      <w:r w:rsidRPr="00685860">
        <w:rPr>
          <w:spacing w:val="-5"/>
        </w:rPr>
        <w:t xml:space="preserve"> </w:t>
      </w:r>
      <w:r w:rsidRPr="00685860">
        <w:t>la diversidad, la complejidad y el potencial de la relación.</w:t>
      </w:r>
    </w:p>
    <w:p w:rsidR="00685860" w:rsidRPr="00685860" w:rsidRDefault="00685860" w:rsidP="000F77C6">
      <w:pPr>
        <w:pStyle w:val="Texto"/>
        <w:spacing w:line="238" w:lineRule="exact"/>
        <w:ind w:left="1980" w:hanging="540"/>
      </w:pPr>
      <w:r w:rsidRPr="00685860">
        <w:t>•</w:t>
      </w:r>
      <w:r w:rsidRPr="00685860">
        <w:tab/>
        <w:t>Impulsar</w:t>
      </w:r>
      <w:r w:rsidRPr="00685860">
        <w:rPr>
          <w:spacing w:val="10"/>
        </w:rPr>
        <w:t xml:space="preserve"> </w:t>
      </w:r>
      <w:r w:rsidRPr="00685860">
        <w:t>la</w:t>
      </w:r>
      <w:r w:rsidRPr="00685860">
        <w:rPr>
          <w:spacing w:val="10"/>
        </w:rPr>
        <w:t xml:space="preserve"> </w:t>
      </w:r>
      <w:r w:rsidRPr="00685860">
        <w:t>modernización</w:t>
      </w:r>
      <w:r w:rsidRPr="00685860">
        <w:rPr>
          <w:spacing w:val="10"/>
        </w:rPr>
        <w:t xml:space="preserve"> </w:t>
      </w:r>
      <w:r w:rsidRPr="00685860">
        <w:t>integral</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zona</w:t>
      </w:r>
      <w:r w:rsidRPr="00685860">
        <w:rPr>
          <w:spacing w:val="10"/>
        </w:rPr>
        <w:t xml:space="preserve"> </w:t>
      </w:r>
      <w:r w:rsidRPr="00685860">
        <w:t>fronteriza</w:t>
      </w:r>
      <w:r w:rsidRPr="00685860">
        <w:rPr>
          <w:spacing w:val="10"/>
        </w:rPr>
        <w:t xml:space="preserve"> </w:t>
      </w:r>
      <w:r w:rsidRPr="00685860">
        <w:t>como</w:t>
      </w:r>
      <w:r w:rsidRPr="00685860">
        <w:rPr>
          <w:spacing w:val="10"/>
        </w:rPr>
        <w:t xml:space="preserve"> </w:t>
      </w:r>
      <w:r w:rsidRPr="00685860">
        <w:t>un</w:t>
      </w:r>
      <w:r w:rsidRPr="00685860">
        <w:rPr>
          <w:spacing w:val="10"/>
        </w:rPr>
        <w:t xml:space="preserve"> </w:t>
      </w:r>
      <w:r w:rsidRPr="00685860">
        <w:t>instrumento</w:t>
      </w:r>
      <w:r w:rsidRPr="00685860">
        <w:rPr>
          <w:spacing w:val="10"/>
        </w:rPr>
        <w:t xml:space="preserve"> </w:t>
      </w:r>
      <w:r w:rsidRPr="00685860">
        <w:t>para</w:t>
      </w:r>
      <w:r w:rsidRPr="00685860">
        <w:rPr>
          <w:spacing w:val="10"/>
        </w:rPr>
        <w:t xml:space="preserve"> </w:t>
      </w:r>
      <w:r w:rsidRPr="00685860">
        <w:t>dinamizar los intercambios bilaterales.</w:t>
      </w:r>
    </w:p>
    <w:p w:rsidR="00685860" w:rsidRPr="00685860" w:rsidRDefault="00685860" w:rsidP="000F77C6">
      <w:pPr>
        <w:pStyle w:val="Texto"/>
        <w:spacing w:line="238" w:lineRule="exact"/>
        <w:ind w:left="1980" w:hanging="540"/>
      </w:pPr>
      <w:r w:rsidRPr="00685860">
        <w:t>•</w:t>
      </w:r>
      <w:r w:rsidRPr="00685860">
        <w:tab/>
        <w:t>Re</w:t>
      </w:r>
      <w:r w:rsidRPr="00685860">
        <w:rPr>
          <w:spacing w:val="-5"/>
        </w:rPr>
        <w:t>f</w:t>
      </w:r>
      <w:r w:rsidRPr="00685860">
        <w:t>orzar</w:t>
      </w:r>
      <w:r w:rsidRPr="00685860">
        <w:rPr>
          <w:spacing w:val="-5"/>
        </w:rPr>
        <w:t xml:space="preserve"> </w:t>
      </w:r>
      <w:r w:rsidRPr="00685860">
        <w:t>las</w:t>
      </w:r>
      <w:r w:rsidRPr="00685860">
        <w:rPr>
          <w:spacing w:val="-5"/>
        </w:rPr>
        <w:t xml:space="preserve"> </w:t>
      </w:r>
      <w:r w:rsidRPr="00685860">
        <w:t>labores</w:t>
      </w:r>
      <w:r w:rsidRPr="00685860">
        <w:rPr>
          <w:spacing w:val="-5"/>
        </w:rPr>
        <w:t xml:space="preserve"> </w:t>
      </w:r>
      <w:r w:rsidRPr="00685860">
        <w:t>de</w:t>
      </w:r>
      <w:r w:rsidRPr="00685860">
        <w:rPr>
          <w:spacing w:val="-5"/>
        </w:rPr>
        <w:t xml:space="preserve"> </w:t>
      </w:r>
      <w:r w:rsidRPr="00685860">
        <w:t>atención</w:t>
      </w:r>
      <w:r w:rsidRPr="00685860">
        <w:rPr>
          <w:spacing w:val="-5"/>
        </w:rPr>
        <w:t xml:space="preserve"> </w:t>
      </w:r>
      <w:r w:rsidRPr="00685860">
        <w:t>a</w:t>
      </w:r>
      <w:r w:rsidRPr="00685860">
        <w:rPr>
          <w:spacing w:val="-5"/>
        </w:rPr>
        <w:t xml:space="preserve"> </w:t>
      </w:r>
      <w:r w:rsidRPr="00685860">
        <w:t>las</w:t>
      </w:r>
      <w:r w:rsidRPr="00685860">
        <w:rPr>
          <w:spacing w:val="-5"/>
        </w:rPr>
        <w:t xml:space="preserve"> </w:t>
      </w:r>
      <w:r w:rsidRPr="00685860">
        <w:t>comunidades</w:t>
      </w:r>
      <w:r w:rsidRPr="00685860">
        <w:rPr>
          <w:spacing w:val="-5"/>
        </w:rPr>
        <w:t xml:space="preserve"> </w:t>
      </w:r>
      <w:r w:rsidRPr="00685860">
        <w:t>mexicanas</w:t>
      </w:r>
      <w:r w:rsidRPr="00685860">
        <w:rPr>
          <w:spacing w:val="-5"/>
        </w:rPr>
        <w:t xml:space="preserve"> </w:t>
      </w:r>
      <w:r w:rsidRPr="00685860">
        <w:t>en</w:t>
      </w:r>
      <w:r w:rsidRPr="00685860">
        <w:rPr>
          <w:spacing w:val="-5"/>
        </w:rPr>
        <w:t xml:space="preserve"> </w:t>
      </w:r>
      <w:r w:rsidRPr="00685860">
        <w:t>Estados</w:t>
      </w:r>
      <w:r w:rsidRPr="00685860">
        <w:rPr>
          <w:spacing w:val="-5"/>
        </w:rPr>
        <w:t xml:space="preserve"> </w:t>
      </w:r>
      <w:r w:rsidRPr="00685860">
        <w:t>Unidos,</w:t>
      </w:r>
      <w:r w:rsidRPr="00685860">
        <w:rPr>
          <w:spacing w:val="-5"/>
        </w:rPr>
        <w:t xml:space="preserve"> </w:t>
      </w:r>
      <w:r w:rsidRPr="00685860">
        <w:t>promoviendo su bienestar y la observancia plena de sus derechos.</w:t>
      </w:r>
    </w:p>
    <w:p w:rsidR="00685860" w:rsidRPr="00685860" w:rsidRDefault="00685860" w:rsidP="000F77C6">
      <w:pPr>
        <w:pStyle w:val="Texto"/>
        <w:spacing w:line="238" w:lineRule="exact"/>
        <w:ind w:left="1980" w:hanging="540"/>
      </w:pPr>
      <w:r w:rsidRPr="00685860">
        <w:t>•</w:t>
      </w:r>
      <w:r w:rsidRPr="00685860">
        <w:tab/>
        <w:t>Consolidar</w:t>
      </w:r>
      <w:r w:rsidRPr="00685860">
        <w:rPr>
          <w:spacing w:val="25"/>
        </w:rPr>
        <w:t xml:space="preserve"> </w:t>
      </w:r>
      <w:r w:rsidRPr="00685860">
        <w:t>la</w:t>
      </w:r>
      <w:r w:rsidRPr="00685860">
        <w:rPr>
          <w:spacing w:val="25"/>
        </w:rPr>
        <w:t xml:space="preserve"> </w:t>
      </w:r>
      <w:r w:rsidRPr="00685860">
        <w:t>visión</w:t>
      </w:r>
      <w:r w:rsidRPr="00685860">
        <w:rPr>
          <w:spacing w:val="25"/>
        </w:rPr>
        <w:t xml:space="preserve"> </w:t>
      </w:r>
      <w:r w:rsidRPr="00685860">
        <w:t>de</w:t>
      </w:r>
      <w:r w:rsidRPr="00685860">
        <w:rPr>
          <w:spacing w:val="25"/>
        </w:rPr>
        <w:t xml:space="preserve"> </w:t>
      </w:r>
      <w:r w:rsidRPr="00685860">
        <w:t>responsabilidad</w:t>
      </w:r>
      <w:r w:rsidRPr="00685860">
        <w:rPr>
          <w:spacing w:val="25"/>
        </w:rPr>
        <w:t xml:space="preserve"> </w:t>
      </w:r>
      <w:r w:rsidRPr="00685860">
        <w:t>compartida</w:t>
      </w:r>
      <w:r w:rsidRPr="00685860">
        <w:rPr>
          <w:spacing w:val="25"/>
        </w:rPr>
        <w:t xml:space="preserve"> </w:t>
      </w:r>
      <w:r w:rsidRPr="00685860">
        <w:t>en</w:t>
      </w:r>
      <w:r w:rsidRPr="00685860">
        <w:rPr>
          <w:spacing w:val="25"/>
        </w:rPr>
        <w:t xml:space="preserve"> </w:t>
      </w:r>
      <w:r w:rsidRPr="00685860">
        <w:t>materia</w:t>
      </w:r>
      <w:r w:rsidRPr="00685860">
        <w:rPr>
          <w:spacing w:val="25"/>
        </w:rPr>
        <w:t xml:space="preserve"> </w:t>
      </w:r>
      <w:r w:rsidRPr="00685860">
        <w:t>de</w:t>
      </w:r>
      <w:r w:rsidRPr="00685860">
        <w:rPr>
          <w:spacing w:val="25"/>
        </w:rPr>
        <w:t xml:space="preserve"> </w:t>
      </w:r>
      <w:r w:rsidRPr="00685860">
        <w:t>seguridad,</w:t>
      </w:r>
      <w:r w:rsidRPr="00685860">
        <w:rPr>
          <w:spacing w:val="25"/>
        </w:rPr>
        <w:t xml:space="preserve"> </w:t>
      </w:r>
      <w:r w:rsidRPr="00685860">
        <w:t>con</w:t>
      </w:r>
      <w:r w:rsidRPr="00685860">
        <w:rPr>
          <w:spacing w:val="25"/>
        </w:rPr>
        <w:t xml:space="preserve"> </w:t>
      </w:r>
      <w:r w:rsidRPr="00685860">
        <w:t>énfasis</w:t>
      </w:r>
      <w:r w:rsidRPr="00685860">
        <w:rPr>
          <w:spacing w:val="25"/>
        </w:rPr>
        <w:t xml:space="preserve"> </w:t>
      </w:r>
      <w:r w:rsidRPr="00685860">
        <w:t>en aspectos preventivos y en el desarrollo social.</w:t>
      </w:r>
    </w:p>
    <w:p w:rsidR="00685860" w:rsidRPr="00685860" w:rsidRDefault="00685860" w:rsidP="000F77C6">
      <w:pPr>
        <w:pStyle w:val="Texto"/>
        <w:spacing w:line="238" w:lineRule="exact"/>
        <w:ind w:left="1980" w:hanging="540"/>
      </w:pPr>
      <w:r w:rsidRPr="00685860">
        <w:t>•</w:t>
      </w:r>
      <w:r w:rsidRPr="00685860">
        <w:tab/>
        <w:t>Fortalecer</w:t>
      </w:r>
      <w:r w:rsidRPr="00685860">
        <w:rPr>
          <w:spacing w:val="15"/>
        </w:rPr>
        <w:t xml:space="preserve"> </w:t>
      </w:r>
      <w:r w:rsidRPr="00685860">
        <w:t>la</w:t>
      </w:r>
      <w:r w:rsidRPr="00685860">
        <w:rPr>
          <w:spacing w:val="15"/>
        </w:rPr>
        <w:t xml:space="preserve"> </w:t>
      </w:r>
      <w:r w:rsidRPr="00685860">
        <w:t>relación</w:t>
      </w:r>
      <w:r w:rsidRPr="00685860">
        <w:rPr>
          <w:spacing w:val="15"/>
        </w:rPr>
        <w:t xml:space="preserve"> </w:t>
      </w:r>
      <w:r w:rsidRPr="00685860">
        <w:t>bilateral</w:t>
      </w:r>
      <w:r w:rsidRPr="00685860">
        <w:rPr>
          <w:spacing w:val="15"/>
        </w:rPr>
        <w:t xml:space="preserve"> </w:t>
      </w:r>
      <w:r w:rsidRPr="00685860">
        <w:t>con</w:t>
      </w:r>
      <w:r w:rsidRPr="00685860">
        <w:rPr>
          <w:spacing w:val="15"/>
        </w:rPr>
        <w:t xml:space="preserve"> </w:t>
      </w:r>
      <w:r w:rsidRPr="00685860">
        <w:t>Canadá,</w:t>
      </w:r>
      <w:r w:rsidRPr="00685860">
        <w:rPr>
          <w:spacing w:val="15"/>
        </w:rPr>
        <w:t xml:space="preserve"> </w:t>
      </w:r>
      <w:r w:rsidRPr="00685860">
        <w:t>aumentando</w:t>
      </w:r>
      <w:r w:rsidRPr="00685860">
        <w:rPr>
          <w:spacing w:val="15"/>
        </w:rPr>
        <w:t xml:space="preserve"> </w:t>
      </w:r>
      <w:r w:rsidRPr="00685860">
        <w:t>la</w:t>
      </w:r>
      <w:r w:rsidRPr="00685860">
        <w:rPr>
          <w:spacing w:val="15"/>
        </w:rPr>
        <w:t xml:space="preserve"> </w:t>
      </w:r>
      <w:r w:rsidRPr="00685860">
        <w:t>cooperación</w:t>
      </w:r>
      <w:r w:rsidRPr="00685860">
        <w:rPr>
          <w:spacing w:val="15"/>
        </w:rPr>
        <w:t xml:space="preserve"> </w:t>
      </w:r>
      <w:r w:rsidRPr="00685860">
        <w:t>en</w:t>
      </w:r>
      <w:r w:rsidRPr="00685860">
        <w:rPr>
          <w:spacing w:val="15"/>
        </w:rPr>
        <w:t xml:space="preserve"> </w:t>
      </w:r>
      <w:r w:rsidRPr="00685860">
        <w:t>temas</w:t>
      </w:r>
      <w:r w:rsidRPr="00685860">
        <w:rPr>
          <w:spacing w:val="15"/>
        </w:rPr>
        <w:t xml:space="preserve"> </w:t>
      </w:r>
      <w:r w:rsidRPr="00685860">
        <w:t>prioritarios como migración, turismo, educación, productividad, innovación y desarrollo tecnológico, e impulsando el intercambio comercial entre ambos.</w:t>
      </w:r>
    </w:p>
    <w:p w:rsidR="00685860" w:rsidRPr="00685860" w:rsidRDefault="00685860" w:rsidP="000F77C6">
      <w:pPr>
        <w:pStyle w:val="Texto"/>
        <w:spacing w:line="238" w:lineRule="exact"/>
        <w:ind w:left="1980" w:hanging="540"/>
      </w:pPr>
      <w:r w:rsidRPr="00685860">
        <w:t>•</w:t>
      </w:r>
      <w:r w:rsidRPr="00685860">
        <w:tab/>
        <w:t>Apoyar</w:t>
      </w:r>
      <w:r w:rsidRPr="00685860">
        <w:rPr>
          <w:spacing w:val="5"/>
        </w:rPr>
        <w:t xml:space="preserve"> </w:t>
      </w:r>
      <w:r w:rsidRPr="00685860">
        <w:t>los</w:t>
      </w:r>
      <w:r w:rsidRPr="00685860">
        <w:rPr>
          <w:spacing w:val="5"/>
        </w:rPr>
        <w:t xml:space="preserve"> </w:t>
      </w:r>
      <w:r w:rsidRPr="00685860">
        <w:t>mecanismos</w:t>
      </w:r>
      <w:r w:rsidRPr="00685860">
        <w:rPr>
          <w:spacing w:val="5"/>
        </w:rPr>
        <w:t xml:space="preserve"> </w:t>
      </w:r>
      <w:r w:rsidRPr="00685860">
        <w:t>y</w:t>
      </w:r>
      <w:r w:rsidRPr="00685860">
        <w:rPr>
          <w:spacing w:val="5"/>
        </w:rPr>
        <w:t xml:space="preserve"> </w:t>
      </w:r>
      <w:r w:rsidRPr="00685860">
        <w:t>programas</w:t>
      </w:r>
      <w:r w:rsidRPr="00685860">
        <w:rPr>
          <w:spacing w:val="5"/>
        </w:rPr>
        <w:t xml:space="preserve"> </w:t>
      </w:r>
      <w:r w:rsidRPr="00685860">
        <w:t>que</w:t>
      </w:r>
      <w:r w:rsidRPr="00685860">
        <w:rPr>
          <w:spacing w:val="5"/>
        </w:rPr>
        <w:t xml:space="preserve"> </w:t>
      </w:r>
      <w:r w:rsidRPr="00685860">
        <w:t>prevén</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sociedad</w:t>
      </w:r>
      <w:r w:rsidRPr="00685860">
        <w:rPr>
          <w:spacing w:val="5"/>
        </w:rPr>
        <w:t xml:space="preserve"> </w:t>
      </w:r>
      <w:r w:rsidRPr="00685860">
        <w:t>civil,</w:t>
      </w:r>
      <w:r w:rsidRPr="00685860">
        <w:rPr>
          <w:spacing w:val="5"/>
        </w:rPr>
        <w:t xml:space="preserve"> </w:t>
      </w:r>
      <w:r w:rsidRPr="00685860">
        <w:t>el</w:t>
      </w:r>
      <w:r w:rsidRPr="00685860">
        <w:rPr>
          <w:spacing w:val="5"/>
        </w:rPr>
        <w:t xml:space="preserve"> </w:t>
      </w:r>
      <w:r w:rsidRPr="00685860">
        <w:t>sector privado y los gobiernos locales en la relación con Canadá.</w:t>
      </w:r>
    </w:p>
    <w:p w:rsidR="00685860" w:rsidRPr="00685860" w:rsidRDefault="00685860" w:rsidP="000F77C6">
      <w:pPr>
        <w:pStyle w:val="Texto"/>
        <w:spacing w:line="238" w:lineRule="exact"/>
        <w:ind w:left="1980" w:hanging="540"/>
      </w:pPr>
      <w:r w:rsidRPr="00685860">
        <w:t>•</w:t>
      </w:r>
      <w:r w:rsidRPr="00685860">
        <w:tab/>
        <w:t>Poner</w:t>
      </w:r>
      <w:r w:rsidRPr="00685860">
        <w:rPr>
          <w:spacing w:val="15"/>
        </w:rPr>
        <w:t xml:space="preserve"> </w:t>
      </w:r>
      <w:r w:rsidRPr="00685860">
        <w:t>énfasis</w:t>
      </w:r>
      <w:r w:rsidRPr="00685860">
        <w:rPr>
          <w:spacing w:val="15"/>
        </w:rPr>
        <w:t xml:space="preserve"> </w:t>
      </w:r>
      <w:r w:rsidRPr="00685860">
        <w:t>en</w:t>
      </w:r>
      <w:r w:rsidRPr="00685860">
        <w:rPr>
          <w:spacing w:val="15"/>
        </w:rPr>
        <w:t xml:space="preserve"> </w:t>
      </w:r>
      <w:r w:rsidRPr="00685860">
        <w:t>el</w:t>
      </w:r>
      <w:r w:rsidRPr="00685860">
        <w:rPr>
          <w:spacing w:val="15"/>
        </w:rPr>
        <w:t xml:space="preserve"> </w:t>
      </w:r>
      <w:r w:rsidRPr="00685860">
        <w:t>valor</w:t>
      </w:r>
      <w:r w:rsidRPr="00685860">
        <w:rPr>
          <w:spacing w:val="15"/>
        </w:rPr>
        <w:t xml:space="preserve"> </w:t>
      </w:r>
      <w:r w:rsidRPr="00685860">
        <w:t>estratégico</w:t>
      </w:r>
      <w:r w:rsidRPr="00685860">
        <w:rPr>
          <w:spacing w:val="15"/>
        </w:rPr>
        <w:t xml:space="preserve"> </w:t>
      </w:r>
      <w:r w:rsidRPr="00685860">
        <w:t>de</w:t>
      </w:r>
      <w:r w:rsidRPr="00685860">
        <w:rPr>
          <w:spacing w:val="15"/>
        </w:rPr>
        <w:t xml:space="preserve"> </w:t>
      </w:r>
      <w:r w:rsidRPr="00685860">
        <w:t>la</w:t>
      </w:r>
      <w:r w:rsidRPr="00685860">
        <w:rPr>
          <w:spacing w:val="15"/>
        </w:rPr>
        <w:t xml:space="preserve"> </w:t>
      </w:r>
      <w:r w:rsidRPr="00685860">
        <w:t>relación</w:t>
      </w:r>
      <w:r w:rsidRPr="00685860">
        <w:rPr>
          <w:spacing w:val="15"/>
        </w:rPr>
        <w:t xml:space="preserve"> </w:t>
      </w:r>
      <w:r w:rsidRPr="00685860">
        <w:t>con</w:t>
      </w:r>
      <w:r w:rsidRPr="00685860">
        <w:rPr>
          <w:spacing w:val="15"/>
        </w:rPr>
        <w:t xml:space="preserve"> </w:t>
      </w:r>
      <w:r w:rsidRPr="00685860">
        <w:t>Canadá</w:t>
      </w:r>
      <w:r w:rsidRPr="00685860">
        <w:rPr>
          <w:spacing w:val="15"/>
        </w:rPr>
        <w:t xml:space="preserve"> </w:t>
      </w:r>
      <w:r w:rsidRPr="00685860">
        <w:t>desde</w:t>
      </w:r>
      <w:r w:rsidRPr="00685860">
        <w:rPr>
          <w:spacing w:val="15"/>
        </w:rPr>
        <w:t xml:space="preserve"> </w:t>
      </w:r>
      <w:r w:rsidRPr="00685860">
        <w:t>una</w:t>
      </w:r>
      <w:r w:rsidRPr="00685860">
        <w:rPr>
          <w:spacing w:val="15"/>
        </w:rPr>
        <w:t xml:space="preserve"> </w:t>
      </w:r>
      <w:r w:rsidRPr="00685860">
        <w:t>perspectiva</w:t>
      </w:r>
      <w:r w:rsidRPr="00685860">
        <w:rPr>
          <w:spacing w:val="15"/>
        </w:rPr>
        <w:t xml:space="preserve"> </w:t>
      </w:r>
      <w:r w:rsidRPr="00685860">
        <w:t>tanto bilateral como regional.</w:t>
      </w:r>
    </w:p>
    <w:p w:rsidR="00685860" w:rsidRPr="00685860" w:rsidRDefault="00685860" w:rsidP="000F77C6">
      <w:pPr>
        <w:pStyle w:val="Texto"/>
        <w:spacing w:line="238" w:lineRule="exact"/>
        <w:ind w:left="1980" w:hanging="540"/>
      </w:pPr>
      <w:r w:rsidRPr="00685860">
        <w:t>•</w:t>
      </w:r>
      <w:r w:rsidRPr="00685860">
        <w:tab/>
        <w:t>Impulsar</w:t>
      </w:r>
      <w:r w:rsidRPr="00685860">
        <w:rPr>
          <w:spacing w:val="15"/>
        </w:rPr>
        <w:t xml:space="preserve"> </w:t>
      </w:r>
      <w:r w:rsidRPr="00685860">
        <w:t>el</w:t>
      </w:r>
      <w:r w:rsidRPr="00685860">
        <w:rPr>
          <w:spacing w:val="15"/>
        </w:rPr>
        <w:t xml:space="preserve"> </w:t>
      </w:r>
      <w:r w:rsidRPr="00685860">
        <w:t>diálogo</w:t>
      </w:r>
      <w:r w:rsidRPr="00685860">
        <w:rPr>
          <w:spacing w:val="15"/>
        </w:rPr>
        <w:t xml:space="preserve"> </w:t>
      </w:r>
      <w:r w:rsidRPr="00685860">
        <w:t>político</w:t>
      </w:r>
      <w:r w:rsidRPr="00685860">
        <w:rPr>
          <w:spacing w:val="15"/>
        </w:rPr>
        <w:t xml:space="preserve"> </w:t>
      </w:r>
      <w:r w:rsidRPr="00685860">
        <w:t>y</w:t>
      </w:r>
      <w:r w:rsidRPr="00685860">
        <w:rPr>
          <w:spacing w:val="15"/>
        </w:rPr>
        <w:t xml:space="preserve"> </w:t>
      </w:r>
      <w:r w:rsidRPr="00685860">
        <w:t>técnico</w:t>
      </w:r>
      <w:r w:rsidRPr="00685860">
        <w:rPr>
          <w:spacing w:val="15"/>
        </w:rPr>
        <w:t xml:space="preserve"> </w:t>
      </w:r>
      <w:r w:rsidRPr="00685860">
        <w:t>con</w:t>
      </w:r>
      <w:r w:rsidRPr="00685860">
        <w:rPr>
          <w:spacing w:val="15"/>
        </w:rPr>
        <w:t xml:space="preserve"> </w:t>
      </w:r>
      <w:r w:rsidRPr="00685860">
        <w:t>los</w:t>
      </w:r>
      <w:r w:rsidRPr="00685860">
        <w:rPr>
          <w:spacing w:val="15"/>
        </w:rPr>
        <w:t xml:space="preserve"> </w:t>
      </w:r>
      <w:r w:rsidRPr="00685860">
        <w:t>países</w:t>
      </w:r>
      <w:r w:rsidRPr="00685860">
        <w:rPr>
          <w:spacing w:val="15"/>
        </w:rPr>
        <w:t xml:space="preserve"> </w:t>
      </w:r>
      <w:r w:rsidRPr="00685860">
        <w:t>de</w:t>
      </w:r>
      <w:r w:rsidRPr="00685860">
        <w:rPr>
          <w:spacing w:val="15"/>
        </w:rPr>
        <w:t xml:space="preserve"> </w:t>
      </w:r>
      <w:r w:rsidRPr="00685860">
        <w:t>América</w:t>
      </w:r>
      <w:r w:rsidRPr="00685860">
        <w:rPr>
          <w:spacing w:val="15"/>
        </w:rPr>
        <w:t xml:space="preserve"> </w:t>
      </w:r>
      <w:r w:rsidRPr="00685860">
        <w:t>del</w:t>
      </w:r>
      <w:r w:rsidRPr="00685860">
        <w:rPr>
          <w:spacing w:val="15"/>
        </w:rPr>
        <w:t xml:space="preserve"> </w:t>
      </w:r>
      <w:r w:rsidRPr="00685860">
        <w:t>Norte,</w:t>
      </w:r>
      <w:r w:rsidRPr="00685860">
        <w:rPr>
          <w:spacing w:val="15"/>
        </w:rPr>
        <w:t xml:space="preserve"> </w:t>
      </w:r>
      <w:r w:rsidRPr="00685860">
        <w:t>de</w:t>
      </w:r>
      <w:r w:rsidRPr="00685860">
        <w:rPr>
          <w:spacing w:val="15"/>
        </w:rPr>
        <w:t xml:space="preserve"> </w:t>
      </w:r>
      <w:r w:rsidRPr="00685860">
        <w:t>manera</w:t>
      </w:r>
      <w:r w:rsidRPr="00685860">
        <w:rPr>
          <w:spacing w:val="15"/>
        </w:rPr>
        <w:t xml:space="preserve"> </w:t>
      </w:r>
      <w:r w:rsidRPr="00685860">
        <w:t>que</w:t>
      </w:r>
      <w:r w:rsidRPr="00685860">
        <w:rPr>
          <w:spacing w:val="15"/>
        </w:rPr>
        <w:t xml:space="preserve"> </w:t>
      </w:r>
      <w:r w:rsidRPr="00685860">
        <w:t xml:space="preserve">su participación en </w:t>
      </w:r>
      <w:r w:rsidRPr="00685860">
        <w:rPr>
          <w:spacing w:val="-5"/>
        </w:rPr>
        <w:t>f</w:t>
      </w:r>
      <w:r w:rsidRPr="00685860">
        <w:t>oros multilaterales especializados derive en beneficios</w:t>
      </w:r>
      <w:r w:rsidRPr="00685860">
        <w:rPr>
          <w:spacing w:val="-15"/>
        </w:rPr>
        <w:t xml:space="preserve"> </w:t>
      </w:r>
      <w:r w:rsidRPr="00685860">
        <w:t>regionales.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8" w:lineRule="exact"/>
              <w:ind w:left="2362" w:hanging="1728"/>
              <w:rPr>
                <w:b/>
                <w:color w:val="000000"/>
                <w:szCs w:val="18"/>
              </w:rPr>
            </w:pPr>
            <w:r w:rsidRPr="00DB1649">
              <w:rPr>
                <w:b/>
              </w:rPr>
              <w:t xml:space="preserve">Estrategia 5.1.2. </w:t>
            </w:r>
            <w:r w:rsidRPr="00DB1649">
              <w:rPr>
                <w:b/>
              </w:rPr>
              <w:tab/>
              <w:t>Consolidar la posición de México como un actor regional relevante, mediante la profundización de los procesos de integración en marcha y la ampliación del diálogo y la cooperación con los países de América Latina y el Caribe</w:t>
            </w:r>
            <w:r w:rsidR="009D0B87">
              <w:rPr>
                <w:b/>
              </w:rPr>
              <w:t>.</w:t>
            </w:r>
          </w:p>
        </w:tc>
      </w:tr>
    </w:tbl>
    <w:p w:rsidR="00685860" w:rsidRPr="00685860" w:rsidRDefault="00685860" w:rsidP="000F77C6">
      <w:pPr>
        <w:pStyle w:val="Texto"/>
        <w:spacing w:line="238" w:lineRule="exact"/>
        <w:ind w:left="2448" w:hanging="1728"/>
        <w:rPr>
          <w:color w:val="000000"/>
          <w:szCs w:val="18"/>
        </w:rPr>
      </w:pPr>
      <w:r w:rsidRPr="00685860">
        <w:rPr>
          <w:b/>
          <w:color w:val="000000"/>
          <w:szCs w:val="18"/>
        </w:rPr>
        <w:t>Líneas de acción</w:t>
      </w:r>
    </w:p>
    <w:p w:rsidR="00685860" w:rsidRPr="00685860" w:rsidRDefault="00685860" w:rsidP="000F77C6">
      <w:pPr>
        <w:pStyle w:val="Texto"/>
        <w:spacing w:line="238" w:lineRule="exact"/>
        <w:ind w:left="1980" w:hanging="540"/>
      </w:pPr>
      <w:r w:rsidRPr="00685860">
        <w:t>•</w:t>
      </w:r>
      <w:r w:rsidRPr="00685860">
        <w:tab/>
        <w:t>Fortalecer</w:t>
      </w:r>
      <w:r w:rsidRPr="00685860">
        <w:rPr>
          <w:spacing w:val="-5"/>
        </w:rPr>
        <w:t xml:space="preserve"> </w:t>
      </w:r>
      <w:r w:rsidRPr="00685860">
        <w:t>las</w:t>
      </w:r>
      <w:r w:rsidRPr="00685860">
        <w:rPr>
          <w:spacing w:val="-5"/>
        </w:rPr>
        <w:t xml:space="preserve"> </w:t>
      </w:r>
      <w:r w:rsidRPr="00685860">
        <w:t>relaciones</w:t>
      </w:r>
      <w:r w:rsidRPr="00685860">
        <w:rPr>
          <w:spacing w:val="-5"/>
        </w:rPr>
        <w:t xml:space="preserve"> </w:t>
      </w:r>
      <w:r w:rsidRPr="00685860">
        <w:t>diplomáticas</w:t>
      </w:r>
      <w:r w:rsidRPr="00685860">
        <w:rPr>
          <w:spacing w:val="-5"/>
        </w:rPr>
        <w:t xml:space="preserve"> </w:t>
      </w:r>
      <w:r w:rsidRPr="00685860">
        <w:t>con</w:t>
      </w:r>
      <w:r w:rsidRPr="00685860">
        <w:rPr>
          <w:spacing w:val="-5"/>
        </w:rPr>
        <w:t xml:space="preserve"> </w:t>
      </w:r>
      <w:r w:rsidRPr="00685860">
        <w:t>todos</w:t>
      </w:r>
      <w:r w:rsidRPr="00685860">
        <w:rPr>
          <w:spacing w:val="-5"/>
        </w:rPr>
        <w:t xml:space="preserve"> </w:t>
      </w:r>
      <w:r w:rsidRPr="00685860">
        <w:t>los</w:t>
      </w:r>
      <w:r w:rsidRPr="00685860">
        <w:rPr>
          <w:spacing w:val="-5"/>
        </w:rPr>
        <w:t xml:space="preserve"> </w:t>
      </w:r>
      <w:r w:rsidRPr="00685860">
        <w:t>países</w:t>
      </w:r>
      <w:r w:rsidRPr="00685860">
        <w:rPr>
          <w:spacing w:val="-5"/>
        </w:rPr>
        <w:t xml:space="preserve"> </w:t>
      </w:r>
      <w:r w:rsidRPr="00685860">
        <w:t>de</w:t>
      </w:r>
      <w:r w:rsidRPr="00685860">
        <w:rPr>
          <w:spacing w:val="-5"/>
        </w:rPr>
        <w:t xml:space="preserve"> </w:t>
      </w:r>
      <w:r w:rsidRPr="00685860">
        <w:t>la</w:t>
      </w:r>
      <w:r w:rsidRPr="00685860">
        <w:rPr>
          <w:spacing w:val="-5"/>
        </w:rPr>
        <w:t xml:space="preserve"> </w:t>
      </w:r>
      <w:r w:rsidRPr="00685860">
        <w:t>región,</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la</w:t>
      </w:r>
      <w:r w:rsidRPr="00685860">
        <w:rPr>
          <w:spacing w:val="-5"/>
        </w:rPr>
        <w:t xml:space="preserve"> </w:t>
      </w:r>
      <w:r w:rsidRPr="00685860">
        <w:t>participación en organismos regionales y subregionales como un medio para promover la unidad en torno a valores y principios compartidos.</w:t>
      </w:r>
    </w:p>
    <w:p w:rsidR="00685860" w:rsidRPr="00685860" w:rsidRDefault="00685860" w:rsidP="000F77C6">
      <w:pPr>
        <w:pStyle w:val="Texto"/>
        <w:spacing w:line="238" w:lineRule="exact"/>
        <w:ind w:left="1980" w:hanging="540"/>
      </w:pPr>
      <w:r w:rsidRPr="00685860">
        <w:t>•</w:t>
      </w:r>
      <w:r w:rsidRPr="00685860">
        <w:tab/>
        <w:t>Apoya</w:t>
      </w:r>
      <w:r w:rsidRPr="00685860">
        <w:rPr>
          <w:spacing w:val="-5"/>
        </w:rPr>
        <w:t>r</w:t>
      </w:r>
      <w:r w:rsidRPr="00685860">
        <w:t>,</w:t>
      </w:r>
      <w:r w:rsidRPr="00685860">
        <w:rPr>
          <w:spacing w:val="30"/>
        </w:rPr>
        <w:t xml:space="preserve"> </w:t>
      </w:r>
      <w:r w:rsidRPr="00685860">
        <w:t>especialmente</w:t>
      </w:r>
      <w:r w:rsidRPr="00685860">
        <w:rPr>
          <w:spacing w:val="30"/>
        </w:rPr>
        <w:t xml:space="preserve"> </w:t>
      </w:r>
      <w:r w:rsidRPr="00685860">
        <w:t>en</w:t>
      </w:r>
      <w:r w:rsidRPr="00685860">
        <w:rPr>
          <w:spacing w:val="30"/>
        </w:rPr>
        <w:t xml:space="preserve"> </w:t>
      </w:r>
      <w:r w:rsidRPr="00685860">
        <w:t>el</w:t>
      </w:r>
      <w:r w:rsidRPr="00685860">
        <w:rPr>
          <w:spacing w:val="30"/>
        </w:rPr>
        <w:t xml:space="preserve"> </w:t>
      </w:r>
      <w:r w:rsidRPr="00685860">
        <w:t>marco</w:t>
      </w:r>
      <w:r w:rsidRPr="00685860">
        <w:rPr>
          <w:spacing w:val="30"/>
        </w:rPr>
        <w:t xml:space="preserve"> </w:t>
      </w:r>
      <w:r w:rsidRPr="00685860">
        <w:t>del</w:t>
      </w:r>
      <w:r w:rsidRPr="00685860">
        <w:rPr>
          <w:spacing w:val="30"/>
        </w:rPr>
        <w:t xml:space="preserve"> </w:t>
      </w:r>
      <w:r w:rsidRPr="00685860">
        <w:t>Proyecto</w:t>
      </w:r>
      <w:r w:rsidRPr="00685860">
        <w:rPr>
          <w:spacing w:val="30"/>
        </w:rPr>
        <w:t xml:space="preserve"> </w:t>
      </w:r>
      <w:r w:rsidRPr="00685860">
        <w:t>Mesoamérica,</w:t>
      </w:r>
      <w:r w:rsidRPr="00685860">
        <w:rPr>
          <w:spacing w:val="30"/>
        </w:rPr>
        <w:t xml:space="preserve"> </w:t>
      </w:r>
      <w:r w:rsidRPr="00685860">
        <w:t>los</w:t>
      </w:r>
      <w:r w:rsidRPr="00685860">
        <w:rPr>
          <w:spacing w:val="30"/>
        </w:rPr>
        <w:t xml:space="preserve"> </w:t>
      </w:r>
      <w:r w:rsidRPr="00685860">
        <w:t>esfuerzos</w:t>
      </w:r>
      <w:r w:rsidRPr="00685860">
        <w:rPr>
          <w:spacing w:val="30"/>
        </w:rPr>
        <w:t xml:space="preserve"> </w:t>
      </w:r>
      <w:r w:rsidRPr="00685860">
        <w:t>de</w:t>
      </w:r>
      <w:r w:rsidRPr="00685860">
        <w:rPr>
          <w:spacing w:val="30"/>
        </w:rPr>
        <w:t xml:space="preserve"> </w:t>
      </w:r>
      <w:r w:rsidRPr="00685860">
        <w:t>desarrollo de las naciones de América Central y del Caribe, mediante una renovada estrategia de cooperación internacional que reduzca el costo de hacer negocios a tr</w:t>
      </w:r>
      <w:r w:rsidRPr="00685860">
        <w:rPr>
          <w:spacing w:val="-5"/>
        </w:rPr>
        <w:t>a</w:t>
      </w:r>
      <w:r w:rsidRPr="00685860">
        <w:t>vés de la promoción de bienes públicos regionales así como de proyectos de infraestructura, interconexión eléctrica y telecomunicaciones.</w:t>
      </w:r>
    </w:p>
    <w:p w:rsidR="00685860" w:rsidRPr="00685860" w:rsidRDefault="00685860" w:rsidP="000F77C6">
      <w:pPr>
        <w:pStyle w:val="Texto"/>
        <w:spacing w:line="238" w:lineRule="exact"/>
        <w:ind w:left="1980" w:hanging="540"/>
      </w:pPr>
      <w:r w:rsidRPr="00685860">
        <w:t>•</w:t>
      </w:r>
      <w:r w:rsidRPr="00685860">
        <w:tab/>
        <w:t>Promover el desarrollo integral de la frontera sur como un catalizador del desarrollo regional en todos los ámbitos.</w:t>
      </w:r>
    </w:p>
    <w:p w:rsidR="00685860" w:rsidRPr="00685860" w:rsidRDefault="00685860" w:rsidP="000F77C6">
      <w:pPr>
        <w:pStyle w:val="Texto"/>
        <w:spacing w:line="238" w:lineRule="exact"/>
        <w:ind w:left="1980" w:hanging="540"/>
      </w:pPr>
      <w:r w:rsidRPr="00685860">
        <w:t>•</w:t>
      </w:r>
      <w:r w:rsidRPr="00685860">
        <w:tab/>
        <w:t>Identificar</w:t>
      </w:r>
      <w:r w:rsidRPr="00685860">
        <w:rPr>
          <w:spacing w:val="-10"/>
        </w:rPr>
        <w:t xml:space="preserve"> </w:t>
      </w:r>
      <w:r w:rsidRPr="00685860">
        <w:t>nuevas oportunidades de intercambio comercial y turístico que amplíen y dinamicen las relaciones económicas de México con la región latinoamericana y caribeña.</w:t>
      </w:r>
    </w:p>
    <w:p w:rsidR="00685860" w:rsidRPr="00685860" w:rsidRDefault="00685860" w:rsidP="000F77C6">
      <w:pPr>
        <w:pStyle w:val="Texto"/>
        <w:spacing w:line="238" w:lineRule="exact"/>
        <w:ind w:left="1980" w:hanging="540"/>
      </w:pPr>
      <w:r w:rsidRPr="00685860">
        <w:t>•</w:t>
      </w:r>
      <w:r w:rsidRPr="00685860">
        <w:tab/>
        <w:t>Ampliar</w:t>
      </w:r>
      <w:r w:rsidRPr="00685860">
        <w:rPr>
          <w:spacing w:val="30"/>
        </w:rPr>
        <w:t xml:space="preserve"> </w:t>
      </w:r>
      <w:r w:rsidRPr="00685860">
        <w:t>la</w:t>
      </w:r>
      <w:r w:rsidRPr="00685860">
        <w:rPr>
          <w:spacing w:val="35"/>
        </w:rPr>
        <w:t xml:space="preserve"> </w:t>
      </w:r>
      <w:r w:rsidRPr="00685860">
        <w:t>cooperación</w:t>
      </w:r>
      <w:r w:rsidRPr="00685860">
        <w:rPr>
          <w:spacing w:val="30"/>
        </w:rPr>
        <w:t xml:space="preserve"> </w:t>
      </w:r>
      <w:r w:rsidRPr="00685860">
        <w:t>frente</w:t>
      </w:r>
      <w:r w:rsidRPr="00685860">
        <w:rPr>
          <w:spacing w:val="35"/>
        </w:rPr>
        <w:t xml:space="preserve"> </w:t>
      </w:r>
      <w:r w:rsidRPr="00685860">
        <w:t>a</w:t>
      </w:r>
      <w:r w:rsidRPr="00685860">
        <w:rPr>
          <w:spacing w:val="35"/>
        </w:rPr>
        <w:t xml:space="preserve"> </w:t>
      </w:r>
      <w:r w:rsidRPr="00685860">
        <w:t>retos</w:t>
      </w:r>
      <w:r w:rsidRPr="00685860">
        <w:rPr>
          <w:spacing w:val="30"/>
        </w:rPr>
        <w:t xml:space="preserve"> </w:t>
      </w:r>
      <w:r w:rsidRPr="00685860">
        <w:t>compartidos</w:t>
      </w:r>
      <w:r w:rsidRPr="00685860">
        <w:rPr>
          <w:spacing w:val="35"/>
        </w:rPr>
        <w:t xml:space="preserve"> </w:t>
      </w:r>
      <w:r w:rsidRPr="00685860">
        <w:t>como</w:t>
      </w:r>
      <w:r w:rsidRPr="00685860">
        <w:rPr>
          <w:spacing w:val="30"/>
        </w:rPr>
        <w:t xml:space="preserve"> </w:t>
      </w:r>
      <w:r w:rsidRPr="00685860">
        <w:t>seguridad,</w:t>
      </w:r>
      <w:r w:rsidRPr="00685860">
        <w:rPr>
          <w:spacing w:val="35"/>
        </w:rPr>
        <w:t xml:space="preserve"> </w:t>
      </w:r>
      <w:r w:rsidRPr="00685860">
        <w:t>migración</w:t>
      </w:r>
      <w:r w:rsidRPr="00685860">
        <w:rPr>
          <w:spacing w:val="35"/>
        </w:rPr>
        <w:t xml:space="preserve"> </w:t>
      </w:r>
      <w:r w:rsidRPr="00685860">
        <w:t>y</w:t>
      </w:r>
      <w:r w:rsidRPr="00685860">
        <w:rPr>
          <w:spacing w:val="35"/>
        </w:rPr>
        <w:t xml:space="preserve"> </w:t>
      </w:r>
      <w:r w:rsidRPr="00685860">
        <w:t>desastres naturales.</w:t>
      </w:r>
    </w:p>
    <w:p w:rsidR="00685860" w:rsidRPr="00685860" w:rsidRDefault="00685860" w:rsidP="000F77C6">
      <w:pPr>
        <w:pStyle w:val="Texto"/>
        <w:spacing w:line="238" w:lineRule="exact"/>
        <w:ind w:left="1980" w:hanging="540"/>
      </w:pPr>
      <w:r w:rsidRPr="00685860">
        <w:t>•</w:t>
      </w:r>
      <w:r w:rsidRPr="00685860">
        <w:tab/>
        <w:t>Fortalecer</w:t>
      </w:r>
      <w:r w:rsidRPr="00685860">
        <w:rPr>
          <w:spacing w:val="10"/>
        </w:rPr>
        <w:t xml:space="preserve"> </w:t>
      </w:r>
      <w:r w:rsidRPr="00685860">
        <w:t>alianzas</w:t>
      </w:r>
      <w:r w:rsidRPr="00685860">
        <w:rPr>
          <w:spacing w:val="10"/>
        </w:rPr>
        <w:t xml:space="preserve"> </w:t>
      </w:r>
      <w:r w:rsidRPr="00685860">
        <w:t>con</w:t>
      </w:r>
      <w:r w:rsidRPr="00685860">
        <w:rPr>
          <w:spacing w:val="10"/>
        </w:rPr>
        <w:t xml:space="preserve"> </w:t>
      </w:r>
      <w:r w:rsidRPr="00685860">
        <w:t>países</w:t>
      </w:r>
      <w:r w:rsidRPr="00685860">
        <w:rPr>
          <w:spacing w:val="10"/>
        </w:rPr>
        <w:t xml:space="preserve"> </w:t>
      </w:r>
      <w:r w:rsidRPr="00685860">
        <w:t>estratégicos,</w:t>
      </w:r>
      <w:r w:rsidRPr="00685860">
        <w:rPr>
          <w:spacing w:val="10"/>
        </w:rPr>
        <w:t xml:space="preserve"> </w:t>
      </w:r>
      <w:r w:rsidRPr="00685860">
        <w:t>y</w:t>
      </w:r>
      <w:r w:rsidRPr="00685860">
        <w:rPr>
          <w:spacing w:val="10"/>
        </w:rPr>
        <w:t xml:space="preserve"> </w:t>
      </w:r>
      <w:r w:rsidRPr="00685860">
        <w:t>mantener</w:t>
      </w:r>
      <w:r w:rsidRPr="00685860">
        <w:rPr>
          <w:spacing w:val="10"/>
        </w:rPr>
        <w:t xml:space="preserve"> </w:t>
      </w:r>
      <w:r w:rsidRPr="00685860">
        <w:t>un</w:t>
      </w:r>
      <w:r w:rsidRPr="00685860">
        <w:rPr>
          <w:spacing w:val="10"/>
        </w:rPr>
        <w:t xml:space="preserve"> </w:t>
      </w:r>
      <w:r w:rsidRPr="00685860">
        <w:t>papel</w:t>
      </w:r>
      <w:r w:rsidRPr="00685860">
        <w:rPr>
          <w:spacing w:val="10"/>
        </w:rPr>
        <w:t xml:space="preserve"> </w:t>
      </w:r>
      <w:r w:rsidRPr="00685860">
        <w:t>activo</w:t>
      </w:r>
      <w:r w:rsidRPr="00685860">
        <w:rPr>
          <w:spacing w:val="10"/>
        </w:rPr>
        <w:t xml:space="preserve"> </w:t>
      </w:r>
      <w:r w:rsidRPr="00685860">
        <w:t>en</w:t>
      </w:r>
      <w:r w:rsidRPr="00685860">
        <w:rPr>
          <w:spacing w:val="10"/>
        </w:rPr>
        <w:t xml:space="preserve"> </w:t>
      </w:r>
      <w:r w:rsidRPr="00685860">
        <w:rPr>
          <w:spacing w:val="-5"/>
        </w:rPr>
        <w:t>f</w:t>
      </w:r>
      <w:r w:rsidRPr="00685860">
        <w:t>oros</w:t>
      </w:r>
      <w:r w:rsidRPr="00685860">
        <w:rPr>
          <w:spacing w:val="10"/>
        </w:rPr>
        <w:t xml:space="preserve"> </w:t>
      </w:r>
      <w:r w:rsidRPr="00685860">
        <w:t>regionales</w:t>
      </w:r>
      <w:r w:rsidRPr="00685860">
        <w:rPr>
          <w:spacing w:val="10"/>
        </w:rPr>
        <w:t xml:space="preserve"> </w:t>
      </w:r>
      <w:r w:rsidRPr="00685860">
        <w:t xml:space="preserve">y subregionales en temas prioritarios para México como energía, comercio, derechos humanos y </w:t>
      </w:r>
      <w:r w:rsidRPr="00685860">
        <w:rPr>
          <w:spacing w:val="-5"/>
        </w:rPr>
        <w:t>f</w:t>
      </w:r>
      <w:r w:rsidRPr="00685860">
        <w:t>ortalecimiento del derecho internacional.</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8" w:lineRule="exact"/>
              <w:ind w:left="2362" w:hanging="1728"/>
              <w:rPr>
                <w:b/>
                <w:color w:val="000000"/>
                <w:szCs w:val="18"/>
              </w:rPr>
            </w:pPr>
            <w:r w:rsidRPr="00DB1649">
              <w:rPr>
                <w:b/>
              </w:rPr>
              <w:lastRenderedPageBreak/>
              <w:t xml:space="preserve">Estrategia 5.1.3. </w:t>
            </w:r>
            <w:r w:rsidRPr="00DB1649">
              <w:rPr>
                <w:b/>
              </w:rPr>
              <w:tab/>
              <w:t>Consolidar</w:t>
            </w:r>
            <w:r w:rsidRPr="00DB1649">
              <w:rPr>
                <w:b/>
                <w:spacing w:val="45"/>
              </w:rPr>
              <w:t xml:space="preserve"> </w:t>
            </w:r>
            <w:r w:rsidRPr="00DB1649">
              <w:rPr>
                <w:b/>
              </w:rPr>
              <w:t>las</w:t>
            </w:r>
            <w:r w:rsidRPr="00DB1649">
              <w:rPr>
                <w:b/>
                <w:spacing w:val="45"/>
              </w:rPr>
              <w:t xml:space="preserve"> </w:t>
            </w:r>
            <w:r w:rsidRPr="00DB1649">
              <w:rPr>
                <w:b/>
              </w:rPr>
              <w:t>relaciones</w:t>
            </w:r>
            <w:r w:rsidRPr="00DB1649">
              <w:rPr>
                <w:b/>
                <w:spacing w:val="45"/>
              </w:rPr>
              <w:t xml:space="preserve"> </w:t>
            </w:r>
            <w:r w:rsidRPr="00DB1649">
              <w:rPr>
                <w:b/>
              </w:rPr>
              <w:t>con</w:t>
            </w:r>
            <w:r w:rsidRPr="00DB1649">
              <w:rPr>
                <w:b/>
                <w:spacing w:val="45"/>
              </w:rPr>
              <w:t xml:space="preserve"> </w:t>
            </w:r>
            <w:r w:rsidRPr="00DB1649">
              <w:rPr>
                <w:b/>
              </w:rPr>
              <w:t>los</w:t>
            </w:r>
            <w:r w:rsidRPr="00DB1649">
              <w:rPr>
                <w:b/>
                <w:spacing w:val="45"/>
              </w:rPr>
              <w:t xml:space="preserve"> </w:t>
            </w:r>
            <w:r w:rsidRPr="00DB1649">
              <w:rPr>
                <w:b/>
              </w:rPr>
              <w:t>países</w:t>
            </w:r>
            <w:r w:rsidRPr="00DB1649">
              <w:rPr>
                <w:b/>
                <w:spacing w:val="45"/>
              </w:rPr>
              <w:t xml:space="preserve"> </w:t>
            </w:r>
            <w:r w:rsidRPr="00DB1649">
              <w:rPr>
                <w:b/>
              </w:rPr>
              <w:t>europeos</w:t>
            </w:r>
            <w:r w:rsidRPr="00DB1649">
              <w:rPr>
                <w:b/>
                <w:spacing w:val="45"/>
              </w:rPr>
              <w:t xml:space="preserve"> </w:t>
            </w:r>
            <w:r w:rsidRPr="00DB1649">
              <w:rPr>
                <w:b/>
              </w:rPr>
              <w:t>sobre</w:t>
            </w:r>
            <w:r w:rsidRPr="00DB1649">
              <w:rPr>
                <w:b/>
                <w:spacing w:val="45"/>
              </w:rPr>
              <w:t xml:space="preserve"> </w:t>
            </w:r>
            <w:r w:rsidRPr="00DB1649">
              <w:rPr>
                <w:b/>
              </w:rPr>
              <w:t>la</w:t>
            </w:r>
            <w:r w:rsidRPr="00DB1649">
              <w:rPr>
                <w:b/>
                <w:spacing w:val="45"/>
              </w:rPr>
              <w:t xml:space="preserve"> </w:t>
            </w:r>
            <w:r w:rsidRPr="00DB1649">
              <w:rPr>
                <w:b/>
              </w:rPr>
              <w:t>base de</w:t>
            </w:r>
            <w:r w:rsidRPr="00DB1649">
              <w:rPr>
                <w:b/>
                <w:spacing w:val="10"/>
              </w:rPr>
              <w:t xml:space="preserve"> </w:t>
            </w:r>
            <w:r w:rsidRPr="00DB1649">
              <w:rPr>
                <w:b/>
              </w:rPr>
              <w:t>valores</w:t>
            </w:r>
            <w:r w:rsidRPr="00DB1649">
              <w:rPr>
                <w:b/>
                <w:spacing w:val="10"/>
              </w:rPr>
              <w:t xml:space="preserve"> </w:t>
            </w:r>
            <w:r w:rsidRPr="00DB1649">
              <w:rPr>
                <w:b/>
              </w:rPr>
              <w:t>y</w:t>
            </w:r>
            <w:r w:rsidRPr="00DB1649">
              <w:rPr>
                <w:b/>
                <w:spacing w:val="10"/>
              </w:rPr>
              <w:t xml:space="preserve"> </w:t>
            </w:r>
            <w:r w:rsidRPr="00DB1649">
              <w:rPr>
                <w:b/>
              </w:rPr>
              <w:t>objetivos</w:t>
            </w:r>
            <w:r w:rsidRPr="00DB1649">
              <w:rPr>
                <w:b/>
                <w:spacing w:val="10"/>
              </w:rPr>
              <w:t xml:space="preserve"> </w:t>
            </w:r>
            <w:r w:rsidRPr="00DB1649">
              <w:rPr>
                <w:b/>
              </w:rPr>
              <w:t>comunes,</w:t>
            </w:r>
            <w:r w:rsidRPr="00DB1649">
              <w:rPr>
                <w:b/>
                <w:spacing w:val="10"/>
              </w:rPr>
              <w:t xml:space="preserve"> </w:t>
            </w:r>
            <w:r w:rsidRPr="00DB1649">
              <w:rPr>
                <w:b/>
              </w:rPr>
              <w:t>a</w:t>
            </w:r>
            <w:r w:rsidRPr="00DB1649">
              <w:rPr>
                <w:b/>
                <w:spacing w:val="10"/>
              </w:rPr>
              <w:t xml:space="preserve"> </w:t>
            </w:r>
            <w:r w:rsidRPr="00DB1649">
              <w:rPr>
                <w:b/>
              </w:rPr>
              <w:t>fin de</w:t>
            </w:r>
            <w:r w:rsidRPr="00DB1649">
              <w:rPr>
                <w:b/>
                <w:spacing w:val="10"/>
              </w:rPr>
              <w:t xml:space="preserve"> </w:t>
            </w:r>
            <w:r w:rsidRPr="00DB1649">
              <w:rPr>
                <w:b/>
              </w:rPr>
              <w:t>ampliar</w:t>
            </w:r>
            <w:r w:rsidRPr="00DB1649">
              <w:rPr>
                <w:b/>
                <w:spacing w:val="10"/>
              </w:rPr>
              <w:t xml:space="preserve"> </w:t>
            </w:r>
            <w:r w:rsidRPr="00DB1649">
              <w:rPr>
                <w:b/>
              </w:rPr>
              <w:t>los</w:t>
            </w:r>
            <w:r w:rsidRPr="00DB1649">
              <w:rPr>
                <w:b/>
                <w:spacing w:val="10"/>
              </w:rPr>
              <w:t xml:space="preserve"> </w:t>
            </w:r>
            <w:r w:rsidRPr="00DB1649">
              <w:rPr>
                <w:b/>
              </w:rPr>
              <w:t>vínculos políticos, comerciales y de cooperación.</w:t>
            </w:r>
          </w:p>
        </w:tc>
      </w:tr>
    </w:tbl>
    <w:p w:rsidR="00685860" w:rsidRPr="00685860" w:rsidRDefault="00685860" w:rsidP="00AD4FD0">
      <w:pPr>
        <w:pStyle w:val="Texto"/>
        <w:spacing w:line="26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8" w:lineRule="exact"/>
        <w:ind w:left="1980" w:hanging="540"/>
      </w:pPr>
      <w:r w:rsidRPr="00685860">
        <w:t>•</w:t>
      </w:r>
      <w:r w:rsidRPr="00685860">
        <w:tab/>
        <w:t>Fortalecer</w:t>
      </w:r>
      <w:r w:rsidRPr="00685860">
        <w:rPr>
          <w:spacing w:val="5"/>
        </w:rPr>
        <w:t xml:space="preserve"> </w:t>
      </w:r>
      <w:r w:rsidRPr="00685860">
        <w:t>el</w:t>
      </w:r>
      <w:r w:rsidRPr="00685860">
        <w:rPr>
          <w:spacing w:val="5"/>
        </w:rPr>
        <w:t xml:space="preserve"> </w:t>
      </w:r>
      <w:r w:rsidRPr="00685860">
        <w:t>diálogo</w:t>
      </w:r>
      <w:r w:rsidRPr="00685860">
        <w:rPr>
          <w:spacing w:val="5"/>
        </w:rPr>
        <w:t xml:space="preserve"> </w:t>
      </w:r>
      <w:r w:rsidRPr="00685860">
        <w:t>político</w:t>
      </w:r>
      <w:r w:rsidRPr="00685860">
        <w:rPr>
          <w:spacing w:val="5"/>
        </w:rPr>
        <w:t xml:space="preserve"> </w:t>
      </w:r>
      <w:r w:rsidRPr="00685860">
        <w:t>con</w:t>
      </w:r>
      <w:r w:rsidRPr="00685860">
        <w:rPr>
          <w:spacing w:val="5"/>
        </w:rPr>
        <w:t xml:space="preserve"> </w:t>
      </w:r>
      <w:r w:rsidRPr="00685860">
        <w:t>todos</w:t>
      </w:r>
      <w:r w:rsidRPr="00685860">
        <w:rPr>
          <w:spacing w:val="5"/>
        </w:rPr>
        <w:t xml:space="preserve"> </w:t>
      </w:r>
      <w:r w:rsidRPr="00685860">
        <w:t>los</w:t>
      </w:r>
      <w:r w:rsidRPr="00685860">
        <w:rPr>
          <w:spacing w:val="5"/>
        </w:rPr>
        <w:t xml:space="preserve"> </w:t>
      </w:r>
      <w:r w:rsidRPr="00685860">
        <w:t>países</w:t>
      </w:r>
      <w:r w:rsidRPr="00685860">
        <w:rPr>
          <w:spacing w:val="5"/>
        </w:rPr>
        <w:t xml:space="preserve"> </w:t>
      </w:r>
      <w:r w:rsidRPr="00685860">
        <w:t>europeos,</w:t>
      </w:r>
      <w:r w:rsidRPr="00685860">
        <w:rPr>
          <w:spacing w:val="5"/>
        </w:rPr>
        <w:t xml:space="preserve"> </w:t>
      </w:r>
      <w:r w:rsidRPr="00685860">
        <w:t>procurando</w:t>
      </w:r>
      <w:r w:rsidRPr="00685860">
        <w:rPr>
          <w:spacing w:val="5"/>
        </w:rPr>
        <w:t xml:space="preserve"> </w:t>
      </w:r>
      <w:r w:rsidRPr="00685860">
        <w:t>ampliar</w:t>
      </w:r>
      <w:r w:rsidRPr="00685860">
        <w:rPr>
          <w:spacing w:val="5"/>
        </w:rPr>
        <w:t xml:space="preserve"> </w:t>
      </w:r>
      <w:r w:rsidRPr="00685860">
        <w:t>los</w:t>
      </w:r>
      <w:r w:rsidRPr="00685860">
        <w:rPr>
          <w:spacing w:val="5"/>
        </w:rPr>
        <w:t xml:space="preserve"> </w:t>
      </w:r>
      <w:r w:rsidRPr="00685860">
        <w:t>puntos</w:t>
      </w:r>
      <w:r w:rsidRPr="00685860">
        <w:rPr>
          <w:spacing w:val="5"/>
        </w:rPr>
        <w:t xml:space="preserve"> </w:t>
      </w:r>
      <w:r w:rsidRPr="00685860">
        <w:t>de coincidencia en asuntos multilaterales.</w:t>
      </w:r>
    </w:p>
    <w:p w:rsidR="00685860" w:rsidRPr="00685860" w:rsidRDefault="00685860" w:rsidP="00AD4FD0">
      <w:pPr>
        <w:pStyle w:val="Texto"/>
        <w:spacing w:line="268" w:lineRule="exact"/>
        <w:ind w:left="1980" w:hanging="540"/>
      </w:pPr>
      <w:r w:rsidRPr="00685860">
        <w:t>•</w:t>
      </w:r>
      <w:r w:rsidRPr="00685860">
        <w:tab/>
        <w:t>Profundizar las asociaciones estratégicas con socios cl</w:t>
      </w:r>
      <w:r w:rsidRPr="00685860">
        <w:rPr>
          <w:spacing w:val="-5"/>
        </w:rPr>
        <w:t>a</w:t>
      </w:r>
      <w:r w:rsidRPr="00685860">
        <w:t>ve, a fin</w:t>
      </w:r>
      <w:r w:rsidRPr="00685860">
        <w:rPr>
          <w:spacing w:val="-5"/>
        </w:rPr>
        <w:t xml:space="preserve"> </w:t>
      </w:r>
      <w:r w:rsidRPr="00685860">
        <w:t>de expandir los intercambios y la cooperación.</w:t>
      </w:r>
    </w:p>
    <w:p w:rsidR="00685860" w:rsidRPr="00685860" w:rsidRDefault="00685860" w:rsidP="00AD4FD0">
      <w:pPr>
        <w:pStyle w:val="Texto"/>
        <w:spacing w:line="268" w:lineRule="exact"/>
        <w:ind w:left="1980" w:hanging="540"/>
      </w:pPr>
      <w:r w:rsidRPr="00685860">
        <w:t>•</w:t>
      </w:r>
      <w:r w:rsidRPr="00685860">
        <w:tab/>
        <w:t>Aprovechar</w:t>
      </w:r>
      <w:r w:rsidRPr="00685860">
        <w:rPr>
          <w:spacing w:val="-15"/>
        </w:rPr>
        <w:t xml:space="preserve"> </w:t>
      </w:r>
      <w:r w:rsidRPr="00685860">
        <w:t>la</w:t>
      </w:r>
      <w:r w:rsidRPr="00685860">
        <w:rPr>
          <w:spacing w:val="-15"/>
        </w:rPr>
        <w:t xml:space="preserve"> </w:t>
      </w:r>
      <w:r w:rsidRPr="00685860">
        <w:t>coyuntura</w:t>
      </w:r>
      <w:r w:rsidRPr="00685860">
        <w:rPr>
          <w:spacing w:val="-15"/>
        </w:rPr>
        <w:t xml:space="preserve"> </w:t>
      </w:r>
      <w:r w:rsidRPr="00685860">
        <w:t>económica</w:t>
      </w:r>
      <w:r w:rsidRPr="00685860">
        <w:rPr>
          <w:spacing w:val="-15"/>
        </w:rPr>
        <w:t xml:space="preserve"> </w:t>
      </w:r>
      <w:r w:rsidRPr="00685860">
        <w:t>actual</w:t>
      </w:r>
      <w:r w:rsidRPr="00685860">
        <w:rPr>
          <w:spacing w:val="-15"/>
        </w:rPr>
        <w:t xml:space="preserve"> </w:t>
      </w:r>
      <w:r w:rsidRPr="00685860">
        <w:t>para</w:t>
      </w:r>
      <w:r w:rsidRPr="00685860">
        <w:rPr>
          <w:spacing w:val="-15"/>
        </w:rPr>
        <w:t xml:space="preserve"> </w:t>
      </w:r>
      <w:r w:rsidRPr="00685860">
        <w:t>identificar</w:t>
      </w:r>
      <w:r w:rsidRPr="00685860">
        <w:rPr>
          <w:spacing w:val="-15"/>
        </w:rPr>
        <w:t xml:space="preserve"> </w:t>
      </w:r>
      <w:r w:rsidRPr="00685860">
        <w:t>nuevas</w:t>
      </w:r>
      <w:r w:rsidRPr="00685860">
        <w:rPr>
          <w:spacing w:val="-15"/>
        </w:rPr>
        <w:t xml:space="preserve"> </w:t>
      </w:r>
      <w:r w:rsidRPr="00685860">
        <w:t>oportunidades</w:t>
      </w:r>
      <w:r w:rsidRPr="00685860">
        <w:rPr>
          <w:spacing w:val="-15"/>
        </w:rPr>
        <w:t xml:space="preserve"> </w:t>
      </w:r>
      <w:r w:rsidRPr="00685860">
        <w:t>de</w:t>
      </w:r>
      <w:r w:rsidRPr="00685860">
        <w:rPr>
          <w:spacing w:val="-15"/>
        </w:rPr>
        <w:t xml:space="preserve"> </w:t>
      </w:r>
      <w:r w:rsidRPr="00685860">
        <w:t>intercambio, inversión y cooperación.</w:t>
      </w:r>
    </w:p>
    <w:p w:rsidR="00685860" w:rsidRPr="00685860" w:rsidRDefault="00685860" w:rsidP="00AD4FD0">
      <w:pPr>
        <w:pStyle w:val="Texto"/>
        <w:spacing w:line="268" w:lineRule="exact"/>
        <w:ind w:left="1980" w:hanging="540"/>
      </w:pPr>
      <w:r w:rsidRPr="00685860">
        <w:t>•</w:t>
      </w:r>
      <w:r w:rsidRPr="00685860">
        <w:tab/>
        <w:t>Ampliar</w:t>
      </w:r>
      <w:r w:rsidRPr="00685860">
        <w:rPr>
          <w:spacing w:val="20"/>
        </w:rPr>
        <w:t xml:space="preserve"> </w:t>
      </w:r>
      <w:r w:rsidRPr="00685860">
        <w:t>los</w:t>
      </w:r>
      <w:r w:rsidRPr="00685860">
        <w:rPr>
          <w:spacing w:val="20"/>
        </w:rPr>
        <w:t xml:space="preserve"> </w:t>
      </w:r>
      <w:r w:rsidRPr="00685860">
        <w:t>intercambios</w:t>
      </w:r>
      <w:r w:rsidRPr="00685860">
        <w:rPr>
          <w:spacing w:val="20"/>
        </w:rPr>
        <w:t xml:space="preserve"> </w:t>
      </w:r>
      <w:r w:rsidRPr="00685860">
        <w:t>en</w:t>
      </w:r>
      <w:r w:rsidRPr="00685860">
        <w:rPr>
          <w:spacing w:val="20"/>
        </w:rPr>
        <w:t xml:space="preserve"> </w:t>
      </w:r>
      <w:r w:rsidRPr="00685860">
        <w:t>el</w:t>
      </w:r>
      <w:r w:rsidRPr="00685860">
        <w:rPr>
          <w:spacing w:val="20"/>
        </w:rPr>
        <w:t xml:space="preserve"> </w:t>
      </w:r>
      <w:r w:rsidRPr="00685860">
        <w:t>marco</w:t>
      </w:r>
      <w:r w:rsidRPr="00685860">
        <w:rPr>
          <w:spacing w:val="20"/>
        </w:rPr>
        <w:t xml:space="preserve"> </w:t>
      </w:r>
      <w:r w:rsidRPr="00685860">
        <w:t>del</w:t>
      </w:r>
      <w:r w:rsidRPr="00685860">
        <w:rPr>
          <w:spacing w:val="20"/>
        </w:rPr>
        <w:t xml:space="preserve"> </w:t>
      </w:r>
      <w:r w:rsidRPr="00685860">
        <w:t>tratado</w:t>
      </w:r>
      <w:r w:rsidRPr="00685860">
        <w:rPr>
          <w:spacing w:val="20"/>
        </w:rPr>
        <w:t xml:space="preserve"> </w:t>
      </w:r>
      <w:r w:rsidRPr="00685860">
        <w:t>de</w:t>
      </w:r>
      <w:r w:rsidRPr="00685860">
        <w:rPr>
          <w:spacing w:val="20"/>
        </w:rPr>
        <w:t xml:space="preserve"> </w:t>
      </w:r>
      <w:r w:rsidRPr="00685860">
        <w:t>libre</w:t>
      </w:r>
      <w:r w:rsidRPr="00685860">
        <w:rPr>
          <w:spacing w:val="20"/>
        </w:rPr>
        <w:t xml:space="preserve"> </w:t>
      </w:r>
      <w:r w:rsidRPr="00685860">
        <w:t>comercio</w:t>
      </w:r>
      <w:r w:rsidRPr="00685860">
        <w:rPr>
          <w:spacing w:val="20"/>
        </w:rPr>
        <w:t xml:space="preserve"> </w:t>
      </w:r>
      <w:r w:rsidRPr="00685860">
        <w:t>entre</w:t>
      </w:r>
      <w:r w:rsidRPr="00685860">
        <w:rPr>
          <w:spacing w:val="20"/>
        </w:rPr>
        <w:t xml:space="preserve"> </w:t>
      </w:r>
      <w:r w:rsidRPr="00685860">
        <w:t>México</w:t>
      </w:r>
      <w:r w:rsidR="00124F2F">
        <w:t xml:space="preserve"> </w:t>
      </w:r>
      <w:r w:rsidRPr="00685860">
        <w:t>y</w:t>
      </w:r>
      <w:r w:rsidRPr="00685860">
        <w:rPr>
          <w:spacing w:val="20"/>
        </w:rPr>
        <w:t xml:space="preserve"> </w:t>
      </w:r>
      <w:r w:rsidRPr="00685860">
        <w:t>la</w:t>
      </w:r>
      <w:r w:rsidRPr="00685860">
        <w:rPr>
          <w:spacing w:val="20"/>
        </w:rPr>
        <w:t xml:space="preserve"> </w:t>
      </w:r>
      <w:r w:rsidRPr="00685860">
        <w:t>Unión Europea, promoviendo la inversión recíproca y el comercio.</w:t>
      </w:r>
    </w:p>
    <w:p w:rsidR="00685860" w:rsidRPr="00685860" w:rsidRDefault="00685860" w:rsidP="00AD4FD0">
      <w:pPr>
        <w:pStyle w:val="Texto"/>
        <w:spacing w:line="268" w:lineRule="exact"/>
        <w:ind w:left="1980" w:hanging="540"/>
      </w:pPr>
      <w:r w:rsidRPr="00685860">
        <w:t>•</w:t>
      </w:r>
      <w:r w:rsidRPr="00685860">
        <w:tab/>
        <w:t>Impulsar la cooperación desde una perspectiva integral, especialmente en los ámbitos cultural, educativo, científico</w:t>
      </w:r>
      <w:r w:rsidRPr="00685860">
        <w:rPr>
          <w:spacing w:val="-10"/>
        </w:rPr>
        <w:t xml:space="preserve"> </w:t>
      </w:r>
      <w:r w:rsidRPr="00685860">
        <w:t>y tecnológico.</w:t>
      </w:r>
    </w:p>
    <w:p w:rsidR="00685860" w:rsidRPr="00685860" w:rsidRDefault="00685860" w:rsidP="00AD4FD0">
      <w:pPr>
        <w:pStyle w:val="Texto"/>
        <w:spacing w:line="268" w:lineRule="exact"/>
        <w:ind w:left="1980" w:hanging="540"/>
      </w:pPr>
      <w:r w:rsidRPr="00685860">
        <w:t>•</w:t>
      </w:r>
      <w:r w:rsidRPr="00685860">
        <w:tab/>
        <w:t>Consolidar a México como socio cl</w:t>
      </w:r>
      <w:r w:rsidRPr="00685860">
        <w:rPr>
          <w:spacing w:val="-5"/>
        </w:rPr>
        <w:t>a</w:t>
      </w:r>
      <w:r w:rsidRPr="00685860">
        <w:t>ve de la Unión Europea en la región latinoamericana, dando cabal contenido a los principios y objetivos de la Asociación Estratégica.</w:t>
      </w:r>
    </w:p>
    <w:p w:rsidR="00685860" w:rsidRPr="00685860" w:rsidRDefault="00685860" w:rsidP="00AD4FD0">
      <w:pPr>
        <w:pStyle w:val="Texto"/>
        <w:spacing w:line="268" w:lineRule="exact"/>
        <w:ind w:left="1980" w:hanging="540"/>
      </w:pPr>
      <w:r w:rsidRPr="00685860">
        <w:t>•</w:t>
      </w:r>
      <w:r w:rsidRPr="00685860">
        <w:tab/>
        <w:t xml:space="preserve">Promover un papel más activo de las representaciones diplomáticas, priorizando la inversión en tecnología </w:t>
      </w:r>
      <w:r w:rsidRPr="00685860">
        <w:rPr>
          <w:spacing w:val="-5"/>
        </w:rPr>
        <w:t>a</w:t>
      </w:r>
      <w:r w:rsidRPr="00685860">
        <w:t>vanzada y la cooperación en innovación.</w:t>
      </w:r>
    </w:p>
    <w:p w:rsidR="00685860" w:rsidRPr="00685860" w:rsidRDefault="00685860" w:rsidP="00AD4FD0">
      <w:pPr>
        <w:pStyle w:val="Texto"/>
        <w:spacing w:line="268" w:lineRule="exact"/>
        <w:ind w:left="1980" w:hanging="540"/>
      </w:pPr>
      <w:r w:rsidRPr="00685860">
        <w:t>•</w:t>
      </w:r>
      <w:r w:rsidRPr="00685860">
        <w:tab/>
        <w:t>Profundizar</w:t>
      </w:r>
      <w:r w:rsidRPr="00685860">
        <w:rPr>
          <w:spacing w:val="40"/>
        </w:rPr>
        <w:t xml:space="preserve"> </w:t>
      </w:r>
      <w:r w:rsidRPr="00685860">
        <w:t>los</w:t>
      </w:r>
      <w:r w:rsidRPr="00685860">
        <w:rPr>
          <w:spacing w:val="40"/>
        </w:rPr>
        <w:t xml:space="preserve"> </w:t>
      </w:r>
      <w:r w:rsidRPr="00685860">
        <w:t>acuerdos</w:t>
      </w:r>
      <w:r w:rsidRPr="00685860">
        <w:rPr>
          <w:spacing w:val="40"/>
        </w:rPr>
        <w:t xml:space="preserve"> </w:t>
      </w:r>
      <w:r w:rsidRPr="00685860">
        <w:t>comerciales</w:t>
      </w:r>
      <w:r w:rsidRPr="00685860">
        <w:rPr>
          <w:spacing w:val="40"/>
        </w:rPr>
        <w:t xml:space="preserve"> </w:t>
      </w:r>
      <w:r w:rsidRPr="00685860">
        <w:t>existentes</w:t>
      </w:r>
      <w:r w:rsidRPr="00685860">
        <w:rPr>
          <w:spacing w:val="40"/>
        </w:rPr>
        <w:t xml:space="preserve"> </w:t>
      </w:r>
      <w:r w:rsidRPr="00685860">
        <w:t>y</w:t>
      </w:r>
      <w:r w:rsidRPr="00685860">
        <w:rPr>
          <w:spacing w:val="40"/>
        </w:rPr>
        <w:t xml:space="preserve"> </w:t>
      </w:r>
      <w:r w:rsidRPr="00685860">
        <w:t>explorar</w:t>
      </w:r>
      <w:r w:rsidRPr="00685860">
        <w:rPr>
          <w:spacing w:val="40"/>
        </w:rPr>
        <w:t xml:space="preserve"> </w:t>
      </w:r>
      <w:r w:rsidRPr="00685860">
        <w:t>la</w:t>
      </w:r>
      <w:r w:rsidRPr="00685860">
        <w:rPr>
          <w:spacing w:val="40"/>
        </w:rPr>
        <w:t xml:space="preserve"> </w:t>
      </w:r>
      <w:r w:rsidRPr="00685860">
        <w:t>conveniencia</w:t>
      </w:r>
      <w:r w:rsidRPr="00685860">
        <w:rPr>
          <w:spacing w:val="40"/>
        </w:rPr>
        <w:t xml:space="preserve"> </w:t>
      </w:r>
      <w:r w:rsidRPr="00685860">
        <w:rPr>
          <w:spacing w:val="-5"/>
        </w:rPr>
        <w:t>y</w:t>
      </w:r>
      <w:r w:rsidRPr="00685860">
        <w:t>,</w:t>
      </w:r>
      <w:r w:rsidRPr="00685860">
        <w:rPr>
          <w:spacing w:val="40"/>
        </w:rPr>
        <w:t xml:space="preserve"> </w:t>
      </w:r>
      <w:r w:rsidRPr="00685860">
        <w:t>en</w:t>
      </w:r>
      <w:r w:rsidRPr="00685860">
        <w:rPr>
          <w:spacing w:val="40"/>
        </w:rPr>
        <w:t xml:space="preserve"> </w:t>
      </w:r>
      <w:r w:rsidRPr="00685860">
        <w:t>su</w:t>
      </w:r>
      <w:r w:rsidRPr="00685860">
        <w:rPr>
          <w:spacing w:val="40"/>
        </w:rPr>
        <w:t xml:space="preserve"> </w:t>
      </w:r>
      <w:r w:rsidRPr="00685860">
        <w:t>caso, celebración de acuerdos comerciales internacionales con los países europeos que no son parte de la Unión Europea.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68" w:lineRule="exact"/>
              <w:ind w:left="2362" w:hanging="1728"/>
              <w:rPr>
                <w:b/>
                <w:color w:val="000000"/>
                <w:szCs w:val="18"/>
              </w:rPr>
            </w:pPr>
            <w:r w:rsidRPr="00DB1649">
              <w:rPr>
                <w:b/>
              </w:rPr>
              <w:t xml:space="preserve">Estrategia 5.1.4. </w:t>
            </w:r>
            <w:r w:rsidRPr="00DB1649">
              <w:rPr>
                <w:b/>
              </w:rPr>
              <w:tab/>
              <w:t>Consolidar</w:t>
            </w:r>
            <w:r w:rsidRPr="00DB1649">
              <w:rPr>
                <w:b/>
                <w:spacing w:val="-5"/>
              </w:rPr>
              <w:t xml:space="preserve"> </w:t>
            </w:r>
            <w:r w:rsidRPr="00DB1649">
              <w:rPr>
                <w:b/>
              </w:rPr>
              <w:t>a</w:t>
            </w:r>
            <w:r w:rsidRPr="00DB1649">
              <w:rPr>
                <w:b/>
                <w:spacing w:val="-5"/>
              </w:rPr>
              <w:t xml:space="preserve"> </w:t>
            </w:r>
            <w:r w:rsidRPr="00DB1649">
              <w:rPr>
                <w:b/>
              </w:rPr>
              <w:t>Asia-Pacífico</w:t>
            </w:r>
            <w:r w:rsidRPr="00DB1649">
              <w:rPr>
                <w:b/>
                <w:spacing w:val="-15"/>
              </w:rPr>
              <w:t xml:space="preserve"> </w:t>
            </w:r>
            <w:r w:rsidRPr="00DB1649">
              <w:rPr>
                <w:b/>
              </w:rPr>
              <w:t>como</w:t>
            </w:r>
            <w:r w:rsidRPr="00DB1649">
              <w:rPr>
                <w:b/>
                <w:spacing w:val="-5"/>
              </w:rPr>
              <w:t xml:space="preserve"> </w:t>
            </w:r>
            <w:r w:rsidRPr="00DB1649">
              <w:rPr>
                <w:b/>
              </w:rPr>
              <w:t>región</w:t>
            </w:r>
            <w:r w:rsidRPr="00DB1649">
              <w:rPr>
                <w:b/>
                <w:spacing w:val="-5"/>
              </w:rPr>
              <w:t xml:space="preserve"> </w:t>
            </w:r>
            <w:r w:rsidRPr="00DB1649">
              <w:rPr>
                <w:b/>
              </w:rPr>
              <w:t>cl</w:t>
            </w:r>
            <w:r w:rsidRPr="00DB1649">
              <w:rPr>
                <w:b/>
                <w:spacing w:val="-5"/>
              </w:rPr>
              <w:t>a</w:t>
            </w:r>
            <w:r w:rsidRPr="00DB1649">
              <w:rPr>
                <w:b/>
              </w:rPr>
              <w:t>ve</w:t>
            </w:r>
            <w:r w:rsidRPr="00DB1649">
              <w:rPr>
                <w:b/>
                <w:spacing w:val="-5"/>
              </w:rPr>
              <w:t xml:space="preserve"> </w:t>
            </w:r>
            <w:r w:rsidRPr="00DB1649">
              <w:rPr>
                <w:b/>
              </w:rPr>
              <w:t>en</w:t>
            </w:r>
            <w:r w:rsidRPr="00DB1649">
              <w:rPr>
                <w:b/>
                <w:spacing w:val="-5"/>
              </w:rPr>
              <w:t xml:space="preserve"> </w:t>
            </w:r>
            <w:r w:rsidRPr="00DB1649">
              <w:rPr>
                <w:b/>
              </w:rPr>
              <w:t>la</w:t>
            </w:r>
            <w:r w:rsidRPr="00DB1649">
              <w:rPr>
                <w:b/>
                <w:spacing w:val="-5"/>
              </w:rPr>
              <w:t xml:space="preserve"> </w:t>
            </w:r>
            <w:r w:rsidRPr="00DB1649">
              <w:rPr>
                <w:b/>
              </w:rPr>
              <w:t>diversificación</w:t>
            </w:r>
            <w:r w:rsidRPr="00DB1649">
              <w:rPr>
                <w:b/>
                <w:spacing w:val="-20"/>
              </w:rPr>
              <w:t xml:space="preserve"> </w:t>
            </w:r>
            <w:r w:rsidRPr="00DB1649">
              <w:rPr>
                <w:b/>
              </w:rPr>
              <w:t xml:space="preserve">de los vínculos económicos de México con el exterior y participar activamente en los </w:t>
            </w:r>
            <w:r w:rsidRPr="00DB1649">
              <w:rPr>
                <w:b/>
                <w:spacing w:val="-5"/>
              </w:rPr>
              <w:t>f</w:t>
            </w:r>
            <w:r w:rsidRPr="00DB1649">
              <w:rPr>
                <w:b/>
              </w:rPr>
              <w:t>oros regionales.</w:t>
            </w:r>
          </w:p>
        </w:tc>
      </w:tr>
    </w:tbl>
    <w:p w:rsidR="00685860" w:rsidRPr="00685860" w:rsidRDefault="00685860" w:rsidP="00AD4FD0">
      <w:pPr>
        <w:pStyle w:val="Texto"/>
        <w:spacing w:line="26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68" w:lineRule="exact"/>
        <w:ind w:left="1987" w:hanging="547"/>
      </w:pPr>
      <w:r w:rsidRPr="00685860">
        <w:t>•</w:t>
      </w:r>
      <w:r w:rsidRPr="00685860">
        <w:tab/>
        <w:t>Incrementar</w:t>
      </w:r>
      <w:r w:rsidRPr="00685860">
        <w:rPr>
          <w:spacing w:val="15"/>
        </w:rPr>
        <w:t xml:space="preserve"> </w:t>
      </w:r>
      <w:r w:rsidRPr="00685860">
        <w:t>la</w:t>
      </w:r>
      <w:r w:rsidRPr="00685860">
        <w:rPr>
          <w:spacing w:val="15"/>
        </w:rPr>
        <w:t xml:space="preserve"> </w:t>
      </w:r>
      <w:r w:rsidRPr="00685860">
        <w:t>presencia</w:t>
      </w:r>
      <w:r w:rsidRPr="00685860">
        <w:rPr>
          <w:spacing w:val="15"/>
        </w:rPr>
        <w:t xml:space="preserve"> </w:t>
      </w:r>
      <w:r w:rsidRPr="00685860">
        <w:t>de</w:t>
      </w:r>
      <w:r w:rsidRPr="00685860">
        <w:rPr>
          <w:spacing w:val="15"/>
        </w:rPr>
        <w:t xml:space="preserve"> </w:t>
      </w:r>
      <w:r w:rsidRPr="00685860">
        <w:t>México</w:t>
      </w:r>
      <w:r w:rsidRPr="00685860">
        <w:rPr>
          <w:spacing w:val="15"/>
        </w:rPr>
        <w:t xml:space="preserve"> </w:t>
      </w:r>
      <w:r w:rsidRPr="00685860">
        <w:t>en</w:t>
      </w:r>
      <w:r w:rsidRPr="00685860">
        <w:rPr>
          <w:spacing w:val="15"/>
        </w:rPr>
        <w:t xml:space="preserve"> </w:t>
      </w:r>
      <w:r w:rsidRPr="00685860">
        <w:t>la</w:t>
      </w:r>
      <w:r w:rsidRPr="00685860">
        <w:rPr>
          <w:spacing w:val="15"/>
        </w:rPr>
        <w:t xml:space="preserve"> </w:t>
      </w:r>
      <w:r w:rsidRPr="00685860">
        <w:t>región</w:t>
      </w:r>
      <w:r w:rsidRPr="00685860">
        <w:rPr>
          <w:spacing w:val="15"/>
        </w:rPr>
        <w:t xml:space="preserve"> </w:t>
      </w:r>
      <w:r w:rsidRPr="00685860">
        <w:t>a</w:t>
      </w:r>
      <w:r w:rsidRPr="00685860">
        <w:rPr>
          <w:spacing w:val="15"/>
        </w:rPr>
        <w:t xml:space="preserve"> </w:t>
      </w:r>
      <w:r w:rsidRPr="00685860">
        <w:t>fin</w:t>
      </w:r>
      <w:r w:rsidRPr="00685860">
        <w:rPr>
          <w:spacing w:val="5"/>
        </w:rPr>
        <w:t xml:space="preserve"> </w:t>
      </w:r>
      <w:r w:rsidRPr="00685860">
        <w:t>de</w:t>
      </w:r>
      <w:r w:rsidRPr="00685860">
        <w:rPr>
          <w:spacing w:val="15"/>
        </w:rPr>
        <w:t xml:space="preserve"> </w:t>
      </w:r>
      <w:r w:rsidRPr="00685860">
        <w:t>ampliar</w:t>
      </w:r>
      <w:r w:rsidRPr="00685860">
        <w:rPr>
          <w:spacing w:val="15"/>
        </w:rPr>
        <w:t xml:space="preserve"> </w:t>
      </w:r>
      <w:r w:rsidRPr="00685860">
        <w:t>y</w:t>
      </w:r>
      <w:r w:rsidRPr="00685860">
        <w:rPr>
          <w:spacing w:val="15"/>
        </w:rPr>
        <w:t xml:space="preserve"> </w:t>
      </w:r>
      <w:r w:rsidRPr="00685860">
        <w:t>profundizar</w:t>
      </w:r>
      <w:r w:rsidRPr="00685860">
        <w:rPr>
          <w:spacing w:val="15"/>
        </w:rPr>
        <w:t xml:space="preserve"> </w:t>
      </w:r>
      <w:r w:rsidRPr="00685860">
        <w:t>las</w:t>
      </w:r>
      <w:r w:rsidRPr="00685860">
        <w:rPr>
          <w:spacing w:val="15"/>
        </w:rPr>
        <w:t xml:space="preserve"> </w:t>
      </w:r>
      <w:r w:rsidRPr="00685860">
        <w:t>relaciones diplomáticas,</w:t>
      </w:r>
      <w:r w:rsidRPr="00685860">
        <w:rPr>
          <w:spacing w:val="-5"/>
        </w:rPr>
        <w:t xml:space="preserve"> </w:t>
      </w:r>
      <w:r w:rsidRPr="00685860">
        <w:t>comerciales</w:t>
      </w:r>
      <w:r w:rsidRPr="00685860">
        <w:rPr>
          <w:spacing w:val="-5"/>
        </w:rPr>
        <w:t xml:space="preserve"> </w:t>
      </w:r>
      <w:r w:rsidRPr="00685860">
        <w:t>y</w:t>
      </w:r>
      <w:r w:rsidRPr="00685860">
        <w:rPr>
          <w:spacing w:val="-5"/>
        </w:rPr>
        <w:t xml:space="preserve"> </w:t>
      </w:r>
      <w:r w:rsidRPr="00685860">
        <w:t>de</w:t>
      </w:r>
      <w:r w:rsidRPr="00685860">
        <w:rPr>
          <w:spacing w:val="-5"/>
        </w:rPr>
        <w:t xml:space="preserve"> </w:t>
      </w:r>
      <w:r w:rsidRPr="00685860">
        <w:t>cooperación</w:t>
      </w:r>
      <w:r w:rsidRPr="00685860">
        <w:rPr>
          <w:spacing w:val="-5"/>
        </w:rPr>
        <w:t xml:space="preserve"> </w:t>
      </w:r>
      <w:r w:rsidRPr="00685860">
        <w:t>con</w:t>
      </w:r>
      <w:r w:rsidRPr="00685860">
        <w:rPr>
          <w:spacing w:val="-5"/>
        </w:rPr>
        <w:t xml:space="preserve"> </w:t>
      </w:r>
      <w:r w:rsidRPr="00685860">
        <w:t>países</w:t>
      </w:r>
      <w:r w:rsidRPr="00685860">
        <w:rPr>
          <w:spacing w:val="-5"/>
        </w:rPr>
        <w:t xml:space="preserve"> </w:t>
      </w:r>
      <w:r w:rsidRPr="00685860">
        <w:t>que</w:t>
      </w:r>
      <w:r w:rsidRPr="00685860">
        <w:rPr>
          <w:spacing w:val="-5"/>
        </w:rPr>
        <w:t xml:space="preserve"> </w:t>
      </w:r>
      <w:r w:rsidRPr="00685860">
        <w:t>por</w:t>
      </w:r>
      <w:r w:rsidRPr="00685860">
        <w:rPr>
          <w:spacing w:val="-5"/>
        </w:rPr>
        <w:t xml:space="preserve"> </w:t>
      </w:r>
      <w:r w:rsidRPr="00685860">
        <w:t>su</w:t>
      </w:r>
      <w:r w:rsidRPr="00685860">
        <w:rPr>
          <w:spacing w:val="-5"/>
        </w:rPr>
        <w:t xml:space="preserve"> </w:t>
      </w:r>
      <w:r w:rsidRPr="00685860">
        <w:t>peso</w:t>
      </w:r>
      <w:r w:rsidRPr="00685860">
        <w:rPr>
          <w:spacing w:val="-5"/>
        </w:rPr>
        <w:t xml:space="preserve"> </w:t>
      </w:r>
      <w:r w:rsidRPr="00685860">
        <w:t>económico</w:t>
      </w:r>
      <w:r w:rsidRPr="00685860">
        <w:rPr>
          <w:spacing w:val="-5"/>
        </w:rPr>
        <w:t xml:space="preserve"> </w:t>
      </w:r>
      <w:r w:rsidRPr="00685860">
        <w:t>y</w:t>
      </w:r>
      <w:r w:rsidRPr="00685860">
        <w:rPr>
          <w:spacing w:val="-5"/>
        </w:rPr>
        <w:t xml:space="preserve"> </w:t>
      </w:r>
      <w:r w:rsidRPr="00685860">
        <w:t>proyección internacional constituyan socios relevantes.</w:t>
      </w:r>
    </w:p>
    <w:p w:rsidR="00685860" w:rsidRPr="00685860" w:rsidRDefault="00685860" w:rsidP="00AD4FD0">
      <w:pPr>
        <w:pStyle w:val="Texto"/>
        <w:spacing w:line="268" w:lineRule="exact"/>
        <w:ind w:left="1987" w:hanging="547"/>
      </w:pPr>
      <w:r w:rsidRPr="00685860">
        <w:t>•</w:t>
      </w:r>
      <w:r w:rsidRPr="00685860">
        <w:tab/>
        <w:t>Fortalecer</w:t>
      </w:r>
      <w:r w:rsidRPr="00685860">
        <w:rPr>
          <w:spacing w:val="10"/>
        </w:rPr>
        <w:t xml:space="preserve"> </w:t>
      </w:r>
      <w:r w:rsidRPr="00685860">
        <w:t>la</w:t>
      </w:r>
      <w:r w:rsidRPr="00685860">
        <w:rPr>
          <w:spacing w:val="10"/>
        </w:rPr>
        <w:t xml:space="preserve"> </w:t>
      </w:r>
      <w:r w:rsidRPr="00685860">
        <w:t>participación</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en</w:t>
      </w:r>
      <w:r w:rsidRPr="00685860">
        <w:rPr>
          <w:spacing w:val="10"/>
        </w:rPr>
        <w:t xml:space="preserve"> </w:t>
      </w:r>
      <w:r w:rsidRPr="00685860">
        <w:rPr>
          <w:spacing w:val="-5"/>
        </w:rPr>
        <w:t>f</w:t>
      </w:r>
      <w:r w:rsidRPr="00685860">
        <w:t>oros</w:t>
      </w:r>
      <w:r w:rsidRPr="00685860">
        <w:rPr>
          <w:spacing w:val="10"/>
        </w:rPr>
        <w:t xml:space="preserve"> </w:t>
      </w:r>
      <w:r w:rsidRPr="00685860">
        <w:t>regionales,</w:t>
      </w:r>
      <w:r w:rsidRPr="00685860">
        <w:rPr>
          <w:spacing w:val="10"/>
        </w:rPr>
        <w:t xml:space="preserve"> </w:t>
      </w:r>
      <w:r w:rsidRPr="00685860">
        <w:t>destacando</w:t>
      </w:r>
      <w:r w:rsidRPr="00685860">
        <w:rPr>
          <w:spacing w:val="10"/>
        </w:rPr>
        <w:t xml:space="preserve"> </w:t>
      </w:r>
      <w:r w:rsidRPr="00685860">
        <w:t>el</w:t>
      </w:r>
      <w:r w:rsidRPr="00685860">
        <w:rPr>
          <w:spacing w:val="10"/>
        </w:rPr>
        <w:t xml:space="preserve"> </w:t>
      </w:r>
      <w:r w:rsidRPr="00685860">
        <w:t>Foro</w:t>
      </w:r>
      <w:r w:rsidRPr="00685860">
        <w:rPr>
          <w:spacing w:val="10"/>
        </w:rPr>
        <w:t xml:space="preserve"> </w:t>
      </w:r>
      <w:r w:rsidRPr="00685860">
        <w:t>de</w:t>
      </w:r>
      <w:r w:rsidRPr="00685860">
        <w:rPr>
          <w:spacing w:val="10"/>
        </w:rPr>
        <w:t xml:space="preserve"> </w:t>
      </w:r>
      <w:r w:rsidRPr="00685860">
        <w:t>Cooperación Económica</w:t>
      </w:r>
      <w:r w:rsidRPr="00685860">
        <w:rPr>
          <w:spacing w:val="10"/>
        </w:rPr>
        <w:t xml:space="preserve"> </w:t>
      </w:r>
      <w:r w:rsidRPr="00685860">
        <w:t>Asia-Pacífico (APEC),</w:t>
      </w:r>
      <w:r w:rsidRPr="00685860">
        <w:rPr>
          <w:spacing w:val="10"/>
        </w:rPr>
        <w:t xml:space="preserve"> </w:t>
      </w:r>
      <w:r w:rsidRPr="00685860">
        <w:t>la</w:t>
      </w:r>
      <w:r w:rsidRPr="00685860">
        <w:rPr>
          <w:spacing w:val="10"/>
        </w:rPr>
        <w:t xml:space="preserve"> </w:t>
      </w:r>
      <w:r w:rsidRPr="00685860">
        <w:t>Asociación</w:t>
      </w:r>
      <w:r w:rsidRPr="00685860">
        <w:rPr>
          <w:spacing w:val="10"/>
        </w:rPr>
        <w:t xml:space="preserve"> </w:t>
      </w:r>
      <w:r w:rsidRPr="00685860">
        <w:t>de</w:t>
      </w:r>
      <w:r w:rsidRPr="00685860">
        <w:rPr>
          <w:spacing w:val="10"/>
        </w:rPr>
        <w:t xml:space="preserve"> </w:t>
      </w:r>
      <w:r w:rsidRPr="00685860">
        <w:t>Naciones</w:t>
      </w:r>
      <w:r w:rsidRPr="00685860">
        <w:rPr>
          <w:spacing w:val="10"/>
        </w:rPr>
        <w:t xml:space="preserve"> </w:t>
      </w:r>
      <w:r w:rsidRPr="00685860">
        <w:t>del</w:t>
      </w:r>
      <w:r w:rsidRPr="00685860">
        <w:rPr>
          <w:spacing w:val="10"/>
        </w:rPr>
        <w:t xml:space="preserve"> </w:t>
      </w:r>
      <w:r w:rsidRPr="00685860">
        <w:t>Sudeste</w:t>
      </w:r>
      <w:r w:rsidRPr="00685860">
        <w:rPr>
          <w:spacing w:val="10"/>
        </w:rPr>
        <w:t xml:space="preserve"> </w:t>
      </w:r>
      <w:r w:rsidRPr="00685860">
        <w:t>Asiático</w:t>
      </w:r>
      <w:r w:rsidRPr="00685860">
        <w:rPr>
          <w:spacing w:val="10"/>
        </w:rPr>
        <w:t xml:space="preserve"> </w:t>
      </w:r>
      <w:r w:rsidRPr="00685860">
        <w:t>(ANSEA),</w:t>
      </w:r>
      <w:r w:rsidRPr="00685860">
        <w:rPr>
          <w:spacing w:val="10"/>
        </w:rPr>
        <w:t xml:space="preserve"> </w:t>
      </w:r>
      <w:r w:rsidRPr="00685860">
        <w:t>el Foro de Cooperación América Latina-Asia del Este (FOCALAE) y el Consejo de Cooperación Económica del Pacífico</w:t>
      </w:r>
      <w:r w:rsidRPr="00685860">
        <w:rPr>
          <w:spacing w:val="-10"/>
        </w:rPr>
        <w:t xml:space="preserve"> </w:t>
      </w:r>
      <w:r w:rsidRPr="00685860">
        <w:t>(PECC).</w:t>
      </w:r>
    </w:p>
    <w:p w:rsidR="00685860" w:rsidRPr="00685860" w:rsidRDefault="00685860" w:rsidP="00AD4FD0">
      <w:pPr>
        <w:pStyle w:val="Texto"/>
        <w:spacing w:line="268" w:lineRule="exact"/>
        <w:ind w:left="1980" w:hanging="540"/>
      </w:pPr>
      <w:r w:rsidRPr="00685860">
        <w:t>•</w:t>
      </w:r>
      <w:r w:rsidRPr="00685860">
        <w:tab/>
        <w:t>Identificar</w:t>
      </w:r>
      <w:r w:rsidRPr="00685860">
        <w:rPr>
          <w:spacing w:val="-10"/>
        </w:rPr>
        <w:t xml:space="preserve"> </w:t>
      </w:r>
      <w:r w:rsidRPr="00685860">
        <w:t>coincidencias en los temas centrales de la agenda internacional: cooperación para el desarrollo, combate al cambio climático, migración, entre otros.</w:t>
      </w:r>
    </w:p>
    <w:p w:rsidR="00685860" w:rsidRPr="00685860" w:rsidRDefault="00685860" w:rsidP="00AD4FD0">
      <w:pPr>
        <w:pStyle w:val="Texto"/>
        <w:spacing w:line="268" w:lineRule="exact"/>
        <w:ind w:left="1980" w:hanging="540"/>
      </w:pPr>
      <w:r w:rsidRPr="00685860">
        <w:t>•</w:t>
      </w:r>
      <w:r w:rsidRPr="00685860">
        <w:tab/>
        <w:t>Promover</w:t>
      </w:r>
      <w:r w:rsidRPr="00685860">
        <w:rPr>
          <w:i/>
        </w:rPr>
        <w:t xml:space="preserve"> </w:t>
      </w:r>
      <w:r w:rsidRPr="00685860">
        <w:t>el</w:t>
      </w:r>
      <w:r w:rsidRPr="00685860">
        <w:rPr>
          <w:i/>
        </w:rPr>
        <w:t xml:space="preserve"> </w:t>
      </w:r>
      <w:r w:rsidRPr="00685860">
        <w:t>acercamiento</w:t>
      </w:r>
      <w:r w:rsidRPr="00685860">
        <w:rPr>
          <w:i/>
        </w:rPr>
        <w:t xml:space="preserve"> </w:t>
      </w:r>
      <w:r w:rsidRPr="00685860">
        <w:t>de</w:t>
      </w:r>
      <w:r w:rsidRPr="00685860">
        <w:rPr>
          <w:i/>
        </w:rPr>
        <w:t xml:space="preserve"> </w:t>
      </w:r>
      <w:r w:rsidRPr="00685860">
        <w:t>los</w:t>
      </w:r>
      <w:r w:rsidRPr="00685860">
        <w:rPr>
          <w:i/>
        </w:rPr>
        <w:t xml:space="preserve"> </w:t>
      </w:r>
      <w:r w:rsidRPr="00685860">
        <w:t>sectores</w:t>
      </w:r>
      <w:r w:rsidRPr="00685860">
        <w:rPr>
          <w:i/>
        </w:rPr>
        <w:t xml:space="preserve"> </w:t>
      </w:r>
      <w:r w:rsidRPr="00685860">
        <w:t>empresarial</w:t>
      </w:r>
      <w:r w:rsidRPr="00685860">
        <w:rPr>
          <w:i/>
        </w:rPr>
        <w:t xml:space="preserve"> </w:t>
      </w:r>
      <w:r w:rsidRPr="00685860">
        <w:t>y</w:t>
      </w:r>
      <w:r w:rsidRPr="00685860">
        <w:rPr>
          <w:i/>
        </w:rPr>
        <w:t xml:space="preserve"> </w:t>
      </w:r>
      <w:r w:rsidRPr="00685860">
        <w:t>académico</w:t>
      </w:r>
      <w:r w:rsidRPr="00685860">
        <w:rPr>
          <w:i/>
        </w:rPr>
        <w:t xml:space="preserve"> </w:t>
      </w:r>
      <w:r w:rsidRPr="00685860">
        <w:t>de</w:t>
      </w:r>
      <w:r w:rsidRPr="00685860">
        <w:rPr>
          <w:i/>
        </w:rPr>
        <w:t xml:space="preserve"> </w:t>
      </w:r>
      <w:r w:rsidRPr="00685860">
        <w:t>México</w:t>
      </w:r>
      <w:r w:rsidRPr="00685860">
        <w:rPr>
          <w:i/>
        </w:rPr>
        <w:t xml:space="preserve"> </w:t>
      </w:r>
      <w:r w:rsidRPr="00685860">
        <w:t>con</w:t>
      </w:r>
      <w:r w:rsidRPr="00685860">
        <w:rPr>
          <w:i/>
        </w:rPr>
        <w:t xml:space="preserve"> </w:t>
      </w:r>
      <w:r w:rsidRPr="00685860">
        <w:t>sus contrapartes en los países de la región.</w:t>
      </w:r>
    </w:p>
    <w:p w:rsidR="00685860" w:rsidRPr="00685860" w:rsidRDefault="00685860" w:rsidP="00AD4FD0">
      <w:pPr>
        <w:pStyle w:val="Texto"/>
        <w:spacing w:line="268" w:lineRule="exact"/>
        <w:ind w:left="1980" w:hanging="540"/>
      </w:pPr>
      <w:r w:rsidRPr="00685860">
        <w:t>•</w:t>
      </w:r>
      <w:r w:rsidRPr="00685860">
        <w:tab/>
        <w:t>Apoyar</w:t>
      </w:r>
      <w:r w:rsidRPr="00685860">
        <w:rPr>
          <w:spacing w:val="30"/>
        </w:rPr>
        <w:t xml:space="preserve"> </w:t>
      </w:r>
      <w:r w:rsidRPr="00685860">
        <w:t>la</w:t>
      </w:r>
      <w:r w:rsidRPr="00685860">
        <w:rPr>
          <w:spacing w:val="30"/>
        </w:rPr>
        <w:t xml:space="preserve"> </w:t>
      </w:r>
      <w:r w:rsidRPr="00685860">
        <w:t>negociación</w:t>
      </w:r>
      <w:r w:rsidRPr="00685860">
        <w:rPr>
          <w:spacing w:val="30"/>
        </w:rPr>
        <w:t xml:space="preserve"> </w:t>
      </w:r>
      <w:r w:rsidRPr="00685860">
        <w:t>del</w:t>
      </w:r>
      <w:r w:rsidRPr="00685860">
        <w:rPr>
          <w:spacing w:val="30"/>
        </w:rPr>
        <w:t xml:space="preserve"> </w:t>
      </w:r>
      <w:r w:rsidRPr="00685860">
        <w:t>Acuerdo</w:t>
      </w:r>
      <w:r w:rsidRPr="00685860">
        <w:rPr>
          <w:spacing w:val="30"/>
        </w:rPr>
        <w:t xml:space="preserve"> </w:t>
      </w:r>
      <w:r w:rsidRPr="00685860">
        <w:t>Estratégico</w:t>
      </w:r>
      <w:r w:rsidRPr="00685860">
        <w:rPr>
          <w:spacing w:val="30"/>
        </w:rPr>
        <w:t xml:space="preserve"> </w:t>
      </w:r>
      <w:r w:rsidRPr="00685860">
        <w:rPr>
          <w:spacing w:val="-5"/>
        </w:rPr>
        <w:t>T</w:t>
      </w:r>
      <w:r w:rsidRPr="00685860">
        <w:t>ranspacífico</w:t>
      </w:r>
      <w:r w:rsidRPr="00685860">
        <w:rPr>
          <w:spacing w:val="20"/>
        </w:rPr>
        <w:t xml:space="preserve"> </w:t>
      </w:r>
      <w:r w:rsidRPr="00685860">
        <w:t>de</w:t>
      </w:r>
      <w:r w:rsidRPr="00685860">
        <w:rPr>
          <w:spacing w:val="30"/>
        </w:rPr>
        <w:t xml:space="preserve"> </w:t>
      </w:r>
      <w:r w:rsidRPr="00685860">
        <w:t>Asociación</w:t>
      </w:r>
      <w:r w:rsidRPr="00685860">
        <w:rPr>
          <w:spacing w:val="30"/>
        </w:rPr>
        <w:t xml:space="preserve"> </w:t>
      </w:r>
      <w:r w:rsidRPr="00685860">
        <w:t>Económica</w:t>
      </w:r>
      <w:r w:rsidRPr="00685860">
        <w:rPr>
          <w:spacing w:val="30"/>
        </w:rPr>
        <w:t xml:space="preserve"> </w:t>
      </w:r>
      <w:r w:rsidRPr="00685860">
        <w:t>y</w:t>
      </w:r>
      <w:r w:rsidRPr="00685860">
        <w:rPr>
          <w:spacing w:val="30"/>
        </w:rPr>
        <w:t xml:space="preserve"> </w:t>
      </w:r>
      <w:r w:rsidRPr="00685860">
        <w:t>la expansión de intercambios.</w:t>
      </w:r>
    </w:p>
    <w:p w:rsidR="00685860" w:rsidRPr="00685860" w:rsidRDefault="00685860" w:rsidP="00AD4FD0">
      <w:pPr>
        <w:pStyle w:val="Texto"/>
        <w:spacing w:line="268" w:lineRule="exact"/>
        <w:ind w:left="1980" w:hanging="540"/>
      </w:pPr>
      <w:r w:rsidRPr="00685860">
        <w:t>•</w:t>
      </w:r>
      <w:r w:rsidRPr="00685860">
        <w:tab/>
        <w:t>Emprender una activa política de promoción y difusión que contribuya a un mejor conocimiento de México en la región.</w:t>
      </w:r>
    </w:p>
    <w:p w:rsidR="00685860" w:rsidRPr="00685860" w:rsidRDefault="00685860" w:rsidP="00AD4FD0">
      <w:pPr>
        <w:pStyle w:val="Texto"/>
        <w:spacing w:line="268" w:lineRule="exact"/>
        <w:ind w:left="1980" w:hanging="540"/>
      </w:pPr>
      <w:r w:rsidRPr="00685860">
        <w:t>•</w:t>
      </w:r>
      <w:r w:rsidRPr="00685860">
        <w:tab/>
        <w:t>Potenciar</w:t>
      </w:r>
      <w:r w:rsidRPr="00685860">
        <w:rPr>
          <w:spacing w:val="10"/>
        </w:rPr>
        <w:t xml:space="preserve"> </w:t>
      </w:r>
      <w:r w:rsidRPr="00685860">
        <w:t>el</w:t>
      </w:r>
      <w:r w:rsidRPr="00685860">
        <w:rPr>
          <w:spacing w:val="10"/>
        </w:rPr>
        <w:t xml:space="preserve"> </w:t>
      </w:r>
      <w:r w:rsidRPr="00685860">
        <w:t>diálogo</w:t>
      </w:r>
      <w:r w:rsidRPr="00685860">
        <w:rPr>
          <w:spacing w:val="10"/>
        </w:rPr>
        <w:t xml:space="preserve"> </w:t>
      </w:r>
      <w:r w:rsidRPr="00685860">
        <w:t>con</w:t>
      </w:r>
      <w:r w:rsidRPr="00685860">
        <w:rPr>
          <w:spacing w:val="10"/>
        </w:rPr>
        <w:t xml:space="preserve"> </w:t>
      </w:r>
      <w:r w:rsidRPr="00685860">
        <w:t>el</w:t>
      </w:r>
      <w:r w:rsidRPr="00685860">
        <w:rPr>
          <w:spacing w:val="10"/>
        </w:rPr>
        <w:t xml:space="preserve"> </w:t>
      </w:r>
      <w:r w:rsidRPr="00685860">
        <w:t>resto</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países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región,</w:t>
      </w:r>
      <w:r w:rsidRPr="00685860">
        <w:rPr>
          <w:spacing w:val="10"/>
        </w:rPr>
        <w:t xml:space="preserve"> </w:t>
      </w:r>
      <w:r w:rsidRPr="00685860">
        <w:t>de</w:t>
      </w:r>
      <w:r w:rsidRPr="00685860">
        <w:rPr>
          <w:spacing w:val="10"/>
        </w:rPr>
        <w:t xml:space="preserve"> </w:t>
      </w:r>
      <w:r w:rsidRPr="00685860">
        <w:rPr>
          <w:spacing w:val="-5"/>
        </w:rPr>
        <w:t>f</w:t>
      </w:r>
      <w:r w:rsidRPr="00685860">
        <w:t>orma</w:t>
      </w:r>
      <w:r w:rsidRPr="00685860">
        <w:rPr>
          <w:spacing w:val="10"/>
        </w:rPr>
        <w:t xml:space="preserve"> </w:t>
      </w:r>
      <w:r w:rsidRPr="00685860">
        <w:t>tal</w:t>
      </w:r>
      <w:r w:rsidRPr="00685860">
        <w:rPr>
          <w:spacing w:val="10"/>
        </w:rPr>
        <w:t xml:space="preserve"> </w:t>
      </w:r>
      <w:r w:rsidRPr="00685860">
        <w:t>que</w:t>
      </w:r>
      <w:r w:rsidRPr="00685860">
        <w:rPr>
          <w:spacing w:val="10"/>
        </w:rPr>
        <w:t xml:space="preserve"> </w:t>
      </w:r>
      <w:r w:rsidRPr="00685860">
        <w:t>permita</w:t>
      </w:r>
      <w:r w:rsidRPr="00685860">
        <w:rPr>
          <w:spacing w:val="10"/>
        </w:rPr>
        <w:t xml:space="preserve"> </w:t>
      </w:r>
      <w:r w:rsidRPr="00685860">
        <w:t>explorar m</w:t>
      </w:r>
      <w:r w:rsidRPr="00685860">
        <w:rPr>
          <w:spacing w:val="-5"/>
        </w:rPr>
        <w:t>a</w:t>
      </w:r>
      <w:r w:rsidRPr="00685860">
        <w:t>yores vínculos de cooperación e innovación tecnológica.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rPr>
              <w:lastRenderedPageBreak/>
              <w:t xml:space="preserve">Estrategia 5.1.5. </w:t>
            </w:r>
            <w:r w:rsidRPr="00DB1649">
              <w:rPr>
                <w:b/>
              </w:rPr>
              <w:tab/>
              <w:t>Aprovechar</w:t>
            </w:r>
            <w:r w:rsidRPr="00DB1649">
              <w:rPr>
                <w:b/>
                <w:spacing w:val="-15"/>
              </w:rPr>
              <w:t xml:space="preserve"> </w:t>
            </w:r>
            <w:r w:rsidRPr="00DB1649">
              <w:rPr>
                <w:b/>
              </w:rPr>
              <w:t>las</w:t>
            </w:r>
            <w:r w:rsidRPr="00DB1649">
              <w:rPr>
                <w:b/>
                <w:spacing w:val="-15"/>
              </w:rPr>
              <w:t xml:space="preserve"> </w:t>
            </w:r>
            <w:r w:rsidRPr="00DB1649">
              <w:rPr>
                <w:b/>
              </w:rPr>
              <w:t>oportunidades</w:t>
            </w:r>
            <w:r w:rsidRPr="00DB1649">
              <w:rPr>
                <w:b/>
                <w:spacing w:val="-15"/>
              </w:rPr>
              <w:t xml:space="preserve"> </w:t>
            </w:r>
            <w:r w:rsidRPr="00DB1649">
              <w:rPr>
                <w:b/>
              </w:rPr>
              <w:t>que</w:t>
            </w:r>
            <w:r w:rsidRPr="00DB1649">
              <w:rPr>
                <w:b/>
                <w:spacing w:val="-15"/>
              </w:rPr>
              <w:t xml:space="preserve"> </w:t>
            </w:r>
            <w:r w:rsidRPr="00DB1649">
              <w:rPr>
                <w:b/>
              </w:rPr>
              <w:t>presenta</w:t>
            </w:r>
            <w:r w:rsidRPr="00DB1649">
              <w:rPr>
                <w:b/>
                <w:spacing w:val="-15"/>
              </w:rPr>
              <w:t xml:space="preserve"> </w:t>
            </w:r>
            <w:r w:rsidRPr="00DB1649">
              <w:rPr>
                <w:b/>
              </w:rPr>
              <w:t>el</w:t>
            </w:r>
            <w:r w:rsidRPr="00DB1649">
              <w:rPr>
                <w:b/>
                <w:spacing w:val="-15"/>
              </w:rPr>
              <w:t xml:space="preserve"> </w:t>
            </w:r>
            <w:r w:rsidRPr="00DB1649">
              <w:rPr>
                <w:b/>
              </w:rPr>
              <w:t>sistema</w:t>
            </w:r>
            <w:r w:rsidRPr="00DB1649">
              <w:rPr>
                <w:b/>
                <w:spacing w:val="-15"/>
              </w:rPr>
              <w:t xml:space="preserve"> </w:t>
            </w:r>
            <w:r w:rsidRPr="00DB1649">
              <w:rPr>
                <w:b/>
              </w:rPr>
              <w:t>internacional actual</w:t>
            </w:r>
            <w:r w:rsidRPr="00DB1649">
              <w:rPr>
                <w:b/>
                <w:spacing w:val="-15"/>
              </w:rPr>
              <w:t xml:space="preserve"> </w:t>
            </w:r>
            <w:r w:rsidRPr="00DB1649">
              <w:rPr>
                <w:b/>
              </w:rPr>
              <w:t>para</w:t>
            </w:r>
            <w:r w:rsidRPr="00DB1649">
              <w:rPr>
                <w:b/>
                <w:spacing w:val="-15"/>
              </w:rPr>
              <w:t xml:space="preserve"> </w:t>
            </w:r>
            <w:r w:rsidRPr="00DB1649">
              <w:rPr>
                <w:b/>
                <w:spacing w:val="-5"/>
              </w:rPr>
              <w:t>f</w:t>
            </w:r>
            <w:r w:rsidRPr="00DB1649">
              <w:rPr>
                <w:b/>
              </w:rPr>
              <w:t>ortalecer</w:t>
            </w:r>
            <w:r w:rsidRPr="00DB1649">
              <w:rPr>
                <w:b/>
                <w:spacing w:val="-15"/>
              </w:rPr>
              <w:t xml:space="preserve"> </w:t>
            </w:r>
            <w:r w:rsidRPr="00DB1649">
              <w:rPr>
                <w:b/>
              </w:rPr>
              <w:t>los</w:t>
            </w:r>
            <w:r w:rsidRPr="00DB1649">
              <w:rPr>
                <w:b/>
                <w:spacing w:val="-15"/>
              </w:rPr>
              <w:t xml:space="preserve"> </w:t>
            </w:r>
            <w:r w:rsidRPr="00DB1649">
              <w:rPr>
                <w:b/>
              </w:rPr>
              <w:t>lazos</w:t>
            </w:r>
            <w:r w:rsidRPr="00DB1649">
              <w:rPr>
                <w:b/>
                <w:spacing w:val="-15"/>
              </w:rPr>
              <w:t xml:space="preserve"> </w:t>
            </w:r>
            <w:r w:rsidRPr="00DB1649">
              <w:rPr>
                <w:b/>
              </w:rPr>
              <w:t>comerciales</w:t>
            </w:r>
            <w:r w:rsidRPr="00DB1649">
              <w:rPr>
                <w:b/>
                <w:spacing w:val="-15"/>
              </w:rPr>
              <w:t xml:space="preserve"> </w:t>
            </w:r>
            <w:r w:rsidRPr="00DB1649">
              <w:rPr>
                <w:b/>
              </w:rPr>
              <w:t>y</w:t>
            </w:r>
            <w:r w:rsidRPr="00DB1649">
              <w:rPr>
                <w:b/>
                <w:spacing w:val="-15"/>
              </w:rPr>
              <w:t xml:space="preserve"> </w:t>
            </w:r>
            <w:r w:rsidRPr="00DB1649">
              <w:rPr>
                <w:b/>
              </w:rPr>
              <w:t>políticos</w:t>
            </w:r>
            <w:r w:rsidRPr="00DB1649">
              <w:rPr>
                <w:b/>
                <w:spacing w:val="-15"/>
              </w:rPr>
              <w:t xml:space="preserve"> </w:t>
            </w:r>
            <w:r w:rsidRPr="00DB1649">
              <w:rPr>
                <w:b/>
              </w:rPr>
              <w:t>con</w:t>
            </w:r>
            <w:r w:rsidRPr="00DB1649">
              <w:rPr>
                <w:b/>
                <w:spacing w:val="-15"/>
              </w:rPr>
              <w:t xml:space="preserve"> </w:t>
            </w:r>
            <w:r w:rsidRPr="00DB1649">
              <w:rPr>
                <w:b/>
              </w:rPr>
              <w:t>los</w:t>
            </w:r>
            <w:r w:rsidRPr="00DB1649">
              <w:rPr>
                <w:b/>
                <w:spacing w:val="-15"/>
              </w:rPr>
              <w:t xml:space="preserve"> </w:t>
            </w:r>
            <w:r w:rsidRPr="00DB1649">
              <w:rPr>
                <w:b/>
              </w:rPr>
              <w:t>países de Medio Oriente y África.</w:t>
            </w:r>
          </w:p>
        </w:tc>
      </w:tr>
    </w:tbl>
    <w:p w:rsidR="00685860" w:rsidRPr="00685860" w:rsidRDefault="00685860" w:rsidP="00AD4FD0">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2" w:lineRule="exact"/>
        <w:ind w:left="1987" w:hanging="547"/>
      </w:pPr>
      <w:r w:rsidRPr="00685860">
        <w:t>•</w:t>
      </w:r>
      <w:r w:rsidRPr="00685860">
        <w:tab/>
        <w:t>Ampliar</w:t>
      </w:r>
      <w:r w:rsidRPr="00685860">
        <w:rPr>
          <w:spacing w:val="-10"/>
        </w:rPr>
        <w:t xml:space="preserve"> </w:t>
      </w:r>
      <w:r w:rsidRPr="00685860">
        <w:t>la</w:t>
      </w:r>
      <w:r w:rsidRPr="00685860">
        <w:rPr>
          <w:spacing w:val="-10"/>
        </w:rPr>
        <w:t xml:space="preserve"> </w:t>
      </w:r>
      <w:r w:rsidRPr="00685860">
        <w:t>presencia</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en</w:t>
      </w:r>
      <w:r w:rsidRPr="00685860">
        <w:rPr>
          <w:spacing w:val="-10"/>
        </w:rPr>
        <w:t xml:space="preserve"> </w:t>
      </w:r>
      <w:r w:rsidRPr="00685860">
        <w:t>Medio</w:t>
      </w:r>
      <w:r w:rsidRPr="00685860">
        <w:rPr>
          <w:spacing w:val="-10"/>
        </w:rPr>
        <w:t xml:space="preserve"> </w:t>
      </w:r>
      <w:r w:rsidRPr="00685860">
        <w:t>Oriente</w:t>
      </w:r>
      <w:r w:rsidRPr="00685860">
        <w:rPr>
          <w:spacing w:val="-10"/>
        </w:rPr>
        <w:t xml:space="preserve"> </w:t>
      </w:r>
      <w:r w:rsidRPr="00685860">
        <w:t>y</w:t>
      </w:r>
      <w:r w:rsidRPr="00685860">
        <w:rPr>
          <w:spacing w:val="-10"/>
        </w:rPr>
        <w:t xml:space="preserve"> </w:t>
      </w:r>
      <w:r w:rsidRPr="00685860">
        <w:t>África</w:t>
      </w:r>
      <w:r w:rsidRPr="00685860">
        <w:rPr>
          <w:spacing w:val="-10"/>
        </w:rPr>
        <w:t xml:space="preserve"> </w:t>
      </w:r>
      <w:r w:rsidRPr="00685860">
        <w:t>como</w:t>
      </w:r>
      <w:r w:rsidRPr="00685860">
        <w:rPr>
          <w:spacing w:val="-10"/>
        </w:rPr>
        <w:t xml:space="preserve"> </w:t>
      </w:r>
      <w:r w:rsidRPr="00685860">
        <w:t>medio</w:t>
      </w:r>
      <w:r w:rsidRPr="00685860">
        <w:rPr>
          <w:spacing w:val="-10"/>
        </w:rPr>
        <w:t xml:space="preserve"> </w:t>
      </w:r>
      <w:r w:rsidRPr="00685860">
        <w:t>para</w:t>
      </w:r>
      <w:r w:rsidRPr="00685860">
        <w:rPr>
          <w:spacing w:val="-10"/>
        </w:rPr>
        <w:t xml:space="preserve"> </w:t>
      </w:r>
      <w:r w:rsidRPr="00685860">
        <w:t>alcanzar</w:t>
      </w:r>
      <w:r w:rsidRPr="00685860">
        <w:rPr>
          <w:spacing w:val="-10"/>
        </w:rPr>
        <w:t xml:space="preserve"> </w:t>
      </w:r>
      <w:r w:rsidRPr="00685860">
        <w:t>el</w:t>
      </w:r>
      <w:r w:rsidRPr="00685860">
        <w:rPr>
          <w:spacing w:val="-10"/>
        </w:rPr>
        <w:t xml:space="preserve"> </w:t>
      </w:r>
      <w:r w:rsidRPr="00685860">
        <w:t>potencial existente en materia política, económica y cultural.</w:t>
      </w:r>
    </w:p>
    <w:p w:rsidR="00685860" w:rsidRPr="00685860" w:rsidRDefault="00685860" w:rsidP="00AD4FD0">
      <w:pPr>
        <w:pStyle w:val="Texto"/>
        <w:spacing w:line="242" w:lineRule="exact"/>
        <w:ind w:left="1987" w:hanging="547"/>
      </w:pPr>
      <w:r w:rsidRPr="00685860">
        <w:t>•</w:t>
      </w:r>
      <w:r w:rsidRPr="00685860">
        <w:tab/>
        <w:t>Impulsar</w:t>
      </w:r>
      <w:r w:rsidRPr="00685860">
        <w:rPr>
          <w:spacing w:val="10"/>
        </w:rPr>
        <w:t xml:space="preserve"> </w:t>
      </w:r>
      <w:r w:rsidRPr="00685860">
        <w:t>el</w:t>
      </w:r>
      <w:r w:rsidRPr="00685860">
        <w:rPr>
          <w:spacing w:val="10"/>
        </w:rPr>
        <w:t xml:space="preserve"> </w:t>
      </w:r>
      <w:r w:rsidRPr="00685860">
        <w:t>diálogo</w:t>
      </w:r>
      <w:r w:rsidRPr="00685860">
        <w:rPr>
          <w:spacing w:val="10"/>
        </w:rPr>
        <w:t xml:space="preserve"> </w:t>
      </w:r>
      <w:r w:rsidRPr="00685860">
        <w:t>con</w:t>
      </w:r>
      <w:r w:rsidRPr="00685860">
        <w:rPr>
          <w:spacing w:val="10"/>
        </w:rPr>
        <w:t xml:space="preserve"> </w:t>
      </w:r>
      <w:r w:rsidRPr="00685860">
        <w:t>países</w:t>
      </w:r>
      <w:r w:rsidRPr="00685860">
        <w:rPr>
          <w:spacing w:val="10"/>
        </w:rPr>
        <w:t xml:space="preserve"> </w:t>
      </w:r>
      <w:r w:rsidRPr="00685860">
        <w:t>de</w:t>
      </w:r>
      <w:r w:rsidRPr="00685860">
        <w:rPr>
          <w:spacing w:val="10"/>
        </w:rPr>
        <w:t xml:space="preserve"> </w:t>
      </w:r>
      <w:r w:rsidRPr="00685860">
        <w:t>especial</w:t>
      </w:r>
      <w:r w:rsidRPr="00685860">
        <w:rPr>
          <w:spacing w:val="10"/>
        </w:rPr>
        <w:t xml:space="preserve"> </w:t>
      </w:r>
      <w:r w:rsidRPr="00685860">
        <w:t>relevancia</w:t>
      </w:r>
      <w:r w:rsidRPr="00685860">
        <w:rPr>
          <w:spacing w:val="10"/>
        </w:rPr>
        <w:t xml:space="preserve"> </w:t>
      </w:r>
      <w:r w:rsidRPr="00685860">
        <w:t>en</w:t>
      </w:r>
      <w:r w:rsidRPr="00685860">
        <w:rPr>
          <w:spacing w:val="10"/>
        </w:rPr>
        <w:t xml:space="preserve"> </w:t>
      </w:r>
      <w:r w:rsidRPr="00685860">
        <w:t>ambas</w:t>
      </w:r>
      <w:r w:rsidRPr="00685860">
        <w:rPr>
          <w:spacing w:val="10"/>
        </w:rPr>
        <w:t xml:space="preserve"> </w:t>
      </w:r>
      <w:r w:rsidRPr="00685860">
        <w:t>regiones</w:t>
      </w:r>
      <w:r w:rsidRPr="00685860">
        <w:rPr>
          <w:spacing w:val="10"/>
        </w:rPr>
        <w:t xml:space="preserve"> </w:t>
      </w:r>
      <w:r w:rsidRPr="00685860">
        <w:t>en</w:t>
      </w:r>
      <w:r w:rsidRPr="00685860">
        <w:rPr>
          <w:spacing w:val="10"/>
        </w:rPr>
        <w:t xml:space="preserve"> </w:t>
      </w:r>
      <w:r w:rsidRPr="00685860">
        <w:t>virtud</w:t>
      </w:r>
      <w:r w:rsidRPr="00685860">
        <w:rPr>
          <w:spacing w:val="10"/>
        </w:rPr>
        <w:t xml:space="preserve"> </w:t>
      </w:r>
      <w:r w:rsidRPr="00685860">
        <w:t>de</w:t>
      </w:r>
      <w:r w:rsidRPr="00685860">
        <w:rPr>
          <w:spacing w:val="10"/>
        </w:rPr>
        <w:t xml:space="preserve"> </w:t>
      </w:r>
      <w:r w:rsidRPr="00685860">
        <w:t>su</w:t>
      </w:r>
      <w:r w:rsidRPr="00685860">
        <w:rPr>
          <w:spacing w:val="10"/>
        </w:rPr>
        <w:t xml:space="preserve"> </w:t>
      </w:r>
      <w:r w:rsidRPr="00685860">
        <w:t>peso económico, su actividad diplomática o su influencia</w:t>
      </w:r>
      <w:r w:rsidRPr="00685860">
        <w:rPr>
          <w:spacing w:val="-5"/>
        </w:rPr>
        <w:t xml:space="preserve"> </w:t>
      </w:r>
      <w:r w:rsidRPr="00685860">
        <w:t>cultural.</w:t>
      </w:r>
    </w:p>
    <w:p w:rsidR="00685860" w:rsidRPr="00685860" w:rsidRDefault="00685860" w:rsidP="00AD4FD0">
      <w:pPr>
        <w:pStyle w:val="Texto"/>
        <w:spacing w:line="242" w:lineRule="exact"/>
        <w:ind w:left="1987" w:hanging="547"/>
      </w:pPr>
      <w:r w:rsidRPr="00685860">
        <w:t>•</w:t>
      </w:r>
      <w:r w:rsidRPr="00685860">
        <w:tab/>
        <w:t>Promover</w:t>
      </w:r>
      <w:r w:rsidRPr="00685860">
        <w:rPr>
          <w:spacing w:val="35"/>
        </w:rPr>
        <w:t xml:space="preserve"> </w:t>
      </w:r>
      <w:r w:rsidRPr="00685860">
        <w:t>la</w:t>
      </w:r>
      <w:r w:rsidRPr="00685860">
        <w:rPr>
          <w:spacing w:val="35"/>
        </w:rPr>
        <w:t xml:space="preserve"> </w:t>
      </w:r>
      <w:r w:rsidRPr="00685860">
        <w:t>cooperación</w:t>
      </w:r>
      <w:r w:rsidRPr="00685860">
        <w:rPr>
          <w:spacing w:val="35"/>
        </w:rPr>
        <w:t xml:space="preserve"> </w:t>
      </w:r>
      <w:r w:rsidRPr="00685860">
        <w:t>para</w:t>
      </w:r>
      <w:r w:rsidRPr="00685860">
        <w:rPr>
          <w:spacing w:val="35"/>
        </w:rPr>
        <w:t xml:space="preserve"> </w:t>
      </w:r>
      <w:r w:rsidRPr="00685860">
        <w:t>el</w:t>
      </w:r>
      <w:r w:rsidRPr="00685860">
        <w:rPr>
          <w:spacing w:val="35"/>
        </w:rPr>
        <w:t xml:space="preserve"> </w:t>
      </w:r>
      <w:r w:rsidRPr="00685860">
        <w:t>desarrollo</w:t>
      </w:r>
      <w:r w:rsidRPr="00685860">
        <w:rPr>
          <w:spacing w:val="35"/>
        </w:rPr>
        <w:t xml:space="preserve"> </w:t>
      </w:r>
      <w:r w:rsidRPr="00685860">
        <w:t>en</w:t>
      </w:r>
      <w:r w:rsidRPr="00685860">
        <w:rPr>
          <w:spacing w:val="35"/>
        </w:rPr>
        <w:t xml:space="preserve"> </w:t>
      </w:r>
      <w:r w:rsidRPr="00685860">
        <w:t>temas</w:t>
      </w:r>
      <w:r w:rsidRPr="00685860">
        <w:rPr>
          <w:spacing w:val="35"/>
        </w:rPr>
        <w:t xml:space="preserve"> </w:t>
      </w:r>
      <w:r w:rsidRPr="00685860">
        <w:t>de</w:t>
      </w:r>
      <w:r w:rsidRPr="00685860">
        <w:rPr>
          <w:spacing w:val="35"/>
        </w:rPr>
        <w:t xml:space="preserve"> </w:t>
      </w:r>
      <w:r w:rsidRPr="00685860">
        <w:t>interés</w:t>
      </w:r>
      <w:r w:rsidRPr="00685860">
        <w:rPr>
          <w:spacing w:val="35"/>
        </w:rPr>
        <w:t xml:space="preserve"> </w:t>
      </w:r>
      <w:r w:rsidRPr="00685860">
        <w:t>recíproco,</w:t>
      </w:r>
      <w:r w:rsidRPr="00685860">
        <w:rPr>
          <w:spacing w:val="35"/>
        </w:rPr>
        <w:t xml:space="preserve"> </w:t>
      </w:r>
      <w:r w:rsidRPr="00685860">
        <w:t>como</w:t>
      </w:r>
      <w:r w:rsidRPr="00685860">
        <w:rPr>
          <w:spacing w:val="35"/>
        </w:rPr>
        <w:t xml:space="preserve"> </w:t>
      </w:r>
      <w:r w:rsidRPr="00685860">
        <w:t>el</w:t>
      </w:r>
      <w:r w:rsidRPr="00685860">
        <w:rPr>
          <w:spacing w:val="35"/>
        </w:rPr>
        <w:t xml:space="preserve"> </w:t>
      </w:r>
      <w:r w:rsidRPr="00685860">
        <w:t>sector energético y la seguridad alimentaria, y la concertación en temas globales como la seguridad, la prevención de conflictos</w:t>
      </w:r>
      <w:r w:rsidRPr="00685860">
        <w:rPr>
          <w:spacing w:val="-5"/>
        </w:rPr>
        <w:t xml:space="preserve"> </w:t>
      </w:r>
      <w:r w:rsidRPr="00685860">
        <w:t>y el desarme.</w:t>
      </w:r>
    </w:p>
    <w:p w:rsidR="00685860" w:rsidRPr="00685860" w:rsidRDefault="00685860" w:rsidP="00AD4FD0">
      <w:pPr>
        <w:pStyle w:val="Texto"/>
        <w:spacing w:line="242" w:lineRule="exact"/>
        <w:ind w:left="1987" w:hanging="547"/>
      </w:pPr>
      <w:r w:rsidRPr="00685860">
        <w:t>•</w:t>
      </w:r>
      <w:r w:rsidRPr="00685860">
        <w:tab/>
        <w:t>Aprovechar</w:t>
      </w:r>
      <w:r w:rsidRPr="00685860">
        <w:rPr>
          <w:spacing w:val="20"/>
        </w:rPr>
        <w:t xml:space="preserve"> </w:t>
      </w:r>
      <w:r w:rsidRPr="00685860">
        <w:t>el</w:t>
      </w:r>
      <w:r w:rsidRPr="00685860">
        <w:rPr>
          <w:spacing w:val="20"/>
        </w:rPr>
        <w:t xml:space="preserve"> </w:t>
      </w:r>
      <w:r w:rsidRPr="00685860">
        <w:t>reciente</w:t>
      </w:r>
      <w:r w:rsidRPr="00685860">
        <w:rPr>
          <w:spacing w:val="20"/>
        </w:rPr>
        <w:t xml:space="preserve"> </w:t>
      </w:r>
      <w:r w:rsidRPr="00685860">
        <w:t>acercamiento</w:t>
      </w:r>
      <w:r w:rsidRPr="00685860">
        <w:rPr>
          <w:spacing w:val="20"/>
        </w:rPr>
        <w:t xml:space="preserve"> </w:t>
      </w:r>
      <w:r w:rsidRPr="00685860">
        <w:t>entre</w:t>
      </w:r>
      <w:r w:rsidRPr="00685860">
        <w:rPr>
          <w:spacing w:val="20"/>
        </w:rPr>
        <w:t xml:space="preserve"> </w:t>
      </w:r>
      <w:r w:rsidRPr="00685860">
        <w:t>los</w:t>
      </w:r>
      <w:r w:rsidRPr="00685860">
        <w:rPr>
          <w:spacing w:val="20"/>
        </w:rPr>
        <w:t xml:space="preserve"> </w:t>
      </w:r>
      <w:r w:rsidRPr="00685860">
        <w:t>países</w:t>
      </w:r>
      <w:r w:rsidRPr="00685860">
        <w:rPr>
          <w:spacing w:val="20"/>
        </w:rPr>
        <w:t xml:space="preserve"> </w:t>
      </w:r>
      <w:r w:rsidRPr="00685860">
        <w:t>de</w:t>
      </w:r>
      <w:r w:rsidRPr="00685860">
        <w:rPr>
          <w:spacing w:val="20"/>
        </w:rPr>
        <w:t xml:space="preserve"> </w:t>
      </w:r>
      <w:r w:rsidRPr="00685860">
        <w:t>Medio</w:t>
      </w:r>
      <w:r w:rsidRPr="00685860">
        <w:rPr>
          <w:spacing w:val="20"/>
        </w:rPr>
        <w:t xml:space="preserve"> </w:t>
      </w:r>
      <w:r w:rsidRPr="00685860">
        <w:t>Oriente</w:t>
      </w:r>
      <w:r w:rsidRPr="00685860">
        <w:rPr>
          <w:spacing w:val="20"/>
        </w:rPr>
        <w:t xml:space="preserve"> </w:t>
      </w:r>
      <w:r w:rsidRPr="00685860">
        <w:t>y</w:t>
      </w:r>
      <w:r w:rsidRPr="00685860">
        <w:rPr>
          <w:spacing w:val="20"/>
        </w:rPr>
        <w:t xml:space="preserve"> </w:t>
      </w:r>
      <w:r w:rsidRPr="00685860">
        <w:t>de</w:t>
      </w:r>
      <w:r w:rsidRPr="00685860">
        <w:rPr>
          <w:spacing w:val="20"/>
        </w:rPr>
        <w:t xml:space="preserve"> </w:t>
      </w:r>
      <w:r w:rsidRPr="00685860">
        <w:t>América</w:t>
      </w:r>
      <w:r w:rsidRPr="00685860">
        <w:rPr>
          <w:spacing w:val="20"/>
        </w:rPr>
        <w:t xml:space="preserve"> </w:t>
      </w:r>
      <w:r w:rsidRPr="00685860">
        <w:t>Latina para consolidar las relaciones comerciales y el intercambio cultural.</w:t>
      </w:r>
    </w:p>
    <w:p w:rsidR="00685860" w:rsidRPr="00685860" w:rsidRDefault="00685860" w:rsidP="00AD4FD0">
      <w:pPr>
        <w:pStyle w:val="Texto"/>
        <w:spacing w:line="242" w:lineRule="exact"/>
        <w:ind w:left="1987" w:hanging="547"/>
      </w:pPr>
      <w:r w:rsidRPr="00685860">
        <w:t>•</w:t>
      </w:r>
      <w:r w:rsidRPr="00685860">
        <w:tab/>
        <w:t>Impulsar</w:t>
      </w:r>
      <w:r w:rsidRPr="00685860">
        <w:rPr>
          <w:spacing w:val="15"/>
        </w:rPr>
        <w:t xml:space="preserve"> </w:t>
      </w:r>
      <w:r w:rsidRPr="00685860">
        <w:t>proyectos</w:t>
      </w:r>
      <w:r w:rsidRPr="00685860">
        <w:rPr>
          <w:spacing w:val="15"/>
        </w:rPr>
        <w:t xml:space="preserve"> </w:t>
      </w:r>
      <w:r w:rsidRPr="00685860">
        <w:t>de</w:t>
      </w:r>
      <w:r w:rsidRPr="00685860">
        <w:rPr>
          <w:spacing w:val="15"/>
        </w:rPr>
        <w:t xml:space="preserve"> </w:t>
      </w:r>
      <w:r w:rsidRPr="00685860">
        <w:t>inversión</w:t>
      </w:r>
      <w:r w:rsidRPr="00685860">
        <w:rPr>
          <w:spacing w:val="15"/>
        </w:rPr>
        <w:t xml:space="preserve"> </w:t>
      </w:r>
      <w:r w:rsidRPr="00685860">
        <w:t>mutuamente</w:t>
      </w:r>
      <w:r w:rsidRPr="00685860">
        <w:rPr>
          <w:spacing w:val="15"/>
        </w:rPr>
        <w:t xml:space="preserve"> </w:t>
      </w:r>
      <w:r w:rsidRPr="00685860">
        <w:t>benéficos,</w:t>
      </w:r>
      <w:r w:rsidRPr="00685860">
        <w:rPr>
          <w:spacing w:val="5"/>
        </w:rPr>
        <w:t xml:space="preserve"> </w:t>
      </w:r>
      <w:r w:rsidRPr="00685860">
        <w:t>aprovechando</w:t>
      </w:r>
      <w:r w:rsidRPr="00685860">
        <w:rPr>
          <w:spacing w:val="15"/>
        </w:rPr>
        <w:t xml:space="preserve"> </w:t>
      </w:r>
      <w:r w:rsidRPr="00685860">
        <w:t>los</w:t>
      </w:r>
      <w:r w:rsidRPr="00685860">
        <w:rPr>
          <w:spacing w:val="15"/>
        </w:rPr>
        <w:t xml:space="preserve"> </w:t>
      </w:r>
      <w:r w:rsidRPr="00685860">
        <w:rPr>
          <w:spacing w:val="-5"/>
        </w:rPr>
        <w:t>f</w:t>
      </w:r>
      <w:r w:rsidRPr="00685860">
        <w:t>ondos</w:t>
      </w:r>
      <w:r w:rsidRPr="00685860">
        <w:rPr>
          <w:spacing w:val="15"/>
        </w:rPr>
        <w:t xml:space="preserve"> </w:t>
      </w:r>
      <w:r w:rsidRPr="00685860">
        <w:t>soberanos existentes en los países del Gol</w:t>
      </w:r>
      <w:r w:rsidRPr="00685860">
        <w:rPr>
          <w:spacing w:val="-5"/>
        </w:rPr>
        <w:t>f</w:t>
      </w:r>
      <w:r w:rsidRPr="00685860">
        <w:t>o Pérsico.</w:t>
      </w:r>
    </w:p>
    <w:p w:rsidR="00685860" w:rsidRPr="00685860" w:rsidRDefault="00685860" w:rsidP="00AD4FD0">
      <w:pPr>
        <w:pStyle w:val="Texto"/>
        <w:spacing w:line="242" w:lineRule="exact"/>
        <w:ind w:left="1987" w:hanging="547"/>
      </w:pPr>
      <w:r w:rsidRPr="00685860">
        <w:t>•</w:t>
      </w:r>
      <w:r w:rsidRPr="00685860">
        <w:tab/>
        <w:t>Emprender una política activa de promoción y difusión que contribuya a un mejor conocimiento de México en la región.</w:t>
      </w:r>
    </w:p>
    <w:p w:rsidR="00685860" w:rsidRPr="00685860" w:rsidRDefault="00685860" w:rsidP="00AD4FD0">
      <w:pPr>
        <w:pStyle w:val="Texto"/>
        <w:spacing w:line="242" w:lineRule="exact"/>
        <w:ind w:left="1987" w:hanging="547"/>
      </w:pPr>
      <w:r w:rsidRPr="00685860">
        <w:t>•</w:t>
      </w:r>
      <w:r w:rsidRPr="00685860">
        <w:tab/>
        <w:t>Apoya</w:t>
      </w:r>
      <w:r w:rsidRPr="00685860">
        <w:rPr>
          <w:spacing w:val="-5"/>
        </w:rPr>
        <w:t>r</w:t>
      </w:r>
      <w:r w:rsidRPr="00685860">
        <w:t>, a tr</w:t>
      </w:r>
      <w:r w:rsidRPr="00685860">
        <w:rPr>
          <w:spacing w:val="-5"/>
        </w:rPr>
        <w:t>a</w:t>
      </w:r>
      <w:r w:rsidRPr="00685860">
        <w:t>vés de la cooperación institucional, los procesos de democratización en marcha en diversos países de Medio Oriente y el norte de África.</w:t>
      </w:r>
    </w:p>
    <w:p w:rsidR="00685860" w:rsidRPr="00685860" w:rsidRDefault="00685860" w:rsidP="00AD4FD0">
      <w:pPr>
        <w:pStyle w:val="Texto"/>
        <w:spacing w:line="242" w:lineRule="exact"/>
        <w:ind w:left="1987" w:hanging="547"/>
      </w:pPr>
      <w:r w:rsidRPr="00685860">
        <w:t>•</w:t>
      </w:r>
      <w:r w:rsidRPr="00685860">
        <w:tab/>
        <w:t>Vigorizar la agenda de trabajo en las representaciones diplomáticas de México en el continente africano, para impulsar la cooperación, el diálogo y los intercambios comerciales.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rPr>
              <w:t xml:space="preserve">Estrategia 5.1.6. </w:t>
            </w:r>
            <w:r w:rsidRPr="00DB1649">
              <w:rPr>
                <w:b/>
              </w:rPr>
              <w:tab/>
              <w:t>Consolidar</w:t>
            </w:r>
            <w:r w:rsidRPr="00DB1649">
              <w:rPr>
                <w:b/>
                <w:spacing w:val="25"/>
              </w:rPr>
              <w:t xml:space="preserve"> </w:t>
            </w:r>
            <w:r w:rsidRPr="00DB1649">
              <w:rPr>
                <w:b/>
              </w:rPr>
              <w:t>el</w:t>
            </w:r>
            <w:r w:rsidRPr="00DB1649">
              <w:rPr>
                <w:b/>
                <w:spacing w:val="25"/>
              </w:rPr>
              <w:t xml:space="preserve"> </w:t>
            </w:r>
            <w:r w:rsidRPr="00DB1649">
              <w:rPr>
                <w:b/>
              </w:rPr>
              <w:t>papel</w:t>
            </w:r>
            <w:r w:rsidRPr="00DB1649">
              <w:rPr>
                <w:b/>
                <w:spacing w:val="25"/>
              </w:rPr>
              <w:t xml:space="preserve"> </w:t>
            </w:r>
            <w:r w:rsidRPr="00DB1649">
              <w:rPr>
                <w:b/>
              </w:rPr>
              <w:t>de</w:t>
            </w:r>
            <w:r w:rsidRPr="00DB1649">
              <w:rPr>
                <w:b/>
                <w:spacing w:val="25"/>
              </w:rPr>
              <w:t xml:space="preserve"> </w:t>
            </w:r>
            <w:r w:rsidRPr="00DB1649">
              <w:rPr>
                <w:b/>
              </w:rPr>
              <w:t>México</w:t>
            </w:r>
            <w:r w:rsidRPr="00DB1649">
              <w:rPr>
                <w:b/>
                <w:spacing w:val="25"/>
              </w:rPr>
              <w:t xml:space="preserve"> </w:t>
            </w:r>
            <w:r w:rsidRPr="00DB1649">
              <w:rPr>
                <w:b/>
              </w:rPr>
              <w:t>como</w:t>
            </w:r>
            <w:r w:rsidRPr="00DB1649">
              <w:rPr>
                <w:b/>
                <w:spacing w:val="25"/>
              </w:rPr>
              <w:t xml:space="preserve"> </w:t>
            </w:r>
            <w:r w:rsidRPr="00DB1649">
              <w:rPr>
                <w:b/>
              </w:rPr>
              <w:t>un</w:t>
            </w:r>
            <w:r w:rsidRPr="00DB1649">
              <w:rPr>
                <w:b/>
                <w:spacing w:val="25"/>
              </w:rPr>
              <w:t xml:space="preserve"> </w:t>
            </w:r>
            <w:r w:rsidRPr="00DB1649">
              <w:rPr>
                <w:b/>
              </w:rPr>
              <w:t>actor</w:t>
            </w:r>
            <w:r w:rsidRPr="00DB1649">
              <w:rPr>
                <w:b/>
                <w:spacing w:val="25"/>
              </w:rPr>
              <w:t xml:space="preserve"> </w:t>
            </w:r>
            <w:r w:rsidRPr="00DB1649">
              <w:rPr>
                <w:b/>
              </w:rPr>
              <w:t>responsable,</w:t>
            </w:r>
            <w:r w:rsidRPr="00DB1649">
              <w:rPr>
                <w:b/>
                <w:spacing w:val="25"/>
              </w:rPr>
              <w:t xml:space="preserve"> </w:t>
            </w:r>
            <w:r w:rsidRPr="00DB1649">
              <w:rPr>
                <w:b/>
              </w:rPr>
              <w:t>activo y comprometido en el ámbito multilateral, impulsando de manera prioritaria</w:t>
            </w:r>
            <w:r w:rsidRPr="00DB1649">
              <w:rPr>
                <w:b/>
                <w:spacing w:val="15"/>
              </w:rPr>
              <w:t xml:space="preserve"> </w:t>
            </w:r>
            <w:r w:rsidRPr="00DB1649">
              <w:rPr>
                <w:b/>
              </w:rPr>
              <w:t>temas</w:t>
            </w:r>
            <w:r w:rsidRPr="00DB1649">
              <w:rPr>
                <w:b/>
                <w:spacing w:val="15"/>
              </w:rPr>
              <w:t xml:space="preserve"> </w:t>
            </w:r>
            <w:r w:rsidRPr="00DB1649">
              <w:rPr>
                <w:b/>
              </w:rPr>
              <w:t>estratégicos</w:t>
            </w:r>
            <w:r w:rsidRPr="00DB1649">
              <w:rPr>
                <w:b/>
                <w:spacing w:val="15"/>
              </w:rPr>
              <w:t xml:space="preserve"> </w:t>
            </w:r>
            <w:r w:rsidRPr="00DB1649">
              <w:rPr>
                <w:b/>
              </w:rPr>
              <w:t>de</w:t>
            </w:r>
            <w:r w:rsidRPr="00DB1649">
              <w:rPr>
                <w:b/>
                <w:spacing w:val="15"/>
              </w:rPr>
              <w:t xml:space="preserve"> </w:t>
            </w:r>
            <w:proofErr w:type="gramStart"/>
            <w:r w:rsidRPr="00DB1649">
              <w:rPr>
                <w:b/>
              </w:rPr>
              <w:t>beneficio global</w:t>
            </w:r>
            <w:r w:rsidRPr="00DB1649">
              <w:rPr>
                <w:b/>
                <w:spacing w:val="15"/>
              </w:rPr>
              <w:t xml:space="preserve"> </w:t>
            </w:r>
            <w:r w:rsidRPr="00DB1649">
              <w:rPr>
                <w:b/>
              </w:rPr>
              <w:t>y</w:t>
            </w:r>
            <w:r w:rsidRPr="00DB1649">
              <w:rPr>
                <w:b/>
                <w:spacing w:val="15"/>
              </w:rPr>
              <w:t xml:space="preserve"> </w:t>
            </w:r>
            <w:r w:rsidRPr="00DB1649">
              <w:rPr>
                <w:b/>
              </w:rPr>
              <w:t>compatibles</w:t>
            </w:r>
            <w:proofErr w:type="gramEnd"/>
            <w:r w:rsidRPr="00DB1649">
              <w:rPr>
                <w:b/>
              </w:rPr>
              <w:t xml:space="preserve"> con el interés nacional.</w:t>
            </w:r>
          </w:p>
        </w:tc>
      </w:tr>
    </w:tbl>
    <w:p w:rsidR="00685860" w:rsidRPr="00685860" w:rsidRDefault="00685860" w:rsidP="00AD4FD0">
      <w:pPr>
        <w:pStyle w:val="Texto"/>
        <w:spacing w:line="24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2" w:lineRule="exact"/>
        <w:ind w:left="1987" w:hanging="547"/>
      </w:pPr>
      <w:r w:rsidRPr="00685860">
        <w:t>•</w:t>
      </w:r>
      <w:r w:rsidRPr="00685860">
        <w:tab/>
        <w:t>Impulsar</w:t>
      </w:r>
      <w:r w:rsidRPr="00685860">
        <w:rPr>
          <w:spacing w:val="15"/>
        </w:rPr>
        <w:t xml:space="preserve"> </w:t>
      </w:r>
      <w:r w:rsidRPr="00685860">
        <w:t>firmemente</w:t>
      </w:r>
      <w:r w:rsidRPr="00685860">
        <w:rPr>
          <w:spacing w:val="5"/>
        </w:rPr>
        <w:t xml:space="preserve"> </w:t>
      </w:r>
      <w:r w:rsidRPr="00685860">
        <w:t>la</w:t>
      </w:r>
      <w:r w:rsidRPr="00685860">
        <w:rPr>
          <w:spacing w:val="15"/>
        </w:rPr>
        <w:t xml:space="preserve"> </w:t>
      </w:r>
      <w:r w:rsidRPr="00685860">
        <w:t>agenda</w:t>
      </w:r>
      <w:r w:rsidRPr="00685860">
        <w:rPr>
          <w:spacing w:val="15"/>
        </w:rPr>
        <w:t xml:space="preserve"> </w:t>
      </w:r>
      <w:r w:rsidRPr="00685860">
        <w:t>de</w:t>
      </w:r>
      <w:r w:rsidRPr="00685860">
        <w:rPr>
          <w:spacing w:val="15"/>
        </w:rPr>
        <w:t xml:space="preserve"> </w:t>
      </w:r>
      <w:r w:rsidRPr="00685860">
        <w:t>derechos</w:t>
      </w:r>
      <w:r w:rsidRPr="00685860">
        <w:rPr>
          <w:spacing w:val="15"/>
        </w:rPr>
        <w:t xml:space="preserve"> </w:t>
      </w:r>
      <w:r w:rsidRPr="00685860">
        <w:t>humanos</w:t>
      </w:r>
      <w:r w:rsidRPr="00685860">
        <w:rPr>
          <w:spacing w:val="15"/>
        </w:rPr>
        <w:t xml:space="preserve"> </w:t>
      </w:r>
      <w:r w:rsidRPr="00685860">
        <w:t>en</w:t>
      </w:r>
      <w:r w:rsidRPr="00685860">
        <w:rPr>
          <w:spacing w:val="15"/>
        </w:rPr>
        <w:t xml:space="preserve"> </w:t>
      </w:r>
      <w:r w:rsidRPr="00685860">
        <w:t>los</w:t>
      </w:r>
      <w:r w:rsidRPr="00685860">
        <w:rPr>
          <w:spacing w:val="15"/>
        </w:rPr>
        <w:t xml:space="preserve"> </w:t>
      </w:r>
      <w:r w:rsidRPr="00685860">
        <w:rPr>
          <w:spacing w:val="-5"/>
        </w:rPr>
        <w:t>f</w:t>
      </w:r>
      <w:r w:rsidRPr="00685860">
        <w:t>oros</w:t>
      </w:r>
      <w:r w:rsidRPr="00685860">
        <w:rPr>
          <w:spacing w:val="15"/>
        </w:rPr>
        <w:t xml:space="preserve"> </w:t>
      </w:r>
      <w:r w:rsidRPr="00685860">
        <w:t>multilaterales</w:t>
      </w:r>
      <w:r w:rsidRPr="00685860">
        <w:rPr>
          <w:spacing w:val="15"/>
        </w:rPr>
        <w:t xml:space="preserve"> </w:t>
      </w:r>
      <w:r w:rsidRPr="00685860">
        <w:t>y</w:t>
      </w:r>
      <w:r w:rsidRPr="00685860">
        <w:rPr>
          <w:spacing w:val="15"/>
        </w:rPr>
        <w:t xml:space="preserve"> </w:t>
      </w:r>
      <w:r w:rsidRPr="00685860">
        <w:t>contribui</w:t>
      </w:r>
      <w:r w:rsidRPr="00685860">
        <w:rPr>
          <w:spacing w:val="-5"/>
        </w:rPr>
        <w:t>r</w:t>
      </w:r>
      <w:r w:rsidRPr="00685860">
        <w:t xml:space="preserve">, mediante la interacción con los organismos internacionales correspondientes, a su </w:t>
      </w:r>
      <w:r w:rsidRPr="00685860">
        <w:rPr>
          <w:spacing w:val="-5"/>
        </w:rPr>
        <w:t>f</w:t>
      </w:r>
      <w:r w:rsidRPr="00685860">
        <w:t>ortalecimiento en el ámbito interno.</w:t>
      </w:r>
    </w:p>
    <w:p w:rsidR="00685860" w:rsidRPr="00685860" w:rsidRDefault="00685860" w:rsidP="00AD4FD0">
      <w:pPr>
        <w:pStyle w:val="Texto"/>
        <w:spacing w:line="242" w:lineRule="exact"/>
        <w:ind w:left="1987" w:hanging="547"/>
      </w:pPr>
      <w:r w:rsidRPr="00685860">
        <w:t>•</w:t>
      </w:r>
      <w:r w:rsidRPr="00685860">
        <w:tab/>
        <w:t>Promover</w:t>
      </w:r>
      <w:r w:rsidRPr="00685860">
        <w:rPr>
          <w:i/>
        </w:rPr>
        <w:t xml:space="preserve"> </w:t>
      </w:r>
      <w:r w:rsidRPr="00685860">
        <w:t>los</w:t>
      </w:r>
      <w:r w:rsidRPr="00685860">
        <w:rPr>
          <w:i/>
        </w:rPr>
        <w:t xml:space="preserve"> </w:t>
      </w:r>
      <w:r w:rsidRPr="00685860">
        <w:t>intereses</w:t>
      </w:r>
      <w:r w:rsidRPr="00685860">
        <w:rPr>
          <w:i/>
        </w:rPr>
        <w:t xml:space="preserve"> </w:t>
      </w:r>
      <w:r w:rsidRPr="00685860">
        <w:t>de</w:t>
      </w:r>
      <w:r w:rsidRPr="00685860">
        <w:rPr>
          <w:i/>
        </w:rPr>
        <w:t xml:space="preserve"> </w:t>
      </w:r>
      <w:r w:rsidRPr="00685860">
        <w:t>México</w:t>
      </w:r>
      <w:r w:rsidRPr="00685860">
        <w:rPr>
          <w:i/>
        </w:rPr>
        <w:t xml:space="preserve"> </w:t>
      </w:r>
      <w:r w:rsidRPr="00685860">
        <w:t>en</w:t>
      </w:r>
      <w:r w:rsidRPr="00685860">
        <w:rPr>
          <w:i/>
        </w:rPr>
        <w:t xml:space="preserve"> </w:t>
      </w:r>
      <w:r w:rsidRPr="00685860">
        <w:rPr>
          <w:spacing w:val="-5"/>
        </w:rPr>
        <w:t>f</w:t>
      </w:r>
      <w:r w:rsidRPr="00685860">
        <w:t>oros</w:t>
      </w:r>
      <w:r w:rsidRPr="00685860">
        <w:rPr>
          <w:i/>
        </w:rPr>
        <w:t xml:space="preserve"> </w:t>
      </w:r>
      <w:r w:rsidRPr="00685860">
        <w:t>y</w:t>
      </w:r>
      <w:r w:rsidRPr="00685860">
        <w:rPr>
          <w:i/>
        </w:rPr>
        <w:t xml:space="preserve"> </w:t>
      </w:r>
      <w:r w:rsidRPr="00685860">
        <w:t>organismos</w:t>
      </w:r>
      <w:r w:rsidRPr="00685860">
        <w:rPr>
          <w:i/>
        </w:rPr>
        <w:t xml:space="preserve"> </w:t>
      </w:r>
      <w:r w:rsidRPr="00685860">
        <w:t>multilaterales,</w:t>
      </w:r>
      <w:r w:rsidRPr="00685860">
        <w:rPr>
          <w:i/>
        </w:rPr>
        <w:t xml:space="preserve"> </w:t>
      </w:r>
      <w:r w:rsidRPr="00685860">
        <w:t>y</w:t>
      </w:r>
      <w:r w:rsidRPr="00685860">
        <w:rPr>
          <w:i/>
        </w:rPr>
        <w:t xml:space="preserve"> </w:t>
      </w:r>
      <w:r w:rsidRPr="00685860">
        <w:t>aprovechar</w:t>
      </w:r>
      <w:r w:rsidRPr="00685860">
        <w:rPr>
          <w:i/>
        </w:rPr>
        <w:t xml:space="preserve"> </w:t>
      </w:r>
      <w:r w:rsidRPr="00685860">
        <w:t xml:space="preserve">la pertenencia a dichos </w:t>
      </w:r>
      <w:r w:rsidRPr="00685860">
        <w:rPr>
          <w:spacing w:val="-5"/>
        </w:rPr>
        <w:t>f</w:t>
      </w:r>
      <w:r w:rsidRPr="00685860">
        <w:t>oros y organismos como un instrumento para impulsar el desarrollo de México.</w:t>
      </w:r>
    </w:p>
    <w:p w:rsidR="00685860" w:rsidRPr="00685860" w:rsidRDefault="00685860" w:rsidP="00AD4FD0">
      <w:pPr>
        <w:pStyle w:val="Texto"/>
        <w:spacing w:line="242" w:lineRule="exact"/>
        <w:ind w:left="1987" w:hanging="547"/>
      </w:pPr>
      <w:r w:rsidRPr="00685860">
        <w:t>•</w:t>
      </w:r>
      <w:r w:rsidRPr="00685860">
        <w:tab/>
        <w:t>Contribuir</w:t>
      </w:r>
      <w:r w:rsidRPr="00685860">
        <w:rPr>
          <w:spacing w:val="25"/>
        </w:rPr>
        <w:t xml:space="preserve"> </w:t>
      </w:r>
      <w:r w:rsidRPr="00685860">
        <w:t>activamente</w:t>
      </w:r>
      <w:r w:rsidRPr="00685860">
        <w:rPr>
          <w:spacing w:val="25"/>
        </w:rPr>
        <w:t xml:space="preserve"> </w:t>
      </w:r>
      <w:r w:rsidRPr="00685860">
        <w:t>en</w:t>
      </w:r>
      <w:r w:rsidRPr="00685860">
        <w:rPr>
          <w:spacing w:val="25"/>
        </w:rPr>
        <w:t xml:space="preserve"> </w:t>
      </w:r>
      <w:r w:rsidRPr="00685860">
        <w:t>la</w:t>
      </w:r>
      <w:r w:rsidRPr="00685860">
        <w:rPr>
          <w:spacing w:val="25"/>
        </w:rPr>
        <w:t xml:space="preserve"> </w:t>
      </w:r>
      <w:r w:rsidRPr="00685860">
        <w:t>definición</w:t>
      </w:r>
      <w:r w:rsidRPr="00685860">
        <w:rPr>
          <w:spacing w:val="10"/>
        </w:rPr>
        <w:t xml:space="preserve"> </w:t>
      </w:r>
      <w:r w:rsidRPr="00685860">
        <w:t>e</w:t>
      </w:r>
      <w:r w:rsidRPr="00685860">
        <w:rPr>
          <w:spacing w:val="25"/>
        </w:rPr>
        <w:t xml:space="preserve"> </w:t>
      </w:r>
      <w:r w:rsidRPr="00685860">
        <w:t>instrumentación</w:t>
      </w:r>
      <w:r w:rsidRPr="00685860">
        <w:rPr>
          <w:spacing w:val="25"/>
        </w:rPr>
        <w:t xml:space="preserve"> </w:t>
      </w:r>
      <w:r w:rsidRPr="00685860">
        <w:t>de</w:t>
      </w:r>
      <w:r w:rsidRPr="00685860">
        <w:rPr>
          <w:spacing w:val="25"/>
        </w:rPr>
        <w:t xml:space="preserve"> </w:t>
      </w:r>
      <w:r w:rsidRPr="00685860">
        <w:t>la</w:t>
      </w:r>
      <w:r w:rsidRPr="00685860">
        <w:rPr>
          <w:spacing w:val="25"/>
        </w:rPr>
        <w:t xml:space="preserve"> </w:t>
      </w:r>
      <w:r w:rsidRPr="00685860">
        <w:t>agenda</w:t>
      </w:r>
      <w:r w:rsidRPr="00685860">
        <w:rPr>
          <w:spacing w:val="25"/>
        </w:rPr>
        <w:t xml:space="preserve"> </w:t>
      </w:r>
      <w:r w:rsidRPr="00685860">
        <w:t>global</w:t>
      </w:r>
      <w:r w:rsidRPr="00685860">
        <w:rPr>
          <w:spacing w:val="25"/>
        </w:rPr>
        <w:t xml:space="preserve"> </w:t>
      </w:r>
      <w:r w:rsidRPr="00685860">
        <w:t>de</w:t>
      </w:r>
      <w:r w:rsidRPr="00685860">
        <w:rPr>
          <w:spacing w:val="25"/>
        </w:rPr>
        <w:t xml:space="preserve"> </w:t>
      </w:r>
      <w:r w:rsidRPr="00685860">
        <w:t>desarrollo de las Naciones Unidas, que entrará en vigor cuando concluya el periodo de vigencia de los Objetivos de Desarrollo del Milenio, en 2015.</w:t>
      </w:r>
    </w:p>
    <w:p w:rsidR="00685860" w:rsidRPr="00685860" w:rsidRDefault="00685860" w:rsidP="00AD4FD0">
      <w:pPr>
        <w:pStyle w:val="Texto"/>
        <w:spacing w:line="242" w:lineRule="exact"/>
        <w:ind w:left="1987" w:hanging="547"/>
      </w:pPr>
      <w:r w:rsidRPr="00685860">
        <w:t>•</w:t>
      </w:r>
      <w:r w:rsidRPr="00685860">
        <w:tab/>
        <w:t>Participar</w:t>
      </w:r>
      <w:r w:rsidRPr="00685860">
        <w:rPr>
          <w:spacing w:val="40"/>
        </w:rPr>
        <w:t xml:space="preserve"> </w:t>
      </w:r>
      <w:r w:rsidRPr="00685860">
        <w:t>en</w:t>
      </w:r>
      <w:r w:rsidRPr="00685860">
        <w:rPr>
          <w:spacing w:val="40"/>
        </w:rPr>
        <w:t xml:space="preserve"> </w:t>
      </w:r>
      <w:r w:rsidRPr="00685860">
        <w:t>los</w:t>
      </w:r>
      <w:r w:rsidRPr="00685860">
        <w:rPr>
          <w:spacing w:val="40"/>
        </w:rPr>
        <w:t xml:space="preserve"> </w:t>
      </w:r>
      <w:r w:rsidRPr="00685860">
        <w:t>procesos</w:t>
      </w:r>
      <w:r w:rsidRPr="00685860">
        <w:rPr>
          <w:spacing w:val="40"/>
        </w:rPr>
        <w:t xml:space="preserve"> </w:t>
      </w:r>
      <w:r w:rsidRPr="00685860">
        <w:t>de</w:t>
      </w:r>
      <w:r w:rsidRPr="00685860">
        <w:rPr>
          <w:spacing w:val="40"/>
        </w:rPr>
        <w:t xml:space="preserve"> </w:t>
      </w:r>
      <w:r w:rsidRPr="00685860">
        <w:t>deliberación</w:t>
      </w:r>
      <w:r w:rsidRPr="00685860">
        <w:rPr>
          <w:spacing w:val="40"/>
        </w:rPr>
        <w:t xml:space="preserve"> </w:t>
      </w:r>
      <w:r w:rsidRPr="00685860">
        <w:t>de</w:t>
      </w:r>
      <w:r w:rsidRPr="00685860">
        <w:rPr>
          <w:spacing w:val="40"/>
        </w:rPr>
        <w:t xml:space="preserve"> </w:t>
      </w:r>
      <w:r w:rsidRPr="00685860">
        <w:t>la</w:t>
      </w:r>
      <w:r w:rsidRPr="00685860">
        <w:rPr>
          <w:spacing w:val="40"/>
        </w:rPr>
        <w:t xml:space="preserve"> </w:t>
      </w:r>
      <w:r w:rsidRPr="00685860">
        <w:t>comunidad</w:t>
      </w:r>
      <w:r w:rsidRPr="00685860">
        <w:rPr>
          <w:spacing w:val="40"/>
        </w:rPr>
        <w:t xml:space="preserve"> </w:t>
      </w:r>
      <w:r w:rsidRPr="00685860">
        <w:t>global</w:t>
      </w:r>
      <w:r w:rsidRPr="00685860">
        <w:rPr>
          <w:spacing w:val="40"/>
        </w:rPr>
        <w:t xml:space="preserve"> </w:t>
      </w:r>
      <w:r w:rsidRPr="00685860">
        <w:t>dirigidos</w:t>
      </w:r>
      <w:r w:rsidRPr="00685860">
        <w:rPr>
          <w:spacing w:val="40"/>
        </w:rPr>
        <w:t xml:space="preserve"> </w:t>
      </w:r>
      <w:r w:rsidRPr="00685860">
        <w:t>a</w:t>
      </w:r>
      <w:r w:rsidRPr="00685860">
        <w:rPr>
          <w:spacing w:val="40"/>
        </w:rPr>
        <w:t xml:space="preserve"> </w:t>
      </w:r>
      <w:r w:rsidRPr="00685860">
        <w:t>codificar</w:t>
      </w:r>
      <w:r w:rsidRPr="00685860">
        <w:rPr>
          <w:spacing w:val="30"/>
        </w:rPr>
        <w:t xml:space="preserve"> </w:t>
      </w:r>
      <w:r w:rsidRPr="00685860">
        <w:t>los regímenes jurídicos internacionales en temas como la seguridad alimentaria, la migración, las drogas, el cambio climático y la delincuencia organizada transnacional.</w:t>
      </w:r>
    </w:p>
    <w:p w:rsidR="00685860" w:rsidRPr="00685860" w:rsidRDefault="00685860" w:rsidP="00AD4FD0">
      <w:pPr>
        <w:pStyle w:val="Texto"/>
        <w:spacing w:line="242" w:lineRule="exact"/>
        <w:ind w:left="1987" w:hanging="547"/>
      </w:pPr>
      <w:r w:rsidRPr="00685860">
        <w:t>•</w:t>
      </w:r>
      <w:r w:rsidRPr="00685860">
        <w:tab/>
        <w:t>Impulsar la re</w:t>
      </w:r>
      <w:r w:rsidRPr="00685860">
        <w:rPr>
          <w:spacing w:val="-5"/>
        </w:rPr>
        <w:t>f</w:t>
      </w:r>
      <w:r w:rsidRPr="00685860">
        <w:t>orma del sistema de Naciones Unidas.</w:t>
      </w:r>
    </w:p>
    <w:p w:rsidR="00685860" w:rsidRPr="00685860" w:rsidRDefault="00685860" w:rsidP="00AD4FD0">
      <w:pPr>
        <w:pStyle w:val="Texto"/>
        <w:spacing w:line="242" w:lineRule="exact"/>
        <w:ind w:left="1987" w:hanging="547"/>
      </w:pPr>
      <w:r w:rsidRPr="00685860">
        <w:t>•</w:t>
      </w:r>
      <w:r w:rsidRPr="00685860">
        <w:tab/>
        <w:t>Re</w:t>
      </w:r>
      <w:r w:rsidRPr="00685860">
        <w:rPr>
          <w:spacing w:val="-5"/>
        </w:rPr>
        <w:t>f</w:t>
      </w:r>
      <w:r w:rsidRPr="00685860">
        <w:t>orzar</w:t>
      </w:r>
      <w:r w:rsidRPr="00685860">
        <w:rPr>
          <w:spacing w:val="25"/>
        </w:rPr>
        <w:t xml:space="preserve"> </w:t>
      </w:r>
      <w:r w:rsidRPr="00685860">
        <w:t>la</w:t>
      </w:r>
      <w:r w:rsidRPr="00685860">
        <w:rPr>
          <w:spacing w:val="25"/>
        </w:rPr>
        <w:t xml:space="preserve"> </w:t>
      </w:r>
      <w:r w:rsidRPr="00685860">
        <w:t>participación</w:t>
      </w:r>
      <w:r w:rsidRPr="00685860">
        <w:rPr>
          <w:spacing w:val="25"/>
        </w:rPr>
        <w:t xml:space="preserve"> </w:t>
      </w:r>
      <w:r w:rsidRPr="00685860">
        <w:t>de</w:t>
      </w:r>
      <w:r w:rsidRPr="00685860">
        <w:rPr>
          <w:spacing w:val="25"/>
        </w:rPr>
        <w:t xml:space="preserve"> </w:t>
      </w:r>
      <w:r w:rsidRPr="00685860">
        <w:t>México</w:t>
      </w:r>
      <w:r w:rsidRPr="00685860">
        <w:rPr>
          <w:spacing w:val="25"/>
        </w:rPr>
        <w:t xml:space="preserve"> </w:t>
      </w:r>
      <w:r w:rsidRPr="00685860">
        <w:t>ante</w:t>
      </w:r>
      <w:r w:rsidRPr="00685860">
        <w:rPr>
          <w:spacing w:val="25"/>
        </w:rPr>
        <w:t xml:space="preserve"> </w:t>
      </w:r>
      <w:r w:rsidRPr="00685860">
        <w:rPr>
          <w:spacing w:val="-5"/>
        </w:rPr>
        <w:t>f</w:t>
      </w:r>
      <w:r w:rsidRPr="00685860">
        <w:t>oros</w:t>
      </w:r>
      <w:r w:rsidRPr="00685860">
        <w:rPr>
          <w:spacing w:val="25"/>
        </w:rPr>
        <w:t xml:space="preserve"> </w:t>
      </w:r>
      <w:r w:rsidRPr="00685860">
        <w:t>y</w:t>
      </w:r>
      <w:r w:rsidRPr="00685860">
        <w:rPr>
          <w:spacing w:val="25"/>
        </w:rPr>
        <w:t xml:space="preserve"> </w:t>
      </w:r>
      <w:r w:rsidRPr="00685860">
        <w:t>organismos</w:t>
      </w:r>
      <w:r w:rsidRPr="00685860">
        <w:rPr>
          <w:spacing w:val="25"/>
        </w:rPr>
        <w:t xml:space="preserve"> </w:t>
      </w:r>
      <w:r w:rsidRPr="00685860">
        <w:t>comerciales,</w:t>
      </w:r>
      <w:r w:rsidRPr="00685860">
        <w:rPr>
          <w:spacing w:val="25"/>
        </w:rPr>
        <w:t xml:space="preserve"> </w:t>
      </w:r>
      <w:r w:rsidRPr="00685860">
        <w:t>de</w:t>
      </w:r>
      <w:r w:rsidRPr="00685860">
        <w:rPr>
          <w:spacing w:val="25"/>
        </w:rPr>
        <w:t xml:space="preserve"> </w:t>
      </w:r>
      <w:r w:rsidRPr="00685860">
        <w:t>inversión</w:t>
      </w:r>
      <w:r w:rsidRPr="00685860">
        <w:rPr>
          <w:spacing w:val="25"/>
        </w:rPr>
        <w:t xml:space="preserve"> </w:t>
      </w:r>
      <w:r w:rsidRPr="00685860">
        <w:t>y</w:t>
      </w:r>
      <w:r w:rsidRPr="00685860">
        <w:rPr>
          <w:spacing w:val="25"/>
        </w:rPr>
        <w:t xml:space="preserve"> </w:t>
      </w:r>
      <w:r w:rsidRPr="00685860">
        <w:t>de propiedad intelectual.</w:t>
      </w:r>
    </w:p>
    <w:p w:rsidR="00685860" w:rsidRPr="00685860" w:rsidRDefault="00685860" w:rsidP="00AD4FD0">
      <w:pPr>
        <w:pStyle w:val="Texto"/>
        <w:spacing w:line="242" w:lineRule="exact"/>
        <w:ind w:left="1987" w:hanging="547"/>
      </w:pPr>
      <w:r w:rsidRPr="00685860">
        <w:t>•</w:t>
      </w:r>
      <w:r w:rsidRPr="00685860">
        <w:tab/>
        <w:t xml:space="preserve">Consensuar posiciones compartidas en </w:t>
      </w:r>
      <w:r w:rsidRPr="00685860">
        <w:rPr>
          <w:spacing w:val="-5"/>
        </w:rPr>
        <w:t>f</w:t>
      </w:r>
      <w:r w:rsidRPr="00685860">
        <w:t>oros regionales y globales en las áreas de interés para México.</w:t>
      </w:r>
    </w:p>
    <w:p w:rsidR="00685860" w:rsidRPr="00685860" w:rsidRDefault="00685860" w:rsidP="00AD4FD0">
      <w:pPr>
        <w:pStyle w:val="Texto"/>
        <w:spacing w:line="242" w:lineRule="exact"/>
        <w:ind w:left="1987" w:hanging="547"/>
      </w:pPr>
      <w:r w:rsidRPr="00685860">
        <w:t>•</w:t>
      </w:r>
      <w:r w:rsidRPr="00685860">
        <w:tab/>
        <w:t>Ampliar</w:t>
      </w:r>
      <w:r w:rsidRPr="00685860">
        <w:rPr>
          <w:spacing w:val="-10"/>
        </w:rPr>
        <w:t xml:space="preserve"> </w:t>
      </w:r>
      <w:r w:rsidRPr="00685860">
        <w:t>la</w:t>
      </w:r>
      <w:r w:rsidRPr="00685860">
        <w:rPr>
          <w:spacing w:val="-10"/>
        </w:rPr>
        <w:t xml:space="preserve"> </w:t>
      </w:r>
      <w:r w:rsidRPr="00685860">
        <w:t>presencia</w:t>
      </w:r>
      <w:r w:rsidRPr="00685860">
        <w:rPr>
          <w:spacing w:val="-10"/>
        </w:rPr>
        <w:t xml:space="preserve"> </w:t>
      </w:r>
      <w:r w:rsidRPr="00685860">
        <w:t>de</w:t>
      </w:r>
      <w:r w:rsidRPr="00685860">
        <w:rPr>
          <w:spacing w:val="-10"/>
        </w:rPr>
        <w:t xml:space="preserve"> </w:t>
      </w:r>
      <w:r w:rsidRPr="00685860">
        <w:t>funcionarios</w:t>
      </w:r>
      <w:r w:rsidRPr="00685860">
        <w:rPr>
          <w:spacing w:val="-10"/>
        </w:rPr>
        <w:t xml:space="preserve"> </w:t>
      </w:r>
      <w:r w:rsidRPr="00685860">
        <w:t>mexicanos</w:t>
      </w:r>
      <w:r w:rsidRPr="00685860">
        <w:rPr>
          <w:spacing w:val="-10"/>
        </w:rPr>
        <w:t xml:space="preserve"> </w:t>
      </w:r>
      <w:r w:rsidRPr="00685860">
        <w:t>en</w:t>
      </w:r>
      <w:r w:rsidRPr="00685860">
        <w:rPr>
          <w:spacing w:val="-10"/>
        </w:rPr>
        <w:t xml:space="preserve"> </w:t>
      </w:r>
      <w:r w:rsidRPr="00685860">
        <w:t>los</w:t>
      </w:r>
      <w:r w:rsidRPr="00685860">
        <w:rPr>
          <w:spacing w:val="-10"/>
        </w:rPr>
        <w:t xml:space="preserve"> </w:t>
      </w:r>
      <w:r w:rsidRPr="00685860">
        <w:t>organismos</w:t>
      </w:r>
      <w:r w:rsidRPr="00685860">
        <w:rPr>
          <w:spacing w:val="-10"/>
        </w:rPr>
        <w:t xml:space="preserve"> </w:t>
      </w:r>
      <w:r w:rsidRPr="00685860">
        <w:t>internacionales,</w:t>
      </w:r>
      <w:r w:rsidRPr="00685860">
        <w:rPr>
          <w:spacing w:val="-10"/>
        </w:rPr>
        <w:t xml:space="preserve"> </w:t>
      </w:r>
      <w:r w:rsidRPr="00685860">
        <w:rPr>
          <w:spacing w:val="-5"/>
        </w:rPr>
        <w:t>f</w:t>
      </w:r>
      <w:r w:rsidRPr="00685860">
        <w:t>ortaleciendo el capital humano en las instituciones multilaterales.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2" w:lineRule="exact"/>
              <w:ind w:left="2362" w:hanging="1728"/>
              <w:rPr>
                <w:b/>
                <w:color w:val="000000"/>
                <w:szCs w:val="18"/>
              </w:rPr>
            </w:pPr>
            <w:r w:rsidRPr="00DB1649">
              <w:rPr>
                <w:b/>
              </w:rPr>
              <w:lastRenderedPageBreak/>
              <w:t xml:space="preserve">Estrategia 5.1.7. </w:t>
            </w:r>
            <w:r w:rsidRPr="00DB1649">
              <w:rPr>
                <w:b/>
              </w:rPr>
              <w:tab/>
              <w:t>Impulsar</w:t>
            </w:r>
            <w:r w:rsidRPr="00DB1649">
              <w:rPr>
                <w:b/>
                <w:spacing w:val="45"/>
              </w:rPr>
              <w:t xml:space="preserve"> </w:t>
            </w:r>
            <w:r w:rsidRPr="00DB1649">
              <w:rPr>
                <w:b/>
              </w:rPr>
              <w:t>una</w:t>
            </w:r>
            <w:r w:rsidRPr="00DB1649">
              <w:rPr>
                <w:b/>
                <w:spacing w:val="45"/>
              </w:rPr>
              <w:t xml:space="preserve"> </w:t>
            </w:r>
            <w:r w:rsidRPr="00DB1649">
              <w:rPr>
                <w:b/>
              </w:rPr>
              <w:t>vigorosa</w:t>
            </w:r>
            <w:r w:rsidRPr="00DB1649">
              <w:rPr>
                <w:b/>
                <w:spacing w:val="45"/>
              </w:rPr>
              <w:t xml:space="preserve"> </w:t>
            </w:r>
            <w:r w:rsidRPr="00DB1649">
              <w:rPr>
                <w:b/>
              </w:rPr>
              <w:t>política</w:t>
            </w:r>
            <w:r w:rsidRPr="00DB1649">
              <w:rPr>
                <w:b/>
                <w:spacing w:val="45"/>
              </w:rPr>
              <w:t xml:space="preserve"> </w:t>
            </w:r>
            <w:r w:rsidRPr="00DB1649">
              <w:rPr>
                <w:b/>
              </w:rPr>
              <w:t>de</w:t>
            </w:r>
            <w:r w:rsidRPr="00DB1649">
              <w:rPr>
                <w:b/>
                <w:spacing w:val="45"/>
              </w:rPr>
              <w:t xml:space="preserve"> </w:t>
            </w:r>
            <w:r w:rsidRPr="00DB1649">
              <w:rPr>
                <w:b/>
              </w:rPr>
              <w:t>cooperación</w:t>
            </w:r>
            <w:r w:rsidRPr="00DB1649">
              <w:rPr>
                <w:b/>
                <w:spacing w:val="45"/>
              </w:rPr>
              <w:t xml:space="preserve"> </w:t>
            </w:r>
            <w:r w:rsidRPr="00DB1649">
              <w:rPr>
                <w:b/>
              </w:rPr>
              <w:t>internacional que contribuya</w:t>
            </w:r>
            <w:r w:rsidRPr="00DB1649">
              <w:rPr>
                <w:b/>
                <w:i/>
              </w:rPr>
              <w:t xml:space="preserve"> </w:t>
            </w:r>
            <w:r w:rsidRPr="00DB1649">
              <w:rPr>
                <w:b/>
              </w:rPr>
              <w:t>tanto</w:t>
            </w:r>
            <w:r w:rsidRPr="00DB1649">
              <w:rPr>
                <w:b/>
                <w:i/>
              </w:rPr>
              <w:t xml:space="preserve"> </w:t>
            </w:r>
            <w:r w:rsidRPr="00DB1649">
              <w:rPr>
                <w:b/>
              </w:rPr>
              <w:t>al</w:t>
            </w:r>
            <w:r w:rsidRPr="00DB1649">
              <w:rPr>
                <w:b/>
                <w:i/>
              </w:rPr>
              <w:t xml:space="preserve"> </w:t>
            </w:r>
            <w:r w:rsidRPr="00DB1649">
              <w:rPr>
                <w:b/>
              </w:rPr>
              <w:t>desarrollo</w:t>
            </w:r>
            <w:r w:rsidRPr="00DB1649">
              <w:rPr>
                <w:b/>
                <w:i/>
              </w:rPr>
              <w:t xml:space="preserve"> </w:t>
            </w:r>
            <w:r w:rsidRPr="00DB1649">
              <w:rPr>
                <w:b/>
              </w:rPr>
              <w:t>de</w:t>
            </w:r>
            <w:r w:rsidRPr="00DB1649">
              <w:rPr>
                <w:b/>
                <w:i/>
              </w:rPr>
              <w:t xml:space="preserve"> </w:t>
            </w:r>
            <w:r w:rsidRPr="00DB1649">
              <w:rPr>
                <w:b/>
              </w:rPr>
              <w:t>México</w:t>
            </w:r>
            <w:r w:rsidRPr="00DB1649">
              <w:rPr>
                <w:b/>
                <w:i/>
              </w:rPr>
              <w:t xml:space="preserve"> </w:t>
            </w:r>
            <w:r w:rsidRPr="00DB1649">
              <w:rPr>
                <w:b/>
              </w:rPr>
              <w:t>como</w:t>
            </w:r>
            <w:r w:rsidRPr="00DB1649">
              <w:rPr>
                <w:b/>
                <w:i/>
              </w:rPr>
              <w:t xml:space="preserve"> </w:t>
            </w:r>
            <w:r w:rsidRPr="00DB1649">
              <w:rPr>
                <w:b/>
              </w:rPr>
              <w:t>al</w:t>
            </w:r>
            <w:r w:rsidRPr="00DB1649">
              <w:rPr>
                <w:b/>
                <w:i/>
              </w:rPr>
              <w:t xml:space="preserve"> </w:t>
            </w:r>
            <w:r w:rsidRPr="00DB1649">
              <w:rPr>
                <w:b/>
              </w:rPr>
              <w:t>desarrollo y estabilidad de otros países, como un elemento esencial del papel de México como actor global responsable.</w:t>
            </w:r>
          </w:p>
        </w:tc>
      </w:tr>
    </w:tbl>
    <w:p w:rsidR="00685860" w:rsidRPr="00685860" w:rsidRDefault="00685860" w:rsidP="00AD4FD0">
      <w:pPr>
        <w:pStyle w:val="Texto"/>
        <w:spacing w:line="23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2" w:lineRule="exact"/>
        <w:ind w:left="1987" w:hanging="547"/>
      </w:pPr>
      <w:r w:rsidRPr="00685860">
        <w:t>•</w:t>
      </w:r>
      <w:r w:rsidRPr="00685860">
        <w:tab/>
        <w:t>Impulsar proyectos de cooperación internacional que contribuyan a la prosperidad y estabilidad de regiones estratégicas.</w:t>
      </w:r>
    </w:p>
    <w:p w:rsidR="00685860" w:rsidRPr="00685860" w:rsidRDefault="00685860" w:rsidP="00AD4FD0">
      <w:pPr>
        <w:pStyle w:val="Texto"/>
        <w:spacing w:line="232" w:lineRule="exact"/>
        <w:ind w:left="1987" w:hanging="547"/>
      </w:pPr>
      <w:r w:rsidRPr="00685860">
        <w:t>•</w:t>
      </w:r>
      <w:r w:rsidRPr="00685860">
        <w:tab/>
        <w:t>Centrar</w:t>
      </w:r>
      <w:r w:rsidRPr="00685860">
        <w:rPr>
          <w:spacing w:val="15"/>
        </w:rPr>
        <w:t xml:space="preserve"> </w:t>
      </w:r>
      <w:r w:rsidRPr="00685860">
        <w:t>la</w:t>
      </w:r>
      <w:r w:rsidRPr="00685860">
        <w:rPr>
          <w:spacing w:val="15"/>
        </w:rPr>
        <w:t xml:space="preserve"> </w:t>
      </w:r>
      <w:r w:rsidRPr="00685860">
        <w:t>cooperación</w:t>
      </w:r>
      <w:r w:rsidRPr="00685860">
        <w:rPr>
          <w:spacing w:val="15"/>
        </w:rPr>
        <w:t xml:space="preserve"> </w:t>
      </w:r>
      <w:r w:rsidRPr="00685860">
        <w:t>en</w:t>
      </w:r>
      <w:r w:rsidRPr="00685860">
        <w:rPr>
          <w:spacing w:val="15"/>
        </w:rPr>
        <w:t xml:space="preserve"> </w:t>
      </w:r>
      <w:r w:rsidRPr="00685860">
        <w:t>sectores</w:t>
      </w:r>
      <w:r w:rsidRPr="00685860">
        <w:rPr>
          <w:spacing w:val="15"/>
        </w:rPr>
        <w:t xml:space="preserve"> </w:t>
      </w:r>
      <w:r w:rsidRPr="00685860">
        <w:t>cl</w:t>
      </w:r>
      <w:r w:rsidRPr="00685860">
        <w:rPr>
          <w:spacing w:val="-5"/>
        </w:rPr>
        <w:t>a</w:t>
      </w:r>
      <w:r w:rsidRPr="00685860">
        <w:t>ves</w:t>
      </w:r>
      <w:r w:rsidRPr="00685860">
        <w:rPr>
          <w:spacing w:val="15"/>
        </w:rPr>
        <w:t xml:space="preserve"> </w:t>
      </w:r>
      <w:r w:rsidRPr="00685860">
        <w:t>para</w:t>
      </w:r>
      <w:r w:rsidRPr="00685860">
        <w:rPr>
          <w:spacing w:val="15"/>
        </w:rPr>
        <w:t xml:space="preserve"> </w:t>
      </w:r>
      <w:r w:rsidRPr="00685860">
        <w:t>nuestro</w:t>
      </w:r>
      <w:r w:rsidRPr="00685860">
        <w:rPr>
          <w:spacing w:val="15"/>
        </w:rPr>
        <w:t xml:space="preserve"> </w:t>
      </w:r>
      <w:r w:rsidRPr="00685860">
        <w:t>desarrollo</w:t>
      </w:r>
      <w:r w:rsidRPr="00685860">
        <w:rPr>
          <w:spacing w:val="15"/>
        </w:rPr>
        <w:t xml:space="preserve"> </w:t>
      </w:r>
      <w:r w:rsidRPr="00685860">
        <w:t>en</w:t>
      </w:r>
      <w:r w:rsidRPr="00685860">
        <w:rPr>
          <w:spacing w:val="15"/>
        </w:rPr>
        <w:t xml:space="preserve"> </w:t>
      </w:r>
      <w:r w:rsidRPr="00685860">
        <w:t>función</w:t>
      </w:r>
      <w:r w:rsidR="00124F2F">
        <w:t xml:space="preserve"> </w:t>
      </w:r>
      <w:r w:rsidRPr="00685860">
        <w:t>de</w:t>
      </w:r>
      <w:r w:rsidRPr="00685860">
        <w:rPr>
          <w:spacing w:val="15"/>
        </w:rPr>
        <w:t xml:space="preserve"> </w:t>
      </w:r>
      <w:r w:rsidRPr="00685860">
        <w:t>la</w:t>
      </w:r>
      <w:r w:rsidRPr="00685860">
        <w:rPr>
          <w:spacing w:val="15"/>
        </w:rPr>
        <w:t xml:space="preserve"> </w:t>
      </w:r>
      <w:r w:rsidRPr="00685860">
        <w:t>demanda externa, el interés nacional y las capacidades mexicanas, privilegiando la calidad por encima de la cantidad de proyectos.</w:t>
      </w:r>
    </w:p>
    <w:p w:rsidR="00685860" w:rsidRPr="00685860" w:rsidRDefault="00685860" w:rsidP="00AD4FD0">
      <w:pPr>
        <w:pStyle w:val="Texto"/>
        <w:spacing w:line="232" w:lineRule="exact"/>
        <w:ind w:left="1987" w:hanging="547"/>
      </w:pPr>
      <w:r w:rsidRPr="00685860">
        <w:t>•</w:t>
      </w:r>
      <w:r w:rsidRPr="00685860">
        <w:tab/>
        <w:t>Ampliar</w:t>
      </w:r>
      <w:r w:rsidRPr="00685860">
        <w:rPr>
          <w:spacing w:val="-10"/>
        </w:rPr>
        <w:t xml:space="preserve"> </w:t>
      </w:r>
      <w:r w:rsidRPr="00685860">
        <w:t>la</w:t>
      </w:r>
      <w:r w:rsidRPr="00685860">
        <w:rPr>
          <w:spacing w:val="-10"/>
        </w:rPr>
        <w:t xml:space="preserve"> </w:t>
      </w:r>
      <w:r w:rsidRPr="00685860">
        <w:t>política</w:t>
      </w:r>
      <w:r w:rsidRPr="00685860">
        <w:rPr>
          <w:spacing w:val="-10"/>
        </w:rPr>
        <w:t xml:space="preserve"> </w:t>
      </w:r>
      <w:r w:rsidRPr="00685860">
        <w:t>de</w:t>
      </w:r>
      <w:r w:rsidRPr="00685860">
        <w:rPr>
          <w:spacing w:val="-10"/>
        </w:rPr>
        <w:t xml:space="preserve"> </w:t>
      </w:r>
      <w:r w:rsidRPr="00685860">
        <w:t>cooperación</w:t>
      </w:r>
      <w:r w:rsidRPr="00685860">
        <w:rPr>
          <w:spacing w:val="-10"/>
        </w:rPr>
        <w:t xml:space="preserve"> </w:t>
      </w:r>
      <w:r w:rsidRPr="00685860">
        <w:t>internacional</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asegurando</w:t>
      </w:r>
      <w:r w:rsidRPr="00685860">
        <w:rPr>
          <w:spacing w:val="-10"/>
        </w:rPr>
        <w:t xml:space="preserve"> </w:t>
      </w:r>
      <w:r w:rsidRPr="00685860">
        <w:t>que</w:t>
      </w:r>
      <w:r w:rsidRPr="00685860">
        <w:rPr>
          <w:spacing w:val="-10"/>
        </w:rPr>
        <w:t xml:space="preserve"> </w:t>
      </w:r>
      <w:r w:rsidRPr="00685860">
        <w:t>la</w:t>
      </w:r>
      <w:r w:rsidRPr="00685860">
        <w:rPr>
          <w:spacing w:val="-10"/>
        </w:rPr>
        <w:t xml:space="preserve"> </w:t>
      </w:r>
      <w:r w:rsidRPr="00685860">
        <w:t>Agencia</w:t>
      </w:r>
      <w:r w:rsidRPr="00685860">
        <w:rPr>
          <w:spacing w:val="-10"/>
        </w:rPr>
        <w:t xml:space="preserve"> </w:t>
      </w:r>
      <w:r w:rsidRPr="00685860">
        <w:t>Mexicana de Cooperación Internacional para el Desarrollo cumpla cabalmente su papel de coordinador y ejecutor de la cooperación internacional que provee el Estado Mexicano.</w:t>
      </w:r>
    </w:p>
    <w:p w:rsidR="00685860" w:rsidRPr="00685860" w:rsidRDefault="00685860" w:rsidP="00AD4FD0">
      <w:pPr>
        <w:pStyle w:val="Texto"/>
        <w:spacing w:line="232" w:lineRule="exact"/>
        <w:ind w:left="1987" w:hanging="547"/>
      </w:pPr>
      <w:r w:rsidRPr="00685860">
        <w:t>•</w:t>
      </w:r>
      <w:r w:rsidRPr="00685860">
        <w:tab/>
        <w:t>Coordinar</w:t>
      </w:r>
      <w:r w:rsidRPr="00685860">
        <w:rPr>
          <w:spacing w:val="25"/>
        </w:rPr>
        <w:t xml:space="preserve"> </w:t>
      </w:r>
      <w:r w:rsidRPr="00685860">
        <w:t>las</w:t>
      </w:r>
      <w:r w:rsidRPr="00685860">
        <w:rPr>
          <w:spacing w:val="25"/>
        </w:rPr>
        <w:t xml:space="preserve"> </w:t>
      </w:r>
      <w:r w:rsidRPr="00685860">
        <w:t>capacidades</w:t>
      </w:r>
      <w:r w:rsidRPr="00685860">
        <w:rPr>
          <w:spacing w:val="25"/>
        </w:rPr>
        <w:t xml:space="preserve"> </w:t>
      </w:r>
      <w:r w:rsidRPr="00685860">
        <w:t>y</w:t>
      </w:r>
      <w:r w:rsidRPr="00685860">
        <w:rPr>
          <w:spacing w:val="25"/>
        </w:rPr>
        <w:t xml:space="preserve"> </w:t>
      </w:r>
      <w:r w:rsidRPr="00685860">
        <w:t>recursos</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dependencias</w:t>
      </w:r>
      <w:r w:rsidRPr="00685860">
        <w:rPr>
          <w:spacing w:val="25"/>
        </w:rPr>
        <w:t xml:space="preserve"> </w:t>
      </w:r>
      <w:r w:rsidRPr="00685860">
        <w:t>y</w:t>
      </w:r>
      <w:r w:rsidRPr="00685860">
        <w:rPr>
          <w:spacing w:val="25"/>
        </w:rPr>
        <w:t xml:space="preserve"> </w:t>
      </w:r>
      <w:r w:rsidRPr="00685860">
        <w:t>los</w:t>
      </w:r>
      <w:r w:rsidRPr="00685860">
        <w:rPr>
          <w:spacing w:val="25"/>
        </w:rPr>
        <w:t xml:space="preserve"> </w:t>
      </w:r>
      <w:r w:rsidRPr="00685860">
        <w:t>órganos</w:t>
      </w:r>
      <w:r w:rsidRPr="00685860">
        <w:rPr>
          <w:spacing w:val="25"/>
        </w:rPr>
        <w:t xml:space="preserve"> </w:t>
      </w:r>
      <w:r w:rsidRPr="00685860">
        <w:t>del</w:t>
      </w:r>
      <w:r w:rsidRPr="00685860">
        <w:rPr>
          <w:spacing w:val="25"/>
        </w:rPr>
        <w:t xml:space="preserve"> </w:t>
      </w:r>
      <w:r w:rsidRPr="00685860">
        <w:t>Gobierno</w:t>
      </w:r>
      <w:r w:rsidRPr="00685860">
        <w:rPr>
          <w:spacing w:val="25"/>
        </w:rPr>
        <w:t xml:space="preserve"> </w:t>
      </w:r>
      <w:r w:rsidRPr="00685860">
        <w:t>de</w:t>
      </w:r>
      <w:r w:rsidRPr="00685860">
        <w:rPr>
          <w:spacing w:val="25"/>
        </w:rPr>
        <w:t xml:space="preserve"> </w:t>
      </w:r>
      <w:r w:rsidRPr="00685860">
        <w:t>la República,</w:t>
      </w:r>
      <w:r w:rsidRPr="00685860">
        <w:rPr>
          <w:spacing w:val="10"/>
        </w:rPr>
        <w:t xml:space="preserve"> </w:t>
      </w:r>
      <w:r w:rsidRPr="00685860">
        <w:t>con</w:t>
      </w:r>
      <w:r w:rsidRPr="00685860">
        <w:rPr>
          <w:spacing w:val="10"/>
        </w:rPr>
        <w:t xml:space="preserve"> </w:t>
      </w:r>
      <w:r w:rsidRPr="00685860">
        <w:t>el</w:t>
      </w:r>
      <w:r w:rsidRPr="00685860">
        <w:rPr>
          <w:spacing w:val="10"/>
        </w:rPr>
        <w:t xml:space="preserve"> </w:t>
      </w:r>
      <w:r w:rsidRPr="00685860">
        <w:t>fin de</w:t>
      </w:r>
      <w:r w:rsidRPr="00685860">
        <w:rPr>
          <w:spacing w:val="10"/>
        </w:rPr>
        <w:t xml:space="preserve"> </w:t>
      </w:r>
      <w:r w:rsidRPr="00685860">
        <w:t>incrementar</w:t>
      </w:r>
      <w:r w:rsidRPr="00685860">
        <w:rPr>
          <w:spacing w:val="10"/>
        </w:rPr>
        <w:t xml:space="preserve"> </w:t>
      </w:r>
      <w:r w:rsidRPr="00685860">
        <w:t>los</w:t>
      </w:r>
      <w:r w:rsidRPr="00685860">
        <w:rPr>
          <w:spacing w:val="10"/>
        </w:rPr>
        <w:t xml:space="preserve"> </w:t>
      </w:r>
      <w:r w:rsidRPr="00685860">
        <w:t>alcances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cooperación</w:t>
      </w:r>
      <w:r w:rsidRPr="00685860">
        <w:rPr>
          <w:spacing w:val="10"/>
        </w:rPr>
        <w:t xml:space="preserve"> </w:t>
      </w:r>
      <w:r w:rsidRPr="00685860">
        <w:t>internacional</w:t>
      </w:r>
      <w:r w:rsidRPr="00685860">
        <w:rPr>
          <w:spacing w:val="10"/>
        </w:rPr>
        <w:t xml:space="preserve"> </w:t>
      </w:r>
      <w:r w:rsidRPr="00685860">
        <w:t>que</w:t>
      </w:r>
      <w:r w:rsidRPr="00685860">
        <w:rPr>
          <w:spacing w:val="10"/>
        </w:rPr>
        <w:t xml:space="preserve"> </w:t>
      </w:r>
      <w:r w:rsidRPr="00685860">
        <w:t>México otorga.</w:t>
      </w:r>
    </w:p>
    <w:p w:rsidR="00685860" w:rsidRPr="00685860" w:rsidRDefault="00685860" w:rsidP="00AD4FD0">
      <w:pPr>
        <w:pStyle w:val="Texto"/>
        <w:spacing w:line="232" w:lineRule="exact"/>
        <w:ind w:left="1987" w:hanging="547"/>
      </w:pPr>
      <w:r w:rsidRPr="00685860">
        <w:t>•</w:t>
      </w:r>
      <w:r w:rsidRPr="00685860">
        <w:tab/>
        <w:t>Ejecutar</w:t>
      </w:r>
      <w:r w:rsidRPr="00685860">
        <w:rPr>
          <w:spacing w:val="5"/>
        </w:rPr>
        <w:t xml:space="preserve"> </w:t>
      </w:r>
      <w:r w:rsidRPr="00685860">
        <w:t>programas</w:t>
      </w:r>
      <w:r w:rsidRPr="00685860">
        <w:rPr>
          <w:spacing w:val="5"/>
        </w:rPr>
        <w:t xml:space="preserve"> </w:t>
      </w:r>
      <w:r w:rsidRPr="00685860">
        <w:t>y</w:t>
      </w:r>
      <w:r w:rsidRPr="00685860">
        <w:rPr>
          <w:spacing w:val="5"/>
        </w:rPr>
        <w:t xml:space="preserve"> </w:t>
      </w:r>
      <w:r w:rsidRPr="00685860">
        <w:t>proyectos</w:t>
      </w:r>
      <w:r w:rsidRPr="00685860">
        <w:rPr>
          <w:spacing w:val="5"/>
        </w:rPr>
        <w:t xml:space="preserve"> </w:t>
      </w:r>
      <w:r w:rsidRPr="00685860">
        <w:t>financiados</w:t>
      </w:r>
      <w:r w:rsidRPr="00685860">
        <w:rPr>
          <w:spacing w:val="-5"/>
        </w:rPr>
        <w:t xml:space="preserve"> </w:t>
      </w:r>
      <w:r w:rsidRPr="00685860">
        <w:t>por</w:t>
      </w:r>
      <w:r w:rsidRPr="00685860">
        <w:rPr>
          <w:spacing w:val="5"/>
        </w:rPr>
        <w:t xml:space="preserve"> </w:t>
      </w:r>
      <w:r w:rsidRPr="00685860">
        <w:t>el</w:t>
      </w:r>
      <w:r w:rsidRPr="00685860">
        <w:rPr>
          <w:spacing w:val="5"/>
        </w:rPr>
        <w:t xml:space="preserve"> </w:t>
      </w:r>
      <w:r w:rsidRPr="00685860">
        <w:t>Fondo</w:t>
      </w:r>
      <w:r w:rsidRPr="00685860">
        <w:rPr>
          <w:spacing w:val="5"/>
        </w:rPr>
        <w:t xml:space="preserve"> </w:t>
      </w:r>
      <w:r w:rsidRPr="00685860">
        <w:t>de</w:t>
      </w:r>
      <w:r w:rsidRPr="00685860">
        <w:rPr>
          <w:spacing w:val="5"/>
        </w:rPr>
        <w:t xml:space="preserve"> </w:t>
      </w:r>
      <w:r w:rsidRPr="00685860">
        <w:t>Cooperación</w:t>
      </w:r>
      <w:r w:rsidRPr="00685860">
        <w:rPr>
          <w:spacing w:val="5"/>
        </w:rPr>
        <w:t xml:space="preserve"> </w:t>
      </w:r>
      <w:r w:rsidRPr="00685860">
        <w:t>Internacional</w:t>
      </w:r>
      <w:r w:rsidRPr="00685860">
        <w:rPr>
          <w:spacing w:val="5"/>
        </w:rPr>
        <w:t xml:space="preserve"> </w:t>
      </w:r>
      <w:r w:rsidRPr="00685860">
        <w:t>para</w:t>
      </w:r>
      <w:r w:rsidRPr="00685860">
        <w:rPr>
          <w:spacing w:val="5"/>
        </w:rPr>
        <w:t xml:space="preserve"> </w:t>
      </w:r>
      <w:r w:rsidRPr="00685860">
        <w:t>el Desarrollo, así como por alianzas público-privadas.</w:t>
      </w:r>
    </w:p>
    <w:p w:rsidR="00685860" w:rsidRPr="00685860" w:rsidRDefault="00685860" w:rsidP="00AD4FD0">
      <w:pPr>
        <w:pStyle w:val="Texto"/>
        <w:spacing w:line="232" w:lineRule="exact"/>
        <w:ind w:left="1987" w:hanging="547"/>
      </w:pPr>
      <w:r w:rsidRPr="00685860">
        <w:t>•</w:t>
      </w:r>
      <w:r w:rsidRPr="00685860">
        <w:tab/>
        <w:t>Establecer el Registro Nacional de In</w:t>
      </w:r>
      <w:r w:rsidRPr="00685860">
        <w:rPr>
          <w:spacing w:val="-5"/>
        </w:rPr>
        <w:t>f</w:t>
      </w:r>
      <w:r w:rsidRPr="00685860">
        <w:t>ormación de Cooperación Internacional.</w:t>
      </w:r>
    </w:p>
    <w:p w:rsidR="00685860" w:rsidRPr="00685860" w:rsidRDefault="00685860" w:rsidP="00AD4FD0">
      <w:pPr>
        <w:pStyle w:val="Texto"/>
        <w:spacing w:line="232" w:lineRule="exact"/>
        <w:ind w:left="1987" w:hanging="547"/>
      </w:pPr>
      <w:r w:rsidRPr="00685860">
        <w:t>•</w:t>
      </w:r>
      <w:r w:rsidRPr="00685860">
        <w:tab/>
        <w:t>Ampliar la o</w:t>
      </w:r>
      <w:r w:rsidRPr="00685860">
        <w:rPr>
          <w:spacing w:val="-5"/>
        </w:rPr>
        <w:t>f</w:t>
      </w:r>
      <w:r w:rsidRPr="00685860">
        <w:t>erta de becas como parte integral de la política de cooperación internacional.</w:t>
      </w:r>
    </w:p>
    <w:p w:rsidR="00685860" w:rsidRPr="00685860" w:rsidRDefault="00685860" w:rsidP="00AD4FD0">
      <w:pPr>
        <w:pStyle w:val="Texto"/>
        <w:spacing w:line="232" w:lineRule="exact"/>
        <w:ind w:left="1987" w:hanging="547"/>
      </w:pPr>
      <w:r w:rsidRPr="00685860">
        <w:t>•</w:t>
      </w:r>
      <w:r w:rsidRPr="00685860">
        <w:tab/>
        <w:t>Hacer</w:t>
      </w:r>
      <w:r w:rsidRPr="00685860">
        <w:rPr>
          <w:spacing w:val="-10"/>
        </w:rPr>
        <w:t xml:space="preserve"> </w:t>
      </w:r>
      <w:r w:rsidRPr="00685860">
        <w:t>un</w:t>
      </w:r>
      <w:r w:rsidRPr="00685860">
        <w:rPr>
          <w:spacing w:val="-10"/>
        </w:rPr>
        <w:t xml:space="preserve"> </w:t>
      </w:r>
      <w:r w:rsidRPr="00685860">
        <w:t>uso</w:t>
      </w:r>
      <w:r w:rsidRPr="00685860">
        <w:rPr>
          <w:spacing w:val="-10"/>
        </w:rPr>
        <w:t xml:space="preserve"> </w:t>
      </w:r>
      <w:r w:rsidRPr="00685860">
        <w:t>más</w:t>
      </w:r>
      <w:r w:rsidRPr="00685860">
        <w:rPr>
          <w:spacing w:val="-10"/>
        </w:rPr>
        <w:t xml:space="preserve"> </w:t>
      </w:r>
      <w:r w:rsidRPr="00685860">
        <w:t>eficiente</w:t>
      </w:r>
      <w:r w:rsidRPr="00685860">
        <w:rPr>
          <w:spacing w:val="-5"/>
        </w:rPr>
        <w:t xml:space="preserve"> </w:t>
      </w:r>
      <w:r w:rsidRPr="00685860">
        <w:t>de</w:t>
      </w:r>
      <w:r w:rsidRPr="00685860">
        <w:rPr>
          <w:spacing w:val="-10"/>
        </w:rPr>
        <w:t xml:space="preserve"> </w:t>
      </w:r>
      <w:r w:rsidRPr="00685860">
        <w:t>nuestra</w:t>
      </w:r>
      <w:r w:rsidRPr="00685860">
        <w:rPr>
          <w:spacing w:val="-10"/>
        </w:rPr>
        <w:t xml:space="preserve"> </w:t>
      </w:r>
      <w:r w:rsidRPr="00685860">
        <w:t>membresía</w:t>
      </w:r>
      <w:r w:rsidRPr="00685860">
        <w:rPr>
          <w:spacing w:val="-10"/>
        </w:rPr>
        <w:t xml:space="preserve"> </w:t>
      </w:r>
      <w:r w:rsidRPr="00685860">
        <w:t>en</w:t>
      </w:r>
      <w:r w:rsidRPr="00685860">
        <w:rPr>
          <w:spacing w:val="-10"/>
        </w:rPr>
        <w:t xml:space="preserve"> </w:t>
      </w:r>
      <w:r w:rsidRPr="00685860">
        <w:t>organismos</w:t>
      </w:r>
      <w:r w:rsidRPr="00685860">
        <w:rPr>
          <w:spacing w:val="-10"/>
        </w:rPr>
        <w:t xml:space="preserve"> </w:t>
      </w:r>
      <w:r w:rsidRPr="00685860">
        <w:t>internacionales</w:t>
      </w:r>
      <w:r w:rsidRPr="00685860">
        <w:rPr>
          <w:spacing w:val="-10"/>
        </w:rPr>
        <w:t xml:space="preserve"> </w:t>
      </w:r>
      <w:r w:rsidRPr="00685860">
        <w:t>especializados que beneficien</w:t>
      </w:r>
      <w:r w:rsidRPr="00685860">
        <w:rPr>
          <w:spacing w:val="-15"/>
        </w:rPr>
        <w:t xml:space="preserve"> </w:t>
      </w:r>
      <w:r w:rsidRPr="00685860">
        <w:t>las acciones de cooperación de y hacia México.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tcBorders>
              <w:top w:val="single" w:sz="6" w:space="0" w:color="auto"/>
              <w:bottom w:val="single" w:sz="4" w:space="0" w:color="auto"/>
            </w:tcBorders>
            <w:shd w:val="clear" w:color="auto" w:fill="auto"/>
            <w:noWrap/>
          </w:tcPr>
          <w:p w:rsidR="007970C3" w:rsidRPr="00DB1649" w:rsidRDefault="007970C3" w:rsidP="00B40752">
            <w:pPr>
              <w:pStyle w:val="Texto"/>
              <w:spacing w:after="86" w:line="242" w:lineRule="exact"/>
              <w:ind w:left="2362" w:hanging="1728"/>
              <w:rPr>
                <w:b/>
                <w:color w:val="000000"/>
                <w:szCs w:val="18"/>
              </w:rPr>
            </w:pPr>
            <w:r w:rsidRPr="00DB1649">
              <w:rPr>
                <w:b/>
                <w:color w:val="000000"/>
                <w:szCs w:val="18"/>
              </w:rPr>
              <w:t>Objetivo 5.2.</w:t>
            </w:r>
            <w:r w:rsidRPr="00DB1649">
              <w:rPr>
                <w:b/>
                <w:i/>
                <w:color w:val="000000"/>
                <w:szCs w:val="18"/>
              </w:rPr>
              <w:tab/>
            </w:r>
            <w:r w:rsidRPr="00DB1649">
              <w:rPr>
                <w:b/>
                <w:color w:val="000000"/>
                <w:szCs w:val="18"/>
              </w:rPr>
              <w:t>Promover</w:t>
            </w:r>
            <w:r w:rsidRPr="00DB1649">
              <w:rPr>
                <w:b/>
                <w:color w:val="000000"/>
                <w:spacing w:val="45"/>
                <w:szCs w:val="18"/>
              </w:rPr>
              <w:t xml:space="preserve"> </w:t>
            </w:r>
            <w:r w:rsidRPr="00DB1649">
              <w:rPr>
                <w:b/>
                <w:color w:val="000000"/>
                <w:szCs w:val="18"/>
              </w:rPr>
              <w:t>el</w:t>
            </w:r>
            <w:r w:rsidRPr="00DB1649">
              <w:rPr>
                <w:b/>
                <w:color w:val="000000"/>
                <w:spacing w:val="45"/>
                <w:szCs w:val="18"/>
              </w:rPr>
              <w:t xml:space="preserve"> </w:t>
            </w:r>
            <w:r w:rsidRPr="00DB1649">
              <w:rPr>
                <w:b/>
                <w:color w:val="000000"/>
                <w:szCs w:val="18"/>
              </w:rPr>
              <w:t>valor</w:t>
            </w:r>
            <w:r w:rsidRPr="00DB1649">
              <w:rPr>
                <w:b/>
                <w:color w:val="000000"/>
                <w:spacing w:val="45"/>
                <w:szCs w:val="18"/>
              </w:rPr>
              <w:t xml:space="preserve"> </w:t>
            </w:r>
            <w:r w:rsidRPr="00DB1649">
              <w:rPr>
                <w:b/>
                <w:color w:val="000000"/>
                <w:szCs w:val="18"/>
              </w:rPr>
              <w:t>de</w:t>
            </w:r>
            <w:r w:rsidRPr="00DB1649">
              <w:rPr>
                <w:b/>
                <w:color w:val="000000"/>
                <w:spacing w:val="45"/>
                <w:szCs w:val="18"/>
              </w:rPr>
              <w:t xml:space="preserve"> </w:t>
            </w:r>
            <w:r w:rsidRPr="00DB1649">
              <w:rPr>
                <w:b/>
                <w:color w:val="000000"/>
                <w:szCs w:val="18"/>
              </w:rPr>
              <w:t>México</w:t>
            </w:r>
            <w:r w:rsidRPr="00DB1649">
              <w:rPr>
                <w:b/>
                <w:color w:val="000000"/>
                <w:spacing w:val="45"/>
                <w:szCs w:val="18"/>
              </w:rPr>
              <w:t xml:space="preserve"> </w:t>
            </w:r>
            <w:r w:rsidRPr="00DB1649">
              <w:rPr>
                <w:b/>
                <w:color w:val="000000"/>
                <w:szCs w:val="18"/>
              </w:rPr>
              <w:t>en</w:t>
            </w:r>
            <w:r w:rsidRPr="00DB1649">
              <w:rPr>
                <w:b/>
                <w:color w:val="000000"/>
                <w:spacing w:val="45"/>
                <w:szCs w:val="18"/>
              </w:rPr>
              <w:t xml:space="preserve"> </w:t>
            </w:r>
            <w:r w:rsidRPr="00DB1649">
              <w:rPr>
                <w:b/>
                <w:color w:val="000000"/>
                <w:szCs w:val="18"/>
              </w:rPr>
              <w:t>el</w:t>
            </w:r>
            <w:r w:rsidRPr="00DB1649">
              <w:rPr>
                <w:b/>
                <w:color w:val="000000"/>
                <w:spacing w:val="45"/>
                <w:szCs w:val="18"/>
              </w:rPr>
              <w:t xml:space="preserve"> </w:t>
            </w:r>
            <w:r w:rsidRPr="00DB1649">
              <w:rPr>
                <w:b/>
                <w:color w:val="000000"/>
                <w:szCs w:val="18"/>
              </w:rPr>
              <w:t>mundo</w:t>
            </w:r>
            <w:r w:rsidRPr="00DB1649">
              <w:rPr>
                <w:b/>
                <w:color w:val="000000"/>
                <w:spacing w:val="45"/>
                <w:szCs w:val="18"/>
              </w:rPr>
              <w:t xml:space="preserve"> </w:t>
            </w:r>
            <w:r w:rsidRPr="00DB1649">
              <w:rPr>
                <w:b/>
                <w:color w:val="000000"/>
                <w:szCs w:val="18"/>
              </w:rPr>
              <w:t>mediante</w:t>
            </w:r>
            <w:r w:rsidRPr="00DB1649">
              <w:rPr>
                <w:b/>
                <w:color w:val="000000"/>
                <w:spacing w:val="45"/>
                <w:szCs w:val="18"/>
              </w:rPr>
              <w:t xml:space="preserve"> </w:t>
            </w:r>
            <w:r w:rsidRPr="00DB1649">
              <w:rPr>
                <w:b/>
                <w:color w:val="000000"/>
                <w:szCs w:val="18"/>
              </w:rPr>
              <w:t>la</w:t>
            </w:r>
            <w:r w:rsidRPr="00DB1649">
              <w:rPr>
                <w:b/>
                <w:color w:val="000000"/>
                <w:spacing w:val="45"/>
                <w:szCs w:val="18"/>
              </w:rPr>
              <w:t xml:space="preserve"> </w:t>
            </w:r>
            <w:r w:rsidRPr="00DB1649">
              <w:rPr>
                <w:b/>
                <w:color w:val="000000"/>
                <w:szCs w:val="18"/>
              </w:rPr>
              <w:t>difusión económica, turística y cultural.</w:t>
            </w:r>
          </w:p>
        </w:tc>
      </w:tr>
    </w:tbl>
    <w:p w:rsidR="00685860" w:rsidRPr="007970C3" w:rsidRDefault="00685860" w:rsidP="00AD4FD0">
      <w:pPr>
        <w:pStyle w:val="Texto"/>
        <w:spacing w:line="232" w:lineRule="exact"/>
        <w:ind w:left="2448" w:hanging="1728"/>
        <w:rPr>
          <w:b/>
        </w:rPr>
      </w:pPr>
      <w:r w:rsidRPr="007970C3">
        <w:rPr>
          <w:b/>
        </w:rPr>
        <w:t xml:space="preserve">Estrategia 5.2.1. </w:t>
      </w:r>
      <w:r w:rsidRPr="007970C3">
        <w:rPr>
          <w:b/>
        </w:rPr>
        <w:tab/>
        <w:t>Consolidar</w:t>
      </w:r>
      <w:r w:rsidRPr="007970C3">
        <w:rPr>
          <w:b/>
          <w:spacing w:val="45"/>
        </w:rPr>
        <w:t xml:space="preserve"> </w:t>
      </w:r>
      <w:r w:rsidRPr="007970C3">
        <w:rPr>
          <w:b/>
        </w:rPr>
        <w:t>la</w:t>
      </w:r>
      <w:r w:rsidRPr="007970C3">
        <w:rPr>
          <w:b/>
          <w:spacing w:val="45"/>
        </w:rPr>
        <w:t xml:space="preserve"> </w:t>
      </w:r>
      <w:r w:rsidRPr="007970C3">
        <w:rPr>
          <w:b/>
        </w:rPr>
        <w:t>red</w:t>
      </w:r>
      <w:r w:rsidRPr="007970C3">
        <w:rPr>
          <w:b/>
          <w:spacing w:val="45"/>
        </w:rPr>
        <w:t xml:space="preserve"> </w:t>
      </w:r>
      <w:r w:rsidRPr="007970C3">
        <w:rPr>
          <w:b/>
        </w:rPr>
        <w:t>de</w:t>
      </w:r>
      <w:r w:rsidRPr="007970C3">
        <w:rPr>
          <w:b/>
          <w:spacing w:val="45"/>
        </w:rPr>
        <w:t xml:space="preserve"> </w:t>
      </w:r>
      <w:r w:rsidRPr="007970C3">
        <w:rPr>
          <w:b/>
        </w:rPr>
        <w:t>representaciones</w:t>
      </w:r>
      <w:r w:rsidRPr="007970C3">
        <w:rPr>
          <w:b/>
          <w:spacing w:val="45"/>
        </w:rPr>
        <w:t xml:space="preserve"> </w:t>
      </w:r>
      <w:r w:rsidRPr="007970C3">
        <w:rPr>
          <w:b/>
        </w:rPr>
        <w:t>de</w:t>
      </w:r>
      <w:r w:rsidRPr="007970C3">
        <w:rPr>
          <w:b/>
          <w:spacing w:val="45"/>
        </w:rPr>
        <w:t xml:space="preserve"> </w:t>
      </w:r>
      <w:r w:rsidRPr="007970C3">
        <w:rPr>
          <w:b/>
        </w:rPr>
        <w:t>México</w:t>
      </w:r>
      <w:r w:rsidRPr="007970C3">
        <w:rPr>
          <w:b/>
          <w:spacing w:val="45"/>
        </w:rPr>
        <w:t xml:space="preserve"> </w:t>
      </w:r>
      <w:r w:rsidRPr="007970C3">
        <w:rPr>
          <w:b/>
        </w:rPr>
        <w:t>en</w:t>
      </w:r>
      <w:r w:rsidRPr="007970C3">
        <w:rPr>
          <w:b/>
          <w:spacing w:val="45"/>
        </w:rPr>
        <w:t xml:space="preserve"> </w:t>
      </w:r>
      <w:r w:rsidRPr="007970C3">
        <w:rPr>
          <w:b/>
        </w:rPr>
        <w:t>el</w:t>
      </w:r>
      <w:r w:rsidRPr="007970C3">
        <w:rPr>
          <w:b/>
          <w:spacing w:val="45"/>
        </w:rPr>
        <w:t xml:space="preserve"> </w:t>
      </w:r>
      <w:r w:rsidRPr="007970C3">
        <w:rPr>
          <w:b/>
        </w:rPr>
        <w:t>exterio</w:t>
      </w:r>
      <w:r w:rsidRPr="007970C3">
        <w:rPr>
          <w:b/>
          <w:spacing w:val="-10"/>
        </w:rPr>
        <w:t>r</w:t>
      </w:r>
      <w:r w:rsidRPr="007970C3">
        <w:rPr>
          <w:b/>
        </w:rPr>
        <w:t>,</w:t>
      </w:r>
      <w:r w:rsidR="003601F3" w:rsidRPr="007970C3">
        <w:rPr>
          <w:b/>
        </w:rPr>
        <w:t xml:space="preserve"> </w:t>
      </w:r>
      <w:r w:rsidRPr="007970C3">
        <w:rPr>
          <w:b/>
        </w:rPr>
        <w:t>como</w:t>
      </w:r>
      <w:r w:rsidRPr="007970C3">
        <w:rPr>
          <w:b/>
          <w:spacing w:val="30"/>
        </w:rPr>
        <w:t xml:space="preserve"> </w:t>
      </w:r>
      <w:r w:rsidRPr="007970C3">
        <w:rPr>
          <w:b/>
        </w:rPr>
        <w:t>un</w:t>
      </w:r>
      <w:r w:rsidRPr="007970C3">
        <w:rPr>
          <w:b/>
          <w:spacing w:val="30"/>
        </w:rPr>
        <w:t xml:space="preserve"> </w:t>
      </w:r>
      <w:r w:rsidRPr="007970C3">
        <w:rPr>
          <w:b/>
        </w:rPr>
        <w:t>instrumento</w:t>
      </w:r>
      <w:r w:rsidRPr="007970C3">
        <w:rPr>
          <w:b/>
          <w:spacing w:val="30"/>
        </w:rPr>
        <w:t xml:space="preserve"> </w:t>
      </w:r>
      <w:r w:rsidRPr="007970C3">
        <w:rPr>
          <w:b/>
        </w:rPr>
        <w:t>eficaz</w:t>
      </w:r>
      <w:r w:rsidRPr="007970C3">
        <w:rPr>
          <w:b/>
          <w:spacing w:val="15"/>
        </w:rPr>
        <w:t xml:space="preserve"> </w:t>
      </w:r>
      <w:r w:rsidRPr="007970C3">
        <w:rPr>
          <w:b/>
        </w:rPr>
        <w:t>de</w:t>
      </w:r>
      <w:r w:rsidRPr="007970C3">
        <w:rPr>
          <w:b/>
          <w:spacing w:val="30"/>
        </w:rPr>
        <w:t xml:space="preserve"> </w:t>
      </w:r>
      <w:r w:rsidRPr="007970C3">
        <w:rPr>
          <w:b/>
        </w:rPr>
        <w:t>difusión</w:t>
      </w:r>
      <w:r w:rsidRPr="007970C3">
        <w:rPr>
          <w:b/>
          <w:spacing w:val="30"/>
        </w:rPr>
        <w:t xml:space="preserve"> </w:t>
      </w:r>
      <w:r w:rsidRPr="007970C3">
        <w:rPr>
          <w:b/>
        </w:rPr>
        <w:t>y</w:t>
      </w:r>
      <w:r w:rsidRPr="007970C3">
        <w:rPr>
          <w:b/>
          <w:spacing w:val="30"/>
        </w:rPr>
        <w:t xml:space="preserve"> </w:t>
      </w:r>
      <w:r w:rsidRPr="007970C3">
        <w:rPr>
          <w:b/>
        </w:rPr>
        <w:t>promoción</w:t>
      </w:r>
      <w:r w:rsidRPr="007970C3">
        <w:rPr>
          <w:b/>
          <w:spacing w:val="30"/>
        </w:rPr>
        <w:t xml:space="preserve"> </w:t>
      </w:r>
      <w:r w:rsidRPr="007970C3">
        <w:rPr>
          <w:b/>
        </w:rPr>
        <w:t>económica,</w:t>
      </w:r>
      <w:r w:rsidR="003601F3" w:rsidRPr="007970C3">
        <w:rPr>
          <w:b/>
        </w:rPr>
        <w:t xml:space="preserve"> </w:t>
      </w:r>
      <w:r w:rsidRPr="007970C3">
        <w:rPr>
          <w:b/>
        </w:rPr>
        <w:t>turística</w:t>
      </w:r>
      <w:r w:rsidRPr="007970C3">
        <w:rPr>
          <w:b/>
          <w:spacing w:val="15"/>
        </w:rPr>
        <w:t xml:space="preserve"> </w:t>
      </w:r>
      <w:r w:rsidRPr="007970C3">
        <w:rPr>
          <w:b/>
        </w:rPr>
        <w:t>y</w:t>
      </w:r>
      <w:r w:rsidRPr="007970C3">
        <w:rPr>
          <w:b/>
          <w:spacing w:val="15"/>
        </w:rPr>
        <w:t xml:space="preserve"> </w:t>
      </w:r>
      <w:r w:rsidRPr="007970C3">
        <w:rPr>
          <w:b/>
        </w:rPr>
        <w:t>cultural</w:t>
      </w:r>
      <w:r w:rsidRPr="007970C3">
        <w:rPr>
          <w:b/>
          <w:spacing w:val="15"/>
        </w:rPr>
        <w:t xml:space="preserve"> </w:t>
      </w:r>
      <w:r w:rsidRPr="007970C3">
        <w:rPr>
          <w:b/>
        </w:rPr>
        <w:t>coordinada</w:t>
      </w:r>
      <w:r w:rsidRPr="007970C3">
        <w:rPr>
          <w:b/>
          <w:spacing w:val="15"/>
        </w:rPr>
        <w:t xml:space="preserve"> </w:t>
      </w:r>
      <w:r w:rsidRPr="007970C3">
        <w:rPr>
          <w:b/>
        </w:rPr>
        <w:t>y</w:t>
      </w:r>
      <w:r w:rsidRPr="007970C3">
        <w:rPr>
          <w:b/>
          <w:spacing w:val="15"/>
        </w:rPr>
        <w:t xml:space="preserve"> </w:t>
      </w:r>
      <w:r w:rsidRPr="007970C3">
        <w:rPr>
          <w:b/>
        </w:rPr>
        <w:t>eficiente que</w:t>
      </w:r>
      <w:r w:rsidRPr="007970C3">
        <w:rPr>
          <w:b/>
          <w:spacing w:val="15"/>
        </w:rPr>
        <w:t xml:space="preserve"> </w:t>
      </w:r>
      <w:r w:rsidRPr="007970C3">
        <w:rPr>
          <w:b/>
        </w:rPr>
        <w:t>derive</w:t>
      </w:r>
      <w:r w:rsidRPr="007970C3">
        <w:rPr>
          <w:b/>
          <w:spacing w:val="15"/>
        </w:rPr>
        <w:t xml:space="preserve"> </w:t>
      </w:r>
      <w:r w:rsidRPr="007970C3">
        <w:rPr>
          <w:b/>
        </w:rPr>
        <w:t>en</w:t>
      </w:r>
      <w:r w:rsidRPr="007970C3">
        <w:rPr>
          <w:b/>
          <w:spacing w:val="15"/>
        </w:rPr>
        <w:t xml:space="preserve"> </w:t>
      </w:r>
      <w:r w:rsidRPr="007970C3">
        <w:rPr>
          <w:b/>
        </w:rPr>
        <w:t>beneficios</w:t>
      </w:r>
      <w:r w:rsidR="003601F3" w:rsidRPr="007970C3">
        <w:rPr>
          <w:b/>
        </w:rPr>
        <w:t xml:space="preserve"> </w:t>
      </w:r>
      <w:r w:rsidRPr="007970C3">
        <w:rPr>
          <w:b/>
        </w:rPr>
        <w:t>cuantificables</w:t>
      </w:r>
      <w:r w:rsidRPr="007970C3">
        <w:rPr>
          <w:b/>
          <w:spacing w:val="-10"/>
        </w:rPr>
        <w:t xml:space="preserve"> </w:t>
      </w:r>
      <w:r w:rsidRPr="007970C3">
        <w:rPr>
          <w:b/>
        </w:rPr>
        <w:t>para el país.</w:t>
      </w:r>
    </w:p>
    <w:p w:rsidR="00685860" w:rsidRPr="00685860" w:rsidRDefault="00685860" w:rsidP="00AD4FD0">
      <w:pPr>
        <w:pStyle w:val="Texto"/>
        <w:spacing w:line="23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2" w:lineRule="exact"/>
        <w:ind w:left="1987" w:hanging="547"/>
      </w:pPr>
      <w:r w:rsidRPr="00685860">
        <w:t>•</w:t>
      </w:r>
      <w:r w:rsidRPr="00685860">
        <w:tab/>
        <w:t>Promove</w:t>
      </w:r>
      <w:r w:rsidRPr="00685860">
        <w:rPr>
          <w:spacing w:val="-5"/>
        </w:rPr>
        <w:t>r</w:t>
      </w:r>
      <w:r w:rsidRPr="00685860">
        <w:t>, en países y sectores prioritarios, un renovado interés para convertir a México en país cl</w:t>
      </w:r>
      <w:r w:rsidRPr="00685860">
        <w:rPr>
          <w:spacing w:val="-5"/>
        </w:rPr>
        <w:t>a</w:t>
      </w:r>
      <w:r w:rsidRPr="00685860">
        <w:t>ve para el comercio, inversiones y turismo.</w:t>
      </w:r>
    </w:p>
    <w:p w:rsidR="00685860" w:rsidRPr="00685860" w:rsidRDefault="00685860" w:rsidP="00AD4FD0">
      <w:pPr>
        <w:pStyle w:val="Texto"/>
        <w:spacing w:line="232" w:lineRule="exact"/>
        <w:ind w:left="1987" w:hanging="547"/>
      </w:pPr>
      <w:r w:rsidRPr="00685860">
        <w:t>•</w:t>
      </w:r>
      <w:r w:rsidRPr="00685860">
        <w:tab/>
        <w:t>Re</w:t>
      </w:r>
      <w:r w:rsidRPr="00685860">
        <w:rPr>
          <w:spacing w:val="-5"/>
        </w:rPr>
        <w:t>f</w:t>
      </w:r>
      <w:r w:rsidRPr="00685860">
        <w:t>orzar</w:t>
      </w:r>
      <w:r w:rsidRPr="00685860">
        <w:rPr>
          <w:spacing w:val="-10"/>
        </w:rPr>
        <w:t xml:space="preserve"> </w:t>
      </w:r>
      <w:r w:rsidRPr="00685860">
        <w:t>el</w:t>
      </w:r>
      <w:r w:rsidRPr="00685860">
        <w:rPr>
          <w:spacing w:val="-10"/>
        </w:rPr>
        <w:t xml:space="preserve"> </w:t>
      </w:r>
      <w:r w:rsidRPr="00685860">
        <w:t>papel</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Secretaría</w:t>
      </w:r>
      <w:r w:rsidRPr="00685860">
        <w:rPr>
          <w:spacing w:val="-10"/>
        </w:rPr>
        <w:t xml:space="preserve"> </w:t>
      </w:r>
      <w:r w:rsidRPr="00685860">
        <w:t>de</w:t>
      </w:r>
      <w:r w:rsidRPr="00685860">
        <w:rPr>
          <w:spacing w:val="-10"/>
        </w:rPr>
        <w:t xml:space="preserve"> </w:t>
      </w:r>
      <w:r w:rsidRPr="00685860">
        <w:t>Relaciones</w:t>
      </w:r>
      <w:r w:rsidRPr="00685860">
        <w:rPr>
          <w:spacing w:val="-10"/>
        </w:rPr>
        <w:t xml:space="preserve"> </w:t>
      </w:r>
      <w:r w:rsidRPr="00685860">
        <w:t>Exteriores</w:t>
      </w:r>
      <w:r w:rsidRPr="00685860">
        <w:rPr>
          <w:spacing w:val="-10"/>
        </w:rPr>
        <w:t xml:space="preserve"> </w:t>
      </w:r>
      <w:r w:rsidRPr="00685860">
        <w:t>en</w:t>
      </w:r>
      <w:r w:rsidRPr="00685860">
        <w:rPr>
          <w:spacing w:val="-10"/>
        </w:rPr>
        <w:t xml:space="preserve"> </w:t>
      </w:r>
      <w:r w:rsidRPr="00685860">
        <w:t>materia</w:t>
      </w:r>
      <w:r w:rsidRPr="00685860">
        <w:rPr>
          <w:spacing w:val="-10"/>
        </w:rPr>
        <w:t xml:space="preserve"> </w:t>
      </w:r>
      <w:r w:rsidRPr="00685860">
        <w:t>de</w:t>
      </w:r>
      <w:r w:rsidRPr="00685860">
        <w:rPr>
          <w:spacing w:val="-10"/>
        </w:rPr>
        <w:t xml:space="preserve"> </w:t>
      </w:r>
      <w:r w:rsidRPr="00685860">
        <w:t>promoción</w:t>
      </w:r>
      <w:r w:rsidRPr="00685860">
        <w:rPr>
          <w:spacing w:val="-10"/>
        </w:rPr>
        <w:t xml:space="preserve"> </w:t>
      </w:r>
      <w:r w:rsidRPr="00685860">
        <w:t>económica</w:t>
      </w:r>
      <w:r w:rsidRPr="00685860">
        <w:rPr>
          <w:spacing w:val="-10"/>
        </w:rPr>
        <w:t xml:space="preserve"> </w:t>
      </w:r>
      <w:r w:rsidRPr="00685860">
        <w:t>y turística,</w:t>
      </w:r>
      <w:r w:rsidRPr="00685860">
        <w:rPr>
          <w:spacing w:val="-5"/>
        </w:rPr>
        <w:t xml:space="preserve"> </w:t>
      </w:r>
      <w:r w:rsidRPr="00685860">
        <w:t>uniendo</w:t>
      </w:r>
      <w:r w:rsidRPr="00685860">
        <w:rPr>
          <w:spacing w:val="-5"/>
        </w:rPr>
        <w:t xml:space="preserve"> </w:t>
      </w:r>
      <w:r w:rsidRPr="00685860">
        <w:t>esfuerzos</w:t>
      </w:r>
      <w:r w:rsidRPr="00685860">
        <w:rPr>
          <w:spacing w:val="-5"/>
        </w:rPr>
        <w:t xml:space="preserve"> </w:t>
      </w:r>
      <w:r w:rsidRPr="00685860">
        <w:t>con</w:t>
      </w:r>
      <w:r w:rsidRPr="00685860">
        <w:rPr>
          <w:spacing w:val="-5"/>
        </w:rPr>
        <w:t xml:space="preserve"> </w:t>
      </w:r>
      <w:r w:rsidRPr="00685860">
        <w:t>ProMéxico,</w:t>
      </w:r>
      <w:r w:rsidRPr="00685860">
        <w:rPr>
          <w:spacing w:val="-5"/>
        </w:rPr>
        <w:t xml:space="preserve"> </w:t>
      </w:r>
      <w:r w:rsidRPr="00685860">
        <w:t>la</w:t>
      </w:r>
      <w:r w:rsidRPr="00685860">
        <w:rPr>
          <w:spacing w:val="-5"/>
        </w:rPr>
        <w:t xml:space="preserve"> </w:t>
      </w:r>
      <w:r w:rsidRPr="00685860">
        <w:t>Secretaría</w:t>
      </w:r>
      <w:r w:rsidRPr="00685860">
        <w:rPr>
          <w:spacing w:val="-5"/>
        </w:rPr>
        <w:t xml:space="preserve"> </w:t>
      </w:r>
      <w:r w:rsidRPr="00685860">
        <w:t>de</w:t>
      </w:r>
      <w:r w:rsidRPr="00685860">
        <w:rPr>
          <w:spacing w:val="-5"/>
        </w:rPr>
        <w:t xml:space="preserve"> </w:t>
      </w:r>
      <w:r w:rsidRPr="00685860">
        <w:t>Economía,</w:t>
      </w:r>
      <w:r w:rsidRPr="00685860">
        <w:rPr>
          <w:spacing w:val="-5"/>
        </w:rPr>
        <w:t xml:space="preserve"> </w:t>
      </w:r>
      <w:r w:rsidRPr="00685860">
        <w:t>el</w:t>
      </w:r>
      <w:r w:rsidRPr="00685860">
        <w:rPr>
          <w:spacing w:val="-5"/>
        </w:rPr>
        <w:t xml:space="preserve"> </w:t>
      </w:r>
      <w:r w:rsidRPr="00685860">
        <w:t>Consejo</w:t>
      </w:r>
      <w:r w:rsidRPr="00685860">
        <w:rPr>
          <w:spacing w:val="-5"/>
        </w:rPr>
        <w:t xml:space="preserve"> </w:t>
      </w:r>
      <w:r w:rsidRPr="00685860">
        <w:t>de</w:t>
      </w:r>
      <w:r w:rsidRPr="00685860">
        <w:rPr>
          <w:spacing w:val="-5"/>
        </w:rPr>
        <w:t xml:space="preserve"> </w:t>
      </w:r>
      <w:r w:rsidRPr="00685860">
        <w:t xml:space="preserve">Promoción </w:t>
      </w:r>
      <w:r w:rsidRPr="00685860">
        <w:rPr>
          <w:spacing w:val="-5"/>
        </w:rPr>
        <w:t>T</w:t>
      </w:r>
      <w:r w:rsidRPr="00685860">
        <w:t>urística</w:t>
      </w:r>
      <w:r w:rsidRPr="00685860">
        <w:rPr>
          <w:spacing w:val="20"/>
        </w:rPr>
        <w:t xml:space="preserve"> </w:t>
      </w:r>
      <w:r w:rsidRPr="00685860">
        <w:t>y</w:t>
      </w:r>
      <w:r w:rsidRPr="00685860">
        <w:rPr>
          <w:spacing w:val="20"/>
        </w:rPr>
        <w:t xml:space="preserve"> </w:t>
      </w:r>
      <w:r w:rsidRPr="00685860">
        <w:t>la</w:t>
      </w:r>
      <w:r w:rsidRPr="00685860">
        <w:rPr>
          <w:spacing w:val="20"/>
        </w:rPr>
        <w:t xml:space="preserve"> </w:t>
      </w:r>
      <w:r w:rsidRPr="00685860">
        <w:t>Secretaría</w:t>
      </w:r>
      <w:r w:rsidRPr="00685860">
        <w:rPr>
          <w:spacing w:val="20"/>
        </w:rPr>
        <w:t xml:space="preserve"> </w:t>
      </w:r>
      <w:r w:rsidRPr="00685860">
        <w:t>de</w:t>
      </w:r>
      <w:r w:rsidRPr="00685860">
        <w:rPr>
          <w:spacing w:val="20"/>
        </w:rPr>
        <w:t xml:space="preserve"> </w:t>
      </w:r>
      <w:r w:rsidRPr="00685860">
        <w:rPr>
          <w:spacing w:val="-5"/>
        </w:rPr>
        <w:t>T</w:t>
      </w:r>
      <w:r w:rsidRPr="00685860">
        <w:t>urismo,</w:t>
      </w:r>
      <w:r w:rsidRPr="00685860">
        <w:rPr>
          <w:spacing w:val="20"/>
        </w:rPr>
        <w:t xml:space="preserve"> </w:t>
      </w:r>
      <w:r w:rsidRPr="00685860">
        <w:t>para</w:t>
      </w:r>
      <w:r w:rsidRPr="00685860">
        <w:rPr>
          <w:spacing w:val="20"/>
        </w:rPr>
        <w:t xml:space="preserve"> </w:t>
      </w:r>
      <w:r w:rsidRPr="00685860">
        <w:t>evitar</w:t>
      </w:r>
      <w:r w:rsidRPr="00685860">
        <w:rPr>
          <w:spacing w:val="20"/>
        </w:rPr>
        <w:t xml:space="preserve"> </w:t>
      </w:r>
      <w:r w:rsidRPr="00685860">
        <w:t>duplicidades</w:t>
      </w:r>
      <w:r w:rsidRPr="00685860">
        <w:rPr>
          <w:spacing w:val="20"/>
        </w:rPr>
        <w:t xml:space="preserve"> </w:t>
      </w:r>
      <w:r w:rsidRPr="00685860">
        <w:t>y</w:t>
      </w:r>
      <w:r w:rsidRPr="00685860">
        <w:rPr>
          <w:spacing w:val="20"/>
        </w:rPr>
        <w:t xml:space="preserve"> </w:t>
      </w:r>
      <w:r w:rsidRPr="00685860">
        <w:t>lograr</w:t>
      </w:r>
      <w:r w:rsidRPr="00685860">
        <w:rPr>
          <w:spacing w:val="20"/>
        </w:rPr>
        <w:t xml:space="preserve"> </w:t>
      </w:r>
      <w:r w:rsidRPr="00685860">
        <w:t>m</w:t>
      </w:r>
      <w:r w:rsidRPr="00685860">
        <w:rPr>
          <w:spacing w:val="-5"/>
        </w:rPr>
        <w:t>a</w:t>
      </w:r>
      <w:r w:rsidRPr="00685860">
        <w:t>yor</w:t>
      </w:r>
      <w:r w:rsidRPr="00685860">
        <w:rPr>
          <w:spacing w:val="20"/>
        </w:rPr>
        <w:t xml:space="preserve"> </w:t>
      </w:r>
      <w:r w:rsidRPr="00685860">
        <w:t>eficiencia</w:t>
      </w:r>
      <w:r w:rsidRPr="00685860">
        <w:rPr>
          <w:spacing w:val="5"/>
        </w:rPr>
        <w:t xml:space="preserve"> </w:t>
      </w:r>
      <w:r w:rsidRPr="00685860">
        <w:t>en</w:t>
      </w:r>
      <w:r w:rsidRPr="00685860">
        <w:rPr>
          <w:spacing w:val="20"/>
        </w:rPr>
        <w:t xml:space="preserve"> </w:t>
      </w:r>
      <w:r w:rsidRPr="00685860">
        <w:t>la promoción de la inversión, las exportaciones y el turismo.</w:t>
      </w:r>
    </w:p>
    <w:p w:rsidR="00685860" w:rsidRPr="00685860" w:rsidRDefault="00685860" w:rsidP="00AD4FD0">
      <w:pPr>
        <w:pStyle w:val="Texto"/>
        <w:spacing w:line="232" w:lineRule="exact"/>
        <w:ind w:left="1987" w:hanging="547"/>
      </w:pPr>
      <w:r w:rsidRPr="00685860">
        <w:t>•</w:t>
      </w:r>
      <w:r w:rsidRPr="00685860">
        <w:tab/>
        <w:t>Difundir</w:t>
      </w:r>
      <w:r w:rsidRPr="00685860">
        <w:rPr>
          <w:spacing w:val="-5"/>
        </w:rPr>
        <w:t xml:space="preserve"> </w:t>
      </w:r>
      <w:r w:rsidRPr="00685860">
        <w:t>los</w:t>
      </w:r>
      <w:r w:rsidRPr="00685860">
        <w:rPr>
          <w:spacing w:val="-5"/>
        </w:rPr>
        <w:t xml:space="preserve"> </w:t>
      </w:r>
      <w:r w:rsidRPr="00685860">
        <w:t>contenidos</w:t>
      </w:r>
      <w:r w:rsidRPr="00685860">
        <w:rPr>
          <w:spacing w:val="-5"/>
        </w:rPr>
        <w:t xml:space="preserve"> </w:t>
      </w:r>
      <w:r w:rsidRPr="00685860">
        <w:t>culturales</w:t>
      </w:r>
      <w:r w:rsidRPr="00685860">
        <w:rPr>
          <w:spacing w:val="-5"/>
        </w:rPr>
        <w:t xml:space="preserve"> </w:t>
      </w:r>
      <w:r w:rsidRPr="00685860">
        <w:t>y</w:t>
      </w:r>
      <w:r w:rsidRPr="00685860">
        <w:rPr>
          <w:spacing w:val="-5"/>
        </w:rPr>
        <w:t xml:space="preserve"> </w:t>
      </w:r>
      <w:r w:rsidRPr="00685860">
        <w:t>la</w:t>
      </w:r>
      <w:r w:rsidRPr="00685860">
        <w:rPr>
          <w:spacing w:val="-5"/>
        </w:rPr>
        <w:t xml:space="preserve"> </w:t>
      </w:r>
      <w:r w:rsidRPr="00685860">
        <w:t>imagen</w:t>
      </w:r>
      <w:r w:rsidRPr="00685860">
        <w:rPr>
          <w:spacing w:val="-5"/>
        </w:rPr>
        <w:t xml:space="preserve"> </w:t>
      </w:r>
      <w:r w:rsidRPr="00685860">
        <w:t>de</w:t>
      </w:r>
      <w:r w:rsidRPr="00685860">
        <w:rPr>
          <w:spacing w:val="-5"/>
        </w:rPr>
        <w:t xml:space="preserve"> </w:t>
      </w:r>
      <w:r w:rsidRPr="00685860">
        <w:t>México</w:t>
      </w:r>
      <w:r w:rsidRPr="00685860">
        <w:rPr>
          <w:spacing w:val="-5"/>
        </w:rPr>
        <w:t xml:space="preserve"> </w:t>
      </w:r>
      <w:r w:rsidRPr="00685860">
        <w:t>mediante</w:t>
      </w:r>
      <w:r w:rsidRPr="00685860">
        <w:rPr>
          <w:spacing w:val="-5"/>
        </w:rPr>
        <w:t xml:space="preserve"> </w:t>
      </w:r>
      <w:r w:rsidRPr="00685860">
        <w:t>actividades</w:t>
      </w:r>
      <w:r w:rsidRPr="00685860">
        <w:rPr>
          <w:spacing w:val="-5"/>
        </w:rPr>
        <w:t xml:space="preserve"> </w:t>
      </w:r>
      <w:r w:rsidRPr="00685860">
        <w:t>de</w:t>
      </w:r>
      <w:r w:rsidRPr="00685860">
        <w:rPr>
          <w:spacing w:val="-5"/>
        </w:rPr>
        <w:t xml:space="preserve"> </w:t>
      </w:r>
      <w:r w:rsidRPr="00685860">
        <w:t>gran</w:t>
      </w:r>
      <w:r w:rsidRPr="00685860">
        <w:rPr>
          <w:spacing w:val="-5"/>
        </w:rPr>
        <w:t xml:space="preserve"> </w:t>
      </w:r>
      <w:r w:rsidRPr="00685860">
        <w:t>impacto, así como a tr</w:t>
      </w:r>
      <w:r w:rsidRPr="00685860">
        <w:rPr>
          <w:spacing w:val="-5"/>
        </w:rPr>
        <w:t>a</w:t>
      </w:r>
      <w:r w:rsidRPr="00685860">
        <w:t>vés de los portales digitales de promoción.</w:t>
      </w:r>
    </w:p>
    <w:p w:rsidR="00685860" w:rsidRPr="00685860" w:rsidRDefault="00685860" w:rsidP="00AD4FD0">
      <w:pPr>
        <w:pStyle w:val="Texto"/>
        <w:spacing w:line="232" w:lineRule="exact"/>
        <w:ind w:left="1987" w:hanging="547"/>
      </w:pPr>
      <w:r w:rsidRPr="00685860">
        <w:t>•</w:t>
      </w:r>
      <w:r w:rsidRPr="00685860">
        <w:tab/>
        <w:t>Desarrollar</w:t>
      </w:r>
      <w:r w:rsidRPr="00685860">
        <w:rPr>
          <w:spacing w:val="30"/>
        </w:rPr>
        <w:t xml:space="preserve"> </w:t>
      </w:r>
      <w:r w:rsidRPr="00685860">
        <w:t>y</w:t>
      </w:r>
      <w:r w:rsidRPr="00685860">
        <w:rPr>
          <w:spacing w:val="30"/>
        </w:rPr>
        <w:t xml:space="preserve"> </w:t>
      </w:r>
      <w:r w:rsidRPr="00685860">
        <w:t>coordinar</w:t>
      </w:r>
      <w:r w:rsidRPr="00685860">
        <w:rPr>
          <w:spacing w:val="30"/>
        </w:rPr>
        <w:t xml:space="preserve"> </w:t>
      </w:r>
      <w:r w:rsidRPr="00685860">
        <w:t>una</w:t>
      </w:r>
      <w:r w:rsidRPr="00685860">
        <w:rPr>
          <w:spacing w:val="30"/>
        </w:rPr>
        <w:t xml:space="preserve"> </w:t>
      </w:r>
      <w:r w:rsidRPr="00685860">
        <w:t>estrategia</w:t>
      </w:r>
      <w:r w:rsidRPr="00685860">
        <w:rPr>
          <w:spacing w:val="30"/>
        </w:rPr>
        <w:t xml:space="preserve"> </w:t>
      </w:r>
      <w:r w:rsidRPr="00685860">
        <w:t>integral</w:t>
      </w:r>
      <w:r w:rsidRPr="00685860">
        <w:rPr>
          <w:spacing w:val="30"/>
        </w:rPr>
        <w:t xml:space="preserve"> </w:t>
      </w:r>
      <w:r w:rsidRPr="00685860">
        <w:t>de</w:t>
      </w:r>
      <w:r w:rsidRPr="00685860">
        <w:rPr>
          <w:spacing w:val="30"/>
        </w:rPr>
        <w:t xml:space="preserve"> </w:t>
      </w:r>
      <w:r w:rsidRPr="00685860">
        <w:t>promoción</w:t>
      </w:r>
      <w:r w:rsidRPr="00685860">
        <w:rPr>
          <w:spacing w:val="30"/>
        </w:rPr>
        <w:t xml:space="preserve"> </w:t>
      </w:r>
      <w:r w:rsidRPr="00685860">
        <w:t>de</w:t>
      </w:r>
      <w:r w:rsidRPr="00685860">
        <w:rPr>
          <w:spacing w:val="30"/>
        </w:rPr>
        <w:t xml:space="preserve"> </w:t>
      </w:r>
      <w:r w:rsidRPr="00685860">
        <w:t>México</w:t>
      </w:r>
      <w:r w:rsidRPr="00685860">
        <w:rPr>
          <w:spacing w:val="30"/>
        </w:rPr>
        <w:t xml:space="preserve"> </w:t>
      </w:r>
      <w:r w:rsidRPr="00685860">
        <w:t>en</w:t>
      </w:r>
      <w:r w:rsidRPr="00685860">
        <w:rPr>
          <w:spacing w:val="30"/>
        </w:rPr>
        <w:t xml:space="preserve"> </w:t>
      </w:r>
      <w:r w:rsidRPr="00685860">
        <w:t>el</w:t>
      </w:r>
      <w:r w:rsidRPr="00685860">
        <w:rPr>
          <w:spacing w:val="30"/>
        </w:rPr>
        <w:t xml:space="preserve"> </w:t>
      </w:r>
      <w:r w:rsidRPr="00685860">
        <w:t>exterio</w:t>
      </w:r>
      <w:r w:rsidRPr="00685860">
        <w:rPr>
          <w:spacing w:val="-5"/>
        </w:rPr>
        <w:t>r</w:t>
      </w:r>
      <w:r w:rsidRPr="00685860">
        <w:t>,</w:t>
      </w:r>
      <w:r w:rsidRPr="00685860">
        <w:rPr>
          <w:spacing w:val="30"/>
        </w:rPr>
        <w:t xml:space="preserve"> </w:t>
      </w:r>
      <w:r w:rsidRPr="00685860">
        <w:t>con la</w:t>
      </w:r>
      <w:r w:rsidRPr="00685860">
        <w:rPr>
          <w:spacing w:val="25"/>
        </w:rPr>
        <w:t xml:space="preserve"> </w:t>
      </w:r>
      <w:r w:rsidRPr="00685860">
        <w:t>colaboración</w:t>
      </w:r>
      <w:r w:rsidRPr="00685860">
        <w:rPr>
          <w:spacing w:val="25"/>
        </w:rPr>
        <w:t xml:space="preserve"> </w:t>
      </w:r>
      <w:r w:rsidRPr="00685860">
        <w:t>de</w:t>
      </w:r>
      <w:r w:rsidRPr="00685860">
        <w:rPr>
          <w:spacing w:val="25"/>
        </w:rPr>
        <w:t xml:space="preserve"> </w:t>
      </w:r>
      <w:r w:rsidRPr="00685860">
        <w:t>otras</w:t>
      </w:r>
      <w:r w:rsidRPr="00685860">
        <w:rPr>
          <w:spacing w:val="25"/>
        </w:rPr>
        <w:t xml:space="preserve"> </w:t>
      </w:r>
      <w:r w:rsidRPr="00685860">
        <w:t>dependencias</w:t>
      </w:r>
      <w:r w:rsidRPr="00685860">
        <w:rPr>
          <w:spacing w:val="25"/>
        </w:rPr>
        <w:t xml:space="preserve"> </w:t>
      </w:r>
      <w:r w:rsidRPr="00685860">
        <w:t>y</w:t>
      </w:r>
      <w:r w:rsidRPr="00685860">
        <w:rPr>
          <w:spacing w:val="25"/>
        </w:rPr>
        <w:t xml:space="preserve"> </w:t>
      </w:r>
      <w:r w:rsidRPr="00685860">
        <w:t>de</w:t>
      </w:r>
      <w:r w:rsidRPr="00685860">
        <w:rPr>
          <w:spacing w:val="25"/>
        </w:rPr>
        <w:t xml:space="preserve"> </w:t>
      </w:r>
      <w:r w:rsidRPr="00685860">
        <w:t>actores</w:t>
      </w:r>
      <w:r w:rsidRPr="00685860">
        <w:rPr>
          <w:spacing w:val="25"/>
        </w:rPr>
        <w:t xml:space="preserve"> </w:t>
      </w:r>
      <w:r w:rsidRPr="00685860">
        <w:t>locales</w:t>
      </w:r>
      <w:r w:rsidRPr="00685860">
        <w:rPr>
          <w:spacing w:val="25"/>
        </w:rPr>
        <w:t xml:space="preserve"> </w:t>
      </w:r>
      <w:r w:rsidRPr="00685860">
        <w:t>influyentes,</w:t>
      </w:r>
      <w:r w:rsidRPr="00685860">
        <w:rPr>
          <w:spacing w:val="15"/>
        </w:rPr>
        <w:t xml:space="preserve"> </w:t>
      </w:r>
      <w:r w:rsidRPr="00685860">
        <w:t>incluyendo</w:t>
      </w:r>
      <w:r w:rsidRPr="00685860">
        <w:rPr>
          <w:spacing w:val="25"/>
        </w:rPr>
        <w:t xml:space="preserve"> </w:t>
      </w:r>
      <w:r w:rsidRPr="00685860">
        <w:t>a</w:t>
      </w:r>
      <w:r w:rsidRPr="00685860">
        <w:rPr>
          <w:spacing w:val="25"/>
        </w:rPr>
        <w:t xml:space="preserve"> </w:t>
      </w:r>
      <w:r w:rsidRPr="00685860">
        <w:t>los</w:t>
      </w:r>
      <w:r w:rsidRPr="00685860">
        <w:rPr>
          <w:spacing w:val="25"/>
        </w:rPr>
        <w:t xml:space="preserve"> </w:t>
      </w:r>
      <w:r w:rsidRPr="00685860">
        <w:t>no gubernamentales.</w:t>
      </w:r>
    </w:p>
    <w:p w:rsidR="00685860" w:rsidRPr="00685860" w:rsidRDefault="00685860" w:rsidP="00AD4FD0">
      <w:pPr>
        <w:pStyle w:val="Texto"/>
        <w:spacing w:line="232" w:lineRule="exact"/>
        <w:ind w:left="1987" w:hanging="547"/>
      </w:pPr>
      <w:r w:rsidRPr="00685860">
        <w:t>•</w:t>
      </w:r>
      <w:r w:rsidRPr="00685860">
        <w:tab/>
        <w:t>Apoyar</w:t>
      </w:r>
      <w:r w:rsidRPr="00685860">
        <w:rPr>
          <w:spacing w:val="-10"/>
        </w:rPr>
        <w:t xml:space="preserve"> </w:t>
      </w:r>
      <w:r w:rsidRPr="00685860">
        <w:t>las</w:t>
      </w:r>
      <w:r w:rsidRPr="00685860">
        <w:rPr>
          <w:spacing w:val="-10"/>
        </w:rPr>
        <w:t xml:space="preserve"> </w:t>
      </w:r>
      <w:r w:rsidRPr="00685860">
        <w:t>labores</w:t>
      </w:r>
      <w:r w:rsidRPr="00685860">
        <w:rPr>
          <w:spacing w:val="-10"/>
        </w:rPr>
        <w:t xml:space="preserve"> </w:t>
      </w:r>
      <w:r w:rsidRPr="00685860">
        <w:t>de</w:t>
      </w:r>
      <w:r w:rsidRPr="00685860">
        <w:rPr>
          <w:spacing w:val="-10"/>
        </w:rPr>
        <w:t xml:space="preserve"> </w:t>
      </w:r>
      <w:r w:rsidRPr="00685860">
        <w:t>diplomacia</w:t>
      </w:r>
      <w:r w:rsidRPr="00685860">
        <w:rPr>
          <w:spacing w:val="-10"/>
        </w:rPr>
        <w:t xml:space="preserve"> </w:t>
      </w:r>
      <w:r w:rsidRPr="00685860">
        <w:t>parlamentaria</w:t>
      </w:r>
      <w:r w:rsidRPr="00685860">
        <w:rPr>
          <w:spacing w:val="-10"/>
        </w:rPr>
        <w:t xml:space="preserve"> </w:t>
      </w:r>
      <w:r w:rsidRPr="00685860">
        <w:t>como</w:t>
      </w:r>
      <w:r w:rsidRPr="00685860">
        <w:rPr>
          <w:spacing w:val="-10"/>
        </w:rPr>
        <w:t xml:space="preserve"> </w:t>
      </w:r>
      <w:r w:rsidRPr="00685860">
        <w:t>mecanismo</w:t>
      </w:r>
      <w:r w:rsidRPr="00685860">
        <w:rPr>
          <w:spacing w:val="-10"/>
        </w:rPr>
        <w:t xml:space="preserve"> </w:t>
      </w:r>
      <w:r w:rsidRPr="00685860">
        <w:t>coadyuvante</w:t>
      </w:r>
      <w:r w:rsidRPr="00685860">
        <w:rPr>
          <w:spacing w:val="-10"/>
        </w:rPr>
        <w:t xml:space="preserve"> </w:t>
      </w:r>
      <w:r w:rsidRPr="00685860">
        <w:t>en</w:t>
      </w:r>
      <w:r w:rsidRPr="00685860">
        <w:rPr>
          <w:spacing w:val="-10"/>
        </w:rPr>
        <w:t xml:space="preserve"> </w:t>
      </w:r>
      <w:r w:rsidRPr="00685860">
        <w:t>la</w:t>
      </w:r>
      <w:r w:rsidRPr="00685860">
        <w:rPr>
          <w:spacing w:val="-10"/>
        </w:rPr>
        <w:t xml:space="preserve"> </w:t>
      </w:r>
      <w:r w:rsidRPr="00685860">
        <w:t>promoción de los intereses nacionales.</w:t>
      </w:r>
    </w:p>
    <w:p w:rsidR="00685860" w:rsidRPr="00685860" w:rsidRDefault="00685860" w:rsidP="00AD4FD0">
      <w:pPr>
        <w:pStyle w:val="Texto"/>
        <w:spacing w:line="232" w:lineRule="exact"/>
        <w:ind w:left="1987" w:hanging="547"/>
      </w:pPr>
      <w:r w:rsidRPr="00685860">
        <w:t>•</w:t>
      </w:r>
      <w:r w:rsidRPr="00685860">
        <w:tab/>
        <w:t>Fortalecer el Servicio Exterior Mexicano y las representaciones de México</w:t>
      </w:r>
      <w:r w:rsidR="00124F2F">
        <w:t xml:space="preserve"> </w:t>
      </w:r>
      <w:r w:rsidRPr="00685860">
        <w:t>en el exterio</w:t>
      </w:r>
      <w:r w:rsidRPr="00685860">
        <w:rPr>
          <w:spacing w:val="-5"/>
        </w:rPr>
        <w:t>r</w:t>
      </w:r>
      <w:r w:rsidRPr="00685860">
        <w:t>.</w:t>
      </w:r>
    </w:p>
    <w:p w:rsidR="00685860" w:rsidRPr="00685860" w:rsidRDefault="00685860" w:rsidP="000F77C6">
      <w:pPr>
        <w:pStyle w:val="Texto"/>
        <w:spacing w:line="238" w:lineRule="exact"/>
        <w:ind w:left="1987" w:hanging="547"/>
      </w:pPr>
      <w:r w:rsidRPr="00685860">
        <w:t>•</w:t>
      </w:r>
      <w:r w:rsidRPr="00685860">
        <w:tab/>
        <w:t>Expandir la presencia diplomática de México en las regiones económicamente más dinámicas.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4" w:lineRule="exact"/>
              <w:ind w:left="2362" w:hanging="1728"/>
              <w:rPr>
                <w:b/>
                <w:color w:val="000000"/>
                <w:szCs w:val="18"/>
              </w:rPr>
            </w:pPr>
            <w:r w:rsidRPr="00DB1649">
              <w:rPr>
                <w:b/>
              </w:rPr>
              <w:lastRenderedPageBreak/>
              <w:t xml:space="preserve">Estrategia 5.2.2. </w:t>
            </w:r>
            <w:r w:rsidRPr="00DB1649">
              <w:rPr>
                <w:b/>
              </w:rPr>
              <w:tab/>
              <w:t>Definir</w:t>
            </w:r>
            <w:r w:rsidRPr="00DB1649">
              <w:rPr>
                <w:b/>
                <w:spacing w:val="25"/>
              </w:rPr>
              <w:t xml:space="preserve"> </w:t>
            </w:r>
            <w:r w:rsidRPr="00DB1649">
              <w:rPr>
                <w:b/>
              </w:rPr>
              <w:t>agendas</w:t>
            </w:r>
            <w:r w:rsidRPr="00DB1649">
              <w:rPr>
                <w:b/>
                <w:spacing w:val="35"/>
              </w:rPr>
              <w:t xml:space="preserve"> </w:t>
            </w:r>
            <w:r w:rsidRPr="00DB1649">
              <w:rPr>
                <w:b/>
              </w:rPr>
              <w:t>en</w:t>
            </w:r>
            <w:r w:rsidRPr="00DB1649">
              <w:rPr>
                <w:b/>
                <w:spacing w:val="35"/>
              </w:rPr>
              <w:t xml:space="preserve"> </w:t>
            </w:r>
            <w:r w:rsidRPr="00DB1649">
              <w:rPr>
                <w:b/>
              </w:rPr>
              <w:t>materia</w:t>
            </w:r>
            <w:r w:rsidRPr="00DB1649">
              <w:rPr>
                <w:b/>
                <w:spacing w:val="35"/>
              </w:rPr>
              <w:t xml:space="preserve"> </w:t>
            </w:r>
            <w:r w:rsidRPr="00DB1649">
              <w:rPr>
                <w:b/>
              </w:rPr>
              <w:t>de</w:t>
            </w:r>
            <w:r w:rsidRPr="00DB1649">
              <w:rPr>
                <w:b/>
                <w:spacing w:val="35"/>
              </w:rPr>
              <w:t xml:space="preserve"> </w:t>
            </w:r>
            <w:r w:rsidRPr="00DB1649">
              <w:rPr>
                <w:b/>
              </w:rPr>
              <w:t>diplomacia</w:t>
            </w:r>
            <w:r w:rsidRPr="00DB1649">
              <w:rPr>
                <w:b/>
                <w:spacing w:val="35"/>
              </w:rPr>
              <w:t xml:space="preserve"> </w:t>
            </w:r>
            <w:r w:rsidRPr="00DB1649">
              <w:rPr>
                <w:b/>
              </w:rPr>
              <w:t>pública</w:t>
            </w:r>
            <w:r w:rsidRPr="00DB1649">
              <w:rPr>
                <w:b/>
                <w:spacing w:val="35"/>
              </w:rPr>
              <w:t xml:space="preserve"> </w:t>
            </w:r>
            <w:r w:rsidRPr="00DB1649">
              <w:rPr>
                <w:b/>
              </w:rPr>
              <w:t>y</w:t>
            </w:r>
            <w:r w:rsidRPr="00DB1649">
              <w:rPr>
                <w:b/>
                <w:spacing w:val="35"/>
              </w:rPr>
              <w:t xml:space="preserve"> </w:t>
            </w:r>
            <w:r w:rsidRPr="00DB1649">
              <w:rPr>
                <w:b/>
              </w:rPr>
              <w:t>cultural</w:t>
            </w:r>
            <w:r w:rsidRPr="00DB1649">
              <w:rPr>
                <w:b/>
                <w:spacing w:val="35"/>
              </w:rPr>
              <w:t xml:space="preserve"> </w:t>
            </w:r>
            <w:r w:rsidRPr="00DB1649">
              <w:rPr>
                <w:b/>
              </w:rPr>
              <w:t>que permitan mejorar la imagen de México en el exterio</w:t>
            </w:r>
            <w:r w:rsidRPr="00DB1649">
              <w:rPr>
                <w:b/>
                <w:spacing w:val="-10"/>
              </w:rPr>
              <w:t>r</w:t>
            </w:r>
            <w:r w:rsidRPr="00DB1649">
              <w:rPr>
                <w:b/>
              </w:rPr>
              <w:t>, lo cual incrementará</w:t>
            </w:r>
            <w:r w:rsidRPr="00DB1649">
              <w:rPr>
                <w:b/>
                <w:spacing w:val="-5"/>
              </w:rPr>
              <w:t xml:space="preserve"> </w:t>
            </w:r>
            <w:r w:rsidRPr="00DB1649">
              <w:rPr>
                <w:b/>
              </w:rPr>
              <w:t>los</w:t>
            </w:r>
            <w:r w:rsidRPr="00DB1649">
              <w:rPr>
                <w:b/>
                <w:spacing w:val="-5"/>
              </w:rPr>
              <w:t xml:space="preserve"> </w:t>
            </w:r>
            <w:r w:rsidRPr="00DB1649">
              <w:rPr>
                <w:b/>
              </w:rPr>
              <w:t>flujos</w:t>
            </w:r>
            <w:r w:rsidRPr="00DB1649">
              <w:rPr>
                <w:b/>
                <w:spacing w:val="-10"/>
              </w:rPr>
              <w:t xml:space="preserve"> </w:t>
            </w:r>
            <w:r w:rsidRPr="00DB1649">
              <w:rPr>
                <w:b/>
              </w:rPr>
              <w:t>de</w:t>
            </w:r>
            <w:r w:rsidRPr="00DB1649">
              <w:rPr>
                <w:b/>
                <w:spacing w:val="-5"/>
              </w:rPr>
              <w:t xml:space="preserve"> </w:t>
            </w:r>
            <w:r w:rsidRPr="00DB1649">
              <w:rPr>
                <w:b/>
              </w:rPr>
              <w:t>comercio,</w:t>
            </w:r>
            <w:r w:rsidRPr="00DB1649">
              <w:rPr>
                <w:b/>
                <w:spacing w:val="-5"/>
              </w:rPr>
              <w:t xml:space="preserve"> </w:t>
            </w:r>
            <w:r w:rsidRPr="00DB1649">
              <w:rPr>
                <w:b/>
              </w:rPr>
              <w:t>inversión</w:t>
            </w:r>
            <w:r w:rsidRPr="00DB1649">
              <w:rPr>
                <w:b/>
                <w:spacing w:val="-5"/>
              </w:rPr>
              <w:t xml:space="preserve"> </w:t>
            </w:r>
            <w:r w:rsidRPr="00DB1649">
              <w:rPr>
                <w:b/>
              </w:rPr>
              <w:t>y</w:t>
            </w:r>
            <w:r w:rsidRPr="00DB1649">
              <w:rPr>
                <w:b/>
                <w:spacing w:val="-5"/>
              </w:rPr>
              <w:t xml:space="preserve"> </w:t>
            </w:r>
            <w:r w:rsidRPr="00DB1649">
              <w:rPr>
                <w:b/>
              </w:rPr>
              <w:t>turismo</w:t>
            </w:r>
            <w:r w:rsidRPr="00DB1649">
              <w:rPr>
                <w:b/>
                <w:spacing w:val="-5"/>
              </w:rPr>
              <w:t xml:space="preserve"> </w:t>
            </w:r>
            <w:r w:rsidRPr="00DB1649">
              <w:rPr>
                <w:b/>
              </w:rPr>
              <w:t>para</w:t>
            </w:r>
            <w:r w:rsidRPr="00DB1649">
              <w:rPr>
                <w:b/>
                <w:spacing w:val="-5"/>
              </w:rPr>
              <w:t xml:space="preserve"> </w:t>
            </w:r>
            <w:r w:rsidRPr="00DB1649">
              <w:rPr>
                <w:b/>
              </w:rPr>
              <w:t>elevar y democratizar la productividad a nivel regional y sectorial.</w:t>
            </w:r>
          </w:p>
        </w:tc>
      </w:tr>
    </w:tbl>
    <w:p w:rsidR="00685860" w:rsidRPr="00685860" w:rsidRDefault="00685860" w:rsidP="00AD4FD0">
      <w:pPr>
        <w:pStyle w:val="Texto"/>
        <w:spacing w:line="23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4" w:lineRule="exact"/>
        <w:ind w:left="1987" w:hanging="547"/>
      </w:pPr>
      <w:r w:rsidRPr="00685860">
        <w:t>•</w:t>
      </w:r>
      <w:r w:rsidRPr="00685860">
        <w:tab/>
        <w:t>Impulsar</w:t>
      </w:r>
      <w:r w:rsidRPr="00685860">
        <w:rPr>
          <w:spacing w:val="25"/>
        </w:rPr>
        <w:t xml:space="preserve"> </w:t>
      </w:r>
      <w:r w:rsidRPr="00685860">
        <w:t>la</w:t>
      </w:r>
      <w:r w:rsidRPr="00685860">
        <w:rPr>
          <w:spacing w:val="25"/>
        </w:rPr>
        <w:t xml:space="preserve"> </w:t>
      </w:r>
      <w:r w:rsidRPr="00685860">
        <w:t>imagen</w:t>
      </w:r>
      <w:r w:rsidRPr="00685860">
        <w:rPr>
          <w:spacing w:val="25"/>
        </w:rPr>
        <w:t xml:space="preserve"> </w:t>
      </w:r>
      <w:r w:rsidRPr="00685860">
        <w:t>de</w:t>
      </w:r>
      <w:r w:rsidRPr="00685860">
        <w:rPr>
          <w:spacing w:val="25"/>
        </w:rPr>
        <w:t xml:space="preserve"> </w:t>
      </w:r>
      <w:r w:rsidRPr="00685860">
        <w:t>México</w:t>
      </w:r>
      <w:r w:rsidRPr="00685860">
        <w:rPr>
          <w:spacing w:val="25"/>
        </w:rPr>
        <w:t xml:space="preserve"> </w:t>
      </w:r>
      <w:r w:rsidRPr="00685860">
        <w:t>en</w:t>
      </w:r>
      <w:r w:rsidRPr="00685860">
        <w:rPr>
          <w:spacing w:val="25"/>
        </w:rPr>
        <w:t xml:space="preserve"> </w:t>
      </w:r>
      <w:r w:rsidRPr="00685860">
        <w:t>el</w:t>
      </w:r>
      <w:r w:rsidRPr="00685860">
        <w:rPr>
          <w:spacing w:val="25"/>
        </w:rPr>
        <w:t xml:space="preserve"> </w:t>
      </w:r>
      <w:r w:rsidRPr="00685860">
        <w:t>exterior</w:t>
      </w:r>
      <w:r w:rsidRPr="00685860">
        <w:rPr>
          <w:spacing w:val="25"/>
        </w:rPr>
        <w:t xml:space="preserve"> </w:t>
      </w:r>
      <w:r w:rsidRPr="00685860">
        <w:t>mediante</w:t>
      </w:r>
      <w:r w:rsidRPr="00685860">
        <w:rPr>
          <w:spacing w:val="25"/>
        </w:rPr>
        <w:t xml:space="preserve"> </w:t>
      </w:r>
      <w:r w:rsidRPr="00685860">
        <w:t>una</w:t>
      </w:r>
      <w:r w:rsidRPr="00685860">
        <w:rPr>
          <w:spacing w:val="25"/>
        </w:rPr>
        <w:t xml:space="preserve"> </w:t>
      </w:r>
      <w:r w:rsidRPr="00685860">
        <w:t>amplia</w:t>
      </w:r>
      <w:r w:rsidRPr="00685860">
        <w:rPr>
          <w:spacing w:val="25"/>
        </w:rPr>
        <w:t xml:space="preserve"> </w:t>
      </w:r>
      <w:r w:rsidRPr="00685860">
        <w:t>estrategia</w:t>
      </w:r>
      <w:r w:rsidRPr="00685860">
        <w:rPr>
          <w:spacing w:val="25"/>
        </w:rPr>
        <w:t xml:space="preserve"> </w:t>
      </w:r>
      <w:r w:rsidRPr="00685860">
        <w:t>de</w:t>
      </w:r>
      <w:r w:rsidRPr="00685860">
        <w:rPr>
          <w:spacing w:val="25"/>
        </w:rPr>
        <w:t xml:space="preserve"> </w:t>
      </w:r>
      <w:r w:rsidRPr="00685860">
        <w:t>diplomacia pública y cultural.</w:t>
      </w:r>
    </w:p>
    <w:p w:rsidR="00685860" w:rsidRPr="00685860" w:rsidRDefault="00685860" w:rsidP="00AD4FD0">
      <w:pPr>
        <w:pStyle w:val="Texto"/>
        <w:spacing w:line="234" w:lineRule="exact"/>
        <w:ind w:left="1987" w:hanging="547"/>
      </w:pPr>
      <w:r w:rsidRPr="00685860">
        <w:t>•</w:t>
      </w:r>
      <w:r w:rsidRPr="00685860">
        <w:tab/>
        <w:t>Promover que los mexicanos en el exterior contribuyan a la promoción de la imagen de México.</w:t>
      </w:r>
    </w:p>
    <w:p w:rsidR="00685860" w:rsidRPr="00685860" w:rsidRDefault="00685860" w:rsidP="00AD4FD0">
      <w:pPr>
        <w:pStyle w:val="Texto"/>
        <w:spacing w:line="234" w:lineRule="exact"/>
        <w:ind w:left="1987" w:hanging="547"/>
      </w:pPr>
      <w:r w:rsidRPr="00685860">
        <w:t>•</w:t>
      </w:r>
      <w:r w:rsidRPr="00685860">
        <w:tab/>
        <w:t>Emplear</w:t>
      </w:r>
      <w:r w:rsidRPr="00685860">
        <w:rPr>
          <w:spacing w:val="10"/>
        </w:rPr>
        <w:t xml:space="preserve"> </w:t>
      </w:r>
      <w:r w:rsidRPr="00685860">
        <w:t>la</w:t>
      </w:r>
      <w:r w:rsidRPr="00685860">
        <w:rPr>
          <w:spacing w:val="10"/>
        </w:rPr>
        <w:t xml:space="preserve"> </w:t>
      </w:r>
      <w:r w:rsidRPr="00685860">
        <w:t>cultura</w:t>
      </w:r>
      <w:r w:rsidRPr="00685860">
        <w:rPr>
          <w:spacing w:val="10"/>
        </w:rPr>
        <w:t xml:space="preserve"> </w:t>
      </w:r>
      <w:r w:rsidRPr="00685860">
        <w:t>como</w:t>
      </w:r>
      <w:r w:rsidRPr="00685860">
        <w:rPr>
          <w:spacing w:val="10"/>
        </w:rPr>
        <w:t xml:space="preserve"> </w:t>
      </w:r>
      <w:r w:rsidRPr="00685860">
        <w:t>instrumento</w:t>
      </w:r>
      <w:r w:rsidRPr="00685860">
        <w:rPr>
          <w:spacing w:val="10"/>
        </w:rPr>
        <w:t xml:space="preserve"> </w:t>
      </w:r>
      <w:r w:rsidRPr="00685860">
        <w:t>para</w:t>
      </w:r>
      <w:r w:rsidRPr="00685860">
        <w:rPr>
          <w:spacing w:val="10"/>
        </w:rPr>
        <w:t xml:space="preserve"> </w:t>
      </w:r>
      <w:r w:rsidRPr="00685860">
        <w:t>la</w:t>
      </w:r>
      <w:r w:rsidRPr="00685860">
        <w:rPr>
          <w:spacing w:val="10"/>
        </w:rPr>
        <w:t xml:space="preserve"> </w:t>
      </w:r>
      <w:r w:rsidRPr="00685860">
        <w:t>proyección</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en</w:t>
      </w:r>
      <w:r w:rsidRPr="00685860">
        <w:rPr>
          <w:spacing w:val="10"/>
        </w:rPr>
        <w:t xml:space="preserve"> </w:t>
      </w:r>
      <w:r w:rsidRPr="00685860">
        <w:t>el</w:t>
      </w:r>
      <w:r w:rsidRPr="00685860">
        <w:rPr>
          <w:spacing w:val="10"/>
        </w:rPr>
        <w:t xml:space="preserve"> </w:t>
      </w:r>
      <w:r w:rsidRPr="00685860">
        <w:t>mundo,</w:t>
      </w:r>
      <w:r w:rsidRPr="00685860">
        <w:rPr>
          <w:spacing w:val="10"/>
        </w:rPr>
        <w:t xml:space="preserve"> </w:t>
      </w:r>
      <w:r w:rsidRPr="00685860">
        <w:t>con</w:t>
      </w:r>
      <w:r w:rsidRPr="00685860">
        <w:rPr>
          <w:spacing w:val="10"/>
        </w:rPr>
        <w:t xml:space="preserve"> </w:t>
      </w:r>
      <w:r w:rsidRPr="00685860">
        <w:t>base</w:t>
      </w:r>
      <w:r w:rsidRPr="00685860">
        <w:rPr>
          <w:spacing w:val="10"/>
        </w:rPr>
        <w:t xml:space="preserve"> </w:t>
      </w:r>
      <w:r w:rsidRPr="00685860">
        <w:t xml:space="preserve">en las </w:t>
      </w:r>
      <w:r w:rsidRPr="00685860">
        <w:rPr>
          <w:spacing w:val="-5"/>
        </w:rPr>
        <w:t>f</w:t>
      </w:r>
      <w:r w:rsidRPr="00685860">
        <w:t>ortalezas del país.</w:t>
      </w:r>
    </w:p>
    <w:p w:rsidR="00685860" w:rsidRPr="00685860" w:rsidRDefault="00685860" w:rsidP="00AD4FD0">
      <w:pPr>
        <w:pStyle w:val="Texto"/>
        <w:spacing w:line="234" w:lineRule="exact"/>
        <w:ind w:left="1987" w:hanging="547"/>
      </w:pPr>
      <w:r w:rsidRPr="00685860">
        <w:t>•</w:t>
      </w:r>
      <w:r w:rsidRPr="00685860">
        <w:tab/>
        <w:t>Aprovechar</w:t>
      </w:r>
      <w:r w:rsidRPr="00685860">
        <w:rPr>
          <w:spacing w:val="-5"/>
        </w:rPr>
        <w:t xml:space="preserve"> </w:t>
      </w:r>
      <w:r w:rsidRPr="00685860">
        <w:t>los</w:t>
      </w:r>
      <w:r w:rsidRPr="00685860">
        <w:rPr>
          <w:spacing w:val="-5"/>
        </w:rPr>
        <w:t xml:space="preserve"> </w:t>
      </w:r>
      <w:r w:rsidRPr="00685860">
        <w:t>bienes</w:t>
      </w:r>
      <w:r w:rsidRPr="00685860">
        <w:rPr>
          <w:spacing w:val="-5"/>
        </w:rPr>
        <w:t xml:space="preserve"> </w:t>
      </w:r>
      <w:r w:rsidRPr="00685860">
        <w:t>culturales,</w:t>
      </w:r>
      <w:r w:rsidRPr="00685860">
        <w:rPr>
          <w:spacing w:val="-5"/>
        </w:rPr>
        <w:t xml:space="preserve"> </w:t>
      </w:r>
      <w:r w:rsidRPr="00685860">
        <w:t>entre</w:t>
      </w:r>
      <w:r w:rsidRPr="00685860">
        <w:rPr>
          <w:spacing w:val="-5"/>
        </w:rPr>
        <w:t xml:space="preserve"> </w:t>
      </w:r>
      <w:r w:rsidRPr="00685860">
        <w:t>ellos</w:t>
      </w:r>
      <w:r w:rsidRPr="00685860">
        <w:rPr>
          <w:spacing w:val="-5"/>
        </w:rPr>
        <w:t xml:space="preserve"> </w:t>
      </w:r>
      <w:r w:rsidRPr="00685860">
        <w:t>la</w:t>
      </w:r>
      <w:r w:rsidRPr="00685860">
        <w:rPr>
          <w:spacing w:val="-5"/>
        </w:rPr>
        <w:t xml:space="preserve"> </w:t>
      </w:r>
      <w:r w:rsidRPr="00685860">
        <w:t>lengua</w:t>
      </w:r>
      <w:r w:rsidRPr="00685860">
        <w:rPr>
          <w:spacing w:val="-5"/>
        </w:rPr>
        <w:t xml:space="preserve"> </w:t>
      </w:r>
      <w:r w:rsidRPr="00685860">
        <w:t>española</w:t>
      </w:r>
      <w:r w:rsidRPr="00685860">
        <w:rPr>
          <w:spacing w:val="-5"/>
        </w:rPr>
        <w:t xml:space="preserve"> </w:t>
      </w:r>
      <w:r w:rsidRPr="00685860">
        <w:t>y</w:t>
      </w:r>
      <w:r w:rsidRPr="00685860">
        <w:rPr>
          <w:spacing w:val="-5"/>
        </w:rPr>
        <w:t xml:space="preserve"> </w:t>
      </w:r>
      <w:r w:rsidRPr="00685860">
        <w:t>los</w:t>
      </w:r>
      <w:r w:rsidRPr="00685860">
        <w:rPr>
          <w:spacing w:val="-5"/>
        </w:rPr>
        <w:t xml:space="preserve"> </w:t>
      </w:r>
      <w:r w:rsidRPr="00685860">
        <w:t>productos</w:t>
      </w:r>
      <w:r w:rsidRPr="00685860">
        <w:rPr>
          <w:spacing w:val="-5"/>
        </w:rPr>
        <w:t xml:space="preserve"> </w:t>
      </w:r>
      <w:r w:rsidRPr="00685860">
        <w:t>de</w:t>
      </w:r>
      <w:r w:rsidRPr="00685860">
        <w:rPr>
          <w:spacing w:val="-5"/>
        </w:rPr>
        <w:t xml:space="preserve"> </w:t>
      </w:r>
      <w:r w:rsidRPr="00685860">
        <w:t>las</w:t>
      </w:r>
      <w:r w:rsidRPr="00685860">
        <w:rPr>
          <w:spacing w:val="-5"/>
        </w:rPr>
        <w:t xml:space="preserve"> </w:t>
      </w:r>
      <w:r w:rsidRPr="00685860">
        <w:t>industrias creativas, como instrumentos de intercambio diplomático, diálogo y cooperación.</w:t>
      </w:r>
    </w:p>
    <w:p w:rsidR="00685860" w:rsidRPr="00685860" w:rsidRDefault="00685860" w:rsidP="00AD4FD0">
      <w:pPr>
        <w:pStyle w:val="Texto"/>
        <w:spacing w:line="234" w:lineRule="exact"/>
        <w:ind w:left="1987" w:hanging="547"/>
      </w:pPr>
      <w:r w:rsidRPr="00685860">
        <w:t>•</w:t>
      </w:r>
      <w:r w:rsidRPr="00685860">
        <w:tab/>
        <w:t>Impulsar los vínculos de los sectores cultural, científico</w:t>
      </w:r>
      <w:r w:rsidRPr="00685860">
        <w:rPr>
          <w:spacing w:val="-10"/>
        </w:rPr>
        <w:t xml:space="preserve"> </w:t>
      </w:r>
      <w:r w:rsidRPr="00685860">
        <w:t>y educativo mexicano con sus similares en Latinoamérica y otras regiones del mundo.</w:t>
      </w:r>
    </w:p>
    <w:tbl>
      <w:tblPr>
        <w:tblW w:w="8841" w:type="dxa"/>
        <w:tblInd w:w="86" w:type="dxa"/>
        <w:tblBorders>
          <w:top w:val="single" w:sz="6" w:space="0" w:color="auto"/>
          <w:bottom w:val="single" w:sz="4"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34" w:lineRule="exact"/>
              <w:ind w:left="2362" w:hanging="1728"/>
              <w:rPr>
                <w:b/>
                <w:color w:val="000000"/>
                <w:szCs w:val="18"/>
              </w:rPr>
            </w:pPr>
            <w:r w:rsidRPr="00DB1649">
              <w:rPr>
                <w:b/>
                <w:color w:val="000000"/>
                <w:szCs w:val="18"/>
              </w:rPr>
              <w:t>Objetivo 5.3.</w:t>
            </w:r>
            <w:r w:rsidRPr="00DB1649">
              <w:rPr>
                <w:b/>
                <w:color w:val="000000"/>
                <w:szCs w:val="18"/>
              </w:rPr>
              <w:tab/>
              <w:t>Reafirmar el</w:t>
            </w:r>
            <w:r w:rsidRPr="00DB1649">
              <w:rPr>
                <w:b/>
                <w:color w:val="000000"/>
                <w:spacing w:val="-5"/>
                <w:szCs w:val="18"/>
              </w:rPr>
              <w:t xml:space="preserve"> </w:t>
            </w:r>
            <w:r w:rsidRPr="00DB1649">
              <w:rPr>
                <w:b/>
                <w:color w:val="000000"/>
                <w:szCs w:val="18"/>
              </w:rPr>
              <w:t>compromiso</w:t>
            </w:r>
            <w:r w:rsidRPr="00DB1649">
              <w:rPr>
                <w:b/>
                <w:color w:val="000000"/>
                <w:spacing w:val="-5"/>
                <w:szCs w:val="18"/>
              </w:rPr>
              <w:t xml:space="preserve"> </w:t>
            </w:r>
            <w:r w:rsidRPr="00DB1649">
              <w:rPr>
                <w:b/>
                <w:color w:val="000000"/>
                <w:szCs w:val="18"/>
              </w:rPr>
              <w:t>del</w:t>
            </w:r>
            <w:r w:rsidRPr="00DB1649">
              <w:rPr>
                <w:b/>
                <w:color w:val="000000"/>
                <w:spacing w:val="-5"/>
                <w:szCs w:val="18"/>
              </w:rPr>
              <w:t xml:space="preserve"> </w:t>
            </w:r>
            <w:r w:rsidRPr="00DB1649">
              <w:rPr>
                <w:b/>
                <w:color w:val="000000"/>
                <w:szCs w:val="18"/>
              </w:rPr>
              <w:t>país</w:t>
            </w:r>
            <w:r w:rsidRPr="00DB1649">
              <w:rPr>
                <w:b/>
                <w:color w:val="000000"/>
                <w:spacing w:val="-5"/>
                <w:szCs w:val="18"/>
              </w:rPr>
              <w:t xml:space="preserve"> </w:t>
            </w:r>
            <w:r w:rsidRPr="00DB1649">
              <w:rPr>
                <w:b/>
                <w:color w:val="000000"/>
                <w:szCs w:val="18"/>
              </w:rPr>
              <w:t>con</w:t>
            </w:r>
            <w:r w:rsidRPr="00DB1649">
              <w:rPr>
                <w:b/>
                <w:color w:val="000000"/>
                <w:spacing w:val="-5"/>
                <w:szCs w:val="18"/>
              </w:rPr>
              <w:t xml:space="preserve"> </w:t>
            </w:r>
            <w:r w:rsidRPr="00DB1649">
              <w:rPr>
                <w:b/>
                <w:color w:val="000000"/>
                <w:szCs w:val="18"/>
              </w:rPr>
              <w:t>el</w:t>
            </w:r>
            <w:r w:rsidRPr="00DB1649">
              <w:rPr>
                <w:b/>
                <w:color w:val="000000"/>
                <w:spacing w:val="-5"/>
                <w:szCs w:val="18"/>
              </w:rPr>
              <w:t xml:space="preserve"> </w:t>
            </w:r>
            <w:r w:rsidRPr="00DB1649">
              <w:rPr>
                <w:b/>
                <w:color w:val="000000"/>
                <w:szCs w:val="18"/>
              </w:rPr>
              <w:t>libre</w:t>
            </w:r>
            <w:r w:rsidRPr="00DB1649">
              <w:rPr>
                <w:b/>
                <w:color w:val="000000"/>
                <w:spacing w:val="-5"/>
                <w:szCs w:val="18"/>
              </w:rPr>
              <w:t xml:space="preserve"> </w:t>
            </w:r>
            <w:r w:rsidRPr="00DB1649">
              <w:rPr>
                <w:b/>
                <w:color w:val="000000"/>
                <w:szCs w:val="18"/>
              </w:rPr>
              <w:t>comercio,</w:t>
            </w:r>
            <w:r w:rsidRPr="00DB1649">
              <w:rPr>
                <w:b/>
                <w:color w:val="000000"/>
                <w:spacing w:val="-5"/>
                <w:szCs w:val="18"/>
              </w:rPr>
              <w:t xml:space="preserve"> </w:t>
            </w:r>
            <w:r w:rsidRPr="00DB1649">
              <w:rPr>
                <w:b/>
                <w:color w:val="000000"/>
                <w:szCs w:val="18"/>
              </w:rPr>
              <w:t>la</w:t>
            </w:r>
            <w:r w:rsidRPr="00DB1649">
              <w:rPr>
                <w:b/>
                <w:color w:val="000000"/>
                <w:spacing w:val="-5"/>
                <w:szCs w:val="18"/>
              </w:rPr>
              <w:t xml:space="preserve"> </w:t>
            </w:r>
            <w:r w:rsidRPr="00DB1649">
              <w:rPr>
                <w:b/>
                <w:color w:val="000000"/>
                <w:szCs w:val="18"/>
              </w:rPr>
              <w:t>movilidad de capitales y la integración productiva.</w:t>
            </w:r>
          </w:p>
        </w:tc>
      </w:tr>
    </w:tbl>
    <w:p w:rsidR="00685860" w:rsidRPr="007970C3" w:rsidRDefault="00685860" w:rsidP="00AD4FD0">
      <w:pPr>
        <w:pStyle w:val="Texto"/>
        <w:spacing w:line="234" w:lineRule="exact"/>
        <w:ind w:left="2448" w:hanging="1728"/>
        <w:rPr>
          <w:b/>
        </w:rPr>
      </w:pPr>
      <w:r w:rsidRPr="007970C3">
        <w:rPr>
          <w:b/>
        </w:rPr>
        <w:t>Estrategia 5.3.1.</w:t>
      </w:r>
      <w:r w:rsidRPr="007970C3">
        <w:rPr>
          <w:b/>
        </w:rPr>
        <w:tab/>
        <w:t>Impulsar</w:t>
      </w:r>
      <w:r w:rsidRPr="007970C3">
        <w:rPr>
          <w:b/>
          <w:i/>
        </w:rPr>
        <w:t xml:space="preserve"> </w:t>
      </w:r>
      <w:r w:rsidRPr="007970C3">
        <w:rPr>
          <w:b/>
        </w:rPr>
        <w:t>y</w:t>
      </w:r>
      <w:r w:rsidRPr="007970C3">
        <w:rPr>
          <w:b/>
          <w:i/>
        </w:rPr>
        <w:t xml:space="preserve"> </w:t>
      </w:r>
      <w:r w:rsidRPr="007970C3">
        <w:rPr>
          <w:b/>
        </w:rPr>
        <w:t>profundizar</w:t>
      </w:r>
      <w:r w:rsidRPr="007970C3">
        <w:rPr>
          <w:b/>
          <w:i/>
        </w:rPr>
        <w:t xml:space="preserve"> </w:t>
      </w:r>
      <w:r w:rsidRPr="007970C3">
        <w:rPr>
          <w:b/>
        </w:rPr>
        <w:t>la</w:t>
      </w:r>
      <w:r w:rsidRPr="007970C3">
        <w:rPr>
          <w:b/>
          <w:i/>
        </w:rPr>
        <w:t xml:space="preserve"> </w:t>
      </w:r>
      <w:r w:rsidRPr="007970C3">
        <w:rPr>
          <w:b/>
        </w:rPr>
        <w:t>política</w:t>
      </w:r>
      <w:r w:rsidRPr="007970C3">
        <w:rPr>
          <w:b/>
          <w:i/>
        </w:rPr>
        <w:t xml:space="preserve"> </w:t>
      </w:r>
      <w:r w:rsidRPr="007970C3">
        <w:rPr>
          <w:b/>
        </w:rPr>
        <w:t>de</w:t>
      </w:r>
      <w:r w:rsidRPr="007970C3">
        <w:rPr>
          <w:b/>
          <w:i/>
        </w:rPr>
        <w:t xml:space="preserve"> </w:t>
      </w:r>
      <w:r w:rsidRPr="007970C3">
        <w:rPr>
          <w:b/>
        </w:rPr>
        <w:t>apertura</w:t>
      </w:r>
      <w:r w:rsidRPr="007970C3">
        <w:rPr>
          <w:b/>
          <w:i/>
        </w:rPr>
        <w:t xml:space="preserve"> </w:t>
      </w:r>
      <w:r w:rsidRPr="007970C3">
        <w:rPr>
          <w:b/>
        </w:rPr>
        <w:t>comercial</w:t>
      </w:r>
      <w:r w:rsidRPr="007970C3">
        <w:rPr>
          <w:b/>
          <w:i/>
        </w:rPr>
        <w:t xml:space="preserve"> </w:t>
      </w:r>
      <w:r w:rsidRPr="007970C3">
        <w:rPr>
          <w:b/>
        </w:rPr>
        <w:t>para incentivar</w:t>
      </w:r>
      <w:r w:rsidR="003601F3" w:rsidRPr="007970C3">
        <w:rPr>
          <w:b/>
        </w:rPr>
        <w:t xml:space="preserve"> </w:t>
      </w:r>
      <w:r w:rsidRPr="007970C3">
        <w:rPr>
          <w:b/>
        </w:rPr>
        <w:t>la participación de México en la economía global.</w:t>
      </w:r>
    </w:p>
    <w:p w:rsidR="00685860" w:rsidRPr="00685860" w:rsidRDefault="00685860" w:rsidP="00AD4FD0">
      <w:pPr>
        <w:pStyle w:val="Texto"/>
        <w:spacing w:line="234"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34" w:lineRule="exact"/>
        <w:ind w:left="1987" w:hanging="547"/>
      </w:pPr>
      <w:r w:rsidRPr="00685860">
        <w:t>•</w:t>
      </w:r>
      <w:r w:rsidRPr="00685860">
        <w:tab/>
        <w:t>Incrementar</w:t>
      </w:r>
      <w:r w:rsidRPr="00685860">
        <w:rPr>
          <w:spacing w:val="20"/>
        </w:rPr>
        <w:t xml:space="preserve"> </w:t>
      </w:r>
      <w:r w:rsidRPr="00685860">
        <w:t>la</w:t>
      </w:r>
      <w:r w:rsidRPr="00685860">
        <w:rPr>
          <w:spacing w:val="20"/>
        </w:rPr>
        <w:t xml:space="preserve"> </w:t>
      </w:r>
      <w:r w:rsidRPr="00685860">
        <w:t>cobertura</w:t>
      </w:r>
      <w:r w:rsidRPr="00685860">
        <w:rPr>
          <w:spacing w:val="20"/>
        </w:rPr>
        <w:t xml:space="preserve"> </w:t>
      </w:r>
      <w:r w:rsidRPr="00685860">
        <w:t>de</w:t>
      </w:r>
      <w:r w:rsidRPr="00685860">
        <w:rPr>
          <w:spacing w:val="20"/>
        </w:rPr>
        <w:t xml:space="preserve"> </w:t>
      </w:r>
      <w:r w:rsidRPr="00685860">
        <w:t>pre</w:t>
      </w:r>
      <w:r w:rsidRPr="00685860">
        <w:rPr>
          <w:spacing w:val="-5"/>
        </w:rPr>
        <w:t>f</w:t>
      </w:r>
      <w:r w:rsidRPr="00685860">
        <w:t>erencias</w:t>
      </w:r>
      <w:r w:rsidRPr="00685860">
        <w:rPr>
          <w:spacing w:val="20"/>
        </w:rPr>
        <w:t xml:space="preserve"> </w:t>
      </w:r>
      <w:r w:rsidRPr="00685860">
        <w:t>para</w:t>
      </w:r>
      <w:r w:rsidRPr="00685860">
        <w:rPr>
          <w:spacing w:val="20"/>
        </w:rPr>
        <w:t xml:space="preserve"> </w:t>
      </w:r>
      <w:r w:rsidRPr="00685860">
        <w:t>productos</w:t>
      </w:r>
      <w:r w:rsidRPr="00685860">
        <w:rPr>
          <w:spacing w:val="20"/>
        </w:rPr>
        <w:t xml:space="preserve"> </w:t>
      </w:r>
      <w:r w:rsidRPr="00685860">
        <w:t>mexicanos</w:t>
      </w:r>
      <w:r w:rsidRPr="00685860">
        <w:rPr>
          <w:spacing w:val="20"/>
        </w:rPr>
        <w:t xml:space="preserve"> </w:t>
      </w:r>
      <w:r w:rsidRPr="00685860">
        <w:t>dentro</w:t>
      </w:r>
      <w:r w:rsidRPr="00685860">
        <w:rPr>
          <w:spacing w:val="20"/>
        </w:rPr>
        <w:t xml:space="preserve"> </w:t>
      </w:r>
      <w:r w:rsidRPr="00685860">
        <w:t>de</w:t>
      </w:r>
      <w:r w:rsidRPr="00685860">
        <w:rPr>
          <w:spacing w:val="20"/>
        </w:rPr>
        <w:t xml:space="preserve"> </w:t>
      </w:r>
      <w:r w:rsidRPr="00685860">
        <w:t>los</w:t>
      </w:r>
      <w:r w:rsidRPr="00685860">
        <w:rPr>
          <w:spacing w:val="20"/>
        </w:rPr>
        <w:t xml:space="preserve"> </w:t>
      </w:r>
      <w:r w:rsidRPr="00685860">
        <w:t>acuerdos comerciales y de complementación económica vigentes, que correspondan a las necesidades de oportunidad que demandan los sectores productivos.</w:t>
      </w:r>
    </w:p>
    <w:p w:rsidR="00685860" w:rsidRPr="00685860" w:rsidRDefault="00685860" w:rsidP="00AD4FD0">
      <w:pPr>
        <w:pStyle w:val="Texto"/>
        <w:spacing w:line="234" w:lineRule="exact"/>
        <w:ind w:left="1987" w:hanging="547"/>
      </w:pPr>
      <w:r w:rsidRPr="00685860">
        <w:t>•</w:t>
      </w:r>
      <w:r w:rsidRPr="00685860">
        <w:tab/>
        <w:t>Propiciar el libre tránsito de bienes, servicios, capitales y personas.</w:t>
      </w:r>
    </w:p>
    <w:p w:rsidR="00685860" w:rsidRPr="00685860" w:rsidRDefault="00685860" w:rsidP="00AD4FD0">
      <w:pPr>
        <w:pStyle w:val="Texto"/>
        <w:spacing w:line="234" w:lineRule="exact"/>
        <w:ind w:left="1987" w:hanging="547"/>
      </w:pPr>
      <w:r w:rsidRPr="00685860">
        <w:t>•</w:t>
      </w:r>
      <w:r w:rsidRPr="00685860">
        <w:tab/>
        <w:t>Impulsar</w:t>
      </w:r>
      <w:r w:rsidRPr="00685860">
        <w:rPr>
          <w:spacing w:val="10"/>
        </w:rPr>
        <w:t xml:space="preserve"> </w:t>
      </w:r>
      <w:r w:rsidRPr="00685860">
        <w:t>iniciativas</w:t>
      </w:r>
      <w:r w:rsidRPr="00685860">
        <w:rPr>
          <w:spacing w:val="10"/>
        </w:rPr>
        <w:t xml:space="preserve"> </w:t>
      </w:r>
      <w:r w:rsidRPr="00685860">
        <w:t>con</w:t>
      </w:r>
      <w:r w:rsidRPr="00685860">
        <w:rPr>
          <w:spacing w:val="10"/>
        </w:rPr>
        <w:t xml:space="preserve"> </w:t>
      </w:r>
      <w:r w:rsidRPr="00685860">
        <w:t>países</w:t>
      </w:r>
      <w:r w:rsidRPr="00685860">
        <w:rPr>
          <w:spacing w:val="10"/>
        </w:rPr>
        <w:t xml:space="preserve"> </w:t>
      </w:r>
      <w:r w:rsidRPr="00685860">
        <w:t>afines en</w:t>
      </w:r>
      <w:r w:rsidRPr="00685860">
        <w:rPr>
          <w:spacing w:val="10"/>
        </w:rPr>
        <w:t xml:space="preserve"> </w:t>
      </w:r>
      <w:r w:rsidRPr="00685860">
        <w:t>desarrollo</w:t>
      </w:r>
      <w:r w:rsidRPr="00685860">
        <w:rPr>
          <w:spacing w:val="10"/>
        </w:rPr>
        <w:t xml:space="preserve"> </w:t>
      </w:r>
      <w:r w:rsidRPr="00685860">
        <w:t>y</w:t>
      </w:r>
      <w:r w:rsidRPr="00685860">
        <w:rPr>
          <w:spacing w:val="10"/>
        </w:rPr>
        <w:t xml:space="preserve"> </w:t>
      </w:r>
      <w:r w:rsidRPr="00685860">
        <w:t>convencidos</w:t>
      </w:r>
      <w:r w:rsidRPr="00685860">
        <w:rPr>
          <w:spacing w:val="10"/>
        </w:rPr>
        <w:t xml:space="preserve"> </w:t>
      </w:r>
      <w:r w:rsidRPr="00685860">
        <w:t>del</w:t>
      </w:r>
      <w:r w:rsidRPr="00685860">
        <w:rPr>
          <w:spacing w:val="10"/>
        </w:rPr>
        <w:t xml:space="preserve"> </w:t>
      </w:r>
      <w:r w:rsidRPr="00685860">
        <w:t>libre</w:t>
      </w:r>
      <w:r w:rsidRPr="00685860">
        <w:rPr>
          <w:spacing w:val="10"/>
        </w:rPr>
        <w:t xml:space="preserve"> </w:t>
      </w:r>
      <w:r w:rsidRPr="00685860">
        <w:t>comercio,</w:t>
      </w:r>
      <w:r w:rsidRPr="00685860">
        <w:rPr>
          <w:spacing w:val="10"/>
        </w:rPr>
        <w:t xml:space="preserve"> </w:t>
      </w:r>
      <w:r w:rsidRPr="00685860">
        <w:t>como</w:t>
      </w:r>
      <w:r w:rsidRPr="00685860">
        <w:rPr>
          <w:spacing w:val="10"/>
        </w:rPr>
        <w:t xml:space="preserve"> </w:t>
      </w:r>
      <w:r w:rsidRPr="00685860">
        <w:t>un generador del crecimiento, inversión, innovación y desarrollo tecnológico.</w:t>
      </w:r>
    </w:p>
    <w:p w:rsidR="00685860" w:rsidRPr="00685860" w:rsidRDefault="00685860" w:rsidP="00AD4FD0">
      <w:pPr>
        <w:pStyle w:val="Texto"/>
        <w:spacing w:line="234" w:lineRule="exact"/>
        <w:ind w:left="1987" w:hanging="547"/>
      </w:pPr>
      <w:r w:rsidRPr="00685860">
        <w:t>•</w:t>
      </w:r>
      <w:r w:rsidRPr="00685860">
        <w:tab/>
        <w:t>Profundizar</w:t>
      </w:r>
      <w:r w:rsidRPr="00685860">
        <w:rPr>
          <w:spacing w:val="20"/>
        </w:rPr>
        <w:t xml:space="preserve"> </w:t>
      </w:r>
      <w:r w:rsidRPr="00685860">
        <w:t>la</w:t>
      </w:r>
      <w:r w:rsidRPr="00685860">
        <w:rPr>
          <w:spacing w:val="20"/>
        </w:rPr>
        <w:t xml:space="preserve"> </w:t>
      </w:r>
      <w:r w:rsidRPr="00685860">
        <w:t>apertura</w:t>
      </w:r>
      <w:r w:rsidRPr="00685860">
        <w:rPr>
          <w:spacing w:val="20"/>
        </w:rPr>
        <w:t xml:space="preserve"> </w:t>
      </w:r>
      <w:r w:rsidRPr="00685860">
        <w:t>comercial</w:t>
      </w:r>
      <w:r w:rsidRPr="00685860">
        <w:rPr>
          <w:spacing w:val="20"/>
        </w:rPr>
        <w:t xml:space="preserve"> </w:t>
      </w:r>
      <w:r w:rsidRPr="00685860">
        <w:t>con</w:t>
      </w:r>
      <w:r w:rsidRPr="00685860">
        <w:rPr>
          <w:spacing w:val="20"/>
        </w:rPr>
        <w:t xml:space="preserve"> </w:t>
      </w:r>
      <w:r w:rsidRPr="00685860">
        <w:t>el</w:t>
      </w:r>
      <w:r w:rsidRPr="00685860">
        <w:rPr>
          <w:spacing w:val="20"/>
        </w:rPr>
        <w:t xml:space="preserve"> </w:t>
      </w:r>
      <w:r w:rsidRPr="00685860">
        <w:t>objetivo</w:t>
      </w:r>
      <w:r w:rsidRPr="00685860">
        <w:rPr>
          <w:spacing w:val="20"/>
        </w:rPr>
        <w:t xml:space="preserve"> </w:t>
      </w:r>
      <w:r w:rsidRPr="00685860">
        <w:t>de</w:t>
      </w:r>
      <w:r w:rsidRPr="00685860">
        <w:rPr>
          <w:spacing w:val="20"/>
        </w:rPr>
        <w:t xml:space="preserve"> </w:t>
      </w:r>
      <w:r w:rsidRPr="00685860">
        <w:t>impulsar</w:t>
      </w:r>
      <w:r w:rsidRPr="00685860">
        <w:rPr>
          <w:spacing w:val="20"/>
        </w:rPr>
        <w:t xml:space="preserve"> </w:t>
      </w:r>
      <w:r w:rsidRPr="00685860">
        <w:t>el</w:t>
      </w:r>
      <w:r w:rsidRPr="00685860">
        <w:rPr>
          <w:spacing w:val="20"/>
        </w:rPr>
        <w:t xml:space="preserve"> </w:t>
      </w:r>
      <w:r w:rsidRPr="00685860">
        <w:t>comercio</w:t>
      </w:r>
      <w:r w:rsidRPr="00685860">
        <w:rPr>
          <w:spacing w:val="20"/>
        </w:rPr>
        <w:t xml:space="preserve"> </w:t>
      </w:r>
      <w:r w:rsidRPr="00685860">
        <w:t>transfronterizo</w:t>
      </w:r>
      <w:r w:rsidRPr="00685860">
        <w:rPr>
          <w:spacing w:val="20"/>
        </w:rPr>
        <w:t xml:space="preserve"> </w:t>
      </w:r>
      <w:r w:rsidRPr="00685860">
        <w:t>de servicios, brindar certidumbre jurídica a los inversionistas, eliminar la incongruencia arancelaria, corregir</w:t>
      </w:r>
      <w:r w:rsidRPr="00685860">
        <w:rPr>
          <w:spacing w:val="30"/>
        </w:rPr>
        <w:t xml:space="preserve"> </w:t>
      </w:r>
      <w:r w:rsidRPr="00685860">
        <w:t>su</w:t>
      </w:r>
      <w:r w:rsidRPr="00685860">
        <w:rPr>
          <w:spacing w:val="30"/>
        </w:rPr>
        <w:t xml:space="preserve"> </w:t>
      </w:r>
      <w:r w:rsidRPr="00685860">
        <w:t>dispersión</w:t>
      </w:r>
      <w:r w:rsidRPr="00685860">
        <w:rPr>
          <w:spacing w:val="30"/>
        </w:rPr>
        <w:t xml:space="preserve"> </w:t>
      </w:r>
      <w:r w:rsidRPr="00685860">
        <w:t>y</w:t>
      </w:r>
      <w:r w:rsidRPr="00685860">
        <w:rPr>
          <w:spacing w:val="30"/>
        </w:rPr>
        <w:t xml:space="preserve"> </w:t>
      </w:r>
      <w:r w:rsidRPr="00685860">
        <w:t>simplificar</w:t>
      </w:r>
      <w:r w:rsidRPr="00685860">
        <w:rPr>
          <w:spacing w:val="10"/>
        </w:rPr>
        <w:t xml:space="preserve"> </w:t>
      </w:r>
      <w:r w:rsidRPr="00685860">
        <w:t>la</w:t>
      </w:r>
      <w:r w:rsidRPr="00685860">
        <w:rPr>
          <w:spacing w:val="30"/>
        </w:rPr>
        <w:t xml:space="preserve"> </w:t>
      </w:r>
      <w:r w:rsidRPr="00685860">
        <w:t>tarifa,</w:t>
      </w:r>
      <w:r w:rsidRPr="00685860">
        <w:rPr>
          <w:spacing w:val="30"/>
        </w:rPr>
        <w:t xml:space="preserve"> </w:t>
      </w:r>
      <w:r w:rsidRPr="00685860">
        <w:t>a</w:t>
      </w:r>
      <w:r w:rsidRPr="00685860">
        <w:rPr>
          <w:spacing w:val="30"/>
        </w:rPr>
        <w:t xml:space="preserve"> </w:t>
      </w:r>
      <w:r w:rsidRPr="00685860">
        <w:t>manera</w:t>
      </w:r>
      <w:r w:rsidRPr="00685860">
        <w:rPr>
          <w:spacing w:val="30"/>
        </w:rPr>
        <w:t xml:space="preserve"> </w:t>
      </w:r>
      <w:r w:rsidRPr="00685860">
        <w:t>de</w:t>
      </w:r>
      <w:r w:rsidRPr="00685860">
        <w:rPr>
          <w:spacing w:val="30"/>
        </w:rPr>
        <w:t xml:space="preserve"> </w:t>
      </w:r>
      <w:r w:rsidRPr="00685860">
        <w:t>instrumento</w:t>
      </w:r>
      <w:r w:rsidRPr="00685860">
        <w:rPr>
          <w:spacing w:val="30"/>
        </w:rPr>
        <w:t xml:space="preserve"> </w:t>
      </w:r>
      <w:r w:rsidRPr="00685860">
        <w:t>de</w:t>
      </w:r>
      <w:r w:rsidRPr="00685860">
        <w:rPr>
          <w:spacing w:val="30"/>
        </w:rPr>
        <w:t xml:space="preserve"> </w:t>
      </w:r>
      <w:r w:rsidRPr="00685860">
        <w:t>política</w:t>
      </w:r>
      <w:r w:rsidRPr="00685860">
        <w:rPr>
          <w:spacing w:val="30"/>
        </w:rPr>
        <w:t xml:space="preserve"> </w:t>
      </w:r>
      <w:r w:rsidRPr="00685860">
        <w:t>industrial, cuidando el impacto en las cadenas productivas.</w:t>
      </w:r>
    </w:p>
    <w:p w:rsidR="00685860" w:rsidRPr="00685860" w:rsidRDefault="00685860" w:rsidP="00AD4FD0">
      <w:pPr>
        <w:pStyle w:val="Texto"/>
        <w:spacing w:line="234" w:lineRule="exact"/>
        <w:ind w:left="1987" w:hanging="547"/>
      </w:pPr>
      <w:r w:rsidRPr="00685860">
        <w:t>•</w:t>
      </w:r>
      <w:r w:rsidRPr="00685860">
        <w:tab/>
        <w:t>Negociar</w:t>
      </w:r>
      <w:r w:rsidRPr="00685860">
        <w:rPr>
          <w:spacing w:val="25"/>
        </w:rPr>
        <w:t xml:space="preserve"> </w:t>
      </w:r>
      <w:r w:rsidRPr="00685860">
        <w:t>y</w:t>
      </w:r>
      <w:r w:rsidRPr="00685860">
        <w:rPr>
          <w:spacing w:val="25"/>
        </w:rPr>
        <w:t xml:space="preserve"> </w:t>
      </w:r>
      <w:r w:rsidRPr="00685860">
        <w:t>actualizar</w:t>
      </w:r>
      <w:r w:rsidRPr="00685860">
        <w:rPr>
          <w:spacing w:val="25"/>
        </w:rPr>
        <w:t xml:space="preserve"> </w:t>
      </w:r>
      <w:r w:rsidRPr="00685860">
        <w:t>acuerdos</w:t>
      </w:r>
      <w:r w:rsidRPr="00685860">
        <w:rPr>
          <w:spacing w:val="25"/>
        </w:rPr>
        <w:t xml:space="preserve"> </w:t>
      </w:r>
      <w:r w:rsidRPr="00685860">
        <w:t>para</w:t>
      </w:r>
      <w:r w:rsidRPr="00685860">
        <w:rPr>
          <w:spacing w:val="25"/>
        </w:rPr>
        <w:t xml:space="preserve"> </w:t>
      </w:r>
      <w:r w:rsidRPr="00685860">
        <w:t>la</w:t>
      </w:r>
      <w:r w:rsidRPr="00685860">
        <w:rPr>
          <w:spacing w:val="25"/>
        </w:rPr>
        <w:t xml:space="preserve"> </w:t>
      </w:r>
      <w:r w:rsidRPr="00685860">
        <w:t>promoción</w:t>
      </w:r>
      <w:r w:rsidRPr="00685860">
        <w:rPr>
          <w:spacing w:val="25"/>
        </w:rPr>
        <w:t xml:space="preserve"> </w:t>
      </w:r>
      <w:r w:rsidRPr="00685860">
        <w:t>y</w:t>
      </w:r>
      <w:r w:rsidRPr="00685860">
        <w:rPr>
          <w:spacing w:val="25"/>
        </w:rPr>
        <w:t xml:space="preserve"> </w:t>
      </w:r>
      <w:r w:rsidRPr="00685860">
        <w:t>protección</w:t>
      </w:r>
      <w:r w:rsidRPr="00685860">
        <w:rPr>
          <w:spacing w:val="25"/>
        </w:rPr>
        <w:t xml:space="preserve"> </w:t>
      </w:r>
      <w:r w:rsidRPr="00685860">
        <w:t>recíproca</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inversiones, como</w:t>
      </w:r>
      <w:r w:rsidRPr="00685860">
        <w:rPr>
          <w:spacing w:val="25"/>
        </w:rPr>
        <w:t xml:space="preserve"> </w:t>
      </w:r>
      <w:r w:rsidRPr="00685860">
        <w:t>una</w:t>
      </w:r>
      <w:r w:rsidRPr="00685860">
        <w:rPr>
          <w:spacing w:val="25"/>
        </w:rPr>
        <w:t xml:space="preserve"> </w:t>
      </w:r>
      <w:r w:rsidRPr="00685860">
        <w:t>herramienta</w:t>
      </w:r>
      <w:r w:rsidRPr="00685860">
        <w:rPr>
          <w:spacing w:val="25"/>
        </w:rPr>
        <w:t xml:space="preserve"> </w:t>
      </w:r>
      <w:r w:rsidRPr="00685860">
        <w:t>para</w:t>
      </w:r>
      <w:r w:rsidRPr="00685860">
        <w:rPr>
          <w:spacing w:val="25"/>
        </w:rPr>
        <w:t xml:space="preserve"> </w:t>
      </w:r>
      <w:r w:rsidRPr="00685860">
        <w:t>incrementar</w:t>
      </w:r>
      <w:r w:rsidRPr="00685860">
        <w:rPr>
          <w:spacing w:val="25"/>
        </w:rPr>
        <w:t xml:space="preserve"> </w:t>
      </w:r>
      <w:r w:rsidRPr="00685860">
        <w:t>los</w:t>
      </w:r>
      <w:r w:rsidRPr="00685860">
        <w:rPr>
          <w:spacing w:val="25"/>
        </w:rPr>
        <w:t xml:space="preserve"> </w:t>
      </w:r>
      <w:r w:rsidRPr="00685860">
        <w:t>flujos</w:t>
      </w:r>
      <w:r w:rsidRPr="00685860">
        <w:rPr>
          <w:spacing w:val="15"/>
        </w:rPr>
        <w:t xml:space="preserve"> </w:t>
      </w:r>
      <w:r w:rsidRPr="00685860">
        <w:t>de</w:t>
      </w:r>
      <w:r w:rsidRPr="00685860">
        <w:rPr>
          <w:spacing w:val="25"/>
        </w:rPr>
        <w:t xml:space="preserve"> </w:t>
      </w:r>
      <w:r w:rsidRPr="00685860">
        <w:t>capitales</w:t>
      </w:r>
      <w:r w:rsidRPr="00685860">
        <w:rPr>
          <w:spacing w:val="25"/>
        </w:rPr>
        <w:t xml:space="preserve"> </w:t>
      </w:r>
      <w:r w:rsidRPr="00685860">
        <w:t>hacia</w:t>
      </w:r>
      <w:r w:rsidRPr="00685860">
        <w:rPr>
          <w:spacing w:val="25"/>
        </w:rPr>
        <w:t xml:space="preserve"> </w:t>
      </w:r>
      <w:r w:rsidRPr="00685860">
        <w:t>México</w:t>
      </w:r>
      <w:r w:rsidRPr="00685860">
        <w:rPr>
          <w:spacing w:val="25"/>
        </w:rPr>
        <w:t xml:space="preserve"> </w:t>
      </w:r>
      <w:r w:rsidRPr="00685860">
        <w:t>y</w:t>
      </w:r>
      <w:r w:rsidRPr="00685860">
        <w:rPr>
          <w:spacing w:val="25"/>
        </w:rPr>
        <w:t xml:space="preserve"> </w:t>
      </w:r>
      <w:r w:rsidRPr="00685860">
        <w:t>proteger</w:t>
      </w:r>
      <w:r w:rsidRPr="00685860">
        <w:rPr>
          <w:spacing w:val="25"/>
        </w:rPr>
        <w:t xml:space="preserve"> </w:t>
      </w:r>
      <w:r w:rsidRPr="00685860">
        <w:t>las inversiones de mexicanos en el exterio</w:t>
      </w:r>
      <w:r w:rsidRPr="00685860">
        <w:rPr>
          <w:spacing w:val="-5"/>
        </w:rPr>
        <w:t>r</w:t>
      </w:r>
      <w:r w:rsidRPr="00685860">
        <w:t>.</w:t>
      </w:r>
    </w:p>
    <w:p w:rsidR="00685860" w:rsidRPr="00685860" w:rsidRDefault="00685860" w:rsidP="00AD4FD0">
      <w:pPr>
        <w:pStyle w:val="Texto"/>
        <w:spacing w:line="234" w:lineRule="exact"/>
        <w:ind w:left="1987" w:hanging="547"/>
      </w:pPr>
      <w:r w:rsidRPr="00685860">
        <w:t>•</w:t>
      </w:r>
      <w:r w:rsidRPr="00685860">
        <w:tab/>
        <w:t>Participar</w:t>
      </w:r>
      <w:r w:rsidRPr="00685860">
        <w:rPr>
          <w:spacing w:val="10"/>
        </w:rPr>
        <w:t xml:space="preserve"> </w:t>
      </w:r>
      <w:r w:rsidRPr="00685860">
        <w:t>activamente</w:t>
      </w:r>
      <w:r w:rsidRPr="00685860">
        <w:rPr>
          <w:spacing w:val="10"/>
        </w:rPr>
        <w:t xml:space="preserve"> </w:t>
      </w:r>
      <w:r w:rsidRPr="00685860">
        <w:t>en</w:t>
      </w:r>
      <w:r w:rsidRPr="00685860">
        <w:rPr>
          <w:spacing w:val="10"/>
        </w:rPr>
        <w:t xml:space="preserve"> </w:t>
      </w:r>
      <w:r w:rsidRPr="00685860">
        <w:t>los</w:t>
      </w:r>
      <w:r w:rsidRPr="00685860">
        <w:rPr>
          <w:spacing w:val="10"/>
        </w:rPr>
        <w:t xml:space="preserve"> </w:t>
      </w:r>
      <w:r w:rsidRPr="00685860">
        <w:rPr>
          <w:spacing w:val="-5"/>
        </w:rPr>
        <w:t>f</w:t>
      </w:r>
      <w:r w:rsidRPr="00685860">
        <w:t>oros</w:t>
      </w:r>
      <w:r w:rsidRPr="00685860">
        <w:rPr>
          <w:spacing w:val="10"/>
        </w:rPr>
        <w:t xml:space="preserve"> </w:t>
      </w:r>
      <w:r w:rsidRPr="00685860">
        <w:t>y</w:t>
      </w:r>
      <w:r w:rsidRPr="00685860">
        <w:rPr>
          <w:spacing w:val="10"/>
        </w:rPr>
        <w:t xml:space="preserve"> </w:t>
      </w:r>
      <w:r w:rsidRPr="00685860">
        <w:t>organismos</w:t>
      </w:r>
      <w:r w:rsidRPr="00685860">
        <w:rPr>
          <w:spacing w:val="10"/>
        </w:rPr>
        <w:t xml:space="preserve"> </w:t>
      </w:r>
      <w:r w:rsidRPr="00685860">
        <w:t>internacionales,</w:t>
      </w:r>
      <w:r w:rsidRPr="00685860">
        <w:rPr>
          <w:spacing w:val="10"/>
        </w:rPr>
        <w:t xml:space="preserve"> </w:t>
      </w:r>
      <w:r w:rsidRPr="00685860">
        <w:t>a</w:t>
      </w:r>
      <w:r w:rsidRPr="00685860">
        <w:rPr>
          <w:spacing w:val="10"/>
        </w:rPr>
        <w:t xml:space="preserve"> </w:t>
      </w:r>
      <w:r w:rsidRPr="00685860">
        <w:t>fin de</w:t>
      </w:r>
      <w:r w:rsidRPr="00685860">
        <w:rPr>
          <w:spacing w:val="10"/>
        </w:rPr>
        <w:t xml:space="preserve"> </w:t>
      </w:r>
      <w:r w:rsidRPr="00685860">
        <w:t>reducir</w:t>
      </w:r>
      <w:r w:rsidRPr="00685860">
        <w:rPr>
          <w:spacing w:val="10"/>
        </w:rPr>
        <w:t xml:space="preserve"> </w:t>
      </w:r>
      <w:r w:rsidRPr="00685860">
        <w:t>las</w:t>
      </w:r>
      <w:r w:rsidRPr="00685860">
        <w:rPr>
          <w:spacing w:val="10"/>
        </w:rPr>
        <w:t xml:space="preserve"> </w:t>
      </w:r>
      <w:r w:rsidRPr="00685860">
        <w:t>barreras arancelarias</w:t>
      </w:r>
      <w:r w:rsidRPr="00685860">
        <w:rPr>
          <w:spacing w:val="-10"/>
        </w:rPr>
        <w:t xml:space="preserve"> </w:t>
      </w:r>
      <w:r w:rsidRPr="00685860">
        <w:t>y</w:t>
      </w:r>
      <w:r w:rsidRPr="00685860">
        <w:rPr>
          <w:spacing w:val="-10"/>
        </w:rPr>
        <w:t xml:space="preserve"> </w:t>
      </w:r>
      <w:r w:rsidRPr="00685860">
        <w:t>no</w:t>
      </w:r>
      <w:r w:rsidRPr="00685860">
        <w:rPr>
          <w:spacing w:val="-10"/>
        </w:rPr>
        <w:t xml:space="preserve"> </w:t>
      </w:r>
      <w:r w:rsidRPr="00685860">
        <w:t>arancelarias</w:t>
      </w:r>
      <w:r w:rsidRPr="00685860">
        <w:rPr>
          <w:spacing w:val="-10"/>
        </w:rPr>
        <w:t xml:space="preserve"> </w:t>
      </w:r>
      <w:r w:rsidRPr="00685860">
        <w:t>al</w:t>
      </w:r>
      <w:r w:rsidRPr="00685860">
        <w:rPr>
          <w:spacing w:val="-10"/>
        </w:rPr>
        <w:t xml:space="preserve"> </w:t>
      </w:r>
      <w:r w:rsidRPr="00685860">
        <w:t>comercio</w:t>
      </w:r>
      <w:r w:rsidRPr="00685860">
        <w:rPr>
          <w:spacing w:val="-10"/>
        </w:rPr>
        <w:t xml:space="preserve"> </w:t>
      </w:r>
      <w:r w:rsidRPr="00685860">
        <w:t>de</w:t>
      </w:r>
      <w:r w:rsidRPr="00685860">
        <w:rPr>
          <w:spacing w:val="-10"/>
        </w:rPr>
        <w:t xml:space="preserve"> </w:t>
      </w:r>
      <w:r w:rsidRPr="00685860">
        <w:t>bienes</w:t>
      </w:r>
      <w:r w:rsidRPr="00685860">
        <w:rPr>
          <w:spacing w:val="-10"/>
        </w:rPr>
        <w:t xml:space="preserve"> </w:t>
      </w:r>
      <w:r w:rsidRPr="00685860">
        <w:t>y</w:t>
      </w:r>
      <w:r w:rsidRPr="00685860">
        <w:rPr>
          <w:spacing w:val="-10"/>
        </w:rPr>
        <w:t xml:space="preserve"> </w:t>
      </w:r>
      <w:r w:rsidRPr="00685860">
        <w:t>servicios,</w:t>
      </w:r>
      <w:r w:rsidRPr="00685860">
        <w:rPr>
          <w:spacing w:val="-10"/>
        </w:rPr>
        <w:t xml:space="preserve"> </w:t>
      </w:r>
      <w:r w:rsidRPr="00685860">
        <w:t>aumentar</w:t>
      </w:r>
      <w:r w:rsidRPr="00685860">
        <w:rPr>
          <w:spacing w:val="-10"/>
        </w:rPr>
        <w:t xml:space="preserve"> </w:t>
      </w:r>
      <w:r w:rsidRPr="00685860">
        <w:t>el</w:t>
      </w:r>
      <w:r w:rsidRPr="00685860">
        <w:rPr>
          <w:spacing w:val="-10"/>
        </w:rPr>
        <w:t xml:space="preserve"> </w:t>
      </w:r>
      <w:r w:rsidRPr="00685860">
        <w:rPr>
          <w:spacing w:val="-5"/>
        </w:rPr>
        <w:t>f</w:t>
      </w:r>
      <w:r w:rsidRPr="00685860">
        <w:t>omento</w:t>
      </w:r>
      <w:r w:rsidRPr="00685860">
        <w:rPr>
          <w:spacing w:val="-10"/>
        </w:rPr>
        <w:t xml:space="preserve"> </w:t>
      </w:r>
      <w:r w:rsidRPr="00685860">
        <w:t>de</w:t>
      </w:r>
      <w:r w:rsidRPr="00685860">
        <w:rPr>
          <w:spacing w:val="-10"/>
        </w:rPr>
        <w:t xml:space="preserve"> </w:t>
      </w:r>
      <w:r w:rsidRPr="00685860">
        <w:t>políticas que mejoren el bienestar económico y social de las personas e impulsar la profundización de las relaciones comerciales con nuestros socios comerciales.</w:t>
      </w:r>
    </w:p>
    <w:p w:rsidR="00685860" w:rsidRPr="00685860" w:rsidRDefault="00685860" w:rsidP="00AD4FD0">
      <w:pPr>
        <w:pStyle w:val="Texto"/>
        <w:spacing w:line="234" w:lineRule="exact"/>
        <w:ind w:left="1987" w:hanging="547"/>
      </w:pPr>
      <w:r w:rsidRPr="00685860">
        <w:t>•</w:t>
      </w:r>
      <w:r w:rsidRPr="00685860">
        <w:tab/>
        <w:t>Re</w:t>
      </w:r>
      <w:r w:rsidRPr="00685860">
        <w:rPr>
          <w:spacing w:val="-5"/>
        </w:rPr>
        <w:t>f</w:t>
      </w:r>
      <w:r w:rsidRPr="00685860">
        <w:t>orzar</w:t>
      </w:r>
      <w:r w:rsidRPr="00685860">
        <w:rPr>
          <w:spacing w:val="-5"/>
        </w:rPr>
        <w:t xml:space="preserve"> </w:t>
      </w:r>
      <w:r w:rsidRPr="00685860">
        <w:t>la</w:t>
      </w:r>
      <w:r w:rsidRPr="00685860">
        <w:rPr>
          <w:spacing w:val="-5"/>
        </w:rPr>
        <w:t xml:space="preserve"> </w:t>
      </w:r>
      <w:r w:rsidRPr="00685860">
        <w:t>participación</w:t>
      </w:r>
      <w:r w:rsidRPr="00685860">
        <w:rPr>
          <w:spacing w:val="-5"/>
        </w:rPr>
        <w:t xml:space="preserve"> </w:t>
      </w:r>
      <w:r w:rsidRPr="00685860">
        <w:t>de</w:t>
      </w:r>
      <w:r w:rsidRPr="00685860">
        <w:rPr>
          <w:spacing w:val="-5"/>
        </w:rPr>
        <w:t xml:space="preserve"> </w:t>
      </w:r>
      <w:r w:rsidRPr="00685860">
        <w:t>México</w:t>
      </w:r>
      <w:r w:rsidRPr="00685860">
        <w:rPr>
          <w:spacing w:val="-5"/>
        </w:rPr>
        <w:t xml:space="preserve"> </w:t>
      </w:r>
      <w:r w:rsidRPr="00685860">
        <w:t>en</w:t>
      </w:r>
      <w:r w:rsidRPr="00685860">
        <w:rPr>
          <w:spacing w:val="-5"/>
        </w:rPr>
        <w:t xml:space="preserve"> </w:t>
      </w:r>
      <w:r w:rsidRPr="00685860">
        <w:t>la</w:t>
      </w:r>
      <w:r w:rsidRPr="00685860">
        <w:rPr>
          <w:spacing w:val="-5"/>
        </w:rPr>
        <w:t xml:space="preserve"> </w:t>
      </w:r>
      <w:r w:rsidRPr="00685860">
        <w:t>Organización</w:t>
      </w:r>
      <w:r w:rsidRPr="00685860">
        <w:rPr>
          <w:spacing w:val="-5"/>
        </w:rPr>
        <w:t xml:space="preserve"> </w:t>
      </w:r>
      <w:r w:rsidRPr="00685860">
        <w:t>Mundial</w:t>
      </w:r>
      <w:r w:rsidRPr="00685860">
        <w:rPr>
          <w:spacing w:val="-5"/>
        </w:rPr>
        <w:t xml:space="preserve"> </w:t>
      </w:r>
      <w:r w:rsidRPr="00685860">
        <w:t>del</w:t>
      </w:r>
      <w:r w:rsidRPr="00685860">
        <w:rPr>
          <w:spacing w:val="-5"/>
        </w:rPr>
        <w:t xml:space="preserve"> </w:t>
      </w:r>
      <w:r w:rsidRPr="00685860">
        <w:t>Comercio</w:t>
      </w:r>
      <w:r w:rsidRPr="00685860">
        <w:rPr>
          <w:spacing w:val="-5"/>
        </w:rPr>
        <w:t xml:space="preserve"> </w:t>
      </w:r>
      <w:r w:rsidRPr="00685860">
        <w:t>(OMC)</w:t>
      </w:r>
      <w:r w:rsidRPr="00685860">
        <w:rPr>
          <w:spacing w:val="-5"/>
        </w:rPr>
        <w:t xml:space="preserve"> </w:t>
      </w:r>
      <w:r w:rsidRPr="00685860">
        <w:t>y</w:t>
      </w:r>
      <w:r w:rsidRPr="00685860">
        <w:rPr>
          <w:spacing w:val="-5"/>
        </w:rPr>
        <w:t xml:space="preserve"> </w:t>
      </w:r>
      <w:r w:rsidRPr="00685860">
        <w:t xml:space="preserve">colocarlo como un actor estratégico para el </w:t>
      </w:r>
      <w:r w:rsidRPr="00685860">
        <w:rPr>
          <w:spacing w:val="-5"/>
        </w:rPr>
        <w:t>a</w:t>
      </w:r>
      <w:r w:rsidRPr="00685860">
        <w:t xml:space="preserve">vance y consecución de las negociaciones dentro de dicho </w:t>
      </w:r>
      <w:r w:rsidRPr="00685860">
        <w:rPr>
          <w:spacing w:val="-5"/>
        </w:rPr>
        <w:t>f</w:t>
      </w:r>
      <w:r w:rsidRPr="00685860">
        <w:t>oro.</w:t>
      </w:r>
    </w:p>
    <w:p w:rsidR="00685860" w:rsidRPr="00685860" w:rsidRDefault="00685860" w:rsidP="00AD4FD0">
      <w:pPr>
        <w:pStyle w:val="Texto"/>
        <w:spacing w:line="234" w:lineRule="exact"/>
        <w:ind w:left="1987" w:hanging="547"/>
      </w:pPr>
      <w:r w:rsidRPr="00685860">
        <w:t>•</w:t>
      </w:r>
      <w:r w:rsidRPr="00685860">
        <w:tab/>
        <w:t>Fortalecer</w:t>
      </w:r>
      <w:r w:rsidRPr="00685860">
        <w:rPr>
          <w:spacing w:val="20"/>
        </w:rPr>
        <w:t xml:space="preserve"> </w:t>
      </w:r>
      <w:r w:rsidRPr="00685860">
        <w:t>la</w:t>
      </w:r>
      <w:r w:rsidRPr="00685860">
        <w:rPr>
          <w:spacing w:val="20"/>
        </w:rPr>
        <w:t xml:space="preserve"> </w:t>
      </w:r>
      <w:r w:rsidRPr="00685860">
        <w:t>cooperación</w:t>
      </w:r>
      <w:r w:rsidRPr="00685860">
        <w:rPr>
          <w:spacing w:val="20"/>
        </w:rPr>
        <w:t xml:space="preserve"> </w:t>
      </w:r>
      <w:r w:rsidRPr="00685860">
        <w:t>con</w:t>
      </w:r>
      <w:r w:rsidRPr="00685860">
        <w:rPr>
          <w:spacing w:val="20"/>
        </w:rPr>
        <w:t xml:space="preserve"> </w:t>
      </w:r>
      <w:r w:rsidRPr="00685860">
        <w:t>otras</w:t>
      </w:r>
      <w:r w:rsidRPr="00685860">
        <w:rPr>
          <w:spacing w:val="20"/>
        </w:rPr>
        <w:t xml:space="preserve"> </w:t>
      </w:r>
      <w:r w:rsidRPr="00685860">
        <w:t>oficinas</w:t>
      </w:r>
      <w:r w:rsidRPr="00685860">
        <w:rPr>
          <w:spacing w:val="5"/>
        </w:rPr>
        <w:t xml:space="preserve"> </w:t>
      </w:r>
      <w:r w:rsidRPr="00685860">
        <w:t>de</w:t>
      </w:r>
      <w:r w:rsidRPr="00685860">
        <w:rPr>
          <w:spacing w:val="20"/>
        </w:rPr>
        <w:t xml:space="preserve"> </w:t>
      </w:r>
      <w:r w:rsidRPr="00685860">
        <w:t>propiedad</w:t>
      </w:r>
      <w:r w:rsidRPr="00685860">
        <w:rPr>
          <w:spacing w:val="20"/>
        </w:rPr>
        <w:t xml:space="preserve"> </w:t>
      </w:r>
      <w:r w:rsidRPr="00685860">
        <w:t>industrial</w:t>
      </w:r>
      <w:r w:rsidRPr="00685860">
        <w:rPr>
          <w:spacing w:val="20"/>
        </w:rPr>
        <w:t xml:space="preserve"> </w:t>
      </w:r>
      <w:r w:rsidRPr="00685860">
        <w:t>y</w:t>
      </w:r>
      <w:r w:rsidRPr="00685860">
        <w:rPr>
          <w:spacing w:val="20"/>
        </w:rPr>
        <w:t xml:space="preserve"> </w:t>
      </w:r>
      <w:r w:rsidRPr="00685860">
        <w:t>mantener</w:t>
      </w:r>
      <w:r w:rsidRPr="00685860">
        <w:rPr>
          <w:spacing w:val="20"/>
        </w:rPr>
        <w:t xml:space="preserve"> </w:t>
      </w:r>
      <w:r w:rsidRPr="00685860">
        <w:t>la</w:t>
      </w:r>
      <w:r w:rsidRPr="00685860">
        <w:rPr>
          <w:spacing w:val="20"/>
        </w:rPr>
        <w:t xml:space="preserve"> </w:t>
      </w:r>
      <w:r w:rsidRPr="00685860">
        <w:t>asistencia técnica a países de economías emergentes.</w:t>
      </w:r>
    </w:p>
    <w:p w:rsidR="00685860" w:rsidRPr="00685860" w:rsidRDefault="00685860" w:rsidP="000F77C6">
      <w:pPr>
        <w:pStyle w:val="Texto"/>
        <w:spacing w:line="238" w:lineRule="exact"/>
        <w:ind w:left="1987" w:hanging="547"/>
      </w:pPr>
      <w:r w:rsidRPr="00685860">
        <w:t>•</w:t>
      </w:r>
      <w:r w:rsidRPr="00685860">
        <w:tab/>
        <w:t>De</w:t>
      </w:r>
      <w:r w:rsidRPr="00685860">
        <w:rPr>
          <w:spacing w:val="-5"/>
        </w:rPr>
        <w:t>f</w:t>
      </w:r>
      <w:r w:rsidRPr="00685860">
        <w:t>ender</w:t>
      </w:r>
      <w:r w:rsidRPr="00685860">
        <w:rPr>
          <w:spacing w:val="5"/>
        </w:rPr>
        <w:t xml:space="preserve"> </w:t>
      </w:r>
      <w:r w:rsidRPr="00685860">
        <w:t>los</w:t>
      </w:r>
      <w:r w:rsidRPr="00685860">
        <w:rPr>
          <w:spacing w:val="5"/>
        </w:rPr>
        <w:t xml:space="preserve"> </w:t>
      </w:r>
      <w:r w:rsidRPr="00685860">
        <w:t>intereses</w:t>
      </w:r>
      <w:r w:rsidRPr="00685860">
        <w:rPr>
          <w:spacing w:val="5"/>
        </w:rPr>
        <w:t xml:space="preserve"> </w:t>
      </w:r>
      <w:r w:rsidRPr="00685860">
        <w:t>comerciales</w:t>
      </w:r>
      <w:r w:rsidRPr="00685860">
        <w:rPr>
          <w:spacing w:val="5"/>
        </w:rPr>
        <w:t xml:space="preserve"> </w:t>
      </w:r>
      <w:r w:rsidRPr="00685860">
        <w:t>de</w:t>
      </w:r>
      <w:r w:rsidRPr="00685860">
        <w:rPr>
          <w:spacing w:val="5"/>
        </w:rPr>
        <w:t xml:space="preserve"> </w:t>
      </w:r>
      <w:r w:rsidRPr="00685860">
        <w:t>México</w:t>
      </w:r>
      <w:r w:rsidRPr="00685860">
        <w:rPr>
          <w:spacing w:val="5"/>
        </w:rPr>
        <w:t xml:space="preserve"> </w:t>
      </w:r>
      <w:r w:rsidRPr="00685860">
        <w:t>y</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productores</w:t>
      </w:r>
      <w:r w:rsidRPr="00685860">
        <w:rPr>
          <w:spacing w:val="5"/>
        </w:rPr>
        <w:t xml:space="preserve"> </w:t>
      </w:r>
      <w:r w:rsidRPr="00685860">
        <w:t>e</w:t>
      </w:r>
      <w:r w:rsidRPr="00685860">
        <w:rPr>
          <w:spacing w:val="5"/>
        </w:rPr>
        <w:t xml:space="preserve"> </w:t>
      </w:r>
      <w:r w:rsidRPr="00685860">
        <w:t>inversionistas</w:t>
      </w:r>
      <w:r w:rsidRPr="00685860">
        <w:rPr>
          <w:spacing w:val="5"/>
        </w:rPr>
        <w:t xml:space="preserve"> </w:t>
      </w:r>
      <w:r w:rsidRPr="00685860">
        <w:t>nacionales frente</w:t>
      </w:r>
      <w:r w:rsidRPr="00685860">
        <w:rPr>
          <w:spacing w:val="-5"/>
        </w:rPr>
        <w:t xml:space="preserve"> </w:t>
      </w:r>
      <w:r w:rsidRPr="00685860">
        <w:t>a</w:t>
      </w:r>
      <w:r w:rsidRPr="00685860">
        <w:rPr>
          <w:spacing w:val="-5"/>
        </w:rPr>
        <w:t xml:space="preserve"> </w:t>
      </w:r>
      <w:r w:rsidRPr="00685860">
        <w:t>prácticas</w:t>
      </w:r>
      <w:r w:rsidRPr="00685860">
        <w:rPr>
          <w:spacing w:val="-5"/>
        </w:rPr>
        <w:t xml:space="preserve"> </w:t>
      </w:r>
      <w:r w:rsidRPr="00685860">
        <w:t>proteccionistas</w:t>
      </w:r>
      <w:r w:rsidRPr="00685860">
        <w:rPr>
          <w:spacing w:val="-5"/>
        </w:rPr>
        <w:t xml:space="preserve"> </w:t>
      </w:r>
      <w:r w:rsidRPr="00685860">
        <w:t>o</w:t>
      </w:r>
      <w:r w:rsidRPr="00685860">
        <w:rPr>
          <w:spacing w:val="-5"/>
        </w:rPr>
        <w:t xml:space="preserve"> </w:t>
      </w:r>
      <w:r w:rsidRPr="00685860">
        <w:t>violatorias</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compromisos</w:t>
      </w:r>
      <w:r w:rsidRPr="00685860">
        <w:rPr>
          <w:spacing w:val="-5"/>
        </w:rPr>
        <w:t xml:space="preserve"> </w:t>
      </w:r>
      <w:r w:rsidRPr="00685860">
        <w:t>internacionales</w:t>
      </w:r>
      <w:r w:rsidRPr="00685860">
        <w:rPr>
          <w:spacing w:val="-5"/>
        </w:rPr>
        <w:t xml:space="preserve"> </w:t>
      </w:r>
      <w:r w:rsidRPr="00685860">
        <w:t>por</w:t>
      </w:r>
      <w:r w:rsidRPr="00685860">
        <w:rPr>
          <w:spacing w:val="-5"/>
        </w:rPr>
        <w:t xml:space="preserve"> </w:t>
      </w:r>
      <w:r w:rsidRPr="00685860">
        <w:t>parte</w:t>
      </w:r>
      <w:r w:rsidRPr="00685860">
        <w:rPr>
          <w:spacing w:val="-5"/>
        </w:rPr>
        <w:t xml:space="preserve"> </w:t>
      </w:r>
      <w:r w:rsidRPr="00685860">
        <w:t>de nuestros socios comerciales.</w:t>
      </w:r>
    </w:p>
    <w:p w:rsidR="00685860" w:rsidRPr="00685860" w:rsidRDefault="00685860" w:rsidP="00AD4FD0">
      <w:pPr>
        <w:pStyle w:val="Texto"/>
        <w:spacing w:line="282" w:lineRule="exact"/>
        <w:ind w:left="1987" w:hanging="547"/>
      </w:pPr>
      <w:r w:rsidRPr="00685860">
        <w:lastRenderedPageBreak/>
        <w:t>•</w:t>
      </w:r>
      <w:r w:rsidRPr="00685860">
        <w:tab/>
        <w:t>Difundir</w:t>
      </w:r>
      <w:r w:rsidRPr="00685860">
        <w:rPr>
          <w:spacing w:val="30"/>
        </w:rPr>
        <w:t xml:space="preserve"> </w:t>
      </w:r>
      <w:r w:rsidRPr="00685860">
        <w:t>las</w:t>
      </w:r>
      <w:r w:rsidRPr="00685860">
        <w:rPr>
          <w:spacing w:val="30"/>
        </w:rPr>
        <w:t xml:space="preserve"> </w:t>
      </w:r>
      <w:r w:rsidRPr="00685860">
        <w:t>condiciones</w:t>
      </w:r>
      <w:r w:rsidRPr="00685860">
        <w:rPr>
          <w:spacing w:val="30"/>
        </w:rPr>
        <w:t xml:space="preserve"> </w:t>
      </w:r>
      <w:r w:rsidRPr="00685860">
        <w:t>de</w:t>
      </w:r>
      <w:r w:rsidRPr="00685860">
        <w:rPr>
          <w:spacing w:val="30"/>
        </w:rPr>
        <w:t xml:space="preserve"> </w:t>
      </w:r>
      <w:r w:rsidRPr="00685860">
        <w:t>México</w:t>
      </w:r>
      <w:r w:rsidRPr="00685860">
        <w:rPr>
          <w:spacing w:val="30"/>
        </w:rPr>
        <w:t xml:space="preserve"> </w:t>
      </w:r>
      <w:r w:rsidRPr="00685860">
        <w:t>en</w:t>
      </w:r>
      <w:r w:rsidRPr="00685860">
        <w:rPr>
          <w:spacing w:val="30"/>
        </w:rPr>
        <w:t xml:space="preserve"> </w:t>
      </w:r>
      <w:r w:rsidRPr="00685860">
        <w:t>el</w:t>
      </w:r>
      <w:r w:rsidRPr="00685860">
        <w:rPr>
          <w:spacing w:val="30"/>
        </w:rPr>
        <w:t xml:space="preserve"> </w:t>
      </w:r>
      <w:r w:rsidRPr="00685860">
        <w:t>exterior</w:t>
      </w:r>
      <w:r w:rsidRPr="00685860">
        <w:rPr>
          <w:spacing w:val="30"/>
        </w:rPr>
        <w:t xml:space="preserve"> </w:t>
      </w:r>
      <w:r w:rsidRPr="00685860">
        <w:t>para</w:t>
      </w:r>
      <w:r w:rsidRPr="00685860">
        <w:rPr>
          <w:spacing w:val="30"/>
        </w:rPr>
        <w:t xml:space="preserve"> </w:t>
      </w:r>
      <w:r w:rsidRPr="00685860">
        <w:t>atraer</w:t>
      </w:r>
      <w:r w:rsidRPr="00685860">
        <w:rPr>
          <w:spacing w:val="30"/>
        </w:rPr>
        <w:t xml:space="preserve"> </w:t>
      </w:r>
      <w:r w:rsidRPr="00685860">
        <w:t>m</w:t>
      </w:r>
      <w:r w:rsidRPr="00685860">
        <w:rPr>
          <w:spacing w:val="-5"/>
        </w:rPr>
        <w:t>a</w:t>
      </w:r>
      <w:r w:rsidRPr="00685860">
        <w:t>yores</w:t>
      </w:r>
      <w:r w:rsidRPr="00685860">
        <w:rPr>
          <w:spacing w:val="30"/>
        </w:rPr>
        <w:t xml:space="preserve"> </w:t>
      </w:r>
      <w:r w:rsidRPr="00685860">
        <w:t>niveles</w:t>
      </w:r>
      <w:r w:rsidRPr="00685860">
        <w:rPr>
          <w:spacing w:val="30"/>
        </w:rPr>
        <w:t xml:space="preserve"> </w:t>
      </w:r>
      <w:r w:rsidRPr="00685860">
        <w:t>de</w:t>
      </w:r>
      <w:r w:rsidRPr="00685860">
        <w:rPr>
          <w:spacing w:val="30"/>
        </w:rPr>
        <w:t xml:space="preserve"> </w:t>
      </w:r>
      <w:r w:rsidRPr="00685860">
        <w:t>inversión extranjera.</w:t>
      </w:r>
    </w:p>
    <w:p w:rsidR="00685860" w:rsidRPr="00685860" w:rsidRDefault="00685860" w:rsidP="00AD4FD0">
      <w:pPr>
        <w:pStyle w:val="Texto"/>
        <w:spacing w:line="282" w:lineRule="exact"/>
        <w:ind w:left="1987" w:hanging="547"/>
      </w:pPr>
      <w:r w:rsidRPr="00685860">
        <w:t>•</w:t>
      </w:r>
      <w:r w:rsidRPr="00685860">
        <w:tab/>
        <w:t xml:space="preserve">Promover la calidad de bienes y servicios en el exterior para </w:t>
      </w:r>
      <w:r w:rsidRPr="00685860">
        <w:rPr>
          <w:spacing w:val="-5"/>
        </w:rPr>
        <w:t>f</w:t>
      </w:r>
      <w:r w:rsidRPr="00685860">
        <w:t>omentar las exportaciones.</w:t>
      </w:r>
    </w:p>
    <w:p w:rsidR="00685860" w:rsidRPr="00685860" w:rsidRDefault="00685860" w:rsidP="00AD4FD0">
      <w:pPr>
        <w:pStyle w:val="Texto"/>
        <w:spacing w:line="282" w:lineRule="exact"/>
        <w:ind w:left="1987" w:hanging="547"/>
      </w:pPr>
      <w:r w:rsidRPr="00685860">
        <w:t>•</w:t>
      </w:r>
      <w:r w:rsidRPr="00685860">
        <w:tab/>
        <w:t>Impulsar mecanismos que f</w:t>
      </w:r>
      <w:r w:rsidRPr="00685860">
        <w:rPr>
          <w:spacing w:val="-5"/>
        </w:rPr>
        <w:t>a</w:t>
      </w:r>
      <w:r w:rsidRPr="00685860">
        <w:t>vorezcan la internacionalización de las empresas mexicanas.</w:t>
      </w:r>
    </w:p>
    <w:p w:rsidR="00685860" w:rsidRPr="00685860" w:rsidRDefault="00685860" w:rsidP="00AD4FD0">
      <w:pPr>
        <w:pStyle w:val="Texto"/>
        <w:spacing w:line="282" w:lineRule="exact"/>
        <w:ind w:left="1987" w:hanging="547"/>
      </w:pPr>
      <w:r w:rsidRPr="00685860">
        <w:t>•</w:t>
      </w:r>
      <w:r w:rsidRPr="00685860">
        <w:tab/>
        <w:t>Implementar</w:t>
      </w:r>
      <w:r w:rsidRPr="00685860">
        <w:rPr>
          <w:i/>
        </w:rPr>
        <w:t xml:space="preserve"> </w:t>
      </w:r>
      <w:r w:rsidRPr="00685860">
        <w:t>estrategias</w:t>
      </w:r>
      <w:r w:rsidRPr="00685860">
        <w:rPr>
          <w:i/>
        </w:rPr>
        <w:t xml:space="preserve"> </w:t>
      </w:r>
      <w:r w:rsidRPr="00685860">
        <w:t>y</w:t>
      </w:r>
      <w:r w:rsidRPr="00685860">
        <w:rPr>
          <w:i/>
        </w:rPr>
        <w:t xml:space="preserve"> </w:t>
      </w:r>
      <w:r w:rsidRPr="00685860">
        <w:t>acciones</w:t>
      </w:r>
      <w:r w:rsidRPr="00685860">
        <w:rPr>
          <w:i/>
        </w:rPr>
        <w:t xml:space="preserve"> </w:t>
      </w:r>
      <w:r w:rsidRPr="00685860">
        <w:t>para</w:t>
      </w:r>
      <w:r w:rsidRPr="00685860">
        <w:rPr>
          <w:i/>
        </w:rPr>
        <w:t xml:space="preserve"> </w:t>
      </w:r>
      <w:r w:rsidRPr="00685860">
        <w:t>que</w:t>
      </w:r>
      <w:r w:rsidRPr="00685860">
        <w:rPr>
          <w:i/>
        </w:rPr>
        <w:t xml:space="preserve"> </w:t>
      </w:r>
      <w:r w:rsidRPr="00685860">
        <w:t>los</w:t>
      </w:r>
      <w:r w:rsidRPr="00685860">
        <w:rPr>
          <w:i/>
        </w:rPr>
        <w:t xml:space="preserve"> </w:t>
      </w:r>
      <w:r w:rsidRPr="00685860">
        <w:t>productos</w:t>
      </w:r>
      <w:r w:rsidRPr="00685860">
        <w:rPr>
          <w:i/>
        </w:rPr>
        <w:t xml:space="preserve"> </w:t>
      </w:r>
      <w:r w:rsidRPr="00685860">
        <w:t>nacionales</w:t>
      </w:r>
      <w:r w:rsidRPr="00685860">
        <w:rPr>
          <w:i/>
        </w:rPr>
        <w:t xml:space="preserve"> </w:t>
      </w:r>
      <w:r w:rsidRPr="00685860">
        <w:t>tengan</w:t>
      </w:r>
      <w:r w:rsidRPr="00685860">
        <w:rPr>
          <w:i/>
        </w:rPr>
        <w:t xml:space="preserve"> </w:t>
      </w:r>
      <w:r w:rsidRPr="00685860">
        <w:t>presencia en los mercados de otros países, a tr</w:t>
      </w:r>
      <w:r w:rsidRPr="00685860">
        <w:rPr>
          <w:spacing w:val="-5"/>
        </w:rPr>
        <w:t>a</w:t>
      </w:r>
      <w:r w:rsidRPr="00685860">
        <w:t xml:space="preserve">vés de la participación en los </w:t>
      </w:r>
      <w:r w:rsidRPr="00685860">
        <w:rPr>
          <w:spacing w:val="-5"/>
        </w:rPr>
        <w:t>f</w:t>
      </w:r>
      <w:r w:rsidRPr="00685860">
        <w:t>oros internacionales de normalización.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82" w:lineRule="exact"/>
              <w:ind w:left="2362" w:hanging="1728"/>
              <w:rPr>
                <w:b/>
                <w:color w:val="000000"/>
                <w:szCs w:val="18"/>
              </w:rPr>
            </w:pPr>
            <w:r w:rsidRPr="00DB1649">
              <w:rPr>
                <w:b/>
              </w:rPr>
              <w:t>Estrategia 5.3.2.</w:t>
            </w:r>
            <w:r w:rsidRPr="00DB1649">
              <w:rPr>
                <w:b/>
              </w:rPr>
              <w:tab/>
              <w:t>Fomentar</w:t>
            </w:r>
            <w:r w:rsidRPr="00DB1649">
              <w:rPr>
                <w:b/>
                <w:spacing w:val="-15"/>
              </w:rPr>
              <w:t xml:space="preserve"> </w:t>
            </w:r>
            <w:r w:rsidRPr="00DB1649">
              <w:rPr>
                <w:b/>
              </w:rPr>
              <w:t>la</w:t>
            </w:r>
            <w:r w:rsidRPr="00DB1649">
              <w:rPr>
                <w:b/>
                <w:spacing w:val="-15"/>
              </w:rPr>
              <w:t xml:space="preserve"> </w:t>
            </w:r>
            <w:r w:rsidRPr="00DB1649">
              <w:rPr>
                <w:b/>
              </w:rPr>
              <w:t>integración</w:t>
            </w:r>
            <w:r w:rsidRPr="00DB1649">
              <w:rPr>
                <w:b/>
                <w:spacing w:val="-15"/>
              </w:rPr>
              <w:t xml:space="preserve"> </w:t>
            </w:r>
            <w:r w:rsidRPr="00DB1649">
              <w:rPr>
                <w:b/>
              </w:rPr>
              <w:t>regional</w:t>
            </w:r>
            <w:r w:rsidRPr="00DB1649">
              <w:rPr>
                <w:b/>
                <w:spacing w:val="-15"/>
              </w:rPr>
              <w:t xml:space="preserve"> </w:t>
            </w:r>
            <w:r w:rsidRPr="00DB1649">
              <w:rPr>
                <w:b/>
              </w:rPr>
              <w:t>de</w:t>
            </w:r>
            <w:r w:rsidRPr="00DB1649">
              <w:rPr>
                <w:b/>
                <w:spacing w:val="-15"/>
              </w:rPr>
              <w:t xml:space="preserve"> </w:t>
            </w:r>
            <w:r w:rsidRPr="00DB1649">
              <w:rPr>
                <w:b/>
              </w:rPr>
              <w:t>México,</w:t>
            </w:r>
            <w:r w:rsidRPr="00DB1649">
              <w:rPr>
                <w:b/>
                <w:spacing w:val="-15"/>
              </w:rPr>
              <w:t xml:space="preserve"> </w:t>
            </w:r>
            <w:r w:rsidRPr="00DB1649">
              <w:rPr>
                <w:b/>
              </w:rPr>
              <w:t>estableciendo</w:t>
            </w:r>
            <w:r w:rsidRPr="00DB1649">
              <w:rPr>
                <w:b/>
                <w:spacing w:val="-15"/>
              </w:rPr>
              <w:t xml:space="preserve"> </w:t>
            </w:r>
            <w:r w:rsidRPr="00DB1649">
              <w:rPr>
                <w:b/>
              </w:rPr>
              <w:t>acuerdos económicos estratégicos y profundizando los ya existentes.</w:t>
            </w:r>
          </w:p>
        </w:tc>
      </w:tr>
    </w:tbl>
    <w:p w:rsidR="00685860" w:rsidRPr="00685860" w:rsidRDefault="00685860" w:rsidP="00AD4FD0">
      <w:pPr>
        <w:pStyle w:val="Texto"/>
        <w:spacing w:line="282"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82" w:lineRule="exact"/>
        <w:ind w:left="1987" w:hanging="547"/>
      </w:pPr>
      <w:r w:rsidRPr="00685860">
        <w:t>•</w:t>
      </w:r>
      <w:r w:rsidRPr="00685860">
        <w:tab/>
        <w:t>Integrar</w:t>
      </w:r>
      <w:r w:rsidRPr="00685860">
        <w:rPr>
          <w:spacing w:val="-10"/>
        </w:rPr>
        <w:t xml:space="preserve"> </w:t>
      </w:r>
      <w:r w:rsidRPr="00685860">
        <w:t>a</w:t>
      </w:r>
      <w:r w:rsidRPr="00685860">
        <w:rPr>
          <w:spacing w:val="-10"/>
        </w:rPr>
        <w:t xml:space="preserve"> </w:t>
      </w:r>
      <w:r w:rsidRPr="00685860">
        <w:t>México</w:t>
      </w:r>
      <w:r w:rsidRPr="00685860">
        <w:rPr>
          <w:spacing w:val="-10"/>
        </w:rPr>
        <w:t xml:space="preserve"> </w:t>
      </w:r>
      <w:r w:rsidRPr="00685860">
        <w:t>en</w:t>
      </w:r>
      <w:r w:rsidRPr="00685860">
        <w:rPr>
          <w:spacing w:val="-10"/>
        </w:rPr>
        <w:t xml:space="preserve"> </w:t>
      </w:r>
      <w:r w:rsidRPr="00685860">
        <w:t>los</w:t>
      </w:r>
      <w:r w:rsidRPr="00685860">
        <w:rPr>
          <w:spacing w:val="-10"/>
        </w:rPr>
        <w:t xml:space="preserve"> </w:t>
      </w:r>
      <w:r w:rsidRPr="00685860">
        <w:t>nuevos</w:t>
      </w:r>
      <w:r w:rsidRPr="00685860">
        <w:rPr>
          <w:spacing w:val="-10"/>
        </w:rPr>
        <w:t xml:space="preserve"> </w:t>
      </w:r>
      <w:r w:rsidRPr="00685860">
        <w:t>bloques</w:t>
      </w:r>
      <w:r w:rsidRPr="00685860">
        <w:rPr>
          <w:spacing w:val="-10"/>
        </w:rPr>
        <w:t xml:space="preserve"> </w:t>
      </w:r>
      <w:r w:rsidRPr="00685860">
        <w:t>de</w:t>
      </w:r>
      <w:r w:rsidRPr="00685860">
        <w:rPr>
          <w:spacing w:val="-10"/>
        </w:rPr>
        <w:t xml:space="preserve"> </w:t>
      </w:r>
      <w:r w:rsidRPr="00685860">
        <w:t>comercio</w:t>
      </w:r>
      <w:r w:rsidRPr="00685860">
        <w:rPr>
          <w:spacing w:val="-10"/>
        </w:rPr>
        <w:t xml:space="preserve"> </w:t>
      </w:r>
      <w:r w:rsidRPr="00685860">
        <w:t>regional,</w:t>
      </w:r>
      <w:r w:rsidRPr="00685860">
        <w:rPr>
          <w:spacing w:val="-10"/>
        </w:rPr>
        <w:t xml:space="preserve"> </w:t>
      </w:r>
      <w:r w:rsidRPr="00685860">
        <w:t>a</w:t>
      </w:r>
      <w:r w:rsidRPr="00685860">
        <w:rPr>
          <w:spacing w:val="-10"/>
        </w:rPr>
        <w:t xml:space="preserve"> </w:t>
      </w:r>
      <w:r w:rsidRPr="00685860">
        <w:t>e</w:t>
      </w:r>
      <w:r w:rsidRPr="00685860">
        <w:rPr>
          <w:spacing w:val="-5"/>
        </w:rPr>
        <w:t>f</w:t>
      </w:r>
      <w:r w:rsidRPr="00685860">
        <w:t>ecto</w:t>
      </w:r>
      <w:r w:rsidRPr="00685860">
        <w:rPr>
          <w:spacing w:val="-10"/>
        </w:rPr>
        <w:t xml:space="preserve"> </w:t>
      </w:r>
      <w:r w:rsidRPr="00685860">
        <w:t>de</w:t>
      </w:r>
      <w:r w:rsidRPr="00685860">
        <w:rPr>
          <w:spacing w:val="-10"/>
        </w:rPr>
        <w:t xml:space="preserve"> </w:t>
      </w:r>
      <w:r w:rsidRPr="00685860">
        <w:t>actualizar</w:t>
      </w:r>
      <w:r w:rsidRPr="00685860">
        <w:rPr>
          <w:spacing w:val="-10"/>
        </w:rPr>
        <w:t xml:space="preserve"> </w:t>
      </w:r>
      <w:r w:rsidRPr="00685860">
        <w:t>los</w:t>
      </w:r>
      <w:r w:rsidRPr="00685860">
        <w:rPr>
          <w:spacing w:val="-10"/>
        </w:rPr>
        <w:t xml:space="preserve"> </w:t>
      </w:r>
      <w:r w:rsidRPr="00685860">
        <w:t>tratados de libre comercio existentes y aprovechar el acceso a nuevos mercados en expansión como la región Asia-Pacífico</w:t>
      </w:r>
      <w:r w:rsidRPr="00685860">
        <w:rPr>
          <w:spacing w:val="-10"/>
        </w:rPr>
        <w:t xml:space="preserve"> </w:t>
      </w:r>
      <w:r w:rsidRPr="00685860">
        <w:t>y América Latina.</w:t>
      </w:r>
    </w:p>
    <w:p w:rsidR="00685860" w:rsidRPr="00685860" w:rsidRDefault="00685860" w:rsidP="00AD4FD0">
      <w:pPr>
        <w:pStyle w:val="Texto"/>
        <w:spacing w:line="282" w:lineRule="exact"/>
        <w:ind w:left="1987" w:hanging="547"/>
      </w:pPr>
      <w:r w:rsidRPr="00685860">
        <w:t>•</w:t>
      </w:r>
      <w:r w:rsidRPr="00685860">
        <w:tab/>
        <w:t>Profundizar</w:t>
      </w:r>
      <w:r w:rsidRPr="00685860">
        <w:rPr>
          <w:spacing w:val="10"/>
        </w:rPr>
        <w:t xml:space="preserve"> </w:t>
      </w:r>
      <w:r w:rsidRPr="00685860">
        <w:t>nuestra</w:t>
      </w:r>
      <w:r w:rsidRPr="00685860">
        <w:rPr>
          <w:spacing w:val="10"/>
        </w:rPr>
        <w:t xml:space="preserve"> </w:t>
      </w:r>
      <w:r w:rsidRPr="00685860">
        <w:t>integración</w:t>
      </w:r>
      <w:r w:rsidRPr="00685860">
        <w:rPr>
          <w:spacing w:val="10"/>
        </w:rPr>
        <w:t xml:space="preserve"> </w:t>
      </w:r>
      <w:r w:rsidRPr="00685860">
        <w:t>con</w:t>
      </w:r>
      <w:r w:rsidRPr="00685860">
        <w:rPr>
          <w:spacing w:val="10"/>
        </w:rPr>
        <w:t xml:space="preserve"> </w:t>
      </w:r>
      <w:r w:rsidRPr="00685860">
        <w:t>América</w:t>
      </w:r>
      <w:r w:rsidRPr="00685860">
        <w:rPr>
          <w:spacing w:val="10"/>
        </w:rPr>
        <w:t xml:space="preserve"> </w:t>
      </w:r>
      <w:r w:rsidRPr="00685860">
        <w:t>del</w:t>
      </w:r>
      <w:r w:rsidRPr="00685860">
        <w:rPr>
          <w:spacing w:val="10"/>
        </w:rPr>
        <w:t xml:space="preserve"> </w:t>
      </w:r>
      <w:r w:rsidRPr="00685860">
        <w:t>Norte,</w:t>
      </w:r>
      <w:r w:rsidRPr="00685860">
        <w:rPr>
          <w:spacing w:val="10"/>
        </w:rPr>
        <w:t xml:space="preserve"> </w:t>
      </w:r>
      <w:r w:rsidRPr="00685860">
        <w:t>al</w:t>
      </w:r>
      <w:r w:rsidRPr="00685860">
        <w:rPr>
          <w:spacing w:val="10"/>
        </w:rPr>
        <w:t xml:space="preserve"> </w:t>
      </w:r>
      <w:r w:rsidRPr="00685860">
        <w:t>pasar</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integración</w:t>
      </w:r>
      <w:r w:rsidRPr="00685860">
        <w:rPr>
          <w:spacing w:val="10"/>
        </w:rPr>
        <w:t xml:space="preserve"> </w:t>
      </w:r>
      <w:r w:rsidRPr="00685860">
        <w:t>comercial</w:t>
      </w:r>
      <w:r w:rsidRPr="00685860">
        <w:rPr>
          <w:spacing w:val="10"/>
        </w:rPr>
        <w:t xml:space="preserve"> </w:t>
      </w:r>
      <w:r w:rsidRPr="00685860">
        <w:t>a una integración productiva mediante la generación de cadenas de valor regionales.</w:t>
      </w:r>
    </w:p>
    <w:p w:rsidR="00685860" w:rsidRPr="00685860" w:rsidRDefault="00685860" w:rsidP="00AD4FD0">
      <w:pPr>
        <w:pStyle w:val="Texto"/>
        <w:spacing w:line="282" w:lineRule="exact"/>
        <w:ind w:left="1987" w:hanging="547"/>
      </w:pPr>
      <w:r w:rsidRPr="00685860">
        <w:t>•</w:t>
      </w:r>
      <w:r w:rsidRPr="00685860">
        <w:tab/>
        <w:t>Vigorizar la presencia de México en los mecanismos de integración económica de Asia-Pacífico, para establecer una relación firme</w:t>
      </w:r>
      <w:r w:rsidRPr="00685860">
        <w:rPr>
          <w:spacing w:val="-5"/>
        </w:rPr>
        <w:t xml:space="preserve"> </w:t>
      </w:r>
      <w:r w:rsidRPr="00685860">
        <w:t>y constructiva con la región.</w:t>
      </w:r>
    </w:p>
    <w:p w:rsidR="00685860" w:rsidRPr="00685860" w:rsidRDefault="00685860" w:rsidP="00AD4FD0">
      <w:pPr>
        <w:pStyle w:val="Texto"/>
        <w:spacing w:line="282" w:lineRule="exact"/>
        <w:ind w:left="1987" w:hanging="547"/>
      </w:pPr>
      <w:r w:rsidRPr="00685860">
        <w:t>•</w:t>
      </w:r>
      <w:r w:rsidRPr="00685860">
        <w:tab/>
        <w:t>Impulsar</w:t>
      </w:r>
      <w:r w:rsidRPr="00685860">
        <w:rPr>
          <w:spacing w:val="30"/>
        </w:rPr>
        <w:t xml:space="preserve"> </w:t>
      </w:r>
      <w:r w:rsidRPr="00685860">
        <w:t>activamente</w:t>
      </w:r>
      <w:r w:rsidRPr="00685860">
        <w:rPr>
          <w:spacing w:val="30"/>
        </w:rPr>
        <w:t xml:space="preserve"> </w:t>
      </w:r>
      <w:r w:rsidRPr="00685860">
        <w:t>el</w:t>
      </w:r>
      <w:r w:rsidRPr="00685860">
        <w:rPr>
          <w:spacing w:val="30"/>
        </w:rPr>
        <w:t xml:space="preserve"> </w:t>
      </w:r>
      <w:r w:rsidRPr="00685860">
        <w:t>Acuerdo</w:t>
      </w:r>
      <w:r w:rsidRPr="00685860">
        <w:rPr>
          <w:spacing w:val="30"/>
        </w:rPr>
        <w:t xml:space="preserve"> </w:t>
      </w:r>
      <w:r w:rsidRPr="00685860">
        <w:t>Estratégico</w:t>
      </w:r>
      <w:r w:rsidRPr="00685860">
        <w:rPr>
          <w:spacing w:val="30"/>
        </w:rPr>
        <w:t xml:space="preserve"> </w:t>
      </w:r>
      <w:r w:rsidRPr="00685860">
        <w:rPr>
          <w:spacing w:val="-5"/>
        </w:rPr>
        <w:t>T</w:t>
      </w:r>
      <w:r w:rsidRPr="00685860">
        <w:t>ranspacífico</w:t>
      </w:r>
      <w:r w:rsidRPr="00685860">
        <w:rPr>
          <w:spacing w:val="20"/>
        </w:rPr>
        <w:t xml:space="preserve"> </w:t>
      </w:r>
      <w:r w:rsidRPr="00685860">
        <w:t>de</w:t>
      </w:r>
      <w:r w:rsidRPr="00685860">
        <w:rPr>
          <w:spacing w:val="30"/>
        </w:rPr>
        <w:t xml:space="preserve"> </w:t>
      </w:r>
      <w:r w:rsidRPr="00685860">
        <w:t>Asociación</w:t>
      </w:r>
      <w:r w:rsidRPr="00685860">
        <w:rPr>
          <w:spacing w:val="30"/>
        </w:rPr>
        <w:t xml:space="preserve"> </w:t>
      </w:r>
      <w:r w:rsidRPr="00685860">
        <w:t>Económica,</w:t>
      </w:r>
      <w:r w:rsidRPr="00685860">
        <w:rPr>
          <w:spacing w:val="30"/>
        </w:rPr>
        <w:t xml:space="preserve"> </w:t>
      </w:r>
      <w:r w:rsidRPr="00685860">
        <w:t>como estrategia fundamental para incorporar a la economía mexicana en la dinámica de los grandes mercados internacionales.</w:t>
      </w:r>
    </w:p>
    <w:p w:rsidR="00685860" w:rsidRPr="00685860" w:rsidRDefault="00685860" w:rsidP="00AD4FD0">
      <w:pPr>
        <w:pStyle w:val="Texto"/>
        <w:spacing w:line="282" w:lineRule="exact"/>
        <w:ind w:left="1987" w:hanging="547"/>
      </w:pPr>
      <w:r w:rsidRPr="00685860">
        <w:t>•</w:t>
      </w:r>
      <w:r w:rsidRPr="00685860">
        <w:tab/>
        <w:t>Consolidar</w:t>
      </w:r>
      <w:r w:rsidRPr="00685860">
        <w:rPr>
          <w:spacing w:val="5"/>
        </w:rPr>
        <w:t xml:space="preserve"> </w:t>
      </w:r>
      <w:r w:rsidRPr="00685860">
        <w:t>el</w:t>
      </w:r>
      <w:r w:rsidRPr="00685860">
        <w:rPr>
          <w:spacing w:val="5"/>
        </w:rPr>
        <w:t xml:space="preserve"> </w:t>
      </w:r>
      <w:r w:rsidRPr="00685860">
        <w:t>Proyecto</w:t>
      </w:r>
      <w:r w:rsidRPr="00685860">
        <w:rPr>
          <w:spacing w:val="5"/>
        </w:rPr>
        <w:t xml:space="preserve"> </w:t>
      </w:r>
      <w:r w:rsidRPr="00685860">
        <w:t>de</w:t>
      </w:r>
      <w:r w:rsidRPr="00685860">
        <w:rPr>
          <w:spacing w:val="5"/>
        </w:rPr>
        <w:t xml:space="preserve"> </w:t>
      </w:r>
      <w:r w:rsidRPr="00685860">
        <w:t>Integración</w:t>
      </w:r>
      <w:r w:rsidRPr="00685860">
        <w:rPr>
          <w:spacing w:val="5"/>
        </w:rPr>
        <w:t xml:space="preserve"> </w:t>
      </w:r>
      <w:r w:rsidRPr="00685860">
        <w:t>y</w:t>
      </w:r>
      <w:r w:rsidRPr="00685860">
        <w:rPr>
          <w:spacing w:val="5"/>
        </w:rPr>
        <w:t xml:space="preserve"> </w:t>
      </w:r>
      <w:r w:rsidRPr="00685860">
        <w:t>Desarrollo</w:t>
      </w:r>
      <w:r w:rsidRPr="00685860">
        <w:rPr>
          <w:spacing w:val="5"/>
        </w:rPr>
        <w:t xml:space="preserve"> </w:t>
      </w:r>
      <w:r w:rsidRPr="00685860">
        <w:t>en</w:t>
      </w:r>
      <w:r w:rsidRPr="00685860">
        <w:rPr>
          <w:spacing w:val="5"/>
        </w:rPr>
        <w:t xml:space="preserve"> </w:t>
      </w:r>
      <w:r w:rsidRPr="00685860">
        <w:t>Mesoamérica,</w:t>
      </w:r>
      <w:r w:rsidRPr="00685860">
        <w:rPr>
          <w:spacing w:val="5"/>
        </w:rPr>
        <w:t xml:space="preserve"> </w:t>
      </w:r>
      <w:r w:rsidRPr="00685860">
        <w:t>para</w:t>
      </w:r>
      <w:r w:rsidRPr="00685860">
        <w:rPr>
          <w:spacing w:val="5"/>
        </w:rPr>
        <w:t xml:space="preserve"> </w:t>
      </w:r>
      <w:r w:rsidRPr="00685860">
        <w:t>reducir</w:t>
      </w:r>
      <w:r w:rsidRPr="00685860">
        <w:rPr>
          <w:spacing w:val="5"/>
        </w:rPr>
        <w:t xml:space="preserve"> </w:t>
      </w:r>
      <w:r w:rsidRPr="00685860">
        <w:t>los</w:t>
      </w:r>
      <w:r w:rsidRPr="00685860">
        <w:rPr>
          <w:spacing w:val="5"/>
        </w:rPr>
        <w:t xml:space="preserve"> </w:t>
      </w:r>
      <w:r w:rsidRPr="00685860">
        <w:t>costos</w:t>
      </w:r>
      <w:r w:rsidRPr="00685860">
        <w:rPr>
          <w:spacing w:val="5"/>
        </w:rPr>
        <w:t xml:space="preserve"> </w:t>
      </w:r>
      <w:r w:rsidRPr="00685860">
        <w:t>de hacer negocios en la región y hacerla más atractiva para la inversión.</w:t>
      </w:r>
    </w:p>
    <w:p w:rsidR="00685860" w:rsidRPr="00685860" w:rsidRDefault="00685860" w:rsidP="00AD4FD0">
      <w:pPr>
        <w:pStyle w:val="Texto"/>
        <w:spacing w:line="282" w:lineRule="exact"/>
        <w:ind w:left="1987" w:hanging="547"/>
      </w:pPr>
      <w:r w:rsidRPr="00685860">
        <w:t>•</w:t>
      </w:r>
      <w:r w:rsidRPr="00685860">
        <w:tab/>
        <w:t>Profundizar la integración comercial con América Latina mediante los acuerdos comerciales en vigo</w:t>
      </w:r>
      <w:r w:rsidRPr="00685860">
        <w:rPr>
          <w:spacing w:val="-5"/>
        </w:rPr>
        <w:t>r</w:t>
      </w:r>
      <w:r w:rsidRPr="00685860">
        <w:t>,</w:t>
      </w:r>
      <w:r w:rsidRPr="00685860">
        <w:rPr>
          <w:spacing w:val="-10"/>
        </w:rPr>
        <w:t xml:space="preserve"> </w:t>
      </w:r>
      <w:r w:rsidRPr="00685860">
        <w:t>iniciativas</w:t>
      </w:r>
      <w:r w:rsidRPr="00685860">
        <w:rPr>
          <w:spacing w:val="-10"/>
        </w:rPr>
        <w:t xml:space="preserve"> </w:t>
      </w:r>
      <w:r w:rsidRPr="00685860">
        <w:t>de</w:t>
      </w:r>
      <w:r w:rsidRPr="00685860">
        <w:rPr>
          <w:spacing w:val="-10"/>
        </w:rPr>
        <w:t xml:space="preserve"> </w:t>
      </w:r>
      <w:r w:rsidRPr="00685860">
        <w:t>negociación</w:t>
      </w:r>
      <w:r w:rsidRPr="00685860">
        <w:rPr>
          <w:spacing w:val="-10"/>
        </w:rPr>
        <w:t xml:space="preserve"> </w:t>
      </w:r>
      <w:r w:rsidRPr="00685860">
        <w:t>comercial</w:t>
      </w:r>
      <w:r w:rsidRPr="00685860">
        <w:rPr>
          <w:spacing w:val="-10"/>
        </w:rPr>
        <w:t xml:space="preserve"> </w:t>
      </w:r>
      <w:r w:rsidRPr="00685860">
        <w:t>en</w:t>
      </w:r>
      <w:r w:rsidRPr="00685860">
        <w:rPr>
          <w:spacing w:val="-10"/>
        </w:rPr>
        <w:t xml:space="preserve"> </w:t>
      </w:r>
      <w:r w:rsidRPr="00685860">
        <w:t>curso</w:t>
      </w:r>
      <w:r w:rsidRPr="00685860">
        <w:rPr>
          <w:spacing w:val="-10"/>
        </w:rPr>
        <w:t xml:space="preserve"> </w:t>
      </w:r>
      <w:r w:rsidRPr="00685860">
        <w:t>y</w:t>
      </w:r>
      <w:r w:rsidRPr="00685860">
        <w:rPr>
          <w:spacing w:val="-10"/>
        </w:rPr>
        <w:t xml:space="preserve"> </w:t>
      </w:r>
      <w:r w:rsidRPr="00685860">
        <w:t>la</w:t>
      </w:r>
      <w:r w:rsidRPr="00685860">
        <w:rPr>
          <w:spacing w:val="-10"/>
        </w:rPr>
        <w:t xml:space="preserve"> </w:t>
      </w:r>
      <w:r w:rsidRPr="00685860">
        <w:t>participación</w:t>
      </w:r>
      <w:r w:rsidRPr="00685860">
        <w:rPr>
          <w:spacing w:val="-10"/>
        </w:rPr>
        <w:t xml:space="preserve"> </w:t>
      </w:r>
      <w:r w:rsidRPr="00685860">
        <w:t>en</w:t>
      </w:r>
      <w:r w:rsidRPr="00685860">
        <w:rPr>
          <w:spacing w:val="-10"/>
        </w:rPr>
        <w:t xml:space="preserve"> </w:t>
      </w:r>
      <w:r w:rsidRPr="00685860">
        <w:t>iniciativas</w:t>
      </w:r>
      <w:r w:rsidRPr="00685860">
        <w:rPr>
          <w:spacing w:val="-10"/>
        </w:rPr>
        <w:t xml:space="preserve"> </w:t>
      </w:r>
      <w:r w:rsidRPr="00685860">
        <w:t>comerciales</w:t>
      </w:r>
      <w:r w:rsidRPr="00685860">
        <w:rPr>
          <w:spacing w:val="-10"/>
        </w:rPr>
        <w:t xml:space="preserve"> </w:t>
      </w:r>
      <w:r w:rsidRPr="00685860">
        <w:t>de vanguardia, como la Alianza del Pacífico,</w:t>
      </w:r>
      <w:r w:rsidRPr="00685860">
        <w:rPr>
          <w:spacing w:val="-10"/>
        </w:rPr>
        <w:t xml:space="preserve"> </w:t>
      </w:r>
      <w:r w:rsidRPr="00685860">
        <w:t>a fin</w:t>
      </w:r>
      <w:r w:rsidRPr="00685860">
        <w:rPr>
          <w:spacing w:val="-10"/>
        </w:rPr>
        <w:t xml:space="preserve"> </w:t>
      </w:r>
      <w:r w:rsidRPr="00685860">
        <w:t>de consolidar y profundizar el acceso pre</w:t>
      </w:r>
      <w:r w:rsidRPr="00685860">
        <w:rPr>
          <w:spacing w:val="-5"/>
        </w:rPr>
        <w:t>f</w:t>
      </w:r>
      <w:r w:rsidRPr="00685860">
        <w:t xml:space="preserve">erencial de productos mexicanos a los países </w:t>
      </w:r>
      <w:proofErr w:type="spellStart"/>
      <w:r w:rsidRPr="00685860">
        <w:t>cocelebrantes</w:t>
      </w:r>
      <w:proofErr w:type="spellEnd"/>
      <w:r w:rsidRPr="00685860">
        <w:t xml:space="preserve"> (Chile, Colombia y Perú) y la integración de cadenas de valor entre los mismos, además de un incremento en la competitividad, así como m</w:t>
      </w:r>
      <w:r w:rsidRPr="00685860">
        <w:rPr>
          <w:spacing w:val="-5"/>
        </w:rPr>
        <w:t>a</w:t>
      </w:r>
      <w:r w:rsidRPr="00685860">
        <w:t>yores flujos</w:t>
      </w:r>
      <w:r w:rsidRPr="00685860">
        <w:rPr>
          <w:spacing w:val="-5"/>
        </w:rPr>
        <w:t xml:space="preserve"> </w:t>
      </w:r>
      <w:r w:rsidRPr="00685860">
        <w:t>de inversión hacia los países de esa región.</w:t>
      </w:r>
    </w:p>
    <w:p w:rsidR="00685860" w:rsidRPr="00685860" w:rsidRDefault="00685860" w:rsidP="00AD4FD0">
      <w:pPr>
        <w:pStyle w:val="Texto"/>
        <w:spacing w:line="282" w:lineRule="exact"/>
        <w:ind w:left="1987" w:hanging="547"/>
      </w:pPr>
      <w:r w:rsidRPr="00685860">
        <w:t>•</w:t>
      </w:r>
      <w:r w:rsidRPr="00685860">
        <w:tab/>
        <w:t>Promover</w:t>
      </w:r>
      <w:r w:rsidRPr="00685860">
        <w:rPr>
          <w:spacing w:val="40"/>
        </w:rPr>
        <w:t xml:space="preserve"> </w:t>
      </w:r>
      <w:r w:rsidRPr="00685860">
        <w:t>nuevas</w:t>
      </w:r>
      <w:r w:rsidRPr="00685860">
        <w:rPr>
          <w:spacing w:val="40"/>
        </w:rPr>
        <w:t xml:space="preserve"> </w:t>
      </w:r>
      <w:r w:rsidRPr="00685860">
        <w:t>oportunidades</w:t>
      </w:r>
      <w:r w:rsidRPr="00685860">
        <w:rPr>
          <w:spacing w:val="40"/>
        </w:rPr>
        <w:t xml:space="preserve"> </w:t>
      </w:r>
      <w:r w:rsidRPr="00685860">
        <w:t>de</w:t>
      </w:r>
      <w:r w:rsidRPr="00685860">
        <w:rPr>
          <w:spacing w:val="40"/>
        </w:rPr>
        <w:t xml:space="preserve"> </w:t>
      </w:r>
      <w:r w:rsidRPr="00685860">
        <w:t>intercambio</w:t>
      </w:r>
      <w:r w:rsidRPr="00685860">
        <w:rPr>
          <w:spacing w:val="40"/>
        </w:rPr>
        <w:t xml:space="preserve"> </w:t>
      </w:r>
      <w:r w:rsidRPr="00685860">
        <w:t>comercial</w:t>
      </w:r>
      <w:r w:rsidRPr="00685860">
        <w:rPr>
          <w:spacing w:val="40"/>
        </w:rPr>
        <w:t xml:space="preserve"> </w:t>
      </w:r>
      <w:r w:rsidRPr="00685860">
        <w:t>e</w:t>
      </w:r>
      <w:r w:rsidRPr="00685860">
        <w:rPr>
          <w:spacing w:val="40"/>
        </w:rPr>
        <w:t xml:space="preserve"> </w:t>
      </w:r>
      <w:r w:rsidRPr="00685860">
        <w:t>integración</w:t>
      </w:r>
      <w:r w:rsidRPr="00685860">
        <w:rPr>
          <w:spacing w:val="40"/>
        </w:rPr>
        <w:t xml:space="preserve"> </w:t>
      </w:r>
      <w:r w:rsidRPr="00685860">
        <w:t>económica</w:t>
      </w:r>
      <w:r w:rsidRPr="00685860">
        <w:rPr>
          <w:spacing w:val="40"/>
        </w:rPr>
        <w:t xml:space="preserve"> </w:t>
      </w:r>
      <w:r w:rsidRPr="00685860">
        <w:t>con</w:t>
      </w:r>
      <w:r w:rsidRPr="00685860">
        <w:rPr>
          <w:spacing w:val="40"/>
        </w:rPr>
        <w:t xml:space="preserve"> </w:t>
      </w:r>
      <w:r w:rsidRPr="00685860">
        <w:t>la Unión Europea.</w:t>
      </w:r>
    </w:p>
    <w:p w:rsidR="00685860" w:rsidRPr="00685860" w:rsidRDefault="00685860" w:rsidP="00AD4FD0">
      <w:pPr>
        <w:pStyle w:val="Texto"/>
        <w:spacing w:line="282" w:lineRule="exact"/>
        <w:ind w:left="1987" w:hanging="547"/>
      </w:pPr>
      <w:r w:rsidRPr="00685860">
        <w:t>•</w:t>
      </w:r>
      <w:r w:rsidRPr="00685860">
        <w:tab/>
        <w:t>Integrar</w:t>
      </w:r>
      <w:r w:rsidRPr="00685860">
        <w:rPr>
          <w:i/>
        </w:rPr>
        <w:t xml:space="preserve"> </w:t>
      </w:r>
      <w:r w:rsidRPr="00685860">
        <w:t>la</w:t>
      </w:r>
      <w:r w:rsidRPr="00685860">
        <w:rPr>
          <w:i/>
        </w:rPr>
        <w:t xml:space="preserve"> </w:t>
      </w:r>
      <w:r w:rsidRPr="00685860">
        <w:t>con</w:t>
      </w:r>
      <w:r w:rsidRPr="00685860">
        <w:rPr>
          <w:spacing w:val="-5"/>
        </w:rPr>
        <w:t>f</w:t>
      </w:r>
      <w:r w:rsidRPr="00685860">
        <w:t>ormación</w:t>
      </w:r>
      <w:r w:rsidRPr="00685860">
        <w:rPr>
          <w:i/>
        </w:rPr>
        <w:t xml:space="preserve"> </w:t>
      </w:r>
      <w:r w:rsidRPr="00685860">
        <w:t>de</w:t>
      </w:r>
      <w:r w:rsidRPr="00685860">
        <w:rPr>
          <w:i/>
        </w:rPr>
        <w:t xml:space="preserve"> </w:t>
      </w:r>
      <w:r w:rsidRPr="00685860">
        <w:t>un</w:t>
      </w:r>
      <w:r w:rsidRPr="00685860">
        <w:rPr>
          <w:i/>
        </w:rPr>
        <w:t xml:space="preserve"> </w:t>
      </w:r>
      <w:r w:rsidRPr="00685860">
        <w:t>directorio</w:t>
      </w:r>
      <w:r w:rsidRPr="00685860">
        <w:rPr>
          <w:i/>
        </w:rPr>
        <w:t xml:space="preserve"> </w:t>
      </w:r>
      <w:r w:rsidRPr="00685860">
        <w:t>de</w:t>
      </w:r>
      <w:r w:rsidRPr="00685860">
        <w:rPr>
          <w:i/>
        </w:rPr>
        <w:t xml:space="preserve"> </w:t>
      </w:r>
      <w:r w:rsidRPr="00685860">
        <w:t>exportadores</w:t>
      </w:r>
      <w:r w:rsidRPr="00685860">
        <w:rPr>
          <w:i/>
        </w:rPr>
        <w:t xml:space="preserve"> </w:t>
      </w:r>
      <w:r w:rsidRPr="00685860">
        <w:t>y</w:t>
      </w:r>
      <w:r w:rsidRPr="00685860">
        <w:rPr>
          <w:i/>
        </w:rPr>
        <w:t xml:space="preserve"> </w:t>
      </w:r>
      <w:r w:rsidRPr="00685860">
        <w:t>el</w:t>
      </w:r>
      <w:r w:rsidRPr="00685860">
        <w:rPr>
          <w:i/>
        </w:rPr>
        <w:t xml:space="preserve"> </w:t>
      </w:r>
      <w:r w:rsidRPr="00685860">
        <w:t>diseño</w:t>
      </w:r>
      <w:r w:rsidRPr="00685860">
        <w:rPr>
          <w:i/>
        </w:rPr>
        <w:t xml:space="preserve"> </w:t>
      </w:r>
      <w:r w:rsidRPr="00685860">
        <w:t>de</w:t>
      </w:r>
      <w:r w:rsidRPr="00685860">
        <w:rPr>
          <w:i/>
        </w:rPr>
        <w:t xml:space="preserve"> </w:t>
      </w:r>
      <w:r w:rsidRPr="00685860">
        <w:t>campañas</w:t>
      </w:r>
      <w:r w:rsidRPr="00685860">
        <w:rPr>
          <w:i/>
        </w:rPr>
        <w:t xml:space="preserve"> </w:t>
      </w:r>
      <w:r w:rsidRPr="00685860">
        <w:t>de promoción, con objeto de aprovechar de manera óptima los tratados de libre comercio y los acuerdos de complementación económica celebrados.</w:t>
      </w:r>
    </w:p>
    <w:p w:rsidR="00685860" w:rsidRPr="00685860" w:rsidRDefault="00685860" w:rsidP="00AD4FD0">
      <w:pPr>
        <w:pStyle w:val="Texto"/>
        <w:spacing w:line="282" w:lineRule="exact"/>
        <w:ind w:left="1987" w:hanging="547"/>
      </w:pPr>
      <w:r w:rsidRPr="00685860">
        <w:t>•</w:t>
      </w:r>
      <w:r w:rsidRPr="00685860">
        <w:tab/>
        <w:t>Fortalecer</w:t>
      </w:r>
      <w:r w:rsidRPr="00685860">
        <w:rPr>
          <w:spacing w:val="20"/>
        </w:rPr>
        <w:t xml:space="preserve"> </w:t>
      </w:r>
      <w:r w:rsidRPr="00685860">
        <w:t>la</w:t>
      </w:r>
      <w:r w:rsidRPr="00685860">
        <w:rPr>
          <w:spacing w:val="20"/>
        </w:rPr>
        <w:t xml:space="preserve"> </w:t>
      </w:r>
      <w:r w:rsidRPr="00685860">
        <w:t>presencia</w:t>
      </w:r>
      <w:r w:rsidRPr="00685860">
        <w:rPr>
          <w:spacing w:val="20"/>
        </w:rPr>
        <w:t xml:space="preserve"> </w:t>
      </w:r>
      <w:r w:rsidRPr="00685860">
        <w:t>de</w:t>
      </w:r>
      <w:r w:rsidRPr="00685860">
        <w:rPr>
          <w:spacing w:val="20"/>
        </w:rPr>
        <w:t xml:space="preserve"> </w:t>
      </w:r>
      <w:r w:rsidRPr="00685860">
        <w:t>México</w:t>
      </w:r>
      <w:r w:rsidRPr="00685860">
        <w:rPr>
          <w:spacing w:val="20"/>
        </w:rPr>
        <w:t xml:space="preserve"> </w:t>
      </w:r>
      <w:r w:rsidRPr="00685860">
        <w:t>en</w:t>
      </w:r>
      <w:r w:rsidRPr="00685860">
        <w:rPr>
          <w:spacing w:val="20"/>
        </w:rPr>
        <w:t xml:space="preserve"> </w:t>
      </w:r>
      <w:r w:rsidRPr="00685860">
        <w:t>África</w:t>
      </w:r>
      <w:r w:rsidRPr="00685860">
        <w:rPr>
          <w:spacing w:val="20"/>
        </w:rPr>
        <w:t xml:space="preserve"> </w:t>
      </w:r>
      <w:r w:rsidRPr="00685860">
        <w:t>mediante</w:t>
      </w:r>
      <w:r w:rsidRPr="00685860">
        <w:rPr>
          <w:spacing w:val="20"/>
        </w:rPr>
        <w:t xml:space="preserve"> </w:t>
      </w:r>
      <w:r w:rsidRPr="00685860">
        <w:t>el</w:t>
      </w:r>
      <w:r w:rsidRPr="00685860">
        <w:rPr>
          <w:spacing w:val="20"/>
        </w:rPr>
        <w:t xml:space="preserve"> </w:t>
      </w:r>
      <w:r w:rsidRPr="00685860">
        <w:t>impulso</w:t>
      </w:r>
      <w:r w:rsidRPr="00685860">
        <w:rPr>
          <w:spacing w:val="20"/>
        </w:rPr>
        <w:t xml:space="preserve"> </w:t>
      </w:r>
      <w:r w:rsidRPr="00685860">
        <w:t>de</w:t>
      </w:r>
      <w:r w:rsidRPr="00685860">
        <w:rPr>
          <w:spacing w:val="20"/>
        </w:rPr>
        <w:t xml:space="preserve"> </w:t>
      </w:r>
      <w:r w:rsidRPr="00685860">
        <w:t>acuerdos</w:t>
      </w:r>
      <w:r w:rsidRPr="00685860">
        <w:rPr>
          <w:spacing w:val="20"/>
        </w:rPr>
        <w:t xml:space="preserve"> </w:t>
      </w:r>
      <w:r w:rsidRPr="00685860">
        <w:t>económicos</w:t>
      </w:r>
      <w:r w:rsidRPr="00685860">
        <w:rPr>
          <w:spacing w:val="20"/>
        </w:rPr>
        <w:t xml:space="preserve"> </w:t>
      </w:r>
      <w:r w:rsidRPr="00685860">
        <w:t>y comerciales, para establecer una relación constructiva y permanente con la región.</w:t>
      </w:r>
    </w:p>
    <w:p w:rsidR="00685860" w:rsidRPr="00685860" w:rsidRDefault="00685860" w:rsidP="00AD4FD0">
      <w:pPr>
        <w:pStyle w:val="Texto"/>
        <w:spacing w:line="282" w:lineRule="exact"/>
        <w:ind w:left="1987" w:hanging="547"/>
      </w:pPr>
      <w:r w:rsidRPr="00685860">
        <w:t>•</w:t>
      </w:r>
      <w:r w:rsidRPr="00685860">
        <w:tab/>
        <w:t>Diversificar</w:t>
      </w:r>
      <w:r w:rsidRPr="00685860">
        <w:rPr>
          <w:spacing w:val="-5"/>
        </w:rPr>
        <w:t xml:space="preserve"> </w:t>
      </w:r>
      <w:r w:rsidRPr="00685860">
        <w:t>las</w:t>
      </w:r>
      <w:r w:rsidRPr="00685860">
        <w:rPr>
          <w:spacing w:val="-10"/>
        </w:rPr>
        <w:t xml:space="preserve"> </w:t>
      </w:r>
      <w:r w:rsidRPr="00685860">
        <w:t>exportaciones</w:t>
      </w:r>
      <w:r w:rsidRPr="00685860">
        <w:rPr>
          <w:spacing w:val="-10"/>
        </w:rPr>
        <w:t xml:space="preserve"> </w:t>
      </w:r>
      <w:r w:rsidRPr="00685860">
        <w:t>a</w:t>
      </w:r>
      <w:r w:rsidRPr="00685860">
        <w:rPr>
          <w:spacing w:val="-10"/>
        </w:rPr>
        <w:t xml:space="preserve"> </w:t>
      </w:r>
      <w:r w:rsidRPr="00685860">
        <w:t>tr</w:t>
      </w:r>
      <w:r w:rsidRPr="00685860">
        <w:rPr>
          <w:spacing w:val="-5"/>
        </w:rPr>
        <w:t>a</w:t>
      </w:r>
      <w:r w:rsidRPr="00685860">
        <w:t>vés</w:t>
      </w:r>
      <w:r w:rsidRPr="00685860">
        <w:rPr>
          <w:spacing w:val="-10"/>
        </w:rPr>
        <w:t xml:space="preserve"> </w:t>
      </w:r>
      <w:r w:rsidRPr="00685860">
        <w:t>de</w:t>
      </w:r>
      <w:r w:rsidRPr="00685860">
        <w:rPr>
          <w:spacing w:val="-10"/>
        </w:rPr>
        <w:t xml:space="preserve"> </w:t>
      </w:r>
      <w:r w:rsidRPr="00685860">
        <w:t>la</w:t>
      </w:r>
      <w:r w:rsidRPr="00685860">
        <w:rPr>
          <w:spacing w:val="-10"/>
        </w:rPr>
        <w:t xml:space="preserve"> </w:t>
      </w:r>
      <w:r w:rsidRPr="00685860">
        <w:t>negociación</w:t>
      </w:r>
      <w:r w:rsidRPr="00685860">
        <w:rPr>
          <w:spacing w:val="-10"/>
        </w:rPr>
        <w:t xml:space="preserve"> </w:t>
      </w:r>
      <w:r w:rsidRPr="00685860">
        <w:t>o</w:t>
      </w:r>
      <w:r w:rsidRPr="00685860">
        <w:rPr>
          <w:spacing w:val="-10"/>
        </w:rPr>
        <w:t xml:space="preserve"> </w:t>
      </w:r>
      <w:r w:rsidRPr="00685860">
        <w:t>actualización</w:t>
      </w:r>
      <w:r w:rsidRPr="00685860">
        <w:rPr>
          <w:spacing w:val="-10"/>
        </w:rPr>
        <w:t xml:space="preserve"> </w:t>
      </w:r>
      <w:r w:rsidRPr="00685860">
        <w:t>de</w:t>
      </w:r>
      <w:r w:rsidRPr="00685860">
        <w:rPr>
          <w:spacing w:val="-10"/>
        </w:rPr>
        <w:t xml:space="preserve"> </w:t>
      </w:r>
      <w:r w:rsidRPr="00685860">
        <w:t>acuerdos</w:t>
      </w:r>
      <w:r w:rsidRPr="00685860">
        <w:rPr>
          <w:spacing w:val="-10"/>
        </w:rPr>
        <w:t xml:space="preserve"> </w:t>
      </w:r>
      <w:r w:rsidRPr="00685860">
        <w:t>comerciales con Europa o países de América.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tcBorders>
              <w:top w:val="single" w:sz="6" w:space="0" w:color="auto"/>
              <w:bottom w:val="single" w:sz="4" w:space="0" w:color="auto"/>
            </w:tcBorders>
            <w:shd w:val="clear" w:color="auto" w:fill="auto"/>
            <w:noWrap/>
          </w:tcPr>
          <w:p w:rsidR="007970C3" w:rsidRPr="00DB1649" w:rsidRDefault="007970C3" w:rsidP="00B40752">
            <w:pPr>
              <w:pStyle w:val="Texto"/>
              <w:spacing w:line="228" w:lineRule="exact"/>
              <w:ind w:left="2362" w:hanging="1728"/>
              <w:rPr>
                <w:b/>
                <w:color w:val="000000"/>
                <w:szCs w:val="18"/>
              </w:rPr>
            </w:pPr>
            <w:r w:rsidRPr="00DB1649">
              <w:rPr>
                <w:b/>
                <w:color w:val="000000"/>
                <w:szCs w:val="18"/>
              </w:rPr>
              <w:lastRenderedPageBreak/>
              <w:t>Objetivo 5.4.</w:t>
            </w:r>
            <w:r w:rsidRPr="00DB1649">
              <w:rPr>
                <w:b/>
                <w:color w:val="000000"/>
                <w:szCs w:val="18"/>
              </w:rPr>
              <w:tab/>
              <w:t>Velar por los intereses de los mexicanos en el extranjero y proteger los derechos de los extranjeros en el territorio nacional.</w:t>
            </w:r>
          </w:p>
        </w:tc>
      </w:tr>
    </w:tbl>
    <w:p w:rsidR="00685860" w:rsidRPr="007970C3" w:rsidRDefault="00685860" w:rsidP="00AD4FD0">
      <w:pPr>
        <w:pStyle w:val="Texto"/>
        <w:spacing w:line="228" w:lineRule="exact"/>
        <w:ind w:left="2448" w:hanging="1728"/>
        <w:rPr>
          <w:b/>
        </w:rPr>
      </w:pPr>
      <w:r w:rsidRPr="007970C3">
        <w:rPr>
          <w:b/>
        </w:rPr>
        <w:t>Estrategia 5.4.1.</w:t>
      </w:r>
      <w:r w:rsidRPr="007970C3">
        <w:rPr>
          <w:b/>
        </w:rPr>
        <w:tab/>
        <w:t>Ofrecer</w:t>
      </w:r>
      <w:r w:rsidRPr="007970C3">
        <w:rPr>
          <w:b/>
          <w:spacing w:val="-15"/>
        </w:rPr>
        <w:t xml:space="preserve"> </w:t>
      </w:r>
      <w:r w:rsidRPr="007970C3">
        <w:rPr>
          <w:b/>
        </w:rPr>
        <w:t>asistencia</w:t>
      </w:r>
      <w:r w:rsidRPr="007970C3">
        <w:rPr>
          <w:b/>
          <w:spacing w:val="-15"/>
        </w:rPr>
        <w:t xml:space="preserve"> </w:t>
      </w:r>
      <w:r w:rsidRPr="007970C3">
        <w:rPr>
          <w:b/>
        </w:rPr>
        <w:t>y</w:t>
      </w:r>
      <w:r w:rsidRPr="007970C3">
        <w:rPr>
          <w:b/>
          <w:spacing w:val="-15"/>
        </w:rPr>
        <w:t xml:space="preserve"> </w:t>
      </w:r>
      <w:r w:rsidRPr="007970C3">
        <w:rPr>
          <w:b/>
        </w:rPr>
        <w:t>protección</w:t>
      </w:r>
      <w:r w:rsidRPr="007970C3">
        <w:rPr>
          <w:b/>
          <w:spacing w:val="-15"/>
        </w:rPr>
        <w:t xml:space="preserve"> </w:t>
      </w:r>
      <w:r w:rsidRPr="007970C3">
        <w:rPr>
          <w:b/>
        </w:rPr>
        <w:t>consular</w:t>
      </w:r>
      <w:r w:rsidRPr="007970C3">
        <w:rPr>
          <w:b/>
          <w:spacing w:val="-15"/>
        </w:rPr>
        <w:t xml:space="preserve"> </w:t>
      </w:r>
      <w:r w:rsidRPr="007970C3">
        <w:rPr>
          <w:b/>
        </w:rPr>
        <w:t>a</w:t>
      </w:r>
      <w:r w:rsidRPr="007970C3">
        <w:rPr>
          <w:b/>
          <w:spacing w:val="-15"/>
        </w:rPr>
        <w:t xml:space="preserve"> </w:t>
      </w:r>
      <w:r w:rsidRPr="007970C3">
        <w:rPr>
          <w:b/>
        </w:rPr>
        <w:t>todos</w:t>
      </w:r>
      <w:r w:rsidRPr="007970C3">
        <w:rPr>
          <w:b/>
          <w:spacing w:val="-15"/>
        </w:rPr>
        <w:t xml:space="preserve"> </w:t>
      </w:r>
      <w:r w:rsidRPr="007970C3">
        <w:rPr>
          <w:b/>
        </w:rPr>
        <w:t>aquellos</w:t>
      </w:r>
      <w:r w:rsidRPr="007970C3">
        <w:rPr>
          <w:b/>
          <w:spacing w:val="-15"/>
        </w:rPr>
        <w:t xml:space="preserve"> </w:t>
      </w:r>
      <w:r w:rsidRPr="007970C3">
        <w:rPr>
          <w:b/>
        </w:rPr>
        <w:t>mexicanos</w:t>
      </w:r>
      <w:r w:rsidR="003601F3" w:rsidRPr="007970C3">
        <w:rPr>
          <w:b/>
        </w:rPr>
        <w:t xml:space="preserve"> </w:t>
      </w:r>
      <w:r w:rsidRPr="007970C3">
        <w:rPr>
          <w:b/>
        </w:rPr>
        <w:t>que lo requieran.</w:t>
      </w:r>
    </w:p>
    <w:p w:rsidR="00685860" w:rsidRPr="00685860" w:rsidRDefault="00685860" w:rsidP="00AD4FD0">
      <w:pPr>
        <w:pStyle w:val="Texto"/>
        <w:spacing w:line="22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28" w:lineRule="exact"/>
        <w:ind w:left="1987" w:hanging="547"/>
      </w:pPr>
      <w:r w:rsidRPr="00685860">
        <w:t>•</w:t>
      </w:r>
      <w:r w:rsidRPr="00685860">
        <w:tab/>
      </w:r>
      <w:r w:rsidRPr="00685860">
        <w:rPr>
          <w:spacing w:val="-5"/>
        </w:rPr>
        <w:t>V</w:t>
      </w:r>
      <w:r w:rsidRPr="00685860">
        <w:t>elar por el cabal respeto de los derechos de los mexicanos, dondequiera que se encuentren.</w:t>
      </w:r>
    </w:p>
    <w:p w:rsidR="00685860" w:rsidRPr="00685860" w:rsidRDefault="00685860" w:rsidP="00AD4FD0">
      <w:pPr>
        <w:pStyle w:val="Texto"/>
        <w:spacing w:line="228" w:lineRule="exact"/>
        <w:ind w:left="1987" w:hanging="547"/>
      </w:pPr>
      <w:r w:rsidRPr="00685860">
        <w:t>•</w:t>
      </w:r>
      <w:r w:rsidRPr="00685860">
        <w:tab/>
        <w:t>Promover</w:t>
      </w:r>
      <w:r w:rsidRPr="00685860">
        <w:rPr>
          <w:spacing w:val="15"/>
        </w:rPr>
        <w:t xml:space="preserve"> </w:t>
      </w:r>
      <w:r w:rsidRPr="00685860">
        <w:t>una</w:t>
      </w:r>
      <w:r w:rsidRPr="00685860">
        <w:rPr>
          <w:spacing w:val="15"/>
        </w:rPr>
        <w:t xml:space="preserve"> </w:t>
      </w:r>
      <w:r w:rsidRPr="00685860">
        <w:t>mejor</w:t>
      </w:r>
      <w:r w:rsidRPr="00685860">
        <w:rPr>
          <w:spacing w:val="15"/>
        </w:rPr>
        <w:t xml:space="preserve"> </w:t>
      </w:r>
      <w:r w:rsidRPr="00685860">
        <w:t>inserción</w:t>
      </w:r>
      <w:r w:rsidRPr="00685860">
        <w:rPr>
          <w:spacing w:val="15"/>
        </w:rPr>
        <w:t xml:space="preserve"> </w:t>
      </w:r>
      <w:r w:rsidRPr="00685860">
        <w:t>de</w:t>
      </w:r>
      <w:r w:rsidRPr="00685860">
        <w:rPr>
          <w:spacing w:val="15"/>
        </w:rPr>
        <w:t xml:space="preserve"> </w:t>
      </w:r>
      <w:r w:rsidRPr="00685860">
        <w:t>nuestros</w:t>
      </w:r>
      <w:r w:rsidRPr="00685860">
        <w:rPr>
          <w:spacing w:val="15"/>
        </w:rPr>
        <w:t xml:space="preserve"> </w:t>
      </w:r>
      <w:r w:rsidRPr="00685860">
        <w:t>connacionales</w:t>
      </w:r>
      <w:r w:rsidRPr="00685860">
        <w:rPr>
          <w:spacing w:val="15"/>
        </w:rPr>
        <w:t xml:space="preserve"> </w:t>
      </w:r>
      <w:r w:rsidRPr="00685860">
        <w:t>en</w:t>
      </w:r>
      <w:r w:rsidRPr="00685860">
        <w:rPr>
          <w:spacing w:val="15"/>
        </w:rPr>
        <w:t xml:space="preserve"> </w:t>
      </w:r>
      <w:r w:rsidRPr="00685860">
        <w:t>sus</w:t>
      </w:r>
      <w:r w:rsidRPr="00685860">
        <w:rPr>
          <w:spacing w:val="15"/>
        </w:rPr>
        <w:t xml:space="preserve"> </w:t>
      </w:r>
      <w:r w:rsidRPr="00685860">
        <w:t>comunidades</w:t>
      </w:r>
      <w:r w:rsidRPr="00685860">
        <w:rPr>
          <w:spacing w:val="15"/>
        </w:rPr>
        <w:t xml:space="preserve"> </w:t>
      </w:r>
      <w:r w:rsidRPr="00685860">
        <w:t>y</w:t>
      </w:r>
      <w:r w:rsidRPr="00685860">
        <w:rPr>
          <w:spacing w:val="15"/>
        </w:rPr>
        <w:t xml:space="preserve"> </w:t>
      </w:r>
      <w:r w:rsidRPr="00685860">
        <w:t>contribuir</w:t>
      </w:r>
      <w:r w:rsidRPr="00685860">
        <w:rPr>
          <w:spacing w:val="15"/>
        </w:rPr>
        <w:t xml:space="preserve"> </w:t>
      </w:r>
      <w:r w:rsidRPr="00685860">
        <w:t>al mejoramiento de su calidad de vida.</w:t>
      </w:r>
    </w:p>
    <w:p w:rsidR="00685860" w:rsidRPr="00685860" w:rsidRDefault="00685860" w:rsidP="00AD4FD0">
      <w:pPr>
        <w:pStyle w:val="Texto"/>
        <w:spacing w:line="228" w:lineRule="exact"/>
        <w:ind w:left="1987" w:hanging="547"/>
      </w:pPr>
      <w:r w:rsidRPr="00685860">
        <w:t>•</w:t>
      </w:r>
      <w:r w:rsidRPr="00685860">
        <w:tab/>
        <w:t>Desarrollar proyectos a nivel comunitario en áreas como educación, salud, cultura</w:t>
      </w:r>
      <w:r w:rsidR="00124F2F">
        <w:t xml:space="preserve"> </w:t>
      </w:r>
      <w:r w:rsidRPr="00685860">
        <w:t>y negocios.</w:t>
      </w:r>
    </w:p>
    <w:p w:rsidR="00685860" w:rsidRPr="00685860" w:rsidRDefault="00685860" w:rsidP="00AD4FD0">
      <w:pPr>
        <w:pStyle w:val="Texto"/>
        <w:spacing w:line="228" w:lineRule="exact"/>
        <w:ind w:left="1987" w:hanging="547"/>
      </w:pPr>
      <w:r w:rsidRPr="00685860">
        <w:t>•</w:t>
      </w:r>
      <w:r w:rsidRPr="00685860">
        <w:tab/>
        <w:t>Fortalecer la relación estrecha con las comunidades de origen mexicano, y promover una mejor vinculación de los migrantes con sus comunidades de origen y sus familias.</w:t>
      </w:r>
    </w:p>
    <w:p w:rsidR="00685860" w:rsidRPr="00685860" w:rsidRDefault="00685860" w:rsidP="00AD4FD0">
      <w:pPr>
        <w:pStyle w:val="Texto"/>
        <w:spacing w:line="228" w:lineRule="exact"/>
        <w:ind w:left="1987" w:hanging="547"/>
      </w:pPr>
      <w:r w:rsidRPr="00685860">
        <w:t>•</w:t>
      </w:r>
      <w:r w:rsidRPr="00685860">
        <w:tab/>
        <w:t>Facilitar el libre tránsito de los mexicanos en el exterio</w:t>
      </w:r>
      <w:r w:rsidRPr="00685860">
        <w:rPr>
          <w:spacing w:val="-5"/>
        </w:rPr>
        <w:t>r</w:t>
      </w:r>
      <w:r w:rsidRPr="00685860">
        <w:t>.</w:t>
      </w:r>
    </w:p>
    <w:p w:rsidR="00685860" w:rsidRPr="00685860" w:rsidRDefault="00685860" w:rsidP="00AD4FD0">
      <w:pPr>
        <w:pStyle w:val="Texto"/>
        <w:spacing w:line="228" w:lineRule="exact"/>
        <w:ind w:left="1987" w:hanging="547"/>
      </w:pPr>
      <w:r w:rsidRPr="00685860">
        <w:t>•</w:t>
      </w:r>
      <w:r w:rsidRPr="00685860">
        <w:tab/>
        <w:t>Fomentar</w:t>
      </w:r>
      <w:r w:rsidRPr="00685860">
        <w:rPr>
          <w:spacing w:val="20"/>
        </w:rPr>
        <w:t xml:space="preserve"> </w:t>
      </w:r>
      <w:r w:rsidRPr="00685860">
        <w:t>una</w:t>
      </w:r>
      <w:r w:rsidRPr="00685860">
        <w:rPr>
          <w:spacing w:val="20"/>
        </w:rPr>
        <w:t xml:space="preserve"> </w:t>
      </w:r>
      <w:r w:rsidRPr="00685860">
        <w:t>m</w:t>
      </w:r>
      <w:r w:rsidRPr="00685860">
        <w:rPr>
          <w:spacing w:val="-5"/>
        </w:rPr>
        <w:t>a</w:t>
      </w:r>
      <w:r w:rsidRPr="00685860">
        <w:t>yor</w:t>
      </w:r>
      <w:r w:rsidRPr="00685860">
        <w:rPr>
          <w:spacing w:val="20"/>
        </w:rPr>
        <w:t xml:space="preserve"> </w:t>
      </w:r>
      <w:r w:rsidRPr="00685860">
        <w:t>vinculación</w:t>
      </w:r>
      <w:r w:rsidRPr="00685860">
        <w:rPr>
          <w:spacing w:val="20"/>
        </w:rPr>
        <w:t xml:space="preserve"> </w:t>
      </w:r>
      <w:r w:rsidRPr="00685860">
        <w:t>entre</w:t>
      </w:r>
      <w:r w:rsidRPr="00685860">
        <w:rPr>
          <w:spacing w:val="20"/>
        </w:rPr>
        <w:t xml:space="preserve"> </w:t>
      </w:r>
      <w:r w:rsidRPr="00685860">
        <w:t>las</w:t>
      </w:r>
      <w:r w:rsidRPr="00685860">
        <w:rPr>
          <w:spacing w:val="20"/>
        </w:rPr>
        <w:t xml:space="preserve"> </w:t>
      </w:r>
      <w:r w:rsidRPr="00685860">
        <w:t>comunidades</w:t>
      </w:r>
      <w:r w:rsidRPr="00685860">
        <w:rPr>
          <w:spacing w:val="20"/>
        </w:rPr>
        <w:t xml:space="preserve"> </w:t>
      </w:r>
      <w:r w:rsidRPr="00685860">
        <w:t>mexicanas</w:t>
      </w:r>
      <w:r w:rsidRPr="00685860">
        <w:rPr>
          <w:spacing w:val="20"/>
        </w:rPr>
        <w:t xml:space="preserve"> </w:t>
      </w:r>
      <w:r w:rsidRPr="00685860">
        <w:t>en</w:t>
      </w:r>
      <w:r w:rsidRPr="00685860">
        <w:rPr>
          <w:spacing w:val="20"/>
        </w:rPr>
        <w:t xml:space="preserve"> </w:t>
      </w:r>
      <w:r w:rsidRPr="00685860">
        <w:t>el</w:t>
      </w:r>
      <w:r w:rsidRPr="00685860">
        <w:rPr>
          <w:spacing w:val="20"/>
        </w:rPr>
        <w:t xml:space="preserve"> </w:t>
      </w:r>
      <w:r w:rsidRPr="00685860">
        <w:t>extranjero</w:t>
      </w:r>
      <w:r w:rsidRPr="00685860">
        <w:rPr>
          <w:spacing w:val="20"/>
        </w:rPr>
        <w:t xml:space="preserve"> </w:t>
      </w:r>
      <w:r w:rsidRPr="00685860">
        <w:t>con</w:t>
      </w:r>
      <w:r w:rsidRPr="00685860">
        <w:rPr>
          <w:spacing w:val="20"/>
        </w:rPr>
        <w:t xml:space="preserve"> </w:t>
      </w:r>
      <w:r w:rsidRPr="00685860">
        <w:t>sus poblaciones de origen y sus familias.</w:t>
      </w:r>
    </w:p>
    <w:p w:rsidR="00685860" w:rsidRPr="00685860" w:rsidRDefault="00685860" w:rsidP="00AD4FD0">
      <w:pPr>
        <w:pStyle w:val="Texto"/>
        <w:spacing w:line="228" w:lineRule="exact"/>
        <w:ind w:left="1987" w:hanging="547"/>
      </w:pPr>
      <w:r w:rsidRPr="00685860">
        <w:t>•</w:t>
      </w:r>
      <w:r w:rsidRPr="00685860">
        <w:tab/>
        <w:t>Apoyar al sector empresarial en sus intercambios y actividades internacionales.</w:t>
      </w:r>
    </w:p>
    <w:p w:rsidR="00685860" w:rsidRPr="00685860" w:rsidRDefault="00685860" w:rsidP="00AD4FD0">
      <w:pPr>
        <w:pStyle w:val="Texto"/>
        <w:spacing w:line="228" w:lineRule="exact"/>
        <w:ind w:left="1987" w:hanging="547"/>
      </w:pPr>
      <w:r w:rsidRPr="00685860">
        <w:t>•</w:t>
      </w:r>
      <w:r w:rsidRPr="00685860">
        <w:tab/>
        <w:t>Construir</w:t>
      </w:r>
      <w:r w:rsidRPr="00685860">
        <w:rPr>
          <w:spacing w:val="25"/>
        </w:rPr>
        <w:t xml:space="preserve"> </w:t>
      </w:r>
      <w:r w:rsidRPr="00685860">
        <w:t>acuerdos</w:t>
      </w:r>
      <w:r w:rsidRPr="00685860">
        <w:rPr>
          <w:spacing w:val="25"/>
        </w:rPr>
        <w:t xml:space="preserve"> </w:t>
      </w:r>
      <w:r w:rsidRPr="00685860">
        <w:t>y</w:t>
      </w:r>
      <w:r w:rsidRPr="00685860">
        <w:rPr>
          <w:spacing w:val="25"/>
        </w:rPr>
        <w:t xml:space="preserve"> </w:t>
      </w:r>
      <w:r w:rsidRPr="00685860">
        <w:t>convenios</w:t>
      </w:r>
      <w:r w:rsidRPr="00685860">
        <w:rPr>
          <w:spacing w:val="25"/>
        </w:rPr>
        <w:t xml:space="preserve"> </w:t>
      </w:r>
      <w:r w:rsidRPr="00685860">
        <w:t>de</w:t>
      </w:r>
      <w:r w:rsidRPr="00685860">
        <w:rPr>
          <w:spacing w:val="25"/>
        </w:rPr>
        <w:t xml:space="preserve"> </w:t>
      </w:r>
      <w:r w:rsidRPr="00685860">
        <w:t>cooperación,</w:t>
      </w:r>
      <w:r w:rsidRPr="00685860">
        <w:rPr>
          <w:spacing w:val="25"/>
        </w:rPr>
        <w:t xml:space="preserve"> </w:t>
      </w:r>
      <w:r w:rsidRPr="00685860">
        <w:t>a</w:t>
      </w:r>
      <w:r w:rsidRPr="00685860">
        <w:rPr>
          <w:spacing w:val="25"/>
        </w:rPr>
        <w:t xml:space="preserve"> </w:t>
      </w:r>
      <w:r w:rsidRPr="00685860">
        <w:t>fin</w:t>
      </w:r>
      <w:r w:rsidRPr="00685860">
        <w:rPr>
          <w:spacing w:val="15"/>
        </w:rPr>
        <w:t xml:space="preserve"> </w:t>
      </w:r>
      <w:r w:rsidRPr="00685860">
        <w:t>de</w:t>
      </w:r>
      <w:r w:rsidRPr="00685860">
        <w:rPr>
          <w:spacing w:val="25"/>
        </w:rPr>
        <w:t xml:space="preserve"> </w:t>
      </w:r>
      <w:r w:rsidRPr="00685860">
        <w:t>actuar</w:t>
      </w:r>
      <w:r w:rsidRPr="00685860">
        <w:rPr>
          <w:spacing w:val="25"/>
        </w:rPr>
        <w:t xml:space="preserve"> </w:t>
      </w:r>
      <w:r w:rsidRPr="00685860">
        <w:t>en</w:t>
      </w:r>
      <w:r w:rsidRPr="00685860">
        <w:rPr>
          <w:spacing w:val="25"/>
        </w:rPr>
        <w:t xml:space="preserve"> </w:t>
      </w:r>
      <w:r w:rsidRPr="00685860">
        <w:t>coordinación</w:t>
      </w:r>
      <w:r w:rsidRPr="00685860">
        <w:rPr>
          <w:spacing w:val="25"/>
        </w:rPr>
        <w:t xml:space="preserve"> </w:t>
      </w:r>
      <w:r w:rsidRPr="00685860">
        <w:t>con</w:t>
      </w:r>
      <w:r w:rsidRPr="00685860">
        <w:rPr>
          <w:spacing w:val="25"/>
        </w:rPr>
        <w:t xml:space="preserve"> </w:t>
      </w:r>
      <w:r w:rsidRPr="00685860">
        <w:t>países expulsores</w:t>
      </w:r>
      <w:r w:rsidRPr="00685860">
        <w:rPr>
          <w:spacing w:val="-5"/>
        </w:rPr>
        <w:t xml:space="preserve"> </w:t>
      </w:r>
      <w:r w:rsidRPr="00685860">
        <w:t>de</w:t>
      </w:r>
      <w:r w:rsidRPr="00685860">
        <w:rPr>
          <w:spacing w:val="-5"/>
        </w:rPr>
        <w:t xml:space="preserve"> </w:t>
      </w:r>
      <w:r w:rsidRPr="00685860">
        <w:t>migrantes,</w:t>
      </w:r>
      <w:r w:rsidRPr="00685860">
        <w:rPr>
          <w:spacing w:val="-5"/>
        </w:rPr>
        <w:t xml:space="preserve"> </w:t>
      </w:r>
      <w:r w:rsidRPr="00685860">
        <w:t>como</w:t>
      </w:r>
      <w:r w:rsidRPr="00685860">
        <w:rPr>
          <w:spacing w:val="-5"/>
        </w:rPr>
        <w:t xml:space="preserve"> </w:t>
      </w:r>
      <w:r w:rsidRPr="00685860">
        <w:t>Guatemala,</w:t>
      </w:r>
      <w:r w:rsidRPr="00685860">
        <w:rPr>
          <w:spacing w:val="-5"/>
        </w:rPr>
        <w:t xml:space="preserve"> </w:t>
      </w:r>
      <w:r w:rsidRPr="00685860">
        <w:t>El</w:t>
      </w:r>
      <w:r w:rsidRPr="00685860">
        <w:rPr>
          <w:spacing w:val="-5"/>
        </w:rPr>
        <w:t xml:space="preserve"> </w:t>
      </w:r>
      <w:r w:rsidRPr="00685860">
        <w:t>Salvado</w:t>
      </w:r>
      <w:r w:rsidRPr="00685860">
        <w:rPr>
          <w:spacing w:val="-5"/>
        </w:rPr>
        <w:t>r</w:t>
      </w:r>
      <w:r w:rsidRPr="00685860">
        <w:t>,</w:t>
      </w:r>
      <w:r w:rsidRPr="00685860">
        <w:rPr>
          <w:spacing w:val="-5"/>
        </w:rPr>
        <w:t xml:space="preserve"> </w:t>
      </w:r>
      <w:r w:rsidRPr="00685860">
        <w:t>Honduras</w:t>
      </w:r>
      <w:r w:rsidRPr="00685860">
        <w:rPr>
          <w:spacing w:val="-5"/>
        </w:rPr>
        <w:t xml:space="preserve"> </w:t>
      </w:r>
      <w:r w:rsidRPr="00685860">
        <w:t>y</w:t>
      </w:r>
      <w:r w:rsidRPr="00685860">
        <w:rPr>
          <w:spacing w:val="-5"/>
        </w:rPr>
        <w:t xml:space="preserve"> </w:t>
      </w:r>
      <w:r w:rsidRPr="00685860">
        <w:t>Nicaragua,</w:t>
      </w:r>
      <w:r w:rsidRPr="00685860">
        <w:rPr>
          <w:spacing w:val="-5"/>
        </w:rPr>
        <w:t xml:space="preserve"> </w:t>
      </w:r>
      <w:r w:rsidRPr="00685860">
        <w:t>y</w:t>
      </w:r>
      <w:r w:rsidRPr="00685860">
        <w:rPr>
          <w:spacing w:val="-5"/>
        </w:rPr>
        <w:t xml:space="preserve"> </w:t>
      </w:r>
      <w:r w:rsidRPr="00685860">
        <w:t>así</w:t>
      </w:r>
      <w:r w:rsidRPr="00685860">
        <w:rPr>
          <w:spacing w:val="-5"/>
        </w:rPr>
        <w:t xml:space="preserve"> </w:t>
      </w:r>
      <w:r w:rsidRPr="00685860">
        <w:t>brindar</w:t>
      </w:r>
      <w:r w:rsidRPr="00685860">
        <w:rPr>
          <w:spacing w:val="-5"/>
        </w:rPr>
        <w:t xml:space="preserve"> </w:t>
      </w:r>
      <w:r w:rsidRPr="00685860">
        <w:t xml:space="preserve">una atención integral al </w:t>
      </w:r>
      <w:r w:rsidRPr="00685860">
        <w:rPr>
          <w:spacing w:val="-5"/>
        </w:rPr>
        <w:t>f</w:t>
      </w:r>
      <w:r w:rsidRPr="00685860">
        <w:t>enómeno migratorio.</w:t>
      </w:r>
    </w:p>
    <w:p w:rsidR="00685860" w:rsidRPr="00685860" w:rsidRDefault="00685860" w:rsidP="00AD4FD0">
      <w:pPr>
        <w:pStyle w:val="Texto"/>
        <w:spacing w:line="228" w:lineRule="exact"/>
        <w:ind w:left="1987" w:hanging="547"/>
      </w:pPr>
      <w:r w:rsidRPr="00685860">
        <w:t>•</w:t>
      </w:r>
      <w:r w:rsidRPr="00685860">
        <w:tab/>
        <w:t>Impulsar</w:t>
      </w:r>
      <w:r w:rsidRPr="00685860">
        <w:rPr>
          <w:spacing w:val="15"/>
        </w:rPr>
        <w:t xml:space="preserve"> </w:t>
      </w:r>
      <w:r w:rsidRPr="00685860">
        <w:t>una</w:t>
      </w:r>
      <w:r w:rsidRPr="00685860">
        <w:rPr>
          <w:spacing w:val="15"/>
        </w:rPr>
        <w:t xml:space="preserve"> </w:t>
      </w:r>
      <w:r w:rsidRPr="00685860">
        <w:t>posición</w:t>
      </w:r>
      <w:r w:rsidRPr="00685860">
        <w:rPr>
          <w:spacing w:val="15"/>
        </w:rPr>
        <w:t xml:space="preserve"> </w:t>
      </w:r>
      <w:r w:rsidRPr="00685860">
        <w:t>común</w:t>
      </w:r>
      <w:r w:rsidRPr="00685860">
        <w:rPr>
          <w:spacing w:val="15"/>
        </w:rPr>
        <w:t xml:space="preserve"> </w:t>
      </w:r>
      <w:r w:rsidRPr="00685860">
        <w:t>y</w:t>
      </w:r>
      <w:r w:rsidRPr="00685860">
        <w:rPr>
          <w:spacing w:val="15"/>
        </w:rPr>
        <w:t xml:space="preserve"> </w:t>
      </w:r>
      <w:r w:rsidRPr="00685860">
        <w:t>presentar</w:t>
      </w:r>
      <w:r w:rsidRPr="00685860">
        <w:rPr>
          <w:spacing w:val="15"/>
        </w:rPr>
        <w:t xml:space="preserve"> </w:t>
      </w:r>
      <w:r w:rsidRPr="00685860">
        <w:t>iniciativas</w:t>
      </w:r>
      <w:r w:rsidRPr="00685860">
        <w:rPr>
          <w:spacing w:val="15"/>
        </w:rPr>
        <w:t xml:space="preserve"> </w:t>
      </w:r>
      <w:r w:rsidRPr="00685860">
        <w:t>conjuntas</w:t>
      </w:r>
      <w:r w:rsidRPr="00685860">
        <w:rPr>
          <w:spacing w:val="15"/>
        </w:rPr>
        <w:t xml:space="preserve"> </w:t>
      </w:r>
      <w:r w:rsidRPr="00685860">
        <w:t>sobre</w:t>
      </w:r>
      <w:r w:rsidRPr="00685860">
        <w:rPr>
          <w:spacing w:val="15"/>
        </w:rPr>
        <w:t xml:space="preserve"> </w:t>
      </w:r>
      <w:r w:rsidRPr="00685860">
        <w:t>los</w:t>
      </w:r>
      <w:r w:rsidRPr="00685860">
        <w:rPr>
          <w:spacing w:val="15"/>
        </w:rPr>
        <w:t xml:space="preserve"> </w:t>
      </w:r>
      <w:r w:rsidRPr="00685860">
        <w:t>retos</w:t>
      </w:r>
      <w:r w:rsidRPr="00685860">
        <w:rPr>
          <w:spacing w:val="15"/>
        </w:rPr>
        <w:t xml:space="preserve"> </w:t>
      </w:r>
      <w:r w:rsidRPr="00685860">
        <w:t>en</w:t>
      </w:r>
      <w:r w:rsidRPr="00685860">
        <w:rPr>
          <w:spacing w:val="15"/>
        </w:rPr>
        <w:t xml:space="preserve"> </w:t>
      </w:r>
      <w:r w:rsidRPr="00685860">
        <w:t>materia</w:t>
      </w:r>
      <w:r w:rsidRPr="00685860">
        <w:rPr>
          <w:spacing w:val="15"/>
        </w:rPr>
        <w:t xml:space="preserve"> </w:t>
      </w:r>
      <w:r w:rsidRPr="00685860">
        <w:t xml:space="preserve">de migración en los </w:t>
      </w:r>
      <w:r w:rsidRPr="00685860">
        <w:rPr>
          <w:spacing w:val="-5"/>
        </w:rPr>
        <w:t>f</w:t>
      </w:r>
      <w:r w:rsidRPr="00685860">
        <w:t>oros internacionales pertinentes.</w:t>
      </w:r>
    </w:p>
    <w:p w:rsidR="00685860" w:rsidRPr="00685860" w:rsidRDefault="00685860" w:rsidP="00AD4FD0">
      <w:pPr>
        <w:pStyle w:val="Texto"/>
        <w:spacing w:line="228" w:lineRule="exact"/>
        <w:ind w:left="1987" w:hanging="547"/>
      </w:pPr>
      <w:r w:rsidRPr="00685860">
        <w:t>•</w:t>
      </w:r>
      <w:r w:rsidRPr="00685860">
        <w:tab/>
        <w:t>Activar</w:t>
      </w:r>
      <w:r w:rsidRPr="00685860">
        <w:rPr>
          <w:spacing w:val="5"/>
        </w:rPr>
        <w:t xml:space="preserve"> </w:t>
      </w:r>
      <w:r w:rsidRPr="00685860">
        <w:t>una</w:t>
      </w:r>
      <w:r w:rsidRPr="00685860">
        <w:rPr>
          <w:spacing w:val="5"/>
        </w:rPr>
        <w:t xml:space="preserve"> </w:t>
      </w:r>
      <w:r w:rsidRPr="00685860">
        <w:t>estrategia</w:t>
      </w:r>
      <w:r w:rsidRPr="00685860">
        <w:rPr>
          <w:spacing w:val="5"/>
        </w:rPr>
        <w:t xml:space="preserve"> </w:t>
      </w:r>
      <w:r w:rsidRPr="00685860">
        <w:t>de</w:t>
      </w:r>
      <w:r w:rsidRPr="00685860">
        <w:rPr>
          <w:spacing w:val="5"/>
        </w:rPr>
        <w:t xml:space="preserve"> </w:t>
      </w:r>
      <w:r w:rsidRPr="00685860">
        <w:t>promoción</w:t>
      </w:r>
      <w:r w:rsidRPr="00685860">
        <w:rPr>
          <w:spacing w:val="5"/>
        </w:rPr>
        <w:t xml:space="preserve"> </w:t>
      </w:r>
      <w:r w:rsidRPr="00685860">
        <w:t>y</w:t>
      </w:r>
      <w:r w:rsidRPr="00685860">
        <w:rPr>
          <w:spacing w:val="5"/>
        </w:rPr>
        <w:t xml:space="preserve"> </w:t>
      </w:r>
      <w:r w:rsidRPr="00685860">
        <w:t>empoderamiento</w:t>
      </w:r>
      <w:r w:rsidRPr="00685860">
        <w:rPr>
          <w:spacing w:val="5"/>
        </w:rPr>
        <w:t xml:space="preserve"> </w:t>
      </w:r>
      <w:r w:rsidRPr="00685860">
        <w:t>de</w:t>
      </w:r>
      <w:r w:rsidRPr="00685860">
        <w:rPr>
          <w:spacing w:val="5"/>
        </w:rPr>
        <w:t xml:space="preserve"> </w:t>
      </w:r>
      <w:r w:rsidRPr="00685860">
        <w:t>los</w:t>
      </w:r>
      <w:r w:rsidRPr="00685860">
        <w:rPr>
          <w:spacing w:val="5"/>
        </w:rPr>
        <w:t xml:space="preserve"> </w:t>
      </w:r>
      <w:r w:rsidRPr="00685860">
        <w:t>migrantes</w:t>
      </w:r>
      <w:r w:rsidRPr="00685860">
        <w:rPr>
          <w:spacing w:val="5"/>
        </w:rPr>
        <w:t xml:space="preserve"> </w:t>
      </w:r>
      <w:r w:rsidRPr="00685860">
        <w:t>mexicanos,</w:t>
      </w:r>
      <w:r w:rsidRPr="00685860">
        <w:rPr>
          <w:spacing w:val="5"/>
        </w:rPr>
        <w:t xml:space="preserve"> </w:t>
      </w:r>
      <w:r w:rsidRPr="00685860">
        <w:t>a</w:t>
      </w:r>
      <w:r w:rsidRPr="00685860">
        <w:rPr>
          <w:spacing w:val="5"/>
        </w:rPr>
        <w:t xml:space="preserve"> </w:t>
      </w:r>
      <w:r w:rsidRPr="00685860">
        <w:t>tr</w:t>
      </w:r>
      <w:r w:rsidRPr="00685860">
        <w:rPr>
          <w:spacing w:val="-5"/>
        </w:rPr>
        <w:t>a</w:t>
      </w:r>
      <w:r w:rsidRPr="00685860">
        <w:t>vés de los consulados de México en Estados Unidos.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28" w:lineRule="exact"/>
              <w:ind w:left="2362" w:hanging="1728"/>
              <w:rPr>
                <w:b/>
                <w:color w:val="000000"/>
                <w:szCs w:val="18"/>
              </w:rPr>
            </w:pPr>
            <w:r w:rsidRPr="00DB1649">
              <w:rPr>
                <w:b/>
              </w:rPr>
              <w:t>Estrategia 5.4.2.</w:t>
            </w:r>
            <w:r w:rsidRPr="00DB1649">
              <w:rPr>
                <w:b/>
              </w:rPr>
              <w:tab/>
              <w:t>Crear</w:t>
            </w:r>
            <w:r w:rsidRPr="00DB1649">
              <w:rPr>
                <w:b/>
                <w:spacing w:val="-5"/>
              </w:rPr>
              <w:t xml:space="preserve"> </w:t>
            </w:r>
            <w:r w:rsidRPr="00DB1649">
              <w:rPr>
                <w:b/>
              </w:rPr>
              <w:t>mecanismos</w:t>
            </w:r>
            <w:r w:rsidRPr="00DB1649">
              <w:rPr>
                <w:b/>
                <w:spacing w:val="-5"/>
              </w:rPr>
              <w:t xml:space="preserve"> </w:t>
            </w:r>
            <w:r w:rsidRPr="00DB1649">
              <w:rPr>
                <w:b/>
              </w:rPr>
              <w:t>para</w:t>
            </w:r>
            <w:r w:rsidRPr="00DB1649">
              <w:rPr>
                <w:b/>
                <w:spacing w:val="-5"/>
              </w:rPr>
              <w:t xml:space="preserve"> </w:t>
            </w:r>
            <w:r w:rsidRPr="00DB1649">
              <w:rPr>
                <w:b/>
              </w:rPr>
              <w:t>la</w:t>
            </w:r>
            <w:r w:rsidRPr="00DB1649">
              <w:rPr>
                <w:b/>
                <w:spacing w:val="-5"/>
              </w:rPr>
              <w:t xml:space="preserve"> </w:t>
            </w:r>
            <w:r w:rsidRPr="00DB1649">
              <w:rPr>
                <w:b/>
              </w:rPr>
              <w:t>reinserción</w:t>
            </w:r>
            <w:r w:rsidRPr="00DB1649">
              <w:rPr>
                <w:b/>
                <w:spacing w:val="-5"/>
              </w:rPr>
              <w:t xml:space="preserve"> </w:t>
            </w:r>
            <w:r w:rsidRPr="00DB1649">
              <w:rPr>
                <w:b/>
              </w:rPr>
              <w:t>de</w:t>
            </w:r>
            <w:r w:rsidRPr="00DB1649">
              <w:rPr>
                <w:b/>
                <w:spacing w:val="-5"/>
              </w:rPr>
              <w:t xml:space="preserve"> </w:t>
            </w:r>
            <w:r w:rsidRPr="00DB1649">
              <w:rPr>
                <w:b/>
              </w:rPr>
              <w:t>las</w:t>
            </w:r>
            <w:r w:rsidRPr="00DB1649">
              <w:rPr>
                <w:b/>
                <w:spacing w:val="-5"/>
              </w:rPr>
              <w:t xml:space="preserve"> </w:t>
            </w:r>
            <w:r w:rsidRPr="00DB1649">
              <w:rPr>
                <w:b/>
              </w:rPr>
              <w:t>personas</w:t>
            </w:r>
            <w:r w:rsidRPr="00DB1649">
              <w:rPr>
                <w:b/>
                <w:spacing w:val="-5"/>
              </w:rPr>
              <w:t xml:space="preserve"> </w:t>
            </w:r>
            <w:r w:rsidRPr="00DB1649">
              <w:rPr>
                <w:b/>
              </w:rPr>
              <w:t xml:space="preserve">migrantes de retorno y </w:t>
            </w:r>
            <w:r w:rsidRPr="00DB1649">
              <w:rPr>
                <w:b/>
                <w:spacing w:val="-5"/>
              </w:rPr>
              <w:t>f</w:t>
            </w:r>
            <w:r w:rsidRPr="00DB1649">
              <w:rPr>
                <w:b/>
              </w:rPr>
              <w:t>ortalecer los programas de repatriación.</w:t>
            </w:r>
          </w:p>
        </w:tc>
      </w:tr>
    </w:tbl>
    <w:p w:rsidR="00685860" w:rsidRPr="00685860" w:rsidRDefault="00685860" w:rsidP="00AD4FD0">
      <w:pPr>
        <w:pStyle w:val="Texto"/>
        <w:spacing w:line="22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28" w:lineRule="exact"/>
        <w:ind w:left="1987" w:hanging="547"/>
      </w:pPr>
      <w:r w:rsidRPr="00685860">
        <w:t>•</w:t>
      </w:r>
      <w:r w:rsidRPr="00685860">
        <w:tab/>
        <w:t>Revisar</w:t>
      </w:r>
      <w:r w:rsidRPr="00685860">
        <w:rPr>
          <w:spacing w:val="-10"/>
        </w:rPr>
        <w:t xml:space="preserve"> </w:t>
      </w:r>
      <w:r w:rsidRPr="00685860">
        <w:t>los</w:t>
      </w:r>
      <w:r w:rsidRPr="00685860">
        <w:rPr>
          <w:spacing w:val="-10"/>
        </w:rPr>
        <w:t xml:space="preserve"> </w:t>
      </w:r>
      <w:r w:rsidRPr="00685860">
        <w:t>acuerdos</w:t>
      </w:r>
      <w:r w:rsidRPr="00685860">
        <w:rPr>
          <w:spacing w:val="-10"/>
        </w:rPr>
        <w:t xml:space="preserve"> </w:t>
      </w:r>
      <w:r w:rsidRPr="00685860">
        <w:t>de</w:t>
      </w:r>
      <w:r w:rsidRPr="00685860">
        <w:rPr>
          <w:spacing w:val="-10"/>
        </w:rPr>
        <w:t xml:space="preserve"> </w:t>
      </w:r>
      <w:r w:rsidRPr="00685860">
        <w:t>repatriación</w:t>
      </w:r>
      <w:r w:rsidRPr="00685860">
        <w:rPr>
          <w:spacing w:val="-10"/>
        </w:rPr>
        <w:t xml:space="preserve"> </w:t>
      </w:r>
      <w:r w:rsidRPr="00685860">
        <w:t>de</w:t>
      </w:r>
      <w:r w:rsidRPr="00685860">
        <w:rPr>
          <w:spacing w:val="-10"/>
        </w:rPr>
        <w:t xml:space="preserve"> </w:t>
      </w:r>
      <w:r w:rsidRPr="00685860">
        <w:t>mexicanos,</w:t>
      </w:r>
      <w:r w:rsidRPr="00685860">
        <w:rPr>
          <w:spacing w:val="-10"/>
        </w:rPr>
        <w:t xml:space="preserve"> </w:t>
      </w:r>
      <w:r w:rsidRPr="00685860">
        <w:t>para</w:t>
      </w:r>
      <w:r w:rsidRPr="00685860">
        <w:rPr>
          <w:spacing w:val="-10"/>
        </w:rPr>
        <w:t xml:space="preserve"> </w:t>
      </w:r>
      <w:r w:rsidRPr="00685860">
        <w:t>garantizar</w:t>
      </w:r>
      <w:r w:rsidRPr="00685860">
        <w:rPr>
          <w:spacing w:val="-10"/>
        </w:rPr>
        <w:t xml:space="preserve"> </w:t>
      </w:r>
      <w:r w:rsidRPr="00685860">
        <w:t>que</w:t>
      </w:r>
      <w:r w:rsidRPr="00685860">
        <w:rPr>
          <w:spacing w:val="-10"/>
        </w:rPr>
        <w:t xml:space="preserve"> </w:t>
      </w:r>
      <w:r w:rsidRPr="00685860">
        <w:t>se</w:t>
      </w:r>
      <w:r w:rsidRPr="00685860">
        <w:rPr>
          <w:spacing w:val="-10"/>
        </w:rPr>
        <w:t xml:space="preserve"> </w:t>
      </w:r>
      <w:r w:rsidRPr="00685860">
        <w:t>respeten</w:t>
      </w:r>
      <w:r w:rsidRPr="00685860">
        <w:rPr>
          <w:spacing w:val="-10"/>
        </w:rPr>
        <w:t xml:space="preserve"> </w:t>
      </w:r>
      <w:r w:rsidRPr="00685860">
        <w:t>sus</w:t>
      </w:r>
      <w:r w:rsidRPr="00685860">
        <w:rPr>
          <w:spacing w:val="-10"/>
        </w:rPr>
        <w:t xml:space="preserve"> </w:t>
      </w:r>
      <w:r w:rsidRPr="00685860">
        <w:t>derechos y la correcta aplicación de los protocolos en la materia.</w:t>
      </w:r>
    </w:p>
    <w:p w:rsidR="00685860" w:rsidRPr="00685860" w:rsidRDefault="00685860" w:rsidP="00AD4FD0">
      <w:pPr>
        <w:pStyle w:val="Texto"/>
        <w:spacing w:line="228" w:lineRule="exact"/>
        <w:ind w:left="1987" w:hanging="547"/>
      </w:pPr>
      <w:r w:rsidRPr="00685860">
        <w:t>•</w:t>
      </w:r>
      <w:r w:rsidRPr="00685860">
        <w:tab/>
        <w:t>Fortalecer</w:t>
      </w:r>
      <w:r w:rsidRPr="00685860">
        <w:rPr>
          <w:spacing w:val="5"/>
        </w:rPr>
        <w:t xml:space="preserve"> </w:t>
      </w:r>
      <w:r w:rsidRPr="00685860">
        <w:t>los</w:t>
      </w:r>
      <w:r w:rsidRPr="00685860">
        <w:rPr>
          <w:spacing w:val="5"/>
        </w:rPr>
        <w:t xml:space="preserve"> </w:t>
      </w:r>
      <w:r w:rsidRPr="00685860">
        <w:t>programas</w:t>
      </w:r>
      <w:r w:rsidRPr="00685860">
        <w:rPr>
          <w:spacing w:val="5"/>
        </w:rPr>
        <w:t xml:space="preserve"> </w:t>
      </w:r>
      <w:r w:rsidRPr="00685860">
        <w:t>de</w:t>
      </w:r>
      <w:r w:rsidRPr="00685860">
        <w:rPr>
          <w:spacing w:val="5"/>
        </w:rPr>
        <w:t xml:space="preserve"> </w:t>
      </w:r>
      <w:r w:rsidRPr="00685860">
        <w:t>repatriación,</w:t>
      </w:r>
      <w:r w:rsidRPr="00685860">
        <w:rPr>
          <w:spacing w:val="5"/>
        </w:rPr>
        <w:t xml:space="preserve"> </w:t>
      </w:r>
      <w:r w:rsidRPr="00685860">
        <w:t>a</w:t>
      </w:r>
      <w:r w:rsidRPr="00685860">
        <w:rPr>
          <w:spacing w:val="5"/>
        </w:rPr>
        <w:t xml:space="preserve"> </w:t>
      </w:r>
      <w:r w:rsidRPr="00685860">
        <w:t>fin de</w:t>
      </w:r>
      <w:r w:rsidRPr="00685860">
        <w:rPr>
          <w:spacing w:val="5"/>
        </w:rPr>
        <w:t xml:space="preserve"> </w:t>
      </w:r>
      <w:r w:rsidRPr="00685860">
        <w:t>salvaguardar</w:t>
      </w:r>
      <w:r w:rsidRPr="00685860">
        <w:rPr>
          <w:spacing w:val="5"/>
        </w:rPr>
        <w:t xml:space="preserve"> </w:t>
      </w:r>
      <w:r w:rsidRPr="00685860">
        <w:t>la</w:t>
      </w:r>
      <w:r w:rsidRPr="00685860">
        <w:rPr>
          <w:spacing w:val="5"/>
        </w:rPr>
        <w:t xml:space="preserve"> </w:t>
      </w:r>
      <w:r w:rsidRPr="00685860">
        <w:t>integridad</w:t>
      </w:r>
      <w:r w:rsidRPr="00685860">
        <w:rPr>
          <w:spacing w:val="5"/>
        </w:rPr>
        <w:t xml:space="preserve"> </w:t>
      </w:r>
      <w:r w:rsidRPr="00685860">
        <w:t>física</w:t>
      </w:r>
      <w:r w:rsidRPr="00685860">
        <w:rPr>
          <w:spacing w:val="5"/>
        </w:rPr>
        <w:t xml:space="preserve"> </w:t>
      </w:r>
      <w:r w:rsidRPr="00685860">
        <w:t>y</w:t>
      </w:r>
      <w:r w:rsidRPr="00685860">
        <w:rPr>
          <w:spacing w:val="5"/>
        </w:rPr>
        <w:t xml:space="preserve"> </w:t>
      </w:r>
      <w:r w:rsidRPr="00685860">
        <w:t>emocional de</w:t>
      </w:r>
      <w:r w:rsidRPr="00685860">
        <w:rPr>
          <w:spacing w:val="-5"/>
        </w:rPr>
        <w:t xml:space="preserve"> </w:t>
      </w:r>
      <w:r w:rsidRPr="00685860">
        <w:t>las</w:t>
      </w:r>
      <w:r w:rsidRPr="00685860">
        <w:rPr>
          <w:spacing w:val="-5"/>
        </w:rPr>
        <w:t xml:space="preserve"> </w:t>
      </w:r>
      <w:r w:rsidRPr="00685860">
        <w:t>personas</w:t>
      </w:r>
      <w:r w:rsidRPr="00685860">
        <w:rPr>
          <w:spacing w:val="-5"/>
        </w:rPr>
        <w:t xml:space="preserve"> </w:t>
      </w:r>
      <w:r w:rsidRPr="00685860">
        <w:t>mexicanas</w:t>
      </w:r>
      <w:r w:rsidRPr="00685860">
        <w:rPr>
          <w:spacing w:val="-5"/>
        </w:rPr>
        <w:t xml:space="preserve"> </w:t>
      </w:r>
      <w:r w:rsidRPr="00685860">
        <w:t>repatriadas,</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para</w:t>
      </w:r>
      <w:r w:rsidRPr="00685860">
        <w:rPr>
          <w:spacing w:val="-5"/>
        </w:rPr>
        <w:t xml:space="preserve"> </w:t>
      </w:r>
      <w:r w:rsidRPr="00685860">
        <w:t>protegerlas</w:t>
      </w:r>
      <w:r w:rsidRPr="00685860">
        <w:rPr>
          <w:spacing w:val="-5"/>
        </w:rPr>
        <w:t xml:space="preserve"> </w:t>
      </w:r>
      <w:r w:rsidRPr="00685860">
        <w:t>de</w:t>
      </w:r>
      <w:r w:rsidRPr="00685860">
        <w:rPr>
          <w:spacing w:val="-5"/>
        </w:rPr>
        <w:t xml:space="preserve"> </w:t>
      </w:r>
      <w:r w:rsidRPr="00685860">
        <w:t>violaciones</w:t>
      </w:r>
      <w:r w:rsidRPr="00685860">
        <w:rPr>
          <w:spacing w:val="-5"/>
        </w:rPr>
        <w:t xml:space="preserve"> </w:t>
      </w:r>
      <w:r w:rsidRPr="00685860">
        <w:t>a</w:t>
      </w:r>
      <w:r w:rsidRPr="00685860">
        <w:rPr>
          <w:spacing w:val="-5"/>
        </w:rPr>
        <w:t xml:space="preserve"> </w:t>
      </w:r>
      <w:r w:rsidRPr="00685860">
        <w:t>sus</w:t>
      </w:r>
      <w:r w:rsidRPr="00685860">
        <w:rPr>
          <w:spacing w:val="-5"/>
        </w:rPr>
        <w:t xml:space="preserve"> </w:t>
      </w:r>
      <w:r w:rsidRPr="00685860">
        <w:t>derechos humanos.</w:t>
      </w:r>
    </w:p>
    <w:p w:rsidR="00685860" w:rsidRPr="00685860" w:rsidRDefault="00685860" w:rsidP="00AD4FD0">
      <w:pPr>
        <w:pStyle w:val="Texto"/>
        <w:spacing w:line="228" w:lineRule="exact"/>
        <w:ind w:left="1987" w:hanging="547"/>
      </w:pPr>
      <w:r w:rsidRPr="00685860">
        <w:t>•</w:t>
      </w:r>
      <w:r w:rsidRPr="00685860">
        <w:tab/>
        <w:t>Establecer</w:t>
      </w:r>
      <w:r w:rsidRPr="00685860">
        <w:rPr>
          <w:spacing w:val="5"/>
        </w:rPr>
        <w:t xml:space="preserve"> </w:t>
      </w:r>
      <w:r w:rsidRPr="00685860">
        <w:t>mecanismos</w:t>
      </w:r>
      <w:r w:rsidRPr="00685860">
        <w:rPr>
          <w:spacing w:val="5"/>
        </w:rPr>
        <w:t xml:space="preserve"> </w:t>
      </w:r>
      <w:r w:rsidRPr="00685860">
        <w:t>de</w:t>
      </w:r>
      <w:r w:rsidRPr="00685860">
        <w:rPr>
          <w:spacing w:val="5"/>
        </w:rPr>
        <w:t xml:space="preserve"> </w:t>
      </w:r>
      <w:r w:rsidRPr="00685860">
        <w:t>control</w:t>
      </w:r>
      <w:r w:rsidRPr="00685860">
        <w:rPr>
          <w:spacing w:val="5"/>
        </w:rPr>
        <w:t xml:space="preserve"> </w:t>
      </w:r>
      <w:r w:rsidRPr="00685860">
        <w:t>que</w:t>
      </w:r>
      <w:r w:rsidRPr="00685860">
        <w:rPr>
          <w:spacing w:val="5"/>
        </w:rPr>
        <w:t xml:space="preserve"> </w:t>
      </w:r>
      <w:r w:rsidRPr="00685860">
        <w:t>permitan</w:t>
      </w:r>
      <w:r w:rsidRPr="00685860">
        <w:rPr>
          <w:spacing w:val="5"/>
        </w:rPr>
        <w:t xml:space="preserve"> </w:t>
      </w:r>
      <w:r w:rsidRPr="00685860">
        <w:t>la</w:t>
      </w:r>
      <w:r w:rsidRPr="00685860">
        <w:rPr>
          <w:spacing w:val="5"/>
        </w:rPr>
        <w:t xml:space="preserve"> </w:t>
      </w:r>
      <w:r w:rsidRPr="00685860">
        <w:t>repatriación</w:t>
      </w:r>
      <w:r w:rsidRPr="00685860">
        <w:rPr>
          <w:spacing w:val="5"/>
        </w:rPr>
        <w:t xml:space="preserve"> </w:t>
      </w:r>
      <w:r w:rsidRPr="00685860">
        <w:t>controlada</w:t>
      </w:r>
      <w:r w:rsidR="00124F2F">
        <w:t xml:space="preserve"> </w:t>
      </w:r>
      <w:r w:rsidRPr="00685860">
        <w:t>de</w:t>
      </w:r>
      <w:r w:rsidRPr="00685860">
        <w:rPr>
          <w:spacing w:val="5"/>
        </w:rPr>
        <w:t xml:space="preserve"> </w:t>
      </w:r>
      <w:r w:rsidRPr="00685860">
        <w:t>connacionales</w:t>
      </w:r>
      <w:r w:rsidRPr="00685860">
        <w:rPr>
          <w:spacing w:val="5"/>
        </w:rPr>
        <w:t xml:space="preserve"> </w:t>
      </w:r>
      <w:r w:rsidRPr="00685860">
        <w:t>e identificar</w:t>
      </w:r>
      <w:r w:rsidRPr="00685860">
        <w:rPr>
          <w:spacing w:val="-15"/>
        </w:rPr>
        <w:t xml:space="preserve"> </w:t>
      </w:r>
      <w:r w:rsidRPr="00685860">
        <w:t>aquellos con antecedentes delictivos procedentes del exterio</w:t>
      </w:r>
      <w:r w:rsidRPr="00685860">
        <w:rPr>
          <w:spacing w:val="-5"/>
        </w:rPr>
        <w:t>r</w:t>
      </w:r>
      <w:r w:rsidRPr="00685860">
        <w:t>.</w:t>
      </w:r>
    </w:p>
    <w:p w:rsidR="00685860" w:rsidRPr="00685860" w:rsidRDefault="00685860" w:rsidP="00AD4FD0">
      <w:pPr>
        <w:pStyle w:val="Texto"/>
        <w:spacing w:line="228" w:lineRule="exact"/>
        <w:ind w:left="1987" w:hanging="547"/>
      </w:pPr>
      <w:r w:rsidRPr="00685860">
        <w:t>•</w:t>
      </w:r>
      <w:r w:rsidRPr="00685860">
        <w:tab/>
        <w:t>Crear</w:t>
      </w:r>
      <w:r w:rsidRPr="00685860">
        <w:rPr>
          <w:spacing w:val="40"/>
        </w:rPr>
        <w:t xml:space="preserve"> </w:t>
      </w:r>
      <w:r w:rsidRPr="00685860">
        <w:t>y</w:t>
      </w:r>
      <w:r w:rsidRPr="00685860">
        <w:rPr>
          <w:spacing w:val="40"/>
        </w:rPr>
        <w:t xml:space="preserve"> </w:t>
      </w:r>
      <w:r w:rsidRPr="00685860">
        <w:rPr>
          <w:spacing w:val="-5"/>
        </w:rPr>
        <w:t>f</w:t>
      </w:r>
      <w:r w:rsidRPr="00685860">
        <w:t>ortalecer</w:t>
      </w:r>
      <w:r w:rsidRPr="00685860">
        <w:rPr>
          <w:spacing w:val="40"/>
        </w:rPr>
        <w:t xml:space="preserve"> </w:t>
      </w:r>
      <w:r w:rsidRPr="00685860">
        <w:t>programas</w:t>
      </w:r>
      <w:r w:rsidRPr="00685860">
        <w:rPr>
          <w:spacing w:val="40"/>
        </w:rPr>
        <w:t xml:space="preserve"> </w:t>
      </w:r>
      <w:r w:rsidRPr="00685860">
        <w:t>de</w:t>
      </w:r>
      <w:r w:rsidRPr="00685860">
        <w:rPr>
          <w:spacing w:val="40"/>
        </w:rPr>
        <w:t xml:space="preserve"> </w:t>
      </w:r>
      <w:r w:rsidRPr="00685860">
        <w:t>certificación</w:t>
      </w:r>
      <w:r w:rsidRPr="00685860">
        <w:rPr>
          <w:spacing w:val="25"/>
        </w:rPr>
        <w:t xml:space="preserve"> </w:t>
      </w:r>
      <w:r w:rsidRPr="00685860">
        <w:t>de</w:t>
      </w:r>
      <w:r w:rsidRPr="00685860">
        <w:rPr>
          <w:spacing w:val="40"/>
        </w:rPr>
        <w:t xml:space="preserve"> </w:t>
      </w:r>
      <w:r w:rsidRPr="00685860">
        <w:t>habilidades</w:t>
      </w:r>
      <w:r w:rsidRPr="00685860">
        <w:rPr>
          <w:spacing w:val="40"/>
        </w:rPr>
        <w:t xml:space="preserve"> </w:t>
      </w:r>
      <w:r w:rsidRPr="00685860">
        <w:t>y</w:t>
      </w:r>
      <w:r w:rsidRPr="00685860">
        <w:rPr>
          <w:spacing w:val="40"/>
        </w:rPr>
        <w:t xml:space="preserve"> </w:t>
      </w:r>
      <w:r w:rsidRPr="00685860">
        <w:t>reinserción</w:t>
      </w:r>
      <w:r w:rsidRPr="00685860">
        <w:rPr>
          <w:spacing w:val="40"/>
        </w:rPr>
        <w:t xml:space="preserve"> </w:t>
      </w:r>
      <w:r w:rsidRPr="00685860">
        <w:t>laboral,</w:t>
      </w:r>
      <w:r w:rsidRPr="00685860">
        <w:rPr>
          <w:spacing w:val="40"/>
        </w:rPr>
        <w:t xml:space="preserve"> </w:t>
      </w:r>
      <w:r w:rsidRPr="00685860">
        <w:t>social</w:t>
      </w:r>
      <w:r w:rsidRPr="00685860">
        <w:rPr>
          <w:spacing w:val="40"/>
        </w:rPr>
        <w:t xml:space="preserve"> </w:t>
      </w:r>
      <w:r w:rsidRPr="00685860">
        <w:t>y cultural, para las personas migrantes de retorno a sus comunidades de origen.</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28" w:lineRule="exact"/>
              <w:ind w:left="2362" w:hanging="1728"/>
              <w:rPr>
                <w:b/>
                <w:color w:val="000000"/>
                <w:szCs w:val="18"/>
              </w:rPr>
            </w:pPr>
            <w:r w:rsidRPr="00DB1649">
              <w:rPr>
                <w:b/>
              </w:rPr>
              <w:t>Estrategia 5.4.3.</w:t>
            </w:r>
            <w:r w:rsidRPr="00DB1649">
              <w:rPr>
                <w:b/>
              </w:rPr>
              <w:tab/>
              <w:t>Facilitar</w:t>
            </w:r>
            <w:r w:rsidRPr="00DB1649">
              <w:rPr>
                <w:b/>
                <w:spacing w:val="45"/>
              </w:rPr>
              <w:t xml:space="preserve"> </w:t>
            </w:r>
            <w:r w:rsidRPr="00DB1649">
              <w:rPr>
                <w:b/>
              </w:rPr>
              <w:t>la</w:t>
            </w:r>
            <w:r w:rsidRPr="00DB1649">
              <w:rPr>
                <w:b/>
                <w:spacing w:val="45"/>
              </w:rPr>
              <w:t xml:space="preserve"> </w:t>
            </w:r>
            <w:r w:rsidRPr="00DB1649">
              <w:rPr>
                <w:b/>
              </w:rPr>
              <w:t>movilidad</w:t>
            </w:r>
            <w:r w:rsidRPr="00DB1649">
              <w:rPr>
                <w:b/>
                <w:spacing w:val="45"/>
              </w:rPr>
              <w:t xml:space="preserve"> </w:t>
            </w:r>
            <w:r w:rsidRPr="00DB1649">
              <w:rPr>
                <w:b/>
              </w:rPr>
              <w:t>internacional</w:t>
            </w:r>
            <w:r w:rsidRPr="00DB1649">
              <w:rPr>
                <w:b/>
                <w:spacing w:val="45"/>
              </w:rPr>
              <w:t xml:space="preserve"> </w:t>
            </w:r>
            <w:r w:rsidRPr="00DB1649">
              <w:rPr>
                <w:b/>
              </w:rPr>
              <w:t>de</w:t>
            </w:r>
            <w:r w:rsidRPr="00DB1649">
              <w:rPr>
                <w:b/>
                <w:spacing w:val="45"/>
              </w:rPr>
              <w:t xml:space="preserve"> </w:t>
            </w:r>
            <w:r w:rsidRPr="00DB1649">
              <w:rPr>
                <w:b/>
              </w:rPr>
              <w:t>personas</w:t>
            </w:r>
            <w:r w:rsidRPr="00DB1649">
              <w:rPr>
                <w:b/>
                <w:spacing w:val="45"/>
              </w:rPr>
              <w:t xml:space="preserve"> </w:t>
            </w:r>
            <w:r w:rsidRPr="00DB1649">
              <w:rPr>
                <w:b/>
              </w:rPr>
              <w:t>en</w:t>
            </w:r>
            <w:r w:rsidRPr="00DB1649">
              <w:rPr>
                <w:b/>
                <w:spacing w:val="45"/>
              </w:rPr>
              <w:t xml:space="preserve"> </w:t>
            </w:r>
            <w:r w:rsidRPr="00DB1649">
              <w:rPr>
                <w:b/>
              </w:rPr>
              <w:t>beneficio del desarrollo nacional.</w:t>
            </w:r>
          </w:p>
        </w:tc>
      </w:tr>
    </w:tbl>
    <w:p w:rsidR="00685860" w:rsidRPr="00685860" w:rsidRDefault="00685860" w:rsidP="00AD4FD0">
      <w:pPr>
        <w:pStyle w:val="Texto"/>
        <w:spacing w:line="228"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28" w:lineRule="exact"/>
        <w:ind w:left="1987" w:hanging="547"/>
      </w:pPr>
      <w:r w:rsidRPr="00685860">
        <w:t>•</w:t>
      </w:r>
      <w:r w:rsidRPr="00685860">
        <w:tab/>
        <w:t>Diseñar</w:t>
      </w:r>
      <w:r w:rsidRPr="00685860">
        <w:rPr>
          <w:spacing w:val="-10"/>
        </w:rPr>
        <w:t xml:space="preserve"> </w:t>
      </w:r>
      <w:r w:rsidRPr="00685860">
        <w:t>mecanismos</w:t>
      </w:r>
      <w:r w:rsidRPr="00685860">
        <w:rPr>
          <w:spacing w:val="-10"/>
        </w:rPr>
        <w:t xml:space="preserve"> </w:t>
      </w:r>
      <w:r w:rsidRPr="00685860">
        <w:t>de</w:t>
      </w:r>
      <w:r w:rsidRPr="00685860">
        <w:rPr>
          <w:spacing w:val="-10"/>
        </w:rPr>
        <w:t xml:space="preserve"> </w:t>
      </w:r>
      <w:r w:rsidRPr="00685860">
        <w:t>facilitación</w:t>
      </w:r>
      <w:r w:rsidRPr="00685860">
        <w:rPr>
          <w:spacing w:val="-10"/>
        </w:rPr>
        <w:t xml:space="preserve"> </w:t>
      </w:r>
      <w:r w:rsidRPr="00685860">
        <w:t>migratoria</w:t>
      </w:r>
      <w:r w:rsidRPr="00685860">
        <w:rPr>
          <w:spacing w:val="-10"/>
        </w:rPr>
        <w:t xml:space="preserve"> </w:t>
      </w:r>
      <w:r w:rsidRPr="00685860">
        <w:t>para</w:t>
      </w:r>
      <w:r w:rsidRPr="00685860">
        <w:rPr>
          <w:spacing w:val="-10"/>
        </w:rPr>
        <w:t xml:space="preserve"> </w:t>
      </w:r>
      <w:r w:rsidRPr="00685860">
        <w:t>afianzar</w:t>
      </w:r>
      <w:r w:rsidRPr="00685860">
        <w:rPr>
          <w:spacing w:val="-10"/>
        </w:rPr>
        <w:t xml:space="preserve"> </w:t>
      </w:r>
      <w:r w:rsidRPr="00685860">
        <w:t>la</w:t>
      </w:r>
      <w:r w:rsidRPr="00685860">
        <w:rPr>
          <w:spacing w:val="-10"/>
        </w:rPr>
        <w:t xml:space="preserve"> </w:t>
      </w:r>
      <w:r w:rsidRPr="00685860">
        <w:t>posición</w:t>
      </w:r>
      <w:r w:rsidRPr="00685860">
        <w:rPr>
          <w:spacing w:val="-10"/>
        </w:rPr>
        <w:t xml:space="preserve"> </w:t>
      </w:r>
      <w:r w:rsidRPr="00685860">
        <w:t>de</w:t>
      </w:r>
      <w:r w:rsidRPr="00685860">
        <w:rPr>
          <w:spacing w:val="-10"/>
        </w:rPr>
        <w:t xml:space="preserve"> </w:t>
      </w:r>
      <w:r w:rsidRPr="00685860">
        <w:t>México</w:t>
      </w:r>
      <w:r w:rsidRPr="00685860">
        <w:rPr>
          <w:spacing w:val="-10"/>
        </w:rPr>
        <w:t xml:space="preserve"> </w:t>
      </w:r>
      <w:r w:rsidRPr="00685860">
        <w:t>como</w:t>
      </w:r>
      <w:r w:rsidRPr="00685860">
        <w:rPr>
          <w:spacing w:val="-10"/>
        </w:rPr>
        <w:t xml:space="preserve"> </w:t>
      </w:r>
      <w:r w:rsidRPr="00685860">
        <w:t>destino turístico y de negocio.</w:t>
      </w:r>
    </w:p>
    <w:p w:rsidR="00685860" w:rsidRPr="00685860" w:rsidRDefault="00685860" w:rsidP="00AD4FD0">
      <w:pPr>
        <w:pStyle w:val="Texto"/>
        <w:spacing w:line="228" w:lineRule="exact"/>
        <w:ind w:left="1987" w:hanging="547"/>
      </w:pPr>
      <w:r w:rsidRPr="00685860">
        <w:t>•</w:t>
      </w:r>
      <w:r w:rsidRPr="00685860">
        <w:tab/>
        <w:t>Facilitar</w:t>
      </w:r>
      <w:r w:rsidRPr="00685860">
        <w:rPr>
          <w:spacing w:val="30"/>
        </w:rPr>
        <w:t xml:space="preserve"> </w:t>
      </w:r>
      <w:r w:rsidRPr="00685860">
        <w:t>la</w:t>
      </w:r>
      <w:r w:rsidRPr="00685860">
        <w:rPr>
          <w:spacing w:val="30"/>
        </w:rPr>
        <w:t xml:space="preserve"> </w:t>
      </w:r>
      <w:r w:rsidRPr="00685860">
        <w:t>movilidad</w:t>
      </w:r>
      <w:r w:rsidRPr="00685860">
        <w:rPr>
          <w:spacing w:val="30"/>
        </w:rPr>
        <w:t xml:space="preserve"> </w:t>
      </w:r>
      <w:r w:rsidRPr="00685860">
        <w:t>transfronteriza</w:t>
      </w:r>
      <w:r w:rsidRPr="00685860">
        <w:rPr>
          <w:spacing w:val="30"/>
        </w:rPr>
        <w:t xml:space="preserve"> </w:t>
      </w:r>
      <w:r w:rsidRPr="00685860">
        <w:t>de</w:t>
      </w:r>
      <w:r w:rsidRPr="00685860">
        <w:rPr>
          <w:spacing w:val="30"/>
        </w:rPr>
        <w:t xml:space="preserve"> </w:t>
      </w:r>
      <w:r w:rsidRPr="00685860">
        <w:t>personas</w:t>
      </w:r>
      <w:r w:rsidRPr="00685860">
        <w:rPr>
          <w:spacing w:val="30"/>
        </w:rPr>
        <w:t xml:space="preserve"> </w:t>
      </w:r>
      <w:r w:rsidRPr="00685860">
        <w:t>y</w:t>
      </w:r>
      <w:r w:rsidRPr="00685860">
        <w:rPr>
          <w:spacing w:val="30"/>
        </w:rPr>
        <w:t xml:space="preserve"> </w:t>
      </w:r>
      <w:r w:rsidRPr="00685860">
        <w:t>mercancías</w:t>
      </w:r>
      <w:r w:rsidRPr="00685860">
        <w:rPr>
          <w:spacing w:val="30"/>
        </w:rPr>
        <w:t xml:space="preserve"> </w:t>
      </w:r>
      <w:r w:rsidRPr="00685860">
        <w:t>para</w:t>
      </w:r>
      <w:r w:rsidRPr="00685860">
        <w:rPr>
          <w:spacing w:val="30"/>
        </w:rPr>
        <w:t xml:space="preserve"> </w:t>
      </w:r>
      <w:r w:rsidRPr="00685860">
        <w:t>dinamizar</w:t>
      </w:r>
      <w:r w:rsidRPr="00685860">
        <w:rPr>
          <w:spacing w:val="30"/>
        </w:rPr>
        <w:t xml:space="preserve"> </w:t>
      </w:r>
      <w:r w:rsidRPr="00685860">
        <w:t>la</w:t>
      </w:r>
      <w:r w:rsidRPr="00685860">
        <w:rPr>
          <w:spacing w:val="30"/>
        </w:rPr>
        <w:t xml:space="preserve"> </w:t>
      </w:r>
      <w:r w:rsidRPr="00685860">
        <w:t>economía regional.</w:t>
      </w:r>
    </w:p>
    <w:p w:rsidR="00685860" w:rsidRPr="00685860" w:rsidRDefault="00685860" w:rsidP="000F77C6">
      <w:pPr>
        <w:pStyle w:val="Texto"/>
        <w:spacing w:line="238" w:lineRule="exact"/>
        <w:ind w:left="1987" w:hanging="547"/>
      </w:pPr>
      <w:r w:rsidRPr="00685860">
        <w:t>•</w:t>
      </w:r>
      <w:r w:rsidRPr="00685860">
        <w:tab/>
        <w:t>Simplificar</w:t>
      </w:r>
      <w:r w:rsidRPr="00685860">
        <w:rPr>
          <w:spacing w:val="5"/>
        </w:rPr>
        <w:t xml:space="preserve"> </w:t>
      </w:r>
      <w:r w:rsidRPr="00685860">
        <w:t>los</w:t>
      </w:r>
      <w:r w:rsidRPr="00685860">
        <w:rPr>
          <w:spacing w:val="25"/>
        </w:rPr>
        <w:t xml:space="preserve"> </w:t>
      </w:r>
      <w:r w:rsidRPr="00685860">
        <w:t>procesos</w:t>
      </w:r>
      <w:r w:rsidRPr="00685860">
        <w:rPr>
          <w:spacing w:val="25"/>
        </w:rPr>
        <w:t xml:space="preserve"> </w:t>
      </w:r>
      <w:r w:rsidRPr="00685860">
        <w:t>para</w:t>
      </w:r>
      <w:r w:rsidRPr="00685860">
        <w:rPr>
          <w:spacing w:val="25"/>
        </w:rPr>
        <w:t xml:space="preserve"> </w:t>
      </w:r>
      <w:r w:rsidRPr="00685860">
        <w:t>la</w:t>
      </w:r>
      <w:r w:rsidRPr="00685860">
        <w:rPr>
          <w:spacing w:val="25"/>
        </w:rPr>
        <w:t xml:space="preserve"> </w:t>
      </w:r>
      <w:r w:rsidRPr="00685860">
        <w:t>gestión</w:t>
      </w:r>
      <w:r w:rsidRPr="00685860">
        <w:rPr>
          <w:spacing w:val="25"/>
        </w:rPr>
        <w:t xml:space="preserve"> </w:t>
      </w:r>
      <w:r w:rsidRPr="00685860">
        <w:t>migratoria</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personas</w:t>
      </w:r>
      <w:r w:rsidRPr="00685860">
        <w:rPr>
          <w:spacing w:val="25"/>
        </w:rPr>
        <w:t xml:space="preserve"> </w:t>
      </w:r>
      <w:r w:rsidRPr="00685860">
        <w:t>que</w:t>
      </w:r>
      <w:r w:rsidRPr="00685860">
        <w:rPr>
          <w:spacing w:val="25"/>
        </w:rPr>
        <w:t xml:space="preserve"> </w:t>
      </w:r>
      <w:r w:rsidRPr="00685860">
        <w:t>arriban</w:t>
      </w:r>
      <w:r w:rsidRPr="00685860">
        <w:rPr>
          <w:spacing w:val="25"/>
        </w:rPr>
        <w:t xml:space="preserve"> </w:t>
      </w:r>
      <w:r w:rsidRPr="00685860">
        <w:t>o</w:t>
      </w:r>
      <w:r w:rsidRPr="00685860">
        <w:rPr>
          <w:spacing w:val="25"/>
        </w:rPr>
        <w:t xml:space="preserve"> </w:t>
      </w:r>
      <w:r w:rsidRPr="00685860">
        <w:t>radican</w:t>
      </w:r>
      <w:r w:rsidRPr="00685860">
        <w:rPr>
          <w:spacing w:val="25"/>
        </w:rPr>
        <w:t xml:space="preserve"> </w:t>
      </w:r>
      <w:r w:rsidRPr="00685860">
        <w:t>en México.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7" w:lineRule="exact"/>
              <w:ind w:left="2362" w:hanging="1728"/>
              <w:rPr>
                <w:b/>
                <w:color w:val="000000"/>
                <w:szCs w:val="18"/>
              </w:rPr>
            </w:pPr>
            <w:r w:rsidRPr="00DB1649">
              <w:rPr>
                <w:b/>
              </w:rPr>
              <w:lastRenderedPageBreak/>
              <w:t xml:space="preserve">Estrategia 5.4.4. </w:t>
            </w:r>
            <w:r w:rsidRPr="00DB1649">
              <w:rPr>
                <w:b/>
              </w:rPr>
              <w:tab/>
              <w:t>Diseñar</w:t>
            </w:r>
            <w:r w:rsidRPr="00DB1649">
              <w:rPr>
                <w:b/>
                <w:i/>
              </w:rPr>
              <w:t xml:space="preserve"> </w:t>
            </w:r>
            <w:r w:rsidRPr="00DB1649">
              <w:rPr>
                <w:b/>
              </w:rPr>
              <w:t>mecanismos</w:t>
            </w:r>
            <w:r w:rsidRPr="00DB1649">
              <w:rPr>
                <w:b/>
                <w:i/>
              </w:rPr>
              <w:t xml:space="preserve"> </w:t>
            </w:r>
            <w:r w:rsidRPr="00DB1649">
              <w:rPr>
                <w:b/>
              </w:rPr>
              <w:t>de</w:t>
            </w:r>
            <w:r w:rsidRPr="00DB1649">
              <w:rPr>
                <w:b/>
                <w:i/>
              </w:rPr>
              <w:t xml:space="preserve"> </w:t>
            </w:r>
            <w:r w:rsidRPr="00DB1649">
              <w:rPr>
                <w:b/>
              </w:rPr>
              <w:t>coordinación</w:t>
            </w:r>
            <w:r w:rsidRPr="00DB1649">
              <w:rPr>
                <w:b/>
                <w:i/>
              </w:rPr>
              <w:t xml:space="preserve"> </w:t>
            </w:r>
            <w:r w:rsidRPr="00DB1649">
              <w:rPr>
                <w:b/>
              </w:rPr>
              <w:t>interinstitucional</w:t>
            </w:r>
            <w:r w:rsidRPr="00DB1649">
              <w:rPr>
                <w:b/>
                <w:i/>
              </w:rPr>
              <w:t xml:space="preserve"> </w:t>
            </w:r>
            <w:r w:rsidRPr="00DB1649">
              <w:rPr>
                <w:b/>
              </w:rPr>
              <w:t>y multisectorial, para el diseño, implementación, seguimiento y evaluación de la política pública en materia migratoria.</w:t>
            </w:r>
          </w:p>
        </w:tc>
      </w:tr>
    </w:tbl>
    <w:p w:rsidR="00685860" w:rsidRPr="00685860" w:rsidRDefault="00685860" w:rsidP="00AD4FD0">
      <w:pPr>
        <w:pStyle w:val="Texto"/>
        <w:spacing w:line="247"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7" w:lineRule="exact"/>
        <w:ind w:left="1987" w:hanging="547"/>
      </w:pPr>
      <w:r w:rsidRPr="00685860">
        <w:t>•</w:t>
      </w:r>
      <w:r w:rsidRPr="00685860">
        <w:tab/>
        <w:t>Elaborar</w:t>
      </w:r>
      <w:r w:rsidRPr="00685860">
        <w:rPr>
          <w:spacing w:val="15"/>
        </w:rPr>
        <w:t xml:space="preserve"> </w:t>
      </w:r>
      <w:r w:rsidRPr="00685860">
        <w:t>un</w:t>
      </w:r>
      <w:r w:rsidRPr="00685860">
        <w:rPr>
          <w:spacing w:val="15"/>
        </w:rPr>
        <w:t xml:space="preserve"> </w:t>
      </w:r>
      <w:r w:rsidRPr="00685860">
        <w:t>programa</w:t>
      </w:r>
      <w:r w:rsidRPr="00685860">
        <w:rPr>
          <w:spacing w:val="15"/>
        </w:rPr>
        <w:t xml:space="preserve"> </w:t>
      </w:r>
      <w:r w:rsidRPr="00685860">
        <w:t>en</w:t>
      </w:r>
      <w:r w:rsidRPr="00685860">
        <w:rPr>
          <w:spacing w:val="15"/>
        </w:rPr>
        <w:t xml:space="preserve"> </w:t>
      </w:r>
      <w:r w:rsidRPr="00685860">
        <w:t>materia</w:t>
      </w:r>
      <w:r w:rsidRPr="00685860">
        <w:rPr>
          <w:spacing w:val="15"/>
        </w:rPr>
        <w:t xml:space="preserve"> </w:t>
      </w:r>
      <w:r w:rsidRPr="00685860">
        <w:t>de</w:t>
      </w:r>
      <w:r w:rsidRPr="00685860">
        <w:rPr>
          <w:spacing w:val="15"/>
        </w:rPr>
        <w:t xml:space="preserve"> </w:t>
      </w:r>
      <w:r w:rsidRPr="00685860">
        <w:t>migración</w:t>
      </w:r>
      <w:r w:rsidRPr="00685860">
        <w:rPr>
          <w:spacing w:val="15"/>
        </w:rPr>
        <w:t xml:space="preserve"> </w:t>
      </w:r>
      <w:r w:rsidRPr="00685860">
        <w:t>de</w:t>
      </w:r>
      <w:r w:rsidRPr="00685860">
        <w:rPr>
          <w:spacing w:val="15"/>
        </w:rPr>
        <w:t xml:space="preserve"> </w:t>
      </w:r>
      <w:r w:rsidRPr="00685860">
        <w:t>carácter</w:t>
      </w:r>
      <w:r w:rsidRPr="00685860">
        <w:rPr>
          <w:spacing w:val="15"/>
        </w:rPr>
        <w:t xml:space="preserve"> </w:t>
      </w:r>
      <w:r w:rsidRPr="00685860">
        <w:t>transversal</w:t>
      </w:r>
      <w:r w:rsidRPr="00685860">
        <w:rPr>
          <w:spacing w:val="15"/>
        </w:rPr>
        <w:t xml:space="preserve"> </w:t>
      </w:r>
      <w:r w:rsidRPr="00685860">
        <w:t>e</w:t>
      </w:r>
      <w:r w:rsidRPr="00685860">
        <w:rPr>
          <w:spacing w:val="15"/>
        </w:rPr>
        <w:t xml:space="preserve"> </w:t>
      </w:r>
      <w:r w:rsidRPr="00685860">
        <w:t>intersectorial,</w:t>
      </w:r>
      <w:r w:rsidRPr="00685860">
        <w:rPr>
          <w:spacing w:val="15"/>
        </w:rPr>
        <w:t xml:space="preserve"> </w:t>
      </w:r>
      <w:r w:rsidRPr="00685860">
        <w:t>como el instrumento programático para el diseño, implementación, seguimiento y evaluación de la política y la gestión migratoria.</w:t>
      </w:r>
    </w:p>
    <w:p w:rsidR="00685860" w:rsidRPr="00685860" w:rsidRDefault="00685860" w:rsidP="00AD4FD0">
      <w:pPr>
        <w:pStyle w:val="Texto"/>
        <w:spacing w:line="247" w:lineRule="exact"/>
        <w:ind w:left="1987" w:hanging="547"/>
      </w:pPr>
      <w:r w:rsidRPr="00685860">
        <w:t>•</w:t>
      </w:r>
      <w:r w:rsidRPr="00685860">
        <w:tab/>
        <w:t>Promover</w:t>
      </w:r>
      <w:r w:rsidRPr="00685860">
        <w:rPr>
          <w:spacing w:val="20"/>
        </w:rPr>
        <w:t xml:space="preserve"> </w:t>
      </w:r>
      <w:r w:rsidRPr="00685860">
        <w:t>una</w:t>
      </w:r>
      <w:r w:rsidRPr="00685860">
        <w:rPr>
          <w:spacing w:val="20"/>
        </w:rPr>
        <w:t xml:space="preserve"> </w:t>
      </w:r>
      <w:r w:rsidRPr="00685860">
        <w:t>alianza</w:t>
      </w:r>
      <w:r w:rsidRPr="00685860">
        <w:rPr>
          <w:spacing w:val="20"/>
        </w:rPr>
        <w:t xml:space="preserve"> </w:t>
      </w:r>
      <w:r w:rsidRPr="00685860">
        <w:t>intergubernamental</w:t>
      </w:r>
      <w:r w:rsidRPr="00685860">
        <w:rPr>
          <w:spacing w:val="20"/>
        </w:rPr>
        <w:t xml:space="preserve"> </w:t>
      </w:r>
      <w:r w:rsidRPr="00685860">
        <w:t>entre</w:t>
      </w:r>
      <w:r w:rsidRPr="00685860">
        <w:rPr>
          <w:spacing w:val="20"/>
        </w:rPr>
        <w:t xml:space="preserve"> </w:t>
      </w:r>
      <w:r w:rsidRPr="00685860">
        <w:t>México</w:t>
      </w:r>
      <w:r w:rsidRPr="00685860">
        <w:rPr>
          <w:spacing w:val="20"/>
        </w:rPr>
        <w:t xml:space="preserve"> </w:t>
      </w:r>
      <w:r w:rsidRPr="00685860">
        <w:t>y</w:t>
      </w:r>
      <w:r w:rsidRPr="00685860">
        <w:rPr>
          <w:spacing w:val="20"/>
        </w:rPr>
        <w:t xml:space="preserve"> </w:t>
      </w:r>
      <w:r w:rsidRPr="00685860">
        <w:t>los</w:t>
      </w:r>
      <w:r w:rsidRPr="00685860">
        <w:rPr>
          <w:spacing w:val="20"/>
        </w:rPr>
        <w:t xml:space="preserve"> </w:t>
      </w:r>
      <w:r w:rsidRPr="00685860">
        <w:t>países</w:t>
      </w:r>
      <w:r w:rsidRPr="00685860">
        <w:rPr>
          <w:spacing w:val="20"/>
        </w:rPr>
        <w:t xml:space="preserve"> </w:t>
      </w:r>
      <w:r w:rsidRPr="00685860">
        <w:t>de</w:t>
      </w:r>
      <w:r w:rsidRPr="00685860">
        <w:rPr>
          <w:spacing w:val="20"/>
        </w:rPr>
        <w:t xml:space="preserve"> </w:t>
      </w:r>
      <w:r w:rsidRPr="00685860">
        <w:t>Centroamérica,</w:t>
      </w:r>
      <w:r w:rsidRPr="00685860">
        <w:rPr>
          <w:spacing w:val="20"/>
        </w:rPr>
        <w:t xml:space="preserve"> </w:t>
      </w:r>
      <w:r w:rsidRPr="00685860">
        <w:t>para facilitar</w:t>
      </w:r>
      <w:r w:rsidRPr="00685860">
        <w:rPr>
          <w:spacing w:val="-5"/>
        </w:rPr>
        <w:t xml:space="preserve"> </w:t>
      </w:r>
      <w:r w:rsidRPr="00685860">
        <w:t>la</w:t>
      </w:r>
      <w:r w:rsidRPr="00685860">
        <w:rPr>
          <w:spacing w:val="-5"/>
        </w:rPr>
        <w:t xml:space="preserve"> </w:t>
      </w:r>
      <w:r w:rsidRPr="00685860">
        <w:t>movilidad</w:t>
      </w:r>
      <w:r w:rsidRPr="00685860">
        <w:rPr>
          <w:spacing w:val="-5"/>
        </w:rPr>
        <w:t xml:space="preserve"> </w:t>
      </w:r>
      <w:r w:rsidRPr="00685860">
        <w:t>de</w:t>
      </w:r>
      <w:r w:rsidRPr="00685860">
        <w:rPr>
          <w:spacing w:val="-5"/>
        </w:rPr>
        <w:t xml:space="preserve"> </w:t>
      </w:r>
      <w:r w:rsidRPr="00685860">
        <w:t>personas</w:t>
      </w:r>
      <w:r w:rsidRPr="00685860">
        <w:rPr>
          <w:spacing w:val="-5"/>
        </w:rPr>
        <w:t xml:space="preserve"> </w:t>
      </w:r>
      <w:r w:rsidRPr="00685860">
        <w:t>de</w:t>
      </w:r>
      <w:r w:rsidRPr="00685860">
        <w:rPr>
          <w:spacing w:val="-5"/>
        </w:rPr>
        <w:t xml:space="preserve"> </w:t>
      </w:r>
      <w:r w:rsidRPr="00685860">
        <w:t>manera</w:t>
      </w:r>
      <w:r w:rsidRPr="00685860">
        <w:rPr>
          <w:spacing w:val="-5"/>
        </w:rPr>
        <w:t xml:space="preserve"> </w:t>
      </w:r>
      <w:r w:rsidRPr="00685860">
        <w:t>regula</w:t>
      </w:r>
      <w:r w:rsidRPr="00685860">
        <w:rPr>
          <w:spacing w:val="-5"/>
        </w:rPr>
        <w:t>r</w:t>
      </w:r>
      <w:r w:rsidRPr="00685860">
        <w:t>,</w:t>
      </w:r>
      <w:r w:rsidRPr="00685860">
        <w:rPr>
          <w:spacing w:val="-5"/>
        </w:rPr>
        <w:t xml:space="preserve"> </w:t>
      </w:r>
      <w:r w:rsidRPr="00685860">
        <w:t>garantizar</w:t>
      </w:r>
      <w:r w:rsidRPr="00685860">
        <w:rPr>
          <w:spacing w:val="-5"/>
        </w:rPr>
        <w:t xml:space="preserve"> </w:t>
      </w:r>
      <w:r w:rsidRPr="00685860">
        <w:t>la</w:t>
      </w:r>
      <w:r w:rsidRPr="00685860">
        <w:rPr>
          <w:spacing w:val="-5"/>
        </w:rPr>
        <w:t xml:space="preserve"> </w:t>
      </w:r>
      <w:r w:rsidRPr="00685860">
        <w:t>seguridad</w:t>
      </w:r>
      <w:r w:rsidRPr="00685860">
        <w:rPr>
          <w:spacing w:val="-5"/>
        </w:rPr>
        <w:t xml:space="preserve"> </w:t>
      </w:r>
      <w:r w:rsidRPr="00685860">
        <w:t>humana</w:t>
      </w:r>
      <w:r w:rsidRPr="00685860">
        <w:rPr>
          <w:spacing w:val="-5"/>
        </w:rPr>
        <w:t xml:space="preserve"> </w:t>
      </w:r>
      <w:r w:rsidRPr="00685860">
        <w:t>y</w:t>
      </w:r>
      <w:r w:rsidRPr="00685860">
        <w:rPr>
          <w:spacing w:val="-5"/>
        </w:rPr>
        <w:t xml:space="preserve"> f</w:t>
      </w:r>
      <w:r w:rsidRPr="00685860">
        <w:t>omentar el desarrollo regional.</w:t>
      </w:r>
    </w:p>
    <w:p w:rsidR="00685860" w:rsidRPr="00685860" w:rsidRDefault="00685860" w:rsidP="00AD4FD0">
      <w:pPr>
        <w:pStyle w:val="Texto"/>
        <w:spacing w:line="247" w:lineRule="exact"/>
        <w:ind w:left="1987" w:hanging="547"/>
      </w:pPr>
      <w:r w:rsidRPr="00685860">
        <w:t>•</w:t>
      </w:r>
      <w:r w:rsidRPr="00685860">
        <w:tab/>
        <w:t>Crear</w:t>
      </w:r>
      <w:r w:rsidRPr="00685860">
        <w:rPr>
          <w:spacing w:val="5"/>
        </w:rPr>
        <w:t xml:space="preserve"> </w:t>
      </w:r>
      <w:r w:rsidRPr="00685860">
        <w:t>un</w:t>
      </w:r>
      <w:r w:rsidRPr="00685860">
        <w:rPr>
          <w:spacing w:val="5"/>
        </w:rPr>
        <w:t xml:space="preserve"> </w:t>
      </w:r>
      <w:r w:rsidRPr="00685860">
        <w:t>sistema</w:t>
      </w:r>
      <w:r w:rsidRPr="00685860">
        <w:rPr>
          <w:spacing w:val="5"/>
        </w:rPr>
        <w:t xml:space="preserve"> </w:t>
      </w:r>
      <w:r w:rsidRPr="00685860">
        <w:t>nacional</w:t>
      </w:r>
      <w:r w:rsidRPr="00685860">
        <w:rPr>
          <w:spacing w:val="5"/>
        </w:rPr>
        <w:t xml:space="preserve"> </w:t>
      </w:r>
      <w:r w:rsidRPr="00685860">
        <w:t>de</w:t>
      </w:r>
      <w:r w:rsidRPr="00685860">
        <w:rPr>
          <w:spacing w:val="5"/>
        </w:rPr>
        <w:t xml:space="preserve"> </w:t>
      </w:r>
      <w:r w:rsidRPr="00685860">
        <w:t>in</w:t>
      </w:r>
      <w:r w:rsidRPr="00685860">
        <w:rPr>
          <w:spacing w:val="-5"/>
        </w:rPr>
        <w:t>f</w:t>
      </w:r>
      <w:r w:rsidRPr="00685860">
        <w:t>ormación</w:t>
      </w:r>
      <w:r w:rsidRPr="00685860">
        <w:rPr>
          <w:spacing w:val="5"/>
        </w:rPr>
        <w:t xml:space="preserve"> </w:t>
      </w:r>
      <w:r w:rsidRPr="00685860">
        <w:t>y</w:t>
      </w:r>
      <w:r w:rsidRPr="00685860">
        <w:rPr>
          <w:spacing w:val="5"/>
        </w:rPr>
        <w:t xml:space="preserve"> </w:t>
      </w:r>
      <w:r w:rsidRPr="00685860">
        <w:t>estadística</w:t>
      </w:r>
      <w:r w:rsidRPr="00685860">
        <w:rPr>
          <w:spacing w:val="5"/>
        </w:rPr>
        <w:t xml:space="preserve"> </w:t>
      </w:r>
      <w:r w:rsidRPr="00685860">
        <w:t>que</w:t>
      </w:r>
      <w:r w:rsidRPr="00685860">
        <w:rPr>
          <w:spacing w:val="5"/>
        </w:rPr>
        <w:t xml:space="preserve"> </w:t>
      </w:r>
      <w:r w:rsidRPr="00685860">
        <w:t>apoye</w:t>
      </w:r>
      <w:r w:rsidRPr="00685860">
        <w:rPr>
          <w:spacing w:val="5"/>
        </w:rPr>
        <w:t xml:space="preserve"> </w:t>
      </w:r>
      <w:r w:rsidRPr="00685860">
        <w:t>la</w:t>
      </w:r>
      <w:r w:rsidRPr="00685860">
        <w:rPr>
          <w:spacing w:val="5"/>
        </w:rPr>
        <w:t xml:space="preserve"> </w:t>
      </w:r>
      <w:r w:rsidRPr="00685860">
        <w:rPr>
          <w:spacing w:val="-5"/>
        </w:rPr>
        <w:t>f</w:t>
      </w:r>
      <w:r w:rsidRPr="00685860">
        <w:t>ormulación</w:t>
      </w:r>
      <w:r w:rsidR="00124F2F">
        <w:t xml:space="preserve"> </w:t>
      </w:r>
      <w:r w:rsidRPr="00685860">
        <w:t>y</w:t>
      </w:r>
      <w:r w:rsidRPr="00685860">
        <w:rPr>
          <w:spacing w:val="5"/>
        </w:rPr>
        <w:t xml:space="preserve"> </w:t>
      </w:r>
      <w:r w:rsidRPr="00685860">
        <w:t>evaluación de la política y la gestión migratoria.</w:t>
      </w:r>
    </w:p>
    <w:p w:rsidR="00685860" w:rsidRPr="00685860" w:rsidRDefault="00685860" w:rsidP="00AD4FD0">
      <w:pPr>
        <w:pStyle w:val="Texto"/>
        <w:spacing w:line="247" w:lineRule="exact"/>
        <w:ind w:left="1987" w:hanging="547"/>
      </w:pPr>
      <w:r w:rsidRPr="00685860">
        <w:t>•</w:t>
      </w:r>
      <w:r w:rsidRPr="00685860">
        <w:tab/>
        <w:t>Impulsar</w:t>
      </w:r>
      <w:r w:rsidRPr="00685860">
        <w:rPr>
          <w:spacing w:val="10"/>
        </w:rPr>
        <w:t xml:space="preserve"> </w:t>
      </w:r>
      <w:r w:rsidRPr="00685860">
        <w:t>acciones</w:t>
      </w:r>
      <w:r w:rsidRPr="00685860">
        <w:rPr>
          <w:spacing w:val="10"/>
        </w:rPr>
        <w:t xml:space="preserve"> </w:t>
      </w:r>
      <w:r w:rsidRPr="00685860">
        <w:t>dirigidas</w:t>
      </w:r>
      <w:r w:rsidRPr="00685860">
        <w:rPr>
          <w:spacing w:val="10"/>
        </w:rPr>
        <w:t xml:space="preserve"> </w:t>
      </w:r>
      <w:r w:rsidRPr="00685860">
        <w:t>a</w:t>
      </w:r>
      <w:r w:rsidRPr="00685860">
        <w:rPr>
          <w:spacing w:val="10"/>
        </w:rPr>
        <w:t xml:space="preserve"> </w:t>
      </w:r>
      <w:r w:rsidRPr="00685860">
        <w:t>reducir</w:t>
      </w:r>
      <w:r w:rsidRPr="00685860">
        <w:rPr>
          <w:spacing w:val="10"/>
        </w:rPr>
        <w:t xml:space="preserve"> </w:t>
      </w:r>
      <w:r w:rsidRPr="00685860">
        <w:t>las</w:t>
      </w:r>
      <w:r w:rsidRPr="00685860">
        <w:rPr>
          <w:spacing w:val="10"/>
        </w:rPr>
        <w:t xml:space="preserve"> </w:t>
      </w:r>
      <w:r w:rsidRPr="00685860">
        <w:t>condiciones</w:t>
      </w:r>
      <w:r w:rsidRPr="00685860">
        <w:rPr>
          <w:spacing w:val="10"/>
        </w:rPr>
        <w:t xml:space="preserve"> </w:t>
      </w:r>
      <w:r w:rsidRPr="00685860">
        <w:t>de</w:t>
      </w:r>
      <w:r w:rsidRPr="00685860">
        <w:rPr>
          <w:spacing w:val="10"/>
        </w:rPr>
        <w:t xml:space="preserve"> </w:t>
      </w:r>
      <w:r w:rsidRPr="00685860">
        <w:t>pobreza,</w:t>
      </w:r>
      <w:r w:rsidRPr="00685860">
        <w:rPr>
          <w:spacing w:val="10"/>
        </w:rPr>
        <w:t xml:space="preserve"> </w:t>
      </w:r>
      <w:r w:rsidRPr="00685860">
        <w:t>violencia</w:t>
      </w:r>
      <w:r w:rsidRPr="00685860">
        <w:rPr>
          <w:spacing w:val="10"/>
        </w:rPr>
        <w:t xml:space="preserve"> </w:t>
      </w:r>
      <w:r w:rsidRPr="00685860">
        <w:t>y</w:t>
      </w:r>
      <w:r w:rsidRPr="00685860">
        <w:rPr>
          <w:spacing w:val="10"/>
        </w:rPr>
        <w:t xml:space="preserve"> </w:t>
      </w:r>
      <w:r w:rsidRPr="00685860">
        <w:t>desigualdad,</w:t>
      </w:r>
      <w:r w:rsidRPr="00685860">
        <w:rPr>
          <w:spacing w:val="10"/>
        </w:rPr>
        <w:t xml:space="preserve"> </w:t>
      </w:r>
      <w:r w:rsidRPr="00685860">
        <w:t>para garantizar los derechos humanos de las personas migrantes, solicitantes de refugio, refugiadas y beneficiarias</w:t>
      </w:r>
      <w:r w:rsidRPr="00685860">
        <w:rPr>
          <w:spacing w:val="-10"/>
        </w:rPr>
        <w:t xml:space="preserve"> </w:t>
      </w:r>
      <w:r w:rsidRPr="00685860">
        <w:t>de protección complementaria.</w:t>
      </w:r>
    </w:p>
    <w:p w:rsidR="00685860" w:rsidRPr="00685860" w:rsidRDefault="00685860" w:rsidP="00AD4FD0">
      <w:pPr>
        <w:pStyle w:val="Texto"/>
        <w:spacing w:line="247" w:lineRule="exact"/>
        <w:ind w:left="1987" w:hanging="547"/>
      </w:pPr>
      <w:r w:rsidRPr="00685860">
        <w:t>•</w:t>
      </w:r>
      <w:r w:rsidRPr="00685860">
        <w:tab/>
        <w:t>Impulsar la creación de regímenes migratorios legales, seguros y ordenados.</w:t>
      </w:r>
    </w:p>
    <w:p w:rsidR="00685860" w:rsidRPr="00685860" w:rsidRDefault="00685860" w:rsidP="00AD4FD0">
      <w:pPr>
        <w:pStyle w:val="Texto"/>
        <w:spacing w:line="247" w:lineRule="exact"/>
        <w:ind w:left="1987" w:hanging="547"/>
      </w:pPr>
      <w:r w:rsidRPr="00685860">
        <w:t>•</w:t>
      </w:r>
      <w:r w:rsidRPr="00685860">
        <w:tab/>
        <w:t>Promover acciones dirigidas a impulsar el potencial de desarrollo que ofrece la migración.</w:t>
      </w:r>
    </w:p>
    <w:p w:rsidR="00685860" w:rsidRPr="00685860" w:rsidRDefault="00685860" w:rsidP="00AD4FD0">
      <w:pPr>
        <w:pStyle w:val="Texto"/>
        <w:spacing w:line="247" w:lineRule="exact"/>
        <w:ind w:left="1987" w:hanging="547"/>
      </w:pPr>
      <w:r w:rsidRPr="00685860">
        <w:t>•</w:t>
      </w:r>
      <w:r w:rsidRPr="00685860">
        <w:tab/>
        <w:t>Fortalecer</w:t>
      </w:r>
      <w:r w:rsidRPr="00685860">
        <w:rPr>
          <w:spacing w:val="5"/>
        </w:rPr>
        <w:t xml:space="preserve"> </w:t>
      </w:r>
      <w:r w:rsidRPr="00685860">
        <w:t>los</w:t>
      </w:r>
      <w:r w:rsidRPr="00685860">
        <w:rPr>
          <w:spacing w:val="5"/>
        </w:rPr>
        <w:t xml:space="preserve"> </w:t>
      </w:r>
      <w:r w:rsidRPr="00685860">
        <w:t>vínculos</w:t>
      </w:r>
      <w:r w:rsidRPr="00685860">
        <w:rPr>
          <w:spacing w:val="5"/>
        </w:rPr>
        <w:t xml:space="preserve"> </w:t>
      </w:r>
      <w:r w:rsidRPr="00685860">
        <w:t>políticos,</w:t>
      </w:r>
      <w:r w:rsidRPr="00685860">
        <w:rPr>
          <w:spacing w:val="5"/>
        </w:rPr>
        <w:t xml:space="preserve"> </w:t>
      </w:r>
      <w:r w:rsidRPr="00685860">
        <w:t>económicos,</w:t>
      </w:r>
      <w:r w:rsidRPr="00685860">
        <w:rPr>
          <w:spacing w:val="5"/>
        </w:rPr>
        <w:t xml:space="preserve"> </w:t>
      </w:r>
      <w:r w:rsidRPr="00685860">
        <w:t>sociales</w:t>
      </w:r>
      <w:r w:rsidRPr="00685860">
        <w:rPr>
          <w:spacing w:val="5"/>
        </w:rPr>
        <w:t xml:space="preserve"> </w:t>
      </w:r>
      <w:r w:rsidRPr="00685860">
        <w:t>y</w:t>
      </w:r>
      <w:r w:rsidRPr="00685860">
        <w:rPr>
          <w:spacing w:val="5"/>
        </w:rPr>
        <w:t xml:space="preserve"> </w:t>
      </w:r>
      <w:r w:rsidRPr="00685860">
        <w:t>culturales</w:t>
      </w:r>
      <w:r w:rsidRPr="00685860">
        <w:rPr>
          <w:spacing w:val="5"/>
        </w:rPr>
        <w:t xml:space="preserve"> </w:t>
      </w:r>
      <w:r w:rsidRPr="00685860">
        <w:t>con</w:t>
      </w:r>
      <w:r w:rsidRPr="00685860">
        <w:rPr>
          <w:spacing w:val="5"/>
        </w:rPr>
        <w:t xml:space="preserve"> </w:t>
      </w:r>
      <w:r w:rsidRPr="00685860">
        <w:t>la</w:t>
      </w:r>
      <w:r w:rsidRPr="00685860">
        <w:rPr>
          <w:spacing w:val="5"/>
        </w:rPr>
        <w:t xml:space="preserve"> </w:t>
      </w:r>
      <w:r w:rsidRPr="00685860">
        <w:t>comunidad</w:t>
      </w:r>
      <w:r w:rsidRPr="00685860">
        <w:rPr>
          <w:spacing w:val="5"/>
        </w:rPr>
        <w:t xml:space="preserve"> </w:t>
      </w:r>
      <w:r w:rsidRPr="00685860">
        <w:t>mexicana en el exterio</w:t>
      </w:r>
      <w:r w:rsidRPr="00685860">
        <w:rPr>
          <w:spacing w:val="-5"/>
        </w:rPr>
        <w:t>r</w:t>
      </w:r>
      <w:r w:rsidRPr="00685860">
        <w:t>.</w:t>
      </w:r>
    </w:p>
    <w:p w:rsidR="00685860" w:rsidRPr="00685860" w:rsidRDefault="00685860" w:rsidP="00AD4FD0">
      <w:pPr>
        <w:pStyle w:val="Texto"/>
        <w:spacing w:line="247" w:lineRule="exact"/>
        <w:ind w:left="1987" w:hanging="547"/>
      </w:pPr>
      <w:r w:rsidRPr="00685860">
        <w:t>•</w:t>
      </w:r>
      <w:r w:rsidRPr="00685860">
        <w:tab/>
        <w:t>Diseñar</w:t>
      </w:r>
      <w:r w:rsidRPr="00685860">
        <w:rPr>
          <w:spacing w:val="15"/>
        </w:rPr>
        <w:t xml:space="preserve"> </w:t>
      </w:r>
      <w:r w:rsidRPr="00685860">
        <w:t>y</w:t>
      </w:r>
      <w:r w:rsidRPr="00685860">
        <w:rPr>
          <w:spacing w:val="15"/>
        </w:rPr>
        <w:t xml:space="preserve"> </w:t>
      </w:r>
      <w:r w:rsidRPr="00685860">
        <w:t>ejecutar</w:t>
      </w:r>
      <w:r w:rsidRPr="00685860">
        <w:rPr>
          <w:spacing w:val="15"/>
        </w:rPr>
        <w:t xml:space="preserve"> </w:t>
      </w:r>
      <w:r w:rsidRPr="00685860">
        <w:t>programas</w:t>
      </w:r>
      <w:r w:rsidRPr="00685860">
        <w:rPr>
          <w:spacing w:val="15"/>
        </w:rPr>
        <w:t xml:space="preserve"> </w:t>
      </w:r>
      <w:r w:rsidRPr="00685860">
        <w:t>de</w:t>
      </w:r>
      <w:r w:rsidRPr="00685860">
        <w:rPr>
          <w:spacing w:val="15"/>
        </w:rPr>
        <w:t xml:space="preserve"> </w:t>
      </w:r>
      <w:r w:rsidRPr="00685860">
        <w:t>atención</w:t>
      </w:r>
      <w:r w:rsidRPr="00685860">
        <w:rPr>
          <w:spacing w:val="15"/>
        </w:rPr>
        <w:t xml:space="preserve"> </w:t>
      </w:r>
      <w:r w:rsidRPr="00685860">
        <w:t>especial</w:t>
      </w:r>
      <w:r w:rsidRPr="00685860">
        <w:rPr>
          <w:spacing w:val="15"/>
        </w:rPr>
        <w:t xml:space="preserve"> </w:t>
      </w:r>
      <w:r w:rsidRPr="00685860">
        <w:t>a</w:t>
      </w:r>
      <w:r w:rsidRPr="00685860">
        <w:rPr>
          <w:spacing w:val="15"/>
        </w:rPr>
        <w:t xml:space="preserve"> </w:t>
      </w:r>
      <w:r w:rsidRPr="00685860">
        <w:t>grupos</w:t>
      </w:r>
      <w:r w:rsidRPr="00685860">
        <w:rPr>
          <w:spacing w:val="15"/>
        </w:rPr>
        <w:t xml:space="preserve"> </w:t>
      </w:r>
      <w:r w:rsidRPr="00685860">
        <w:t>vulnerables</w:t>
      </w:r>
      <w:r w:rsidRPr="00685860">
        <w:rPr>
          <w:spacing w:val="15"/>
        </w:rPr>
        <w:t xml:space="preserve"> </w:t>
      </w:r>
      <w:r w:rsidRPr="00685860">
        <w:t>de</w:t>
      </w:r>
      <w:r w:rsidRPr="00685860">
        <w:rPr>
          <w:spacing w:val="15"/>
        </w:rPr>
        <w:t xml:space="preserve"> </w:t>
      </w:r>
      <w:r w:rsidRPr="00685860">
        <w:t>migrantes,</w:t>
      </w:r>
      <w:r w:rsidRPr="00685860">
        <w:rPr>
          <w:spacing w:val="15"/>
        </w:rPr>
        <w:t xml:space="preserve"> </w:t>
      </w:r>
      <w:r w:rsidRPr="00685860">
        <w:t>como niñas, niños y adolescentes, mujeres embarazadas, víctimas</w:t>
      </w:r>
      <w:r w:rsidR="00124F2F">
        <w:t xml:space="preserve"> </w:t>
      </w:r>
      <w:r w:rsidRPr="00685860">
        <w:t>de delitos gr</w:t>
      </w:r>
      <w:r w:rsidRPr="00685860">
        <w:rPr>
          <w:spacing w:val="-5"/>
        </w:rPr>
        <w:t>a</w:t>
      </w:r>
      <w:r w:rsidRPr="00685860">
        <w:t>ves cometidos en territorio nacional, personas con discapacidad y adultos m</w:t>
      </w:r>
      <w:r w:rsidRPr="00685860">
        <w:rPr>
          <w:spacing w:val="-5"/>
        </w:rPr>
        <w:t>a</w:t>
      </w:r>
      <w:r w:rsidRPr="00685860">
        <w:t>yores.</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47" w:lineRule="exact"/>
              <w:ind w:left="2362" w:hanging="1728"/>
              <w:rPr>
                <w:b/>
                <w:color w:val="000000"/>
                <w:szCs w:val="18"/>
              </w:rPr>
            </w:pPr>
            <w:r w:rsidRPr="00DB1649">
              <w:rPr>
                <w:b/>
              </w:rPr>
              <w:t>Estrategia 5.4.5.</w:t>
            </w:r>
            <w:r w:rsidRPr="00DB1649">
              <w:rPr>
                <w:b/>
              </w:rPr>
              <w:tab/>
              <w:t>Garantizar</w:t>
            </w:r>
            <w:r w:rsidRPr="00DB1649">
              <w:rPr>
                <w:b/>
                <w:spacing w:val="5"/>
              </w:rPr>
              <w:t xml:space="preserve"> </w:t>
            </w:r>
            <w:r w:rsidRPr="00DB1649">
              <w:rPr>
                <w:b/>
              </w:rPr>
              <w:t>los</w:t>
            </w:r>
            <w:r w:rsidRPr="00DB1649">
              <w:rPr>
                <w:b/>
                <w:spacing w:val="5"/>
              </w:rPr>
              <w:t xml:space="preserve"> </w:t>
            </w:r>
            <w:r w:rsidRPr="00DB1649">
              <w:rPr>
                <w:b/>
              </w:rPr>
              <w:t>derechos</w:t>
            </w:r>
            <w:r w:rsidRPr="00DB1649">
              <w:rPr>
                <w:b/>
                <w:spacing w:val="5"/>
              </w:rPr>
              <w:t xml:space="preserve"> </w:t>
            </w:r>
            <w:r w:rsidRPr="00DB1649">
              <w:rPr>
                <w:b/>
              </w:rPr>
              <w:t>de</w:t>
            </w:r>
            <w:r w:rsidRPr="00DB1649">
              <w:rPr>
                <w:b/>
                <w:spacing w:val="5"/>
              </w:rPr>
              <w:t xml:space="preserve"> </w:t>
            </w:r>
            <w:r w:rsidRPr="00DB1649">
              <w:rPr>
                <w:b/>
              </w:rPr>
              <w:t>las</w:t>
            </w:r>
            <w:r w:rsidRPr="00DB1649">
              <w:rPr>
                <w:b/>
                <w:spacing w:val="5"/>
              </w:rPr>
              <w:t xml:space="preserve"> </w:t>
            </w:r>
            <w:r w:rsidRPr="00DB1649">
              <w:rPr>
                <w:b/>
              </w:rPr>
              <w:t>personas</w:t>
            </w:r>
            <w:r w:rsidRPr="00DB1649">
              <w:rPr>
                <w:b/>
                <w:spacing w:val="5"/>
              </w:rPr>
              <w:t xml:space="preserve"> </w:t>
            </w:r>
            <w:r w:rsidRPr="00DB1649">
              <w:rPr>
                <w:b/>
              </w:rPr>
              <w:t>migrantes,</w:t>
            </w:r>
            <w:r w:rsidRPr="00DB1649">
              <w:rPr>
                <w:b/>
                <w:spacing w:val="5"/>
              </w:rPr>
              <w:t xml:space="preserve"> </w:t>
            </w:r>
            <w:r w:rsidRPr="00DB1649">
              <w:rPr>
                <w:b/>
              </w:rPr>
              <w:t>solicitantes de refugio, refugiadas y beneficiarias</w:t>
            </w:r>
            <w:r w:rsidRPr="00DB1649">
              <w:rPr>
                <w:b/>
                <w:spacing w:val="-10"/>
              </w:rPr>
              <w:t xml:space="preserve"> </w:t>
            </w:r>
            <w:r w:rsidRPr="00DB1649">
              <w:rPr>
                <w:b/>
              </w:rPr>
              <w:t>de protección complementaria.</w:t>
            </w:r>
          </w:p>
        </w:tc>
      </w:tr>
    </w:tbl>
    <w:p w:rsidR="00685860" w:rsidRPr="00685860" w:rsidRDefault="00685860" w:rsidP="00AD4FD0">
      <w:pPr>
        <w:pStyle w:val="Texto"/>
        <w:spacing w:line="247" w:lineRule="exact"/>
        <w:ind w:left="2448" w:hanging="1728"/>
        <w:rPr>
          <w:color w:val="000000"/>
          <w:szCs w:val="18"/>
        </w:rPr>
      </w:pPr>
      <w:r w:rsidRPr="00685860">
        <w:rPr>
          <w:b/>
          <w:color w:val="000000"/>
          <w:szCs w:val="18"/>
        </w:rPr>
        <w:t>Líneas de acción</w:t>
      </w:r>
    </w:p>
    <w:p w:rsidR="00685860" w:rsidRPr="00685860" w:rsidRDefault="00685860" w:rsidP="00AD4FD0">
      <w:pPr>
        <w:pStyle w:val="Texto"/>
        <w:spacing w:line="247" w:lineRule="exact"/>
        <w:ind w:left="1987" w:hanging="547"/>
      </w:pPr>
      <w:r w:rsidRPr="00685860">
        <w:t>•</w:t>
      </w:r>
      <w:r w:rsidRPr="00685860">
        <w:tab/>
        <w:t>Implementar una política en materia de refugiados y protección complementaria.</w:t>
      </w:r>
    </w:p>
    <w:p w:rsidR="00685860" w:rsidRPr="00685860" w:rsidRDefault="00685860" w:rsidP="00AD4FD0">
      <w:pPr>
        <w:pStyle w:val="Texto"/>
        <w:spacing w:line="247" w:lineRule="exact"/>
        <w:ind w:left="1987" w:hanging="547"/>
      </w:pPr>
      <w:r w:rsidRPr="00685860">
        <w:t>•</w:t>
      </w:r>
      <w:r w:rsidRPr="00685860">
        <w:tab/>
        <w:t>Establecer mecanismos y acuerdos interinstitucionales para garantizar el acceso al derecho a la identidad de las personas migrantes y sus familiares.</w:t>
      </w:r>
    </w:p>
    <w:p w:rsidR="00685860" w:rsidRPr="00685860" w:rsidRDefault="00685860" w:rsidP="00AD4FD0">
      <w:pPr>
        <w:pStyle w:val="Texto"/>
        <w:spacing w:line="247" w:lineRule="exact"/>
        <w:ind w:left="1987" w:hanging="547"/>
      </w:pPr>
      <w:r w:rsidRPr="00685860">
        <w:t>•</w:t>
      </w:r>
      <w:r w:rsidRPr="00685860">
        <w:tab/>
        <w:t>Propiciar</w:t>
      </w:r>
      <w:r w:rsidRPr="00685860">
        <w:rPr>
          <w:spacing w:val="10"/>
        </w:rPr>
        <w:t xml:space="preserve"> </w:t>
      </w:r>
      <w:r w:rsidRPr="00685860">
        <w:t>esquemas</w:t>
      </w:r>
      <w:r w:rsidRPr="00685860">
        <w:rPr>
          <w:spacing w:val="10"/>
        </w:rPr>
        <w:t xml:space="preserve"> </w:t>
      </w:r>
      <w:r w:rsidRPr="00685860">
        <w:t>de</w:t>
      </w:r>
      <w:r w:rsidRPr="00685860">
        <w:rPr>
          <w:spacing w:val="10"/>
        </w:rPr>
        <w:t xml:space="preserve"> </w:t>
      </w:r>
      <w:r w:rsidRPr="00685860">
        <w:t>trabajo</w:t>
      </w:r>
      <w:r w:rsidRPr="00685860">
        <w:rPr>
          <w:spacing w:val="10"/>
        </w:rPr>
        <w:t xml:space="preserve"> </w:t>
      </w:r>
      <w:r w:rsidRPr="00685860">
        <w:t>entre</w:t>
      </w:r>
      <w:r w:rsidRPr="00685860">
        <w:rPr>
          <w:spacing w:val="10"/>
        </w:rPr>
        <w:t xml:space="preserve"> </w:t>
      </w:r>
      <w:r w:rsidRPr="00685860">
        <w:t>las</w:t>
      </w:r>
      <w:r w:rsidRPr="00685860">
        <w:rPr>
          <w:spacing w:val="10"/>
        </w:rPr>
        <w:t xml:space="preserve"> </w:t>
      </w:r>
      <w:r w:rsidRPr="00685860">
        <w:t>personas</w:t>
      </w:r>
      <w:r w:rsidRPr="00685860">
        <w:rPr>
          <w:spacing w:val="10"/>
        </w:rPr>
        <w:t xml:space="preserve"> </w:t>
      </w:r>
      <w:r w:rsidRPr="00685860">
        <w:t>migrantes,</w:t>
      </w:r>
      <w:r w:rsidRPr="00685860">
        <w:rPr>
          <w:spacing w:val="10"/>
        </w:rPr>
        <w:t xml:space="preserve"> </w:t>
      </w:r>
      <w:r w:rsidRPr="00685860">
        <w:t>que</w:t>
      </w:r>
      <w:r w:rsidRPr="00685860">
        <w:rPr>
          <w:spacing w:val="10"/>
        </w:rPr>
        <w:t xml:space="preserve"> </w:t>
      </w:r>
      <w:r w:rsidRPr="00685860">
        <w:t>garanticen</w:t>
      </w:r>
      <w:r w:rsidRPr="00685860">
        <w:rPr>
          <w:spacing w:val="10"/>
        </w:rPr>
        <w:t xml:space="preserve"> </w:t>
      </w:r>
      <w:r w:rsidRPr="00685860">
        <w:t>sus</w:t>
      </w:r>
      <w:r w:rsidRPr="00685860">
        <w:rPr>
          <w:spacing w:val="10"/>
        </w:rPr>
        <w:t xml:space="preserve"> </w:t>
      </w:r>
      <w:r w:rsidRPr="00685860">
        <w:t>derechos</w:t>
      </w:r>
      <w:r w:rsidRPr="00685860">
        <w:rPr>
          <w:spacing w:val="10"/>
        </w:rPr>
        <w:t xml:space="preserve"> </w:t>
      </w:r>
      <w:r w:rsidRPr="00685860">
        <w:t>así como el acceso a servicios de seguridad social y a la justicia en materia laboral.</w:t>
      </w:r>
    </w:p>
    <w:p w:rsidR="00685860" w:rsidRPr="00685860" w:rsidRDefault="00685860" w:rsidP="00AD4FD0">
      <w:pPr>
        <w:pStyle w:val="Texto"/>
        <w:spacing w:line="247" w:lineRule="exact"/>
        <w:ind w:left="1987" w:hanging="547"/>
      </w:pPr>
      <w:r w:rsidRPr="00685860">
        <w:t>•</w:t>
      </w:r>
      <w:r w:rsidRPr="00685860">
        <w:tab/>
        <w:t>Promover</w:t>
      </w:r>
      <w:r w:rsidRPr="00685860">
        <w:rPr>
          <w:i/>
        </w:rPr>
        <w:t xml:space="preserve"> </w:t>
      </w:r>
      <w:r w:rsidRPr="00685860">
        <w:t>la</w:t>
      </w:r>
      <w:r w:rsidRPr="00685860">
        <w:rPr>
          <w:i/>
        </w:rPr>
        <w:t xml:space="preserve"> </w:t>
      </w:r>
      <w:r w:rsidRPr="00685860">
        <w:t>convivencia</w:t>
      </w:r>
      <w:r w:rsidRPr="00685860">
        <w:rPr>
          <w:i/>
        </w:rPr>
        <w:t xml:space="preserve"> </w:t>
      </w:r>
      <w:r w:rsidRPr="00685860">
        <w:t>armónica</w:t>
      </w:r>
      <w:r w:rsidRPr="00685860">
        <w:rPr>
          <w:i/>
        </w:rPr>
        <w:t xml:space="preserve"> </w:t>
      </w:r>
      <w:r w:rsidRPr="00685860">
        <w:t>entre</w:t>
      </w:r>
      <w:r w:rsidRPr="00685860">
        <w:rPr>
          <w:i/>
        </w:rPr>
        <w:t xml:space="preserve"> </w:t>
      </w:r>
      <w:r w:rsidRPr="00685860">
        <w:t>la</w:t>
      </w:r>
      <w:r w:rsidRPr="00685860">
        <w:rPr>
          <w:i/>
        </w:rPr>
        <w:t xml:space="preserve"> </w:t>
      </w:r>
      <w:r w:rsidRPr="00685860">
        <w:t>población</w:t>
      </w:r>
      <w:r w:rsidRPr="00685860">
        <w:rPr>
          <w:i/>
        </w:rPr>
        <w:t xml:space="preserve"> </w:t>
      </w:r>
      <w:r w:rsidRPr="00685860">
        <w:t>extranjera</w:t>
      </w:r>
      <w:r w:rsidRPr="00685860">
        <w:rPr>
          <w:i/>
        </w:rPr>
        <w:t xml:space="preserve"> </w:t>
      </w:r>
      <w:r w:rsidRPr="00685860">
        <w:t>y</w:t>
      </w:r>
      <w:r w:rsidRPr="00685860">
        <w:rPr>
          <w:i/>
        </w:rPr>
        <w:t xml:space="preserve"> </w:t>
      </w:r>
      <w:r w:rsidRPr="00685860">
        <w:t>nacional,</w:t>
      </w:r>
      <w:r w:rsidRPr="00685860">
        <w:rPr>
          <w:i/>
        </w:rPr>
        <w:t xml:space="preserve"> </w:t>
      </w:r>
      <w:r w:rsidRPr="00685860">
        <w:t>combatir</w:t>
      </w:r>
      <w:r w:rsidRPr="00685860">
        <w:rPr>
          <w:i/>
        </w:rPr>
        <w:t xml:space="preserve"> </w:t>
      </w:r>
      <w:r w:rsidRPr="00685860">
        <w:t xml:space="preserve">la discriminación y </w:t>
      </w:r>
      <w:r w:rsidRPr="00685860">
        <w:rPr>
          <w:spacing w:val="-5"/>
        </w:rPr>
        <w:t>f</w:t>
      </w:r>
      <w:r w:rsidRPr="00685860">
        <w:t>omentar los vínculos con sus comunidades de origen.</w:t>
      </w:r>
    </w:p>
    <w:p w:rsidR="00685860" w:rsidRPr="00685860" w:rsidRDefault="00685860" w:rsidP="00AD4FD0">
      <w:pPr>
        <w:pStyle w:val="Texto"/>
        <w:spacing w:line="247" w:lineRule="exact"/>
        <w:ind w:left="1987" w:hanging="547"/>
      </w:pPr>
      <w:r w:rsidRPr="00685860">
        <w:t>•</w:t>
      </w:r>
      <w:r w:rsidRPr="00685860">
        <w:tab/>
        <w:t>Implementar</w:t>
      </w:r>
      <w:r w:rsidRPr="00685860">
        <w:rPr>
          <w:spacing w:val="35"/>
        </w:rPr>
        <w:t xml:space="preserve"> </w:t>
      </w:r>
      <w:r w:rsidRPr="00685860">
        <w:t>una</w:t>
      </w:r>
      <w:r w:rsidRPr="00685860">
        <w:rPr>
          <w:spacing w:val="35"/>
        </w:rPr>
        <w:t xml:space="preserve"> </w:t>
      </w:r>
      <w:r w:rsidRPr="00685860">
        <w:t>estrategia</w:t>
      </w:r>
      <w:r w:rsidRPr="00685860">
        <w:rPr>
          <w:spacing w:val="35"/>
        </w:rPr>
        <w:t xml:space="preserve"> </w:t>
      </w:r>
      <w:r w:rsidRPr="00685860">
        <w:t>intersectorial</w:t>
      </w:r>
      <w:r w:rsidRPr="00685860">
        <w:rPr>
          <w:spacing w:val="35"/>
        </w:rPr>
        <w:t xml:space="preserve"> </w:t>
      </w:r>
      <w:r w:rsidRPr="00685860">
        <w:t>dirigida</w:t>
      </w:r>
      <w:r w:rsidRPr="00685860">
        <w:rPr>
          <w:spacing w:val="35"/>
        </w:rPr>
        <w:t xml:space="preserve"> </w:t>
      </w:r>
      <w:r w:rsidRPr="00685860">
        <w:t>a</w:t>
      </w:r>
      <w:r w:rsidRPr="00685860">
        <w:rPr>
          <w:spacing w:val="35"/>
        </w:rPr>
        <w:t xml:space="preserve"> </w:t>
      </w:r>
      <w:r w:rsidRPr="00685860">
        <w:t>la</w:t>
      </w:r>
      <w:r w:rsidRPr="00685860">
        <w:rPr>
          <w:spacing w:val="35"/>
        </w:rPr>
        <w:t xml:space="preserve"> </w:t>
      </w:r>
      <w:r w:rsidRPr="00685860">
        <w:t>atención</w:t>
      </w:r>
      <w:r w:rsidRPr="00685860">
        <w:rPr>
          <w:spacing w:val="35"/>
        </w:rPr>
        <w:t xml:space="preserve"> </w:t>
      </w:r>
      <w:r w:rsidRPr="00685860">
        <w:t>y</w:t>
      </w:r>
      <w:r w:rsidRPr="00685860">
        <w:rPr>
          <w:spacing w:val="35"/>
        </w:rPr>
        <w:t xml:space="preserve"> </w:t>
      </w:r>
      <w:r w:rsidRPr="00685860">
        <w:t>protección</w:t>
      </w:r>
      <w:r w:rsidRPr="00685860">
        <w:rPr>
          <w:spacing w:val="35"/>
        </w:rPr>
        <w:t xml:space="preserve"> </w:t>
      </w:r>
      <w:r w:rsidRPr="00685860">
        <w:t>de</w:t>
      </w:r>
      <w:r w:rsidRPr="00685860">
        <w:rPr>
          <w:spacing w:val="35"/>
        </w:rPr>
        <w:t xml:space="preserve"> </w:t>
      </w:r>
      <w:r w:rsidRPr="00685860">
        <w:t>migrantes víctimas de tráfico,</w:t>
      </w:r>
      <w:r w:rsidRPr="00685860">
        <w:rPr>
          <w:spacing w:val="-5"/>
        </w:rPr>
        <w:t xml:space="preserve"> </w:t>
      </w:r>
      <w:r w:rsidRPr="00685860">
        <w:t>trata y secuestro, con acciones di</w:t>
      </w:r>
      <w:r w:rsidRPr="00685860">
        <w:rPr>
          <w:spacing w:val="-5"/>
        </w:rPr>
        <w:t>f</w:t>
      </w:r>
      <w:r w:rsidRPr="00685860">
        <w:t>erenciadas por género, edad y etnia.</w:t>
      </w:r>
    </w:p>
    <w:p w:rsidR="00685860" w:rsidRPr="00685860" w:rsidRDefault="00685860" w:rsidP="00AD4FD0">
      <w:pPr>
        <w:pStyle w:val="Texto"/>
        <w:spacing w:line="247" w:lineRule="exact"/>
        <w:ind w:left="1987" w:hanging="547"/>
      </w:pPr>
      <w:r w:rsidRPr="00685860">
        <w:t>•</w:t>
      </w:r>
      <w:r w:rsidRPr="00685860">
        <w:tab/>
        <w:t>Promover</w:t>
      </w:r>
      <w:r w:rsidRPr="00685860">
        <w:rPr>
          <w:i/>
        </w:rPr>
        <w:t xml:space="preserve"> </w:t>
      </w:r>
      <w:r w:rsidRPr="00685860">
        <w:t>la</w:t>
      </w:r>
      <w:r w:rsidRPr="00685860">
        <w:rPr>
          <w:i/>
        </w:rPr>
        <w:t xml:space="preserve"> </w:t>
      </w:r>
      <w:r w:rsidRPr="00685860">
        <w:t>pro</w:t>
      </w:r>
      <w:r w:rsidRPr="00685860">
        <w:rPr>
          <w:spacing w:val="-5"/>
        </w:rPr>
        <w:t>f</w:t>
      </w:r>
      <w:r w:rsidRPr="00685860">
        <w:t>esionalización,</w:t>
      </w:r>
      <w:r w:rsidRPr="00685860">
        <w:rPr>
          <w:i/>
        </w:rPr>
        <w:t xml:space="preserve"> </w:t>
      </w:r>
      <w:r w:rsidRPr="00685860">
        <w:t>sensibilización,</w:t>
      </w:r>
      <w:r w:rsidRPr="00685860">
        <w:rPr>
          <w:i/>
        </w:rPr>
        <w:t xml:space="preserve"> </w:t>
      </w:r>
      <w:r w:rsidRPr="00685860">
        <w:t>capacitación</w:t>
      </w:r>
      <w:r w:rsidRPr="00685860">
        <w:rPr>
          <w:i/>
        </w:rPr>
        <w:t xml:space="preserve"> </w:t>
      </w:r>
      <w:r w:rsidRPr="00685860">
        <w:t>y</w:t>
      </w:r>
      <w:r w:rsidRPr="00685860">
        <w:rPr>
          <w:spacing w:val="45"/>
        </w:rPr>
        <w:t xml:space="preserve"> </w:t>
      </w:r>
      <w:r w:rsidRPr="00685860">
        <w:t>evaluación</w:t>
      </w:r>
      <w:r w:rsidRPr="00685860">
        <w:rPr>
          <w:spacing w:val="45"/>
        </w:rPr>
        <w:t xml:space="preserve"> </w:t>
      </w:r>
      <w:r w:rsidRPr="00685860">
        <w:t>del</w:t>
      </w:r>
      <w:r w:rsidRPr="00685860">
        <w:rPr>
          <w:spacing w:val="45"/>
        </w:rPr>
        <w:t xml:space="preserve"> </w:t>
      </w:r>
      <w:r w:rsidRPr="00685860">
        <w:t>personal</w:t>
      </w:r>
      <w:r w:rsidRPr="00685860">
        <w:rPr>
          <w:spacing w:val="45"/>
        </w:rPr>
        <w:t xml:space="preserve"> </w:t>
      </w:r>
      <w:r w:rsidRPr="00685860">
        <w:t>que labora en las instituciones involucradas en la atención de migrantes y sus familiares.</w:t>
      </w:r>
    </w:p>
    <w:p w:rsidR="00685860" w:rsidRPr="00685860" w:rsidRDefault="00685860" w:rsidP="00AD4FD0">
      <w:pPr>
        <w:pStyle w:val="Texto"/>
        <w:spacing w:line="247" w:lineRule="exact"/>
        <w:ind w:left="1987" w:hanging="547"/>
      </w:pPr>
      <w:r w:rsidRPr="00685860">
        <w:t>•</w:t>
      </w:r>
      <w:r w:rsidRPr="00685860">
        <w:tab/>
        <w:t>Fortalecer</w:t>
      </w:r>
      <w:r w:rsidRPr="00685860">
        <w:rPr>
          <w:spacing w:val="5"/>
        </w:rPr>
        <w:t xml:space="preserve"> </w:t>
      </w:r>
      <w:r w:rsidRPr="00685860">
        <w:t>mecanismos</w:t>
      </w:r>
      <w:r w:rsidRPr="00685860">
        <w:rPr>
          <w:spacing w:val="5"/>
        </w:rPr>
        <w:t xml:space="preserve"> </w:t>
      </w:r>
      <w:r w:rsidRPr="00685860">
        <w:t>para</w:t>
      </w:r>
      <w:r w:rsidRPr="00685860">
        <w:rPr>
          <w:spacing w:val="5"/>
        </w:rPr>
        <w:t xml:space="preserve"> </w:t>
      </w:r>
      <w:r w:rsidRPr="00685860">
        <w:t>investigar</w:t>
      </w:r>
      <w:r w:rsidRPr="00685860">
        <w:rPr>
          <w:spacing w:val="5"/>
        </w:rPr>
        <w:t xml:space="preserve"> </w:t>
      </w:r>
      <w:r w:rsidRPr="00685860">
        <w:t>y</w:t>
      </w:r>
      <w:r w:rsidRPr="00685860">
        <w:rPr>
          <w:spacing w:val="5"/>
        </w:rPr>
        <w:t xml:space="preserve"> </w:t>
      </w:r>
      <w:r w:rsidRPr="00685860">
        <w:t>sancionar</w:t>
      </w:r>
      <w:r w:rsidRPr="00685860">
        <w:rPr>
          <w:spacing w:val="5"/>
        </w:rPr>
        <w:t xml:space="preserve"> </w:t>
      </w:r>
      <w:r w:rsidRPr="00685860">
        <w:t>a</w:t>
      </w:r>
      <w:r w:rsidRPr="00685860">
        <w:rPr>
          <w:spacing w:val="5"/>
        </w:rPr>
        <w:t xml:space="preserve"> </w:t>
      </w:r>
      <w:r w:rsidRPr="00685860">
        <w:t>los</w:t>
      </w:r>
      <w:r w:rsidRPr="00685860">
        <w:rPr>
          <w:spacing w:val="5"/>
        </w:rPr>
        <w:t xml:space="preserve"> </w:t>
      </w:r>
      <w:r w:rsidRPr="00685860">
        <w:t>funcionarios</w:t>
      </w:r>
      <w:r w:rsidRPr="00685860">
        <w:rPr>
          <w:spacing w:val="5"/>
        </w:rPr>
        <w:t xml:space="preserve"> </w:t>
      </w:r>
      <w:r w:rsidRPr="00685860">
        <w:t>públicos</w:t>
      </w:r>
      <w:r w:rsidRPr="00685860">
        <w:rPr>
          <w:spacing w:val="5"/>
        </w:rPr>
        <w:t xml:space="preserve"> </w:t>
      </w:r>
      <w:r w:rsidRPr="00685860">
        <w:t>involucrados</w:t>
      </w:r>
      <w:r w:rsidRPr="00685860">
        <w:rPr>
          <w:spacing w:val="5"/>
        </w:rPr>
        <w:t xml:space="preserve"> </w:t>
      </w:r>
      <w:r w:rsidRPr="00685860">
        <w:t>en las</w:t>
      </w:r>
      <w:r w:rsidRPr="00685860">
        <w:rPr>
          <w:spacing w:val="-10"/>
        </w:rPr>
        <w:t xml:space="preserve"> </w:t>
      </w:r>
      <w:r w:rsidRPr="00685860">
        <w:t>violaciones</w:t>
      </w:r>
      <w:r w:rsidRPr="00685860">
        <w:rPr>
          <w:spacing w:val="-10"/>
        </w:rPr>
        <w:t xml:space="preserve"> </w:t>
      </w:r>
      <w:r w:rsidRPr="00685860">
        <w:t>a</w:t>
      </w:r>
      <w:r w:rsidRPr="00685860">
        <w:rPr>
          <w:spacing w:val="-10"/>
        </w:rPr>
        <w:t xml:space="preserve"> </w:t>
      </w:r>
      <w:r w:rsidRPr="00685860">
        <w:t>derechos</w:t>
      </w:r>
      <w:r w:rsidRPr="00685860">
        <w:rPr>
          <w:spacing w:val="-10"/>
        </w:rPr>
        <w:t xml:space="preserve"> </w:t>
      </w:r>
      <w:r w:rsidRPr="00685860">
        <w:t>humanos</w:t>
      </w:r>
      <w:r w:rsidRPr="00685860">
        <w:rPr>
          <w:spacing w:val="-10"/>
        </w:rPr>
        <w:t xml:space="preserve"> </w:t>
      </w:r>
      <w:r w:rsidRPr="00685860">
        <w:t>y</w:t>
      </w:r>
      <w:r w:rsidRPr="00685860">
        <w:rPr>
          <w:spacing w:val="-10"/>
        </w:rPr>
        <w:t xml:space="preserve"> </w:t>
      </w:r>
      <w:r w:rsidRPr="00685860">
        <w:t>la</w:t>
      </w:r>
      <w:r w:rsidRPr="00685860">
        <w:rPr>
          <w:spacing w:val="-10"/>
        </w:rPr>
        <w:t xml:space="preserve"> </w:t>
      </w:r>
      <w:r w:rsidRPr="00685860">
        <w:t>comisión</w:t>
      </w:r>
      <w:r w:rsidRPr="00685860">
        <w:rPr>
          <w:spacing w:val="-10"/>
        </w:rPr>
        <w:t xml:space="preserve"> </w:t>
      </w:r>
      <w:r w:rsidRPr="00685860">
        <w:t>de</w:t>
      </w:r>
      <w:r w:rsidRPr="00685860">
        <w:rPr>
          <w:spacing w:val="-10"/>
        </w:rPr>
        <w:t xml:space="preserve"> </w:t>
      </w:r>
      <w:r w:rsidRPr="00685860">
        <w:t>delitos</w:t>
      </w:r>
      <w:r w:rsidRPr="00685860">
        <w:rPr>
          <w:spacing w:val="-10"/>
        </w:rPr>
        <w:t xml:space="preserve"> </w:t>
      </w:r>
      <w:r w:rsidRPr="00685860">
        <w:t>como</w:t>
      </w:r>
      <w:r w:rsidRPr="00685860">
        <w:rPr>
          <w:spacing w:val="-10"/>
        </w:rPr>
        <w:t xml:space="preserve"> </w:t>
      </w:r>
      <w:r w:rsidRPr="00685860">
        <w:t>la</w:t>
      </w:r>
      <w:r w:rsidRPr="00685860">
        <w:rPr>
          <w:spacing w:val="-10"/>
        </w:rPr>
        <w:t xml:space="preserve"> </w:t>
      </w:r>
      <w:r w:rsidRPr="00685860">
        <w:t>trata,</w:t>
      </w:r>
      <w:r w:rsidRPr="00685860">
        <w:rPr>
          <w:spacing w:val="-10"/>
        </w:rPr>
        <w:t xml:space="preserve"> </w:t>
      </w:r>
      <w:r w:rsidRPr="00685860">
        <w:t>extorsión</w:t>
      </w:r>
      <w:r w:rsidRPr="00685860">
        <w:rPr>
          <w:spacing w:val="-10"/>
        </w:rPr>
        <w:t xml:space="preserve"> </w:t>
      </w:r>
      <w:r w:rsidRPr="00685860">
        <w:t>y</w:t>
      </w:r>
      <w:r w:rsidRPr="00685860">
        <w:rPr>
          <w:spacing w:val="-10"/>
        </w:rPr>
        <w:t xml:space="preserve"> </w:t>
      </w:r>
      <w:r w:rsidRPr="00685860">
        <w:t>secuestro de migrantes.</w:t>
      </w:r>
    </w:p>
    <w:p w:rsidR="00685860" w:rsidRPr="00685860" w:rsidRDefault="00685860" w:rsidP="00AD4FD0">
      <w:pPr>
        <w:pStyle w:val="Texto"/>
        <w:spacing w:line="247" w:lineRule="exact"/>
        <w:ind w:left="1987" w:hanging="547"/>
      </w:pPr>
      <w:r w:rsidRPr="00685860">
        <w:t>•</w:t>
      </w:r>
      <w:r w:rsidRPr="00685860">
        <w:tab/>
        <w:t>Crear</w:t>
      </w:r>
      <w:r w:rsidRPr="00685860">
        <w:rPr>
          <w:spacing w:val="20"/>
        </w:rPr>
        <w:t xml:space="preserve"> </w:t>
      </w:r>
      <w:r w:rsidRPr="00685860">
        <w:t>un</w:t>
      </w:r>
      <w:r w:rsidRPr="00685860">
        <w:rPr>
          <w:spacing w:val="20"/>
        </w:rPr>
        <w:t xml:space="preserve"> </w:t>
      </w:r>
      <w:r w:rsidRPr="00685860">
        <w:t>sistema</w:t>
      </w:r>
      <w:r w:rsidRPr="00685860">
        <w:rPr>
          <w:spacing w:val="20"/>
        </w:rPr>
        <w:t xml:space="preserve"> </w:t>
      </w:r>
      <w:r w:rsidRPr="00685860">
        <w:t>nacional</w:t>
      </w:r>
      <w:r w:rsidRPr="00685860">
        <w:rPr>
          <w:spacing w:val="20"/>
        </w:rPr>
        <w:t xml:space="preserve"> </w:t>
      </w:r>
      <w:r w:rsidRPr="00685860">
        <w:t>único</w:t>
      </w:r>
      <w:r w:rsidRPr="00685860">
        <w:rPr>
          <w:spacing w:val="20"/>
        </w:rPr>
        <w:t xml:space="preserve"> </w:t>
      </w:r>
      <w:r w:rsidRPr="00685860">
        <w:t>de</w:t>
      </w:r>
      <w:r w:rsidRPr="00685860">
        <w:rPr>
          <w:spacing w:val="20"/>
        </w:rPr>
        <w:t xml:space="preserve"> </w:t>
      </w:r>
      <w:r w:rsidRPr="00685860">
        <w:t>datos</w:t>
      </w:r>
      <w:r w:rsidRPr="00685860">
        <w:rPr>
          <w:spacing w:val="20"/>
        </w:rPr>
        <w:t xml:space="preserve"> </w:t>
      </w:r>
      <w:r w:rsidRPr="00685860">
        <w:t>para</w:t>
      </w:r>
      <w:r w:rsidRPr="00685860">
        <w:rPr>
          <w:spacing w:val="20"/>
        </w:rPr>
        <w:t xml:space="preserve"> </w:t>
      </w:r>
      <w:r w:rsidRPr="00685860">
        <w:t>la</w:t>
      </w:r>
      <w:r w:rsidRPr="00685860">
        <w:rPr>
          <w:spacing w:val="20"/>
        </w:rPr>
        <w:t xml:space="preserve"> </w:t>
      </w:r>
      <w:r w:rsidRPr="00685860">
        <w:t>búsqueda</w:t>
      </w:r>
      <w:r w:rsidRPr="00685860">
        <w:rPr>
          <w:spacing w:val="20"/>
        </w:rPr>
        <w:t xml:space="preserve"> </w:t>
      </w:r>
      <w:r w:rsidRPr="00685860">
        <w:t>e</w:t>
      </w:r>
      <w:r w:rsidRPr="00685860">
        <w:rPr>
          <w:spacing w:val="20"/>
        </w:rPr>
        <w:t xml:space="preserve"> </w:t>
      </w:r>
      <w:r w:rsidRPr="00685860">
        <w:t>identificación</w:t>
      </w:r>
      <w:r w:rsidRPr="00685860">
        <w:rPr>
          <w:spacing w:val="5"/>
        </w:rPr>
        <w:t xml:space="preserve"> </w:t>
      </w:r>
      <w:r w:rsidRPr="00685860">
        <w:t>de</w:t>
      </w:r>
      <w:r w:rsidRPr="00685860">
        <w:rPr>
          <w:spacing w:val="20"/>
        </w:rPr>
        <w:t xml:space="preserve"> </w:t>
      </w:r>
      <w:r w:rsidRPr="00685860">
        <w:t>las</w:t>
      </w:r>
      <w:r w:rsidRPr="00685860">
        <w:rPr>
          <w:spacing w:val="20"/>
        </w:rPr>
        <w:t xml:space="preserve"> </w:t>
      </w:r>
      <w:r w:rsidRPr="00685860">
        <w:t>personas migrantes desaparecidas.</w:t>
      </w:r>
    </w:p>
    <w:p w:rsidR="00685860" w:rsidRPr="007970C3" w:rsidRDefault="00685860" w:rsidP="002A4FBA">
      <w:pPr>
        <w:pStyle w:val="Texto"/>
        <w:pBdr>
          <w:bottom w:val="single" w:sz="4" w:space="1" w:color="auto"/>
        </w:pBdr>
        <w:spacing w:line="253" w:lineRule="exact"/>
        <w:ind w:firstLine="0"/>
        <w:rPr>
          <w:b/>
        </w:rPr>
      </w:pPr>
      <w:r w:rsidRPr="007970C3">
        <w:rPr>
          <w:b/>
        </w:rPr>
        <w:lastRenderedPageBreak/>
        <w:t>En</w:t>
      </w:r>
      <w:r w:rsidRPr="007970C3">
        <w:rPr>
          <w:b/>
          <w:spacing w:val="-5"/>
        </w:rPr>
        <w:t>f</w:t>
      </w:r>
      <w:r w:rsidRPr="007970C3">
        <w:rPr>
          <w:b/>
        </w:rPr>
        <w:t>oque trans</w:t>
      </w:r>
      <w:r w:rsidRPr="007970C3">
        <w:rPr>
          <w:b/>
          <w:spacing w:val="-5"/>
        </w:rPr>
        <w:t>v</w:t>
      </w:r>
      <w:r w:rsidRPr="007970C3">
        <w:rPr>
          <w:b/>
        </w:rPr>
        <w:t>ersal (Méxi</w:t>
      </w:r>
      <w:r w:rsidRPr="007970C3">
        <w:rPr>
          <w:b/>
          <w:spacing w:val="-5"/>
        </w:rPr>
        <w:t>c</w:t>
      </w:r>
      <w:r w:rsidRPr="007970C3">
        <w:rPr>
          <w:b/>
        </w:rPr>
        <w:t xml:space="preserve">o </w:t>
      </w:r>
      <w:r w:rsidRPr="007970C3">
        <w:rPr>
          <w:b/>
          <w:spacing w:val="-5"/>
        </w:rPr>
        <w:t>c</w:t>
      </w:r>
      <w:r w:rsidRPr="007970C3">
        <w:rPr>
          <w:b/>
        </w:rPr>
        <w:t>on Responsabilidad Global)</w:t>
      </w:r>
    </w:p>
    <w:p w:rsidR="002510AB" w:rsidRDefault="002510AB" w:rsidP="00AD4FD0">
      <w:pPr>
        <w:pStyle w:val="Texto"/>
        <w:spacing w:line="253" w:lineRule="exact"/>
        <w:ind w:left="2448" w:hanging="1728"/>
        <w:rPr>
          <w:b/>
        </w:rPr>
      </w:pPr>
      <w:r w:rsidRPr="003601F3">
        <w:rPr>
          <w:b/>
        </w:rPr>
        <w:t>Estrategia I.</w:t>
      </w:r>
      <w:r w:rsidRPr="003601F3">
        <w:rPr>
          <w:b/>
        </w:rPr>
        <w:tab/>
        <w:t>Democratizar la Productividad.</w:t>
      </w:r>
    </w:p>
    <w:p w:rsidR="00685860" w:rsidRPr="003601F3" w:rsidRDefault="00685860" w:rsidP="00AD4FD0">
      <w:pPr>
        <w:pStyle w:val="Texto"/>
        <w:spacing w:line="253" w:lineRule="exact"/>
        <w:ind w:left="2448" w:hanging="1728"/>
        <w:rPr>
          <w:b/>
        </w:rPr>
      </w:pPr>
      <w:r w:rsidRPr="003601F3">
        <w:rPr>
          <w:b/>
        </w:rPr>
        <w:t>Líneas de acción</w:t>
      </w:r>
    </w:p>
    <w:p w:rsidR="00685860" w:rsidRPr="00685860" w:rsidRDefault="00685860" w:rsidP="00AD4FD0">
      <w:pPr>
        <w:pStyle w:val="Texto"/>
        <w:spacing w:line="253" w:lineRule="exact"/>
        <w:ind w:left="1987" w:hanging="547"/>
      </w:pPr>
      <w:r w:rsidRPr="00685860">
        <w:t>•</w:t>
      </w:r>
      <w:r w:rsidRPr="00685860">
        <w:tab/>
        <w:t>Dedicar</w:t>
      </w:r>
      <w:r w:rsidRPr="00685860">
        <w:rPr>
          <w:i/>
        </w:rPr>
        <w:t xml:space="preserve"> </w:t>
      </w:r>
      <w:r w:rsidRPr="00685860">
        <w:t>atención</w:t>
      </w:r>
      <w:r w:rsidRPr="00685860">
        <w:rPr>
          <w:i/>
        </w:rPr>
        <w:t xml:space="preserve"> </w:t>
      </w:r>
      <w:r w:rsidRPr="00685860">
        <w:t>especial</w:t>
      </w:r>
      <w:r w:rsidRPr="00685860">
        <w:rPr>
          <w:i/>
        </w:rPr>
        <w:t xml:space="preserve"> </w:t>
      </w:r>
      <w:r w:rsidRPr="00685860">
        <w:t>a</w:t>
      </w:r>
      <w:r w:rsidRPr="00685860">
        <w:rPr>
          <w:i/>
        </w:rPr>
        <w:t xml:space="preserve"> </w:t>
      </w:r>
      <w:r w:rsidRPr="00685860">
        <w:t>temas</w:t>
      </w:r>
      <w:r w:rsidRPr="00685860">
        <w:rPr>
          <w:i/>
        </w:rPr>
        <w:t xml:space="preserve"> </w:t>
      </w:r>
      <w:r w:rsidRPr="00685860">
        <w:t>relacionados</w:t>
      </w:r>
      <w:r w:rsidRPr="00685860">
        <w:rPr>
          <w:i/>
        </w:rPr>
        <w:t xml:space="preserve"> </w:t>
      </w:r>
      <w:r w:rsidRPr="00685860">
        <w:t>con</w:t>
      </w:r>
      <w:r w:rsidRPr="00685860">
        <w:rPr>
          <w:i/>
        </w:rPr>
        <w:t xml:space="preserve"> </w:t>
      </w:r>
      <w:r w:rsidRPr="00685860">
        <w:t>la</w:t>
      </w:r>
      <w:r w:rsidRPr="00685860">
        <w:rPr>
          <w:i/>
        </w:rPr>
        <w:t xml:space="preserve"> </w:t>
      </w:r>
      <w:r w:rsidRPr="00685860">
        <w:t>competitividad</w:t>
      </w:r>
      <w:r w:rsidRPr="00685860">
        <w:rPr>
          <w:i/>
        </w:rPr>
        <w:t xml:space="preserve"> </w:t>
      </w:r>
      <w:r w:rsidRPr="00685860">
        <w:t>regional,</w:t>
      </w:r>
      <w:r w:rsidRPr="00685860">
        <w:rPr>
          <w:i/>
        </w:rPr>
        <w:t xml:space="preserve"> </w:t>
      </w:r>
      <w:r w:rsidRPr="00685860">
        <w:t>como</w:t>
      </w:r>
      <w:r w:rsidRPr="00685860">
        <w:rPr>
          <w:i/>
        </w:rPr>
        <w:t xml:space="preserve"> </w:t>
      </w:r>
      <w:r w:rsidRPr="00685860">
        <w:t>la infraestructura, el capital humano y los mercados laborales, para generar empleos a ambos lados de nuestras fronteras.</w:t>
      </w:r>
    </w:p>
    <w:p w:rsidR="00685860" w:rsidRPr="00685860" w:rsidRDefault="00685860" w:rsidP="00AD4FD0">
      <w:pPr>
        <w:pStyle w:val="Texto"/>
        <w:spacing w:line="253" w:lineRule="exact"/>
        <w:ind w:left="1987" w:hanging="547"/>
      </w:pPr>
      <w:r w:rsidRPr="00685860">
        <w:t>•</w:t>
      </w:r>
      <w:r w:rsidRPr="00685860">
        <w:tab/>
        <w:t>Fortalecer</w:t>
      </w:r>
      <w:r w:rsidRPr="00685860">
        <w:rPr>
          <w:spacing w:val="-15"/>
        </w:rPr>
        <w:t xml:space="preserve"> </w:t>
      </w:r>
      <w:r w:rsidRPr="00685860">
        <w:t>la</w:t>
      </w:r>
      <w:r w:rsidRPr="00685860">
        <w:rPr>
          <w:spacing w:val="-15"/>
        </w:rPr>
        <w:t xml:space="preserve"> </w:t>
      </w:r>
      <w:r w:rsidRPr="00685860">
        <w:t>alianza</w:t>
      </w:r>
      <w:r w:rsidRPr="00685860">
        <w:rPr>
          <w:spacing w:val="-15"/>
        </w:rPr>
        <w:t xml:space="preserve"> </w:t>
      </w:r>
      <w:r w:rsidRPr="00685860">
        <w:t>estratégica</w:t>
      </w:r>
      <w:r w:rsidRPr="00685860">
        <w:rPr>
          <w:spacing w:val="-15"/>
        </w:rPr>
        <w:t xml:space="preserve"> </w:t>
      </w:r>
      <w:r w:rsidRPr="00685860">
        <w:t>de</w:t>
      </w:r>
      <w:r w:rsidRPr="00685860">
        <w:rPr>
          <w:spacing w:val="-15"/>
        </w:rPr>
        <w:t xml:space="preserve"> </w:t>
      </w:r>
      <w:r w:rsidRPr="00685860">
        <w:t>Canadá,</w:t>
      </w:r>
      <w:r w:rsidRPr="00685860">
        <w:rPr>
          <w:spacing w:val="-15"/>
        </w:rPr>
        <w:t xml:space="preserve"> </w:t>
      </w:r>
      <w:r w:rsidRPr="00685860">
        <w:t>Estados</w:t>
      </w:r>
      <w:r w:rsidRPr="00685860">
        <w:rPr>
          <w:spacing w:val="-15"/>
        </w:rPr>
        <w:t xml:space="preserve"> </w:t>
      </w:r>
      <w:r w:rsidRPr="00685860">
        <w:t>Unidos</w:t>
      </w:r>
      <w:r w:rsidRPr="00685860">
        <w:rPr>
          <w:spacing w:val="-15"/>
        </w:rPr>
        <w:t xml:space="preserve"> </w:t>
      </w:r>
      <w:r w:rsidRPr="00685860">
        <w:t>y</w:t>
      </w:r>
      <w:r w:rsidRPr="00685860">
        <w:rPr>
          <w:spacing w:val="-15"/>
        </w:rPr>
        <w:t xml:space="preserve"> </w:t>
      </w:r>
      <w:r w:rsidRPr="00685860">
        <w:t>México,</w:t>
      </w:r>
      <w:r w:rsidRPr="00685860">
        <w:rPr>
          <w:spacing w:val="-15"/>
        </w:rPr>
        <w:t xml:space="preserve"> </w:t>
      </w:r>
      <w:r w:rsidRPr="00685860">
        <w:t>mediante</w:t>
      </w:r>
      <w:r w:rsidRPr="00685860">
        <w:rPr>
          <w:spacing w:val="-15"/>
        </w:rPr>
        <w:t xml:space="preserve"> </w:t>
      </w:r>
      <w:r w:rsidRPr="00685860">
        <w:t>el</w:t>
      </w:r>
      <w:r w:rsidRPr="00685860">
        <w:rPr>
          <w:spacing w:val="-15"/>
        </w:rPr>
        <w:t xml:space="preserve"> </w:t>
      </w:r>
      <w:r w:rsidRPr="00685860">
        <w:t>mejoramiento de</w:t>
      </w:r>
      <w:r w:rsidRPr="00685860">
        <w:rPr>
          <w:spacing w:val="-5"/>
        </w:rPr>
        <w:t xml:space="preserve"> </w:t>
      </w:r>
      <w:r w:rsidRPr="00685860">
        <w:t>las</w:t>
      </w:r>
      <w:r w:rsidRPr="00685860">
        <w:rPr>
          <w:spacing w:val="-5"/>
        </w:rPr>
        <w:t xml:space="preserve"> </w:t>
      </w:r>
      <w:r w:rsidRPr="00685860">
        <w:t>logísticas</w:t>
      </w:r>
      <w:r w:rsidRPr="00685860">
        <w:rPr>
          <w:spacing w:val="-5"/>
        </w:rPr>
        <w:t xml:space="preserve"> </w:t>
      </w:r>
      <w:r w:rsidRPr="00685860">
        <w:t>de</w:t>
      </w:r>
      <w:r w:rsidRPr="00685860">
        <w:rPr>
          <w:spacing w:val="-5"/>
        </w:rPr>
        <w:t xml:space="preserve"> </w:t>
      </w:r>
      <w:r w:rsidRPr="00685860">
        <w:t>transporte,</w:t>
      </w:r>
      <w:r w:rsidRPr="00685860">
        <w:rPr>
          <w:spacing w:val="-5"/>
        </w:rPr>
        <w:t xml:space="preserve"> </w:t>
      </w:r>
      <w:r w:rsidRPr="00685860">
        <w:t>la</w:t>
      </w:r>
      <w:r w:rsidRPr="00685860">
        <w:rPr>
          <w:spacing w:val="-5"/>
        </w:rPr>
        <w:t xml:space="preserve"> </w:t>
      </w:r>
      <w:r w:rsidRPr="00685860">
        <w:t>facilitación</w:t>
      </w:r>
      <w:r w:rsidRPr="00685860">
        <w:rPr>
          <w:spacing w:val="-5"/>
        </w:rPr>
        <w:t xml:space="preserve"> </w:t>
      </w:r>
      <w:r w:rsidRPr="00685860">
        <w:t>fronteriza,</w:t>
      </w:r>
      <w:r w:rsidRPr="00685860">
        <w:rPr>
          <w:spacing w:val="-5"/>
        </w:rPr>
        <w:t xml:space="preserve"> </w:t>
      </w:r>
      <w:r w:rsidRPr="00685860">
        <w:t>la</w:t>
      </w:r>
      <w:r w:rsidRPr="00685860">
        <w:rPr>
          <w:spacing w:val="-5"/>
        </w:rPr>
        <w:t xml:space="preserve"> </w:t>
      </w:r>
      <w:r w:rsidRPr="00685860">
        <w:t>homologación</w:t>
      </w:r>
      <w:r w:rsidRPr="00685860">
        <w:rPr>
          <w:spacing w:val="-5"/>
        </w:rPr>
        <w:t xml:space="preserve"> </w:t>
      </w:r>
      <w:r w:rsidRPr="00685860">
        <w:t>de</w:t>
      </w:r>
      <w:r w:rsidRPr="00685860">
        <w:rPr>
          <w:spacing w:val="-5"/>
        </w:rPr>
        <w:t xml:space="preserve"> </w:t>
      </w:r>
      <w:r w:rsidRPr="00685860">
        <w:t>normas</w:t>
      </w:r>
      <w:r w:rsidRPr="00685860">
        <w:rPr>
          <w:spacing w:val="-5"/>
        </w:rPr>
        <w:t xml:space="preserve"> </w:t>
      </w:r>
      <w:r w:rsidRPr="00685860">
        <w:t>en</w:t>
      </w:r>
      <w:r w:rsidRPr="00685860">
        <w:rPr>
          <w:spacing w:val="-5"/>
        </w:rPr>
        <w:t xml:space="preserve"> </w:t>
      </w:r>
      <w:r w:rsidRPr="00685860">
        <w:t>sectores productivos y la creación de nuevas cadenas de valor global, para competir estratégicamente con otras regiones del mundo.</w:t>
      </w:r>
    </w:p>
    <w:p w:rsidR="00685860" w:rsidRPr="00685860" w:rsidRDefault="00685860" w:rsidP="00AD4FD0">
      <w:pPr>
        <w:pStyle w:val="Texto"/>
        <w:spacing w:line="253" w:lineRule="exact"/>
        <w:ind w:left="1987" w:hanging="547"/>
      </w:pPr>
      <w:r w:rsidRPr="00685860">
        <w:t>•</w:t>
      </w:r>
      <w:r w:rsidRPr="00685860">
        <w:tab/>
        <w:t>Lograr</w:t>
      </w:r>
      <w:r w:rsidRPr="00685860">
        <w:rPr>
          <w:spacing w:val="25"/>
        </w:rPr>
        <w:t xml:space="preserve"> </w:t>
      </w:r>
      <w:r w:rsidRPr="00685860">
        <w:t>una</w:t>
      </w:r>
      <w:r w:rsidRPr="00685860">
        <w:rPr>
          <w:spacing w:val="25"/>
        </w:rPr>
        <w:t xml:space="preserve"> </w:t>
      </w:r>
      <w:r w:rsidRPr="00685860">
        <w:t>plata</w:t>
      </w:r>
      <w:r w:rsidRPr="00685860">
        <w:rPr>
          <w:spacing w:val="-5"/>
        </w:rPr>
        <w:t>f</w:t>
      </w:r>
      <w:r w:rsidRPr="00685860">
        <w:t>orma</w:t>
      </w:r>
      <w:r w:rsidRPr="00685860">
        <w:rPr>
          <w:spacing w:val="25"/>
        </w:rPr>
        <w:t xml:space="preserve"> </w:t>
      </w:r>
      <w:r w:rsidRPr="00685860">
        <w:t>estratégica</w:t>
      </w:r>
      <w:r w:rsidRPr="00685860">
        <w:rPr>
          <w:spacing w:val="25"/>
        </w:rPr>
        <w:t xml:space="preserve"> </w:t>
      </w:r>
      <w:r w:rsidRPr="00685860">
        <w:t>para</w:t>
      </w:r>
      <w:r w:rsidRPr="00685860">
        <w:rPr>
          <w:spacing w:val="25"/>
        </w:rPr>
        <w:t xml:space="preserve"> </w:t>
      </w:r>
      <w:r w:rsidRPr="00685860">
        <w:t>el</w:t>
      </w:r>
      <w:r w:rsidRPr="00685860">
        <w:rPr>
          <w:spacing w:val="25"/>
        </w:rPr>
        <w:t xml:space="preserve"> </w:t>
      </w:r>
      <w:r w:rsidRPr="00685860">
        <w:rPr>
          <w:spacing w:val="-5"/>
        </w:rPr>
        <w:t>f</w:t>
      </w:r>
      <w:r w:rsidRPr="00685860">
        <w:t>ortalecimiento</w:t>
      </w:r>
      <w:r w:rsidRPr="00685860">
        <w:rPr>
          <w:spacing w:val="25"/>
        </w:rPr>
        <w:t xml:space="preserve"> </w:t>
      </w:r>
      <w:r w:rsidRPr="00685860">
        <w:t>de</w:t>
      </w:r>
      <w:r w:rsidRPr="00685860">
        <w:rPr>
          <w:spacing w:val="25"/>
        </w:rPr>
        <w:t xml:space="preserve"> </w:t>
      </w:r>
      <w:r w:rsidRPr="00685860">
        <w:t>encadenamientos</w:t>
      </w:r>
      <w:r w:rsidRPr="00685860">
        <w:rPr>
          <w:spacing w:val="25"/>
        </w:rPr>
        <w:t xml:space="preserve"> </w:t>
      </w:r>
      <w:r w:rsidRPr="00685860">
        <w:t>productivos, economías de escala y m</w:t>
      </w:r>
      <w:r w:rsidRPr="00685860">
        <w:rPr>
          <w:spacing w:val="-5"/>
        </w:rPr>
        <w:t>a</w:t>
      </w:r>
      <w:r w:rsidRPr="00685860">
        <w:t>yor eficiencia</w:t>
      </w:r>
      <w:r w:rsidRPr="00685860">
        <w:rPr>
          <w:spacing w:val="-15"/>
        </w:rPr>
        <w:t xml:space="preserve"> </w:t>
      </w:r>
      <w:r w:rsidRPr="00685860">
        <w:t>entre sus miembros.</w:t>
      </w:r>
    </w:p>
    <w:p w:rsidR="00685860" w:rsidRPr="00685860" w:rsidRDefault="00685860" w:rsidP="00AD4FD0">
      <w:pPr>
        <w:pStyle w:val="Texto"/>
        <w:spacing w:line="253" w:lineRule="exact"/>
        <w:ind w:left="1987" w:hanging="547"/>
      </w:pPr>
      <w:r w:rsidRPr="00685860">
        <w:t>•</w:t>
      </w:r>
      <w:r w:rsidRPr="00685860">
        <w:tab/>
        <w:t>Facilitar</w:t>
      </w:r>
      <w:r w:rsidRPr="00685860">
        <w:rPr>
          <w:spacing w:val="40"/>
        </w:rPr>
        <w:t xml:space="preserve"> </w:t>
      </w:r>
      <w:r w:rsidRPr="00685860">
        <w:t>el</w:t>
      </w:r>
      <w:r w:rsidRPr="00685860">
        <w:rPr>
          <w:spacing w:val="40"/>
        </w:rPr>
        <w:t xml:space="preserve"> </w:t>
      </w:r>
      <w:r w:rsidRPr="00685860">
        <w:t>comercio</w:t>
      </w:r>
      <w:r w:rsidRPr="00685860">
        <w:rPr>
          <w:spacing w:val="40"/>
        </w:rPr>
        <w:t xml:space="preserve"> </w:t>
      </w:r>
      <w:r w:rsidRPr="00685860">
        <w:t>exterior</w:t>
      </w:r>
      <w:r w:rsidRPr="00685860">
        <w:rPr>
          <w:spacing w:val="40"/>
        </w:rPr>
        <w:t xml:space="preserve"> </w:t>
      </w:r>
      <w:r w:rsidRPr="00685860">
        <w:t>impulsando</w:t>
      </w:r>
      <w:r w:rsidRPr="00685860">
        <w:rPr>
          <w:spacing w:val="40"/>
        </w:rPr>
        <w:t xml:space="preserve"> </w:t>
      </w:r>
      <w:r w:rsidRPr="00685860">
        <w:t>la</w:t>
      </w:r>
      <w:r w:rsidRPr="00685860">
        <w:rPr>
          <w:spacing w:val="40"/>
        </w:rPr>
        <w:t xml:space="preserve"> </w:t>
      </w:r>
      <w:r w:rsidRPr="00685860">
        <w:t>modernización</w:t>
      </w:r>
      <w:r w:rsidRPr="00685860">
        <w:rPr>
          <w:spacing w:val="40"/>
        </w:rPr>
        <w:t xml:space="preserve"> </w:t>
      </w:r>
      <w:r w:rsidRPr="00685860">
        <w:t>de</w:t>
      </w:r>
      <w:r w:rsidRPr="00685860">
        <w:rPr>
          <w:spacing w:val="40"/>
        </w:rPr>
        <w:t xml:space="preserve"> </w:t>
      </w:r>
      <w:r w:rsidRPr="00685860">
        <w:t>las</w:t>
      </w:r>
      <w:r w:rsidRPr="00685860">
        <w:rPr>
          <w:spacing w:val="40"/>
        </w:rPr>
        <w:t xml:space="preserve"> </w:t>
      </w:r>
      <w:r w:rsidRPr="00685860">
        <w:t>aduanas,</w:t>
      </w:r>
      <w:r w:rsidRPr="00685860">
        <w:rPr>
          <w:spacing w:val="40"/>
        </w:rPr>
        <w:t xml:space="preserve"> </w:t>
      </w:r>
      <w:r w:rsidRPr="00685860">
        <w:t>la</w:t>
      </w:r>
      <w:r w:rsidRPr="00685860">
        <w:rPr>
          <w:spacing w:val="40"/>
        </w:rPr>
        <w:t xml:space="preserve"> </w:t>
      </w:r>
      <w:r w:rsidRPr="00685860">
        <w:t>inversión</w:t>
      </w:r>
      <w:r w:rsidRPr="00685860">
        <w:rPr>
          <w:spacing w:val="40"/>
        </w:rPr>
        <w:t xml:space="preserve"> </w:t>
      </w:r>
      <w:r w:rsidRPr="00685860">
        <w:t>en infraestructura, la actualización e incorporación de mejores prácticas y procesos en materia aduanal.</w:t>
      </w:r>
    </w:p>
    <w:p w:rsidR="00685860" w:rsidRPr="00685860" w:rsidRDefault="00685860" w:rsidP="00AD4FD0">
      <w:pPr>
        <w:pStyle w:val="Texto"/>
        <w:spacing w:line="253" w:lineRule="exact"/>
        <w:ind w:left="1987" w:hanging="547"/>
      </w:pPr>
      <w:r w:rsidRPr="00685860">
        <w:t>•</w:t>
      </w:r>
      <w:r w:rsidRPr="00685860">
        <w:tab/>
        <w:t>Profundizar la política de desregulación y simplificación</w:t>
      </w:r>
      <w:r w:rsidRPr="00685860">
        <w:rPr>
          <w:spacing w:val="-10"/>
        </w:rPr>
        <w:t xml:space="preserve"> </w:t>
      </w:r>
      <w:r w:rsidRPr="00685860">
        <w:t>de los programas de comercio exterio</w:t>
      </w:r>
      <w:r w:rsidRPr="00685860">
        <w:rPr>
          <w:spacing w:val="-5"/>
        </w:rPr>
        <w:t>r</w:t>
      </w:r>
      <w:r w:rsidRPr="00685860">
        <w:t>, con el objetivo de reducir los costos asociados.</w:t>
      </w:r>
    </w:p>
    <w:p w:rsidR="00685860" w:rsidRPr="00685860" w:rsidRDefault="00685860" w:rsidP="00AD4FD0">
      <w:pPr>
        <w:pStyle w:val="Texto"/>
        <w:spacing w:line="253" w:lineRule="exact"/>
        <w:ind w:left="1987" w:hanging="547"/>
      </w:pPr>
      <w:r w:rsidRPr="00685860">
        <w:t>•</w:t>
      </w:r>
      <w:r w:rsidRPr="00685860">
        <w:tab/>
        <w:t>Diversificar</w:t>
      </w:r>
      <w:r w:rsidRPr="00685860">
        <w:rPr>
          <w:spacing w:val="-10"/>
        </w:rPr>
        <w:t xml:space="preserve"> </w:t>
      </w:r>
      <w:r w:rsidRPr="00685860">
        <w:t>los destinos de las exportaciones de bienes y servicios hacia mercados en la región Asia-Pacífico, privilegiando</w:t>
      </w:r>
      <w:r w:rsidRPr="00685860">
        <w:rPr>
          <w:spacing w:val="10"/>
        </w:rPr>
        <w:t xml:space="preserve"> </w:t>
      </w:r>
      <w:r w:rsidRPr="00685860">
        <w:t>la</w:t>
      </w:r>
      <w:r w:rsidRPr="00685860">
        <w:rPr>
          <w:spacing w:val="10"/>
        </w:rPr>
        <w:t xml:space="preserve"> </w:t>
      </w:r>
      <w:r w:rsidRPr="00685860">
        <w:t>incorporación</w:t>
      </w:r>
      <w:r w:rsidRPr="00685860">
        <w:rPr>
          <w:spacing w:val="10"/>
        </w:rPr>
        <w:t xml:space="preserve"> </w:t>
      </w:r>
      <w:r w:rsidRPr="00685860">
        <w:t>de</w:t>
      </w:r>
      <w:r w:rsidRPr="00685860">
        <w:rPr>
          <w:spacing w:val="10"/>
        </w:rPr>
        <w:t xml:space="preserve"> </w:t>
      </w:r>
      <w:r w:rsidRPr="00685860">
        <w:t>insumos</w:t>
      </w:r>
      <w:r w:rsidRPr="00685860">
        <w:rPr>
          <w:spacing w:val="10"/>
        </w:rPr>
        <w:t xml:space="preserve"> </w:t>
      </w:r>
      <w:r w:rsidRPr="00685860">
        <w:t>nacionales</w:t>
      </w:r>
      <w:r w:rsidRPr="00685860">
        <w:rPr>
          <w:spacing w:val="10"/>
        </w:rPr>
        <w:t xml:space="preserve"> </w:t>
      </w:r>
      <w:r w:rsidRPr="00685860">
        <w:t>y</w:t>
      </w:r>
      <w:r w:rsidRPr="00685860">
        <w:rPr>
          <w:spacing w:val="10"/>
        </w:rPr>
        <w:t xml:space="preserve"> </w:t>
      </w:r>
      <w:r w:rsidRPr="00685860">
        <w:t>el</w:t>
      </w:r>
      <w:r w:rsidRPr="00685860">
        <w:rPr>
          <w:spacing w:val="10"/>
        </w:rPr>
        <w:t xml:space="preserve"> </w:t>
      </w:r>
      <w:r w:rsidRPr="00685860">
        <w:rPr>
          <w:spacing w:val="-5"/>
        </w:rPr>
        <w:t>f</w:t>
      </w:r>
      <w:r w:rsidRPr="00685860">
        <w:t>ortalecimiento</w:t>
      </w:r>
      <w:r w:rsidRPr="00685860">
        <w:rPr>
          <w:spacing w:val="10"/>
        </w:rPr>
        <w:t xml:space="preserve"> </w:t>
      </w:r>
      <w:r w:rsidRPr="00685860">
        <w:t>de nuestra integración productiva en América del Norte.</w:t>
      </w:r>
    </w:p>
    <w:p w:rsidR="00685860" w:rsidRPr="00685860" w:rsidRDefault="00685860" w:rsidP="00AD4FD0">
      <w:pPr>
        <w:pStyle w:val="Texto"/>
        <w:spacing w:line="253" w:lineRule="exact"/>
        <w:ind w:left="1987" w:hanging="547"/>
      </w:pPr>
      <w:r w:rsidRPr="00685860">
        <w:t>•</w:t>
      </w:r>
      <w:r w:rsidRPr="00685860">
        <w:tab/>
        <w:t>Privilegiar las industrias de alto valor agregado en la estrategia de promoción</w:t>
      </w:r>
      <w:r w:rsidR="00124F2F">
        <w:t xml:space="preserve"> </w:t>
      </w:r>
      <w:r w:rsidRPr="00685860">
        <w:t>del país.</w:t>
      </w:r>
    </w:p>
    <w:p w:rsidR="00685860" w:rsidRPr="00685860" w:rsidRDefault="00685860" w:rsidP="00AD4FD0">
      <w:pPr>
        <w:pStyle w:val="Texto"/>
        <w:spacing w:line="253" w:lineRule="exact"/>
        <w:ind w:left="1987" w:hanging="547"/>
      </w:pPr>
      <w:r w:rsidRPr="00685860">
        <w:t>•</w:t>
      </w:r>
      <w:r w:rsidRPr="00685860">
        <w:tab/>
        <w:t>Apoyar</w:t>
      </w:r>
      <w:r w:rsidRPr="00685860">
        <w:rPr>
          <w:i/>
        </w:rPr>
        <w:t xml:space="preserve"> </w:t>
      </w:r>
      <w:r w:rsidRPr="00685860">
        <w:t>al</w:t>
      </w:r>
      <w:r w:rsidRPr="00685860">
        <w:rPr>
          <w:i/>
        </w:rPr>
        <w:t xml:space="preserve"> </w:t>
      </w:r>
      <w:r w:rsidRPr="00685860">
        <w:t>sector</w:t>
      </w:r>
      <w:r w:rsidRPr="00685860">
        <w:rPr>
          <w:i/>
        </w:rPr>
        <w:t xml:space="preserve"> </w:t>
      </w:r>
      <w:r w:rsidRPr="00685860">
        <w:t>productivo</w:t>
      </w:r>
      <w:r w:rsidRPr="00685860">
        <w:rPr>
          <w:i/>
        </w:rPr>
        <w:t xml:space="preserve"> </w:t>
      </w:r>
      <w:r w:rsidRPr="00685860">
        <w:t>mexicano</w:t>
      </w:r>
      <w:r w:rsidRPr="00685860">
        <w:rPr>
          <w:i/>
        </w:rPr>
        <w:t xml:space="preserve"> </w:t>
      </w:r>
      <w:r w:rsidRPr="00685860">
        <w:t>en</w:t>
      </w:r>
      <w:r w:rsidRPr="00685860">
        <w:rPr>
          <w:i/>
        </w:rPr>
        <w:t xml:space="preserve"> </w:t>
      </w:r>
      <w:r w:rsidRPr="00685860">
        <w:t>coordinación</w:t>
      </w:r>
      <w:r w:rsidRPr="00685860">
        <w:rPr>
          <w:i/>
        </w:rPr>
        <w:t xml:space="preserve"> </w:t>
      </w:r>
      <w:r w:rsidRPr="00685860">
        <w:t>con</w:t>
      </w:r>
      <w:r w:rsidRPr="00685860">
        <w:rPr>
          <w:i/>
        </w:rPr>
        <w:t xml:space="preserve"> </w:t>
      </w:r>
      <w:r w:rsidRPr="00685860">
        <w:t>otras</w:t>
      </w:r>
      <w:r w:rsidRPr="00685860">
        <w:rPr>
          <w:i/>
        </w:rPr>
        <w:t xml:space="preserve"> </w:t>
      </w:r>
      <w:r w:rsidRPr="00685860">
        <w:t>dependencias</w:t>
      </w:r>
      <w:r w:rsidRPr="00685860">
        <w:rPr>
          <w:i/>
        </w:rPr>
        <w:t xml:space="preserve"> </w:t>
      </w:r>
      <w:r w:rsidRPr="00685860">
        <w:t>como</w:t>
      </w:r>
      <w:r w:rsidRPr="00685860">
        <w:rPr>
          <w:i/>
        </w:rPr>
        <w:t xml:space="preserve"> </w:t>
      </w:r>
      <w:r w:rsidRPr="00685860">
        <w:t xml:space="preserve">la Secretaría de Economía; la Secretaría de Agricultura, Ganadería, Desarrollo Rural, Pesca y Alimentación; la Secretaría de Comunicaciones y </w:t>
      </w:r>
      <w:r w:rsidRPr="00685860">
        <w:rPr>
          <w:spacing w:val="-5"/>
        </w:rPr>
        <w:t>T</w:t>
      </w:r>
      <w:r w:rsidRPr="00685860">
        <w:t xml:space="preserve">ransportes, la Secretaría de </w:t>
      </w:r>
      <w:r w:rsidRPr="00685860">
        <w:rPr>
          <w:spacing w:val="-5"/>
        </w:rPr>
        <w:t>T</w:t>
      </w:r>
      <w:r w:rsidRPr="00685860">
        <w:t>urismo y la Secretaría de Energía.</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53" w:lineRule="exact"/>
              <w:ind w:left="2362" w:hanging="1728"/>
              <w:rPr>
                <w:b/>
                <w:color w:val="000000"/>
                <w:szCs w:val="18"/>
              </w:rPr>
            </w:pPr>
            <w:r w:rsidRPr="00DB1649">
              <w:rPr>
                <w:b/>
              </w:rPr>
              <w:t>Estrategia II.</w:t>
            </w:r>
            <w:r w:rsidRPr="00DB1649">
              <w:rPr>
                <w:b/>
              </w:rPr>
              <w:tab/>
              <w:t>Gobierno Cercano y Moderno.</w:t>
            </w:r>
          </w:p>
        </w:tc>
      </w:tr>
    </w:tbl>
    <w:p w:rsidR="00685860" w:rsidRPr="003601F3" w:rsidRDefault="00685860" w:rsidP="00AD4FD0">
      <w:pPr>
        <w:pStyle w:val="Texto"/>
        <w:spacing w:line="253" w:lineRule="exact"/>
        <w:ind w:left="2448" w:hanging="1728"/>
        <w:rPr>
          <w:b/>
        </w:rPr>
      </w:pPr>
      <w:r w:rsidRPr="003601F3">
        <w:rPr>
          <w:b/>
        </w:rPr>
        <w:t>Líneas de acción</w:t>
      </w:r>
    </w:p>
    <w:p w:rsidR="00685860" w:rsidRPr="00685860" w:rsidRDefault="00685860" w:rsidP="00AD4FD0">
      <w:pPr>
        <w:pStyle w:val="Texto"/>
        <w:spacing w:line="253" w:lineRule="exact"/>
        <w:ind w:left="1987" w:hanging="547"/>
      </w:pPr>
      <w:r w:rsidRPr="00685860">
        <w:t>•</w:t>
      </w:r>
      <w:r w:rsidRPr="00685860">
        <w:tab/>
        <w:t>Modernizar los sistemas y reducir los tiempos de gestión en las representaciones de México en el exterio</w:t>
      </w:r>
      <w:r w:rsidRPr="00685860">
        <w:rPr>
          <w:spacing w:val="-5"/>
        </w:rPr>
        <w:t>r</w:t>
      </w:r>
      <w:r w:rsidRPr="00685860">
        <w:t>, para atender de manera eficaz</w:t>
      </w:r>
      <w:r w:rsidRPr="00685860">
        <w:rPr>
          <w:spacing w:val="-10"/>
        </w:rPr>
        <w:t xml:space="preserve"> </w:t>
      </w:r>
      <w:r w:rsidRPr="00685860">
        <w:t>las necesidades de los connacionales.</w:t>
      </w:r>
    </w:p>
    <w:p w:rsidR="00685860" w:rsidRPr="00685860" w:rsidRDefault="00685860" w:rsidP="00AD4FD0">
      <w:pPr>
        <w:pStyle w:val="Texto"/>
        <w:spacing w:line="253" w:lineRule="exact"/>
        <w:ind w:left="1987" w:hanging="547"/>
      </w:pPr>
      <w:r w:rsidRPr="00685860">
        <w:t>•</w:t>
      </w:r>
      <w:r w:rsidRPr="00685860">
        <w:tab/>
        <w:t>Facilitar el acceso a trámites y servicios de di</w:t>
      </w:r>
      <w:r w:rsidRPr="00685860">
        <w:rPr>
          <w:spacing w:val="-5"/>
        </w:rPr>
        <w:t>f</w:t>
      </w:r>
      <w:r w:rsidRPr="00685860">
        <w:t>erentes áreas de la Administración Pública Federal a migrantes en el exterio</w:t>
      </w:r>
      <w:r w:rsidRPr="00685860">
        <w:rPr>
          <w:spacing w:val="-5"/>
        </w:rPr>
        <w:t>r</w:t>
      </w:r>
      <w:r w:rsidRPr="00685860">
        <w:t>.</w:t>
      </w:r>
    </w:p>
    <w:p w:rsidR="00685860" w:rsidRPr="00685860" w:rsidRDefault="00685860" w:rsidP="00AD4FD0">
      <w:pPr>
        <w:pStyle w:val="Texto"/>
        <w:spacing w:line="253" w:lineRule="exact"/>
        <w:ind w:left="1987" w:hanging="547"/>
      </w:pPr>
      <w:r w:rsidRPr="00685860">
        <w:t>•</w:t>
      </w:r>
      <w:r w:rsidRPr="00685860">
        <w:tab/>
        <w:t>Generar una administración eficaz</w:t>
      </w:r>
      <w:r w:rsidRPr="00685860">
        <w:rPr>
          <w:spacing w:val="-5"/>
        </w:rPr>
        <w:t xml:space="preserve"> </w:t>
      </w:r>
      <w:r w:rsidRPr="00685860">
        <w:t>de las fronteras a fin</w:t>
      </w:r>
      <w:r w:rsidRPr="00685860">
        <w:rPr>
          <w:spacing w:val="-5"/>
        </w:rPr>
        <w:t xml:space="preserve"> </w:t>
      </w:r>
      <w:r w:rsidRPr="00685860">
        <w:t>de garantizar el ingreso documentado, el respeto a los derechos y libertades de los migrantes, a tr</w:t>
      </w:r>
      <w:r w:rsidRPr="00685860">
        <w:rPr>
          <w:spacing w:val="-5"/>
        </w:rPr>
        <w:t>a</w:t>
      </w:r>
      <w:r w:rsidRPr="00685860">
        <w:t>vés de la presencia territorial de las autoridades migratorias, aduaneras y de seguridad.</w:t>
      </w:r>
    </w:p>
    <w:p w:rsidR="00685860" w:rsidRPr="00685860" w:rsidRDefault="00685860" w:rsidP="00AD4FD0">
      <w:pPr>
        <w:pStyle w:val="Texto"/>
        <w:spacing w:line="253" w:lineRule="exact"/>
        <w:ind w:left="1987" w:hanging="547"/>
      </w:pPr>
      <w:r w:rsidRPr="00685860">
        <w:t>•</w:t>
      </w:r>
      <w:r w:rsidRPr="00685860">
        <w:tab/>
        <w:t>Dotar de infraestructura los puntos fronterizos, promoviendo el uso de tecnología no intrusiva para la gestión ordenada de los flujos</w:t>
      </w:r>
      <w:r w:rsidRPr="00685860">
        <w:rPr>
          <w:spacing w:val="-5"/>
        </w:rPr>
        <w:t xml:space="preserve"> </w:t>
      </w:r>
      <w:r w:rsidRPr="00685860">
        <w:t>de personas y bienes.</w:t>
      </w:r>
    </w:p>
    <w:p w:rsidR="00685860" w:rsidRPr="00685860" w:rsidRDefault="00685860" w:rsidP="00AD4FD0">
      <w:pPr>
        <w:pStyle w:val="Texto"/>
        <w:spacing w:line="253" w:lineRule="exact"/>
        <w:ind w:left="1987" w:hanging="547"/>
      </w:pPr>
      <w:r w:rsidRPr="00685860">
        <w:t>•</w:t>
      </w:r>
      <w:r w:rsidRPr="00685860">
        <w:tab/>
        <w:t>Fomentar</w:t>
      </w:r>
      <w:r w:rsidRPr="00685860">
        <w:rPr>
          <w:spacing w:val="35"/>
        </w:rPr>
        <w:t xml:space="preserve"> </w:t>
      </w:r>
      <w:r w:rsidRPr="00685860">
        <w:t>la</w:t>
      </w:r>
      <w:r w:rsidRPr="00685860">
        <w:rPr>
          <w:spacing w:val="35"/>
        </w:rPr>
        <w:t xml:space="preserve"> </w:t>
      </w:r>
      <w:r w:rsidRPr="00685860">
        <w:t>transparencia</w:t>
      </w:r>
      <w:r w:rsidRPr="00685860">
        <w:rPr>
          <w:spacing w:val="35"/>
        </w:rPr>
        <w:t xml:space="preserve"> </w:t>
      </w:r>
      <w:r w:rsidRPr="00685860">
        <w:t>y</w:t>
      </w:r>
      <w:r w:rsidRPr="00685860">
        <w:rPr>
          <w:spacing w:val="35"/>
        </w:rPr>
        <w:t xml:space="preserve"> </w:t>
      </w:r>
      <w:r w:rsidRPr="00685860">
        <w:t>la</w:t>
      </w:r>
      <w:r w:rsidRPr="00685860">
        <w:rPr>
          <w:spacing w:val="35"/>
        </w:rPr>
        <w:t xml:space="preserve"> </w:t>
      </w:r>
      <w:r w:rsidRPr="00685860">
        <w:t>simplificación</w:t>
      </w:r>
      <w:r w:rsidRPr="00685860">
        <w:rPr>
          <w:spacing w:val="20"/>
        </w:rPr>
        <w:t xml:space="preserve"> </w:t>
      </w:r>
      <w:r w:rsidRPr="00685860">
        <w:t>de</w:t>
      </w:r>
      <w:r w:rsidRPr="00685860">
        <w:rPr>
          <w:spacing w:val="35"/>
        </w:rPr>
        <w:t xml:space="preserve"> </w:t>
      </w:r>
      <w:r w:rsidRPr="00685860">
        <w:t>los</w:t>
      </w:r>
      <w:r w:rsidRPr="00685860">
        <w:rPr>
          <w:spacing w:val="35"/>
        </w:rPr>
        <w:t xml:space="preserve"> </w:t>
      </w:r>
      <w:r w:rsidRPr="00685860">
        <w:t>trámites</w:t>
      </w:r>
      <w:r w:rsidRPr="00685860">
        <w:rPr>
          <w:spacing w:val="35"/>
        </w:rPr>
        <w:t xml:space="preserve"> </w:t>
      </w:r>
      <w:r w:rsidRPr="00685860">
        <w:t>relacionados</w:t>
      </w:r>
      <w:r w:rsidRPr="00685860">
        <w:rPr>
          <w:spacing w:val="35"/>
        </w:rPr>
        <w:t xml:space="preserve"> </w:t>
      </w:r>
      <w:r w:rsidRPr="00685860">
        <w:t>con</w:t>
      </w:r>
      <w:r w:rsidRPr="00685860">
        <w:rPr>
          <w:spacing w:val="35"/>
        </w:rPr>
        <w:t xml:space="preserve"> </w:t>
      </w:r>
      <w:r w:rsidRPr="00685860">
        <w:t>el</w:t>
      </w:r>
      <w:r w:rsidRPr="00685860">
        <w:rPr>
          <w:spacing w:val="35"/>
        </w:rPr>
        <w:t xml:space="preserve"> </w:t>
      </w:r>
      <w:r w:rsidRPr="00685860">
        <w:t>comercio exterio</w:t>
      </w:r>
      <w:r w:rsidRPr="00685860">
        <w:rPr>
          <w:spacing w:val="-5"/>
        </w:rPr>
        <w:t>r</w:t>
      </w:r>
      <w:r w:rsidRPr="00685860">
        <w:t>,</w:t>
      </w:r>
      <w:r w:rsidRPr="00685860">
        <w:rPr>
          <w:spacing w:val="-5"/>
        </w:rPr>
        <w:t xml:space="preserve"> </w:t>
      </w:r>
      <w:r w:rsidRPr="00685860">
        <w:t>así</w:t>
      </w:r>
      <w:r w:rsidRPr="00685860">
        <w:rPr>
          <w:spacing w:val="-5"/>
        </w:rPr>
        <w:t xml:space="preserve"> </w:t>
      </w:r>
      <w:r w:rsidRPr="00685860">
        <w:t>como</w:t>
      </w:r>
      <w:r w:rsidRPr="00685860">
        <w:rPr>
          <w:spacing w:val="-5"/>
        </w:rPr>
        <w:t xml:space="preserve"> </w:t>
      </w:r>
      <w:r w:rsidRPr="00685860">
        <w:t>con</w:t>
      </w:r>
      <w:r w:rsidRPr="00685860">
        <w:rPr>
          <w:spacing w:val="-5"/>
        </w:rPr>
        <w:t xml:space="preserve"> </w:t>
      </w:r>
      <w:r w:rsidRPr="00685860">
        <w:t>la</w:t>
      </w:r>
      <w:r w:rsidRPr="00685860">
        <w:rPr>
          <w:spacing w:val="-5"/>
        </w:rPr>
        <w:t xml:space="preserve"> </w:t>
      </w:r>
      <w:r w:rsidRPr="00685860">
        <w:t>expedición</w:t>
      </w:r>
      <w:r w:rsidRPr="00685860">
        <w:rPr>
          <w:spacing w:val="-5"/>
        </w:rPr>
        <w:t xml:space="preserve"> </w:t>
      </w:r>
      <w:r w:rsidRPr="00685860">
        <w:t>de</w:t>
      </w:r>
      <w:r w:rsidRPr="00685860">
        <w:rPr>
          <w:spacing w:val="-5"/>
        </w:rPr>
        <w:t xml:space="preserve"> </w:t>
      </w:r>
      <w:r w:rsidRPr="00685860">
        <w:t>documentos</w:t>
      </w:r>
      <w:r w:rsidRPr="00685860">
        <w:rPr>
          <w:spacing w:val="-5"/>
        </w:rPr>
        <w:t xml:space="preserve"> </w:t>
      </w:r>
      <w:r w:rsidRPr="00685860">
        <w:t>migratorios,</w:t>
      </w:r>
      <w:r w:rsidRPr="00685860">
        <w:rPr>
          <w:spacing w:val="-5"/>
        </w:rPr>
        <w:t xml:space="preserve"> </w:t>
      </w:r>
      <w:r w:rsidRPr="00685860">
        <w:t>para</w:t>
      </w:r>
      <w:r w:rsidRPr="00685860">
        <w:rPr>
          <w:spacing w:val="-5"/>
        </w:rPr>
        <w:t xml:space="preserve"> </w:t>
      </w:r>
      <w:r w:rsidRPr="00685860">
        <w:t>erradicar</w:t>
      </w:r>
      <w:r w:rsidRPr="00685860">
        <w:rPr>
          <w:spacing w:val="-5"/>
        </w:rPr>
        <w:t xml:space="preserve"> </w:t>
      </w:r>
      <w:r w:rsidRPr="00685860">
        <w:t>la</w:t>
      </w:r>
      <w:r w:rsidRPr="00685860">
        <w:rPr>
          <w:spacing w:val="-5"/>
        </w:rPr>
        <w:t xml:space="preserve"> </w:t>
      </w:r>
      <w:r w:rsidRPr="00685860">
        <w:t>corrupción</w:t>
      </w:r>
      <w:r w:rsidRPr="00685860">
        <w:rPr>
          <w:spacing w:val="-5"/>
        </w:rPr>
        <w:t xml:space="preserve"> </w:t>
      </w:r>
      <w:r w:rsidRPr="00685860">
        <w:t>en todas las instancias gubernamentales.</w:t>
      </w:r>
    </w:p>
    <w:p w:rsidR="00685860" w:rsidRPr="00685860" w:rsidRDefault="00685860" w:rsidP="00AD4FD0">
      <w:pPr>
        <w:pStyle w:val="Texto"/>
        <w:spacing w:line="253" w:lineRule="exact"/>
        <w:ind w:left="1987" w:hanging="547"/>
      </w:pPr>
      <w:r w:rsidRPr="00685860">
        <w:t>•</w:t>
      </w:r>
      <w:r w:rsidRPr="00685860">
        <w:tab/>
        <w:t>Ampliar</w:t>
      </w:r>
      <w:r w:rsidRPr="00685860">
        <w:rPr>
          <w:i/>
        </w:rPr>
        <w:t xml:space="preserve"> </w:t>
      </w:r>
      <w:r w:rsidRPr="00685860">
        <w:t>y</w:t>
      </w:r>
      <w:r w:rsidRPr="00685860">
        <w:rPr>
          <w:i/>
        </w:rPr>
        <w:t xml:space="preserve"> </w:t>
      </w:r>
      <w:r w:rsidRPr="00685860">
        <w:t>profundizar</w:t>
      </w:r>
      <w:r w:rsidRPr="00685860">
        <w:rPr>
          <w:i/>
        </w:rPr>
        <w:t xml:space="preserve"> </w:t>
      </w:r>
      <w:r w:rsidRPr="00685860">
        <w:t>el</w:t>
      </w:r>
      <w:r w:rsidRPr="00685860">
        <w:rPr>
          <w:i/>
        </w:rPr>
        <w:t xml:space="preserve"> </w:t>
      </w:r>
      <w:r w:rsidRPr="00685860">
        <w:t>diálogo</w:t>
      </w:r>
      <w:r w:rsidRPr="00685860">
        <w:rPr>
          <w:i/>
        </w:rPr>
        <w:t xml:space="preserve"> </w:t>
      </w:r>
      <w:r w:rsidRPr="00685860">
        <w:t>con</w:t>
      </w:r>
      <w:r w:rsidRPr="00685860">
        <w:rPr>
          <w:i/>
        </w:rPr>
        <w:t xml:space="preserve"> </w:t>
      </w:r>
      <w:r w:rsidRPr="00685860">
        <w:t>el</w:t>
      </w:r>
      <w:r w:rsidRPr="00685860">
        <w:rPr>
          <w:i/>
        </w:rPr>
        <w:t xml:space="preserve"> </w:t>
      </w:r>
      <w:r w:rsidRPr="00685860">
        <w:t>sector</w:t>
      </w:r>
      <w:r w:rsidRPr="00685860">
        <w:rPr>
          <w:i/>
        </w:rPr>
        <w:t xml:space="preserve"> </w:t>
      </w:r>
      <w:r w:rsidRPr="00685860">
        <w:t>privado,</w:t>
      </w:r>
      <w:r w:rsidRPr="00685860">
        <w:rPr>
          <w:i/>
        </w:rPr>
        <w:t xml:space="preserve"> </w:t>
      </w:r>
      <w:r w:rsidRPr="00685860">
        <w:t>organismos</w:t>
      </w:r>
      <w:r w:rsidRPr="00685860">
        <w:rPr>
          <w:i/>
        </w:rPr>
        <w:t xml:space="preserve"> </w:t>
      </w:r>
      <w:r w:rsidRPr="00685860">
        <w:t>del</w:t>
      </w:r>
      <w:r w:rsidRPr="00685860">
        <w:rPr>
          <w:i/>
        </w:rPr>
        <w:t xml:space="preserve"> </w:t>
      </w:r>
      <w:r w:rsidRPr="00685860">
        <w:t>sector</w:t>
      </w:r>
      <w:r w:rsidRPr="00685860">
        <w:rPr>
          <w:i/>
        </w:rPr>
        <w:t xml:space="preserve"> </w:t>
      </w:r>
      <w:r w:rsidRPr="00685860">
        <w:t>social</w:t>
      </w:r>
      <w:r w:rsidRPr="00685860">
        <w:rPr>
          <w:i/>
        </w:rPr>
        <w:t xml:space="preserve"> </w:t>
      </w:r>
      <w:r w:rsidRPr="00685860">
        <w:t>y organizaciones de la sociedad civil.</w:t>
      </w:r>
    </w:p>
    <w:p w:rsidR="00685860" w:rsidRPr="00685860" w:rsidRDefault="00685860" w:rsidP="00AD4FD0">
      <w:pPr>
        <w:pStyle w:val="Texto"/>
        <w:spacing w:line="253" w:lineRule="exact"/>
        <w:ind w:left="1987" w:hanging="547"/>
      </w:pPr>
      <w:r w:rsidRPr="00685860">
        <w:t>•</w:t>
      </w:r>
      <w:r w:rsidRPr="00685860">
        <w:tab/>
        <w:t>Fomentar</w:t>
      </w:r>
      <w:r w:rsidRPr="00685860">
        <w:rPr>
          <w:spacing w:val="-10"/>
        </w:rPr>
        <w:t xml:space="preserve"> </w:t>
      </w:r>
      <w:r w:rsidRPr="00685860">
        <w:t>la</w:t>
      </w:r>
      <w:r w:rsidRPr="00685860">
        <w:rPr>
          <w:spacing w:val="-10"/>
        </w:rPr>
        <w:t xml:space="preserve"> </w:t>
      </w:r>
      <w:r w:rsidRPr="00685860">
        <w:t>protección</w:t>
      </w:r>
      <w:r w:rsidRPr="00685860">
        <w:rPr>
          <w:spacing w:val="-10"/>
        </w:rPr>
        <w:t xml:space="preserve"> </w:t>
      </w:r>
      <w:r w:rsidRPr="00685860">
        <w:t>y</w:t>
      </w:r>
      <w:r w:rsidRPr="00685860">
        <w:rPr>
          <w:spacing w:val="-10"/>
        </w:rPr>
        <w:t xml:space="preserve"> </w:t>
      </w:r>
      <w:r w:rsidRPr="00685860">
        <w:t>promoción</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derechos</w:t>
      </w:r>
      <w:r w:rsidRPr="00685860">
        <w:rPr>
          <w:spacing w:val="-10"/>
        </w:rPr>
        <w:t xml:space="preserve"> </w:t>
      </w:r>
      <w:r w:rsidRPr="00685860">
        <w:t>humanos</w:t>
      </w:r>
      <w:r w:rsidRPr="00685860">
        <w:rPr>
          <w:spacing w:val="-10"/>
        </w:rPr>
        <w:t xml:space="preserve"> </w:t>
      </w:r>
      <w:r w:rsidRPr="00685860">
        <w:t>sobre</w:t>
      </w:r>
      <w:r w:rsidRPr="00685860">
        <w:rPr>
          <w:spacing w:val="-10"/>
        </w:rPr>
        <w:t xml:space="preserve"> </w:t>
      </w:r>
      <w:r w:rsidRPr="00685860">
        <w:t>la</w:t>
      </w:r>
      <w:r w:rsidRPr="00685860">
        <w:rPr>
          <w:spacing w:val="-10"/>
        </w:rPr>
        <w:t xml:space="preserve"> </w:t>
      </w:r>
      <w:r w:rsidRPr="00685860">
        <w:t>base</w:t>
      </w:r>
      <w:r w:rsidRPr="00685860">
        <w:rPr>
          <w:spacing w:val="-10"/>
        </w:rPr>
        <w:t xml:space="preserve"> </w:t>
      </w:r>
      <w:r w:rsidRPr="00685860">
        <w:t>de</w:t>
      </w:r>
      <w:r w:rsidRPr="00685860">
        <w:rPr>
          <w:spacing w:val="-10"/>
        </w:rPr>
        <w:t xml:space="preserve"> </w:t>
      </w:r>
      <w:r w:rsidRPr="00685860">
        <w:t>los</w:t>
      </w:r>
      <w:r w:rsidRPr="00685860">
        <w:rPr>
          <w:spacing w:val="-10"/>
        </w:rPr>
        <w:t xml:space="preserve"> </w:t>
      </w:r>
      <w:r w:rsidRPr="00685860">
        <w:t>compromisos internacionales adquiridos por México.</w:t>
      </w:r>
    </w:p>
    <w:tbl>
      <w:tblPr>
        <w:tblW w:w="8841" w:type="dxa"/>
        <w:tblInd w:w="86" w:type="dxa"/>
        <w:tblBorders>
          <w:top w:val="single" w:sz="6" w:space="0" w:color="auto"/>
        </w:tblBorders>
        <w:tblLayout w:type="fixed"/>
        <w:tblCellMar>
          <w:left w:w="72" w:type="dxa"/>
          <w:right w:w="72" w:type="dxa"/>
        </w:tblCellMar>
        <w:tblLook w:val="04A0" w:firstRow="1" w:lastRow="0" w:firstColumn="1" w:lastColumn="0" w:noHBand="0" w:noVBand="1"/>
      </w:tblPr>
      <w:tblGrid>
        <w:gridCol w:w="8841"/>
      </w:tblGrid>
      <w:tr w:rsidR="007970C3" w:rsidRPr="00DB1649">
        <w:trPr>
          <w:trHeight w:val="20"/>
        </w:trPr>
        <w:tc>
          <w:tcPr>
            <w:tcW w:w="8712" w:type="dxa"/>
            <w:shd w:val="clear" w:color="auto" w:fill="auto"/>
            <w:noWrap/>
          </w:tcPr>
          <w:p w:rsidR="007970C3" w:rsidRPr="00DB1649" w:rsidRDefault="007970C3" w:rsidP="00B40752">
            <w:pPr>
              <w:pStyle w:val="Texto"/>
              <w:spacing w:line="253" w:lineRule="exact"/>
              <w:ind w:left="2362" w:hanging="1728"/>
              <w:rPr>
                <w:b/>
                <w:color w:val="000000"/>
                <w:szCs w:val="18"/>
              </w:rPr>
            </w:pPr>
            <w:r w:rsidRPr="00DB1649">
              <w:rPr>
                <w:b/>
              </w:rPr>
              <w:lastRenderedPageBreak/>
              <w:t>Estrategia III.</w:t>
            </w:r>
            <w:r w:rsidRPr="00DB1649">
              <w:rPr>
                <w:b/>
                <w:i/>
              </w:rPr>
              <w:t xml:space="preserve"> </w:t>
            </w:r>
            <w:r w:rsidRPr="00DB1649">
              <w:rPr>
                <w:b/>
              </w:rPr>
              <w:t>Perspectiva de Género.</w:t>
            </w:r>
          </w:p>
        </w:tc>
      </w:tr>
    </w:tbl>
    <w:p w:rsidR="00685860" w:rsidRPr="00017910" w:rsidRDefault="00685860" w:rsidP="00AD4FD0">
      <w:pPr>
        <w:pStyle w:val="Texto"/>
        <w:spacing w:line="257" w:lineRule="exact"/>
        <w:ind w:left="2448" w:hanging="1728"/>
        <w:rPr>
          <w:b/>
          <w:color w:val="000000"/>
          <w:szCs w:val="18"/>
        </w:rPr>
      </w:pPr>
      <w:r w:rsidRPr="00017910">
        <w:rPr>
          <w:b/>
          <w:color w:val="000000"/>
          <w:szCs w:val="18"/>
        </w:rPr>
        <w:t>Líneas de acción</w:t>
      </w:r>
    </w:p>
    <w:p w:rsidR="00685860" w:rsidRPr="00685860" w:rsidRDefault="00685860" w:rsidP="00AD4FD0">
      <w:pPr>
        <w:pStyle w:val="Texto"/>
        <w:spacing w:line="257" w:lineRule="exact"/>
        <w:ind w:left="1987" w:hanging="547"/>
      </w:pPr>
      <w:r w:rsidRPr="00685860">
        <w:t>•</w:t>
      </w:r>
      <w:r w:rsidRPr="00685860">
        <w:tab/>
        <w:t>Promover</w:t>
      </w:r>
      <w:r w:rsidRPr="00685860">
        <w:rPr>
          <w:spacing w:val="15"/>
        </w:rPr>
        <w:t xml:space="preserve"> </w:t>
      </w:r>
      <w:r w:rsidRPr="00685860">
        <w:t>y</w:t>
      </w:r>
      <w:r w:rsidRPr="00685860">
        <w:rPr>
          <w:spacing w:val="15"/>
        </w:rPr>
        <w:t xml:space="preserve"> </w:t>
      </w:r>
      <w:r w:rsidRPr="00685860">
        <w:t>dar</w:t>
      </w:r>
      <w:r w:rsidRPr="00685860">
        <w:rPr>
          <w:spacing w:val="15"/>
        </w:rPr>
        <w:t xml:space="preserve"> </w:t>
      </w:r>
      <w:r w:rsidRPr="00685860">
        <w:t>seguimiento</w:t>
      </w:r>
      <w:r w:rsidRPr="00685860">
        <w:rPr>
          <w:spacing w:val="15"/>
        </w:rPr>
        <w:t xml:space="preserve"> </w:t>
      </w:r>
      <w:r w:rsidRPr="00685860">
        <w:t>al</w:t>
      </w:r>
      <w:r w:rsidRPr="00685860">
        <w:rPr>
          <w:spacing w:val="15"/>
        </w:rPr>
        <w:t xml:space="preserve"> </w:t>
      </w:r>
      <w:r w:rsidRPr="00685860">
        <w:t>cumplimiento</w:t>
      </w:r>
      <w:r w:rsidRPr="00685860">
        <w:rPr>
          <w:spacing w:val="15"/>
        </w:rPr>
        <w:t xml:space="preserve"> </w:t>
      </w:r>
      <w:r w:rsidRPr="00685860">
        <w:t>de</w:t>
      </w:r>
      <w:r w:rsidRPr="00685860">
        <w:rPr>
          <w:spacing w:val="15"/>
        </w:rPr>
        <w:t xml:space="preserve"> </w:t>
      </w:r>
      <w:r w:rsidRPr="00685860">
        <w:t>los</w:t>
      </w:r>
      <w:r w:rsidRPr="00685860">
        <w:rPr>
          <w:spacing w:val="15"/>
        </w:rPr>
        <w:t xml:space="preserve"> </w:t>
      </w:r>
      <w:r w:rsidRPr="00685860">
        <w:t>compromisos</w:t>
      </w:r>
      <w:r w:rsidRPr="00685860">
        <w:rPr>
          <w:spacing w:val="15"/>
        </w:rPr>
        <w:t xml:space="preserve"> </w:t>
      </w:r>
      <w:r w:rsidRPr="00685860">
        <w:t>internacionales</w:t>
      </w:r>
      <w:r w:rsidRPr="00685860">
        <w:rPr>
          <w:spacing w:val="15"/>
        </w:rPr>
        <w:t xml:space="preserve"> </w:t>
      </w:r>
      <w:r w:rsidRPr="00685860">
        <w:t>en</w:t>
      </w:r>
      <w:r w:rsidRPr="00685860">
        <w:rPr>
          <w:spacing w:val="15"/>
        </w:rPr>
        <w:t xml:space="preserve"> </w:t>
      </w:r>
      <w:r w:rsidRPr="00685860">
        <w:t>materia de género.</w:t>
      </w:r>
    </w:p>
    <w:p w:rsidR="00685860" w:rsidRPr="00685860" w:rsidRDefault="00685860" w:rsidP="00AD4FD0">
      <w:pPr>
        <w:pStyle w:val="Texto"/>
        <w:spacing w:line="257" w:lineRule="exact"/>
        <w:ind w:left="1987" w:hanging="547"/>
      </w:pPr>
      <w:r w:rsidRPr="00685860">
        <w:t>•</w:t>
      </w:r>
      <w:r w:rsidRPr="00685860">
        <w:tab/>
        <w:t>Armonizar la normatividad vigente con los tratados internacionales en materia de derechos de las mujeres.</w:t>
      </w:r>
    </w:p>
    <w:p w:rsidR="00685860" w:rsidRPr="00685860" w:rsidRDefault="00685860" w:rsidP="00AD4FD0">
      <w:pPr>
        <w:pStyle w:val="Texto"/>
        <w:spacing w:line="257" w:lineRule="exact"/>
        <w:ind w:left="1987" w:hanging="547"/>
      </w:pPr>
      <w:r w:rsidRPr="00685860">
        <w:t>•</w:t>
      </w:r>
      <w:r w:rsidRPr="00685860">
        <w:tab/>
        <w:t>Evaluar</w:t>
      </w:r>
      <w:r w:rsidRPr="00685860">
        <w:rPr>
          <w:spacing w:val="10"/>
        </w:rPr>
        <w:t xml:space="preserve"> </w:t>
      </w:r>
      <w:r w:rsidRPr="00685860">
        <w:t>los</w:t>
      </w:r>
      <w:r w:rsidRPr="00685860">
        <w:rPr>
          <w:spacing w:val="10"/>
        </w:rPr>
        <w:t xml:space="preserve"> </w:t>
      </w:r>
      <w:r w:rsidRPr="00685860">
        <w:t>e</w:t>
      </w:r>
      <w:r w:rsidRPr="00685860">
        <w:rPr>
          <w:spacing w:val="-5"/>
        </w:rPr>
        <w:t>f</w:t>
      </w:r>
      <w:r w:rsidRPr="00685860">
        <w:t>ectos</w:t>
      </w:r>
      <w:r w:rsidRPr="00685860">
        <w:rPr>
          <w:spacing w:val="10"/>
        </w:rPr>
        <w:t xml:space="preserve"> </w:t>
      </w:r>
      <w:r w:rsidRPr="00685860">
        <w:t>de</w:t>
      </w:r>
      <w:r w:rsidRPr="00685860">
        <w:rPr>
          <w:spacing w:val="10"/>
        </w:rPr>
        <w:t xml:space="preserve"> </w:t>
      </w:r>
      <w:r w:rsidRPr="00685860">
        <w:t>las</w:t>
      </w:r>
      <w:r w:rsidRPr="00685860">
        <w:rPr>
          <w:spacing w:val="10"/>
        </w:rPr>
        <w:t xml:space="preserve"> </w:t>
      </w:r>
      <w:r w:rsidRPr="00685860">
        <w:t>políticas</w:t>
      </w:r>
      <w:r w:rsidRPr="00685860">
        <w:rPr>
          <w:spacing w:val="10"/>
        </w:rPr>
        <w:t xml:space="preserve"> </w:t>
      </w:r>
      <w:r w:rsidRPr="00685860">
        <w:t>migratorias</w:t>
      </w:r>
      <w:r w:rsidRPr="00685860">
        <w:rPr>
          <w:spacing w:val="10"/>
        </w:rPr>
        <w:t xml:space="preserve"> </w:t>
      </w:r>
      <w:r w:rsidRPr="00685860">
        <w:t>sobre</w:t>
      </w:r>
      <w:r w:rsidRPr="00685860">
        <w:rPr>
          <w:spacing w:val="10"/>
        </w:rPr>
        <w:t xml:space="preserve"> </w:t>
      </w:r>
      <w:r w:rsidRPr="00685860">
        <w:t>la</w:t>
      </w:r>
      <w:r w:rsidRPr="00685860">
        <w:rPr>
          <w:spacing w:val="10"/>
        </w:rPr>
        <w:t xml:space="preserve"> </w:t>
      </w:r>
      <w:r w:rsidRPr="00685860">
        <w:t>población</w:t>
      </w:r>
      <w:r w:rsidRPr="00685860">
        <w:rPr>
          <w:spacing w:val="10"/>
        </w:rPr>
        <w:t xml:space="preserve"> </w:t>
      </w:r>
      <w:r w:rsidRPr="00685860">
        <w:rPr>
          <w:spacing w:val="-5"/>
        </w:rPr>
        <w:t>f</w:t>
      </w:r>
      <w:r w:rsidRPr="00685860">
        <w:t>emenil</w:t>
      </w:r>
      <w:r w:rsidRPr="00685860">
        <w:rPr>
          <w:spacing w:val="10"/>
        </w:rPr>
        <w:t xml:space="preserve"> </w:t>
      </w:r>
      <w:r w:rsidRPr="00685860">
        <w:t>en</w:t>
      </w:r>
      <w:r w:rsidRPr="00685860">
        <w:rPr>
          <w:spacing w:val="10"/>
        </w:rPr>
        <w:t xml:space="preserve"> </w:t>
      </w:r>
      <w:r w:rsidRPr="00685860">
        <w:t>las</w:t>
      </w:r>
      <w:r w:rsidRPr="00685860">
        <w:rPr>
          <w:spacing w:val="10"/>
        </w:rPr>
        <w:t xml:space="preserve"> </w:t>
      </w:r>
      <w:r w:rsidRPr="00685860">
        <w:t>comunidades expulsoras de migrantes.</w:t>
      </w:r>
    </w:p>
    <w:p w:rsidR="00685860" w:rsidRPr="00685860" w:rsidRDefault="00685860" w:rsidP="00AD4FD0">
      <w:pPr>
        <w:pStyle w:val="Texto"/>
        <w:spacing w:line="257" w:lineRule="exact"/>
        <w:ind w:left="1987" w:hanging="547"/>
      </w:pPr>
      <w:r w:rsidRPr="00685860">
        <w:t>•</w:t>
      </w:r>
      <w:r w:rsidRPr="00685860">
        <w:tab/>
        <w:t>Implementar</w:t>
      </w:r>
      <w:r w:rsidRPr="00685860">
        <w:rPr>
          <w:spacing w:val="25"/>
        </w:rPr>
        <w:t xml:space="preserve"> </w:t>
      </w:r>
      <w:r w:rsidRPr="00685860">
        <w:t>una</w:t>
      </w:r>
      <w:r w:rsidRPr="00685860">
        <w:rPr>
          <w:spacing w:val="25"/>
        </w:rPr>
        <w:t xml:space="preserve"> </w:t>
      </w:r>
      <w:r w:rsidRPr="00685860">
        <w:t>estrategia</w:t>
      </w:r>
      <w:r w:rsidRPr="00685860">
        <w:rPr>
          <w:spacing w:val="25"/>
        </w:rPr>
        <w:t xml:space="preserve"> </w:t>
      </w:r>
      <w:r w:rsidRPr="00685860">
        <w:t>intersectorial</w:t>
      </w:r>
      <w:r w:rsidRPr="00685860">
        <w:rPr>
          <w:spacing w:val="25"/>
        </w:rPr>
        <w:t xml:space="preserve"> </w:t>
      </w:r>
      <w:r w:rsidRPr="00685860">
        <w:t>dirigida</w:t>
      </w:r>
      <w:r w:rsidRPr="00685860">
        <w:rPr>
          <w:spacing w:val="25"/>
        </w:rPr>
        <w:t xml:space="preserve"> </w:t>
      </w:r>
      <w:r w:rsidRPr="00685860">
        <w:t>a</w:t>
      </w:r>
      <w:r w:rsidRPr="00685860">
        <w:rPr>
          <w:spacing w:val="25"/>
        </w:rPr>
        <w:t xml:space="preserve"> </w:t>
      </w:r>
      <w:r w:rsidRPr="00685860">
        <w:t>la</w:t>
      </w:r>
      <w:r w:rsidRPr="00685860">
        <w:rPr>
          <w:spacing w:val="25"/>
        </w:rPr>
        <w:t xml:space="preserve"> </w:t>
      </w:r>
      <w:r w:rsidRPr="00685860">
        <w:t>atención</w:t>
      </w:r>
      <w:r w:rsidRPr="00685860">
        <w:rPr>
          <w:spacing w:val="25"/>
        </w:rPr>
        <w:t xml:space="preserve"> </w:t>
      </w:r>
      <w:r w:rsidRPr="00685860">
        <w:t>y</w:t>
      </w:r>
      <w:r w:rsidRPr="00685860">
        <w:rPr>
          <w:spacing w:val="25"/>
        </w:rPr>
        <w:t xml:space="preserve"> </w:t>
      </w:r>
      <w:r w:rsidRPr="00685860">
        <w:t>protección</w:t>
      </w:r>
      <w:r w:rsidRPr="00685860">
        <w:rPr>
          <w:spacing w:val="25"/>
        </w:rPr>
        <w:t xml:space="preserve"> </w:t>
      </w:r>
      <w:r w:rsidRPr="00685860">
        <w:t>de</w:t>
      </w:r>
      <w:r w:rsidRPr="00685860">
        <w:rPr>
          <w:spacing w:val="25"/>
        </w:rPr>
        <w:t xml:space="preserve"> </w:t>
      </w:r>
      <w:r w:rsidRPr="00685860">
        <w:t>las</w:t>
      </w:r>
      <w:r w:rsidRPr="00685860">
        <w:rPr>
          <w:spacing w:val="25"/>
        </w:rPr>
        <w:t xml:space="preserve"> </w:t>
      </w:r>
      <w:r w:rsidRPr="00685860">
        <w:t>mujeres migrantes que son víctimas de tráfico,</w:t>
      </w:r>
      <w:r w:rsidRPr="00685860">
        <w:rPr>
          <w:spacing w:val="-5"/>
        </w:rPr>
        <w:t xml:space="preserve"> </w:t>
      </w:r>
      <w:r w:rsidRPr="00685860">
        <w:t>trata y secuestro.</w:t>
      </w:r>
    </w:p>
    <w:p w:rsidR="002A4FBA" w:rsidRDefault="002A4FBA" w:rsidP="00FD5383">
      <w:pPr>
        <w:pStyle w:val="Texto"/>
        <w:spacing w:after="0" w:line="240" w:lineRule="auto"/>
      </w:pPr>
    </w:p>
    <w:p w:rsidR="00685860" w:rsidRPr="002510AB" w:rsidRDefault="002A4FBA" w:rsidP="002A4FBA">
      <w:pPr>
        <w:pStyle w:val="ANOTACION"/>
      </w:pPr>
      <w:r w:rsidRPr="002510AB">
        <w:t>VII</w:t>
      </w:r>
      <w:r w:rsidR="00685860" w:rsidRPr="002510AB">
        <w:t xml:space="preserve">. </w:t>
      </w:r>
      <w:r w:rsidRPr="002510AB">
        <w:t>INDICADORES</w:t>
      </w:r>
    </w:p>
    <w:p w:rsidR="00685860" w:rsidRPr="00685860" w:rsidRDefault="00685860" w:rsidP="002C1433">
      <w:pPr>
        <w:pStyle w:val="Texto"/>
        <w:spacing w:line="262" w:lineRule="exact"/>
        <w:ind w:firstLine="0"/>
      </w:pPr>
      <w:r w:rsidRPr="00685860">
        <w:t>La</w:t>
      </w:r>
      <w:r w:rsidRPr="00685860">
        <w:rPr>
          <w:i/>
        </w:rPr>
        <w:t xml:space="preserve"> </w:t>
      </w:r>
      <w:r w:rsidRPr="00685860">
        <w:t>Administración</w:t>
      </w:r>
      <w:r w:rsidRPr="00685860">
        <w:rPr>
          <w:i/>
        </w:rPr>
        <w:t xml:space="preserve"> </w:t>
      </w:r>
      <w:r w:rsidRPr="00685860">
        <w:t>Pública</w:t>
      </w:r>
      <w:r w:rsidRPr="00685860">
        <w:rPr>
          <w:i/>
        </w:rPr>
        <w:t xml:space="preserve"> </w:t>
      </w:r>
      <w:r w:rsidRPr="00685860">
        <w:t>Federal</w:t>
      </w:r>
      <w:r w:rsidRPr="00685860">
        <w:rPr>
          <w:i/>
        </w:rPr>
        <w:t xml:space="preserve"> </w:t>
      </w:r>
      <w:r w:rsidRPr="00685860">
        <w:t>se</w:t>
      </w:r>
      <w:r w:rsidRPr="00685860">
        <w:rPr>
          <w:i/>
        </w:rPr>
        <w:t xml:space="preserve"> </w:t>
      </w:r>
      <w:r w:rsidRPr="00685860">
        <w:t xml:space="preserve">propuso incluir, por primera vez, dentro del </w:t>
      </w:r>
      <w:r w:rsidRPr="00685860">
        <w:rPr>
          <w:i/>
        </w:rPr>
        <w:t>Plan Nacional de Desarrollo 2013-2018</w:t>
      </w:r>
      <w:r w:rsidRPr="00685860">
        <w:t>,</w:t>
      </w:r>
      <w:r w:rsidRPr="00685860">
        <w:rPr>
          <w:i/>
        </w:rPr>
        <w:t xml:space="preserve"> </w:t>
      </w:r>
      <w:r w:rsidRPr="00685860">
        <w:t>indicadores que reflejen la situación del país en relación con los temas considerados como prioritarios, para darles puntual seguimiento y conocer el avance en la consecución de las metas establecidas y, en su caso, hacer los ajustes necesarios para asegurar su cumplimiento. Los indicadores aquí propuestos fueron diseñados por instituciones y organismos reconocidos internacionalmente y son calculados periódicamente, lo cual asegura su disponibilidad, calidad e imparcialidad.</w:t>
      </w:r>
    </w:p>
    <w:p w:rsidR="00685860" w:rsidRPr="00685860" w:rsidRDefault="00685860" w:rsidP="002C1433">
      <w:pPr>
        <w:pStyle w:val="Texto"/>
        <w:spacing w:line="262" w:lineRule="exact"/>
        <w:ind w:firstLine="0"/>
      </w:pPr>
      <w:r w:rsidRPr="00685860">
        <w:t>En los Programas Sectoriales se determinarán los valores</w:t>
      </w:r>
      <w:r w:rsidRPr="00685860">
        <w:rPr>
          <w:i/>
        </w:rPr>
        <w:t xml:space="preserve"> </w:t>
      </w:r>
      <w:r w:rsidRPr="00685860">
        <w:t>que</w:t>
      </w:r>
      <w:r w:rsidRPr="00685860">
        <w:rPr>
          <w:i/>
        </w:rPr>
        <w:t xml:space="preserve"> </w:t>
      </w:r>
      <w:r w:rsidRPr="00685860">
        <w:t>deberán</w:t>
      </w:r>
      <w:r w:rsidRPr="00685860">
        <w:rPr>
          <w:i/>
        </w:rPr>
        <w:t xml:space="preserve"> </w:t>
      </w:r>
      <w:r w:rsidRPr="00685860">
        <w:t>alcanzar</w:t>
      </w:r>
      <w:r w:rsidRPr="00685860">
        <w:rPr>
          <w:i/>
        </w:rPr>
        <w:t xml:space="preserve"> </w:t>
      </w:r>
      <w:r w:rsidRPr="00685860">
        <w:t>tales</w:t>
      </w:r>
      <w:r w:rsidRPr="00685860">
        <w:rPr>
          <w:i/>
        </w:rPr>
        <w:t xml:space="preserve"> </w:t>
      </w:r>
      <w:r w:rsidRPr="00685860">
        <w:t>indicadores para medir efectivamente la acción del Gobierno de la República. Adicionalmente, se deberán revisar las metas anuales o bienales ante cambios metodológicos. En caso de no lograrse alguna de las metas o indicadores, se deberán plantear medidas correctivas de los programas públicos para propiciar el cumplimiento de las mismas.</w:t>
      </w:r>
    </w:p>
    <w:p w:rsidR="00685860" w:rsidRPr="00685860" w:rsidRDefault="00685860" w:rsidP="002C1433">
      <w:pPr>
        <w:pStyle w:val="Texto"/>
        <w:spacing w:line="262" w:lineRule="exact"/>
        <w:ind w:firstLine="0"/>
      </w:pPr>
      <w:r w:rsidRPr="00685860">
        <w:t>No obstante, el comportamiento de los indicadores no depende únicamente de las acciones del gobierno. Éste se ve también afectado por factores externos como los efectos de los ciclos económicos internacionales, o subjetivos, como la percepción del país desde el exterior. Asimismo, los indicadores están sujetos a errores de medición. Por tanto, el seguimiento de los indicadores deberá tomar en cuenta éstas y otras consideraciones.</w:t>
      </w:r>
    </w:p>
    <w:p w:rsidR="00685860" w:rsidRPr="00685860" w:rsidRDefault="00685860" w:rsidP="000459C2">
      <w:pPr>
        <w:pStyle w:val="Texto"/>
        <w:spacing w:line="266" w:lineRule="exact"/>
        <w:ind w:firstLine="0"/>
      </w:pPr>
      <w:r w:rsidRPr="00685860">
        <w:t xml:space="preserve">En el marco del Sistema de Evaluación del Desempeño, las dependencias y entidades de la Administración Pública Federal darán seguimiento, con base en indicadores, a los resultados de sus acciones en relación con el </w:t>
      </w:r>
      <w:r w:rsidRPr="00685860">
        <w:rPr>
          <w:i/>
        </w:rPr>
        <w:t>Plan Nacional de Desarrollo</w:t>
      </w:r>
      <w:r w:rsidRPr="00685860">
        <w:t xml:space="preserve"> </w:t>
      </w:r>
      <w:r w:rsidRPr="00685860">
        <w:rPr>
          <w:i/>
        </w:rPr>
        <w:t>2013-2018</w:t>
      </w:r>
      <w:r w:rsidRPr="00685860">
        <w:t xml:space="preserve"> y con los programas a su cargo, e informarán al respecto a la Secretaría de Hacienda y Crédito Público, con el propósito de que el Presidente de la República informe al Honorable</w:t>
      </w:r>
      <w:r w:rsidRPr="00685860">
        <w:rPr>
          <w:i/>
        </w:rPr>
        <w:t xml:space="preserve"> </w:t>
      </w:r>
      <w:r w:rsidRPr="00685860">
        <w:t>Congreso</w:t>
      </w:r>
      <w:r w:rsidRPr="00685860">
        <w:rPr>
          <w:i/>
        </w:rPr>
        <w:t xml:space="preserve"> </w:t>
      </w:r>
      <w:r w:rsidRPr="00685860">
        <w:t>de</w:t>
      </w:r>
      <w:r w:rsidRPr="00685860">
        <w:rPr>
          <w:i/>
        </w:rPr>
        <w:t xml:space="preserve"> </w:t>
      </w:r>
      <w:r w:rsidRPr="00685860">
        <w:t>la</w:t>
      </w:r>
      <w:r w:rsidRPr="00685860">
        <w:rPr>
          <w:i/>
        </w:rPr>
        <w:t xml:space="preserve"> </w:t>
      </w:r>
      <w:r w:rsidRPr="00685860">
        <w:t>Unión</w:t>
      </w:r>
      <w:r w:rsidRPr="00685860">
        <w:rPr>
          <w:i/>
        </w:rPr>
        <w:t xml:space="preserve"> </w:t>
      </w:r>
      <w:r w:rsidRPr="00685860">
        <w:t>los</w:t>
      </w:r>
      <w:r w:rsidRPr="00685860">
        <w:rPr>
          <w:i/>
        </w:rPr>
        <w:t xml:space="preserve"> </w:t>
      </w:r>
      <w:r w:rsidRPr="00685860">
        <w:t>resultados de su ejecución, de acuerdo con lo dispuesto en la Constitución Política de los Estados Unidos Mexicanos y la Ley de Planeación.</w:t>
      </w:r>
    </w:p>
    <w:p w:rsidR="002C1433" w:rsidRDefault="002C1433" w:rsidP="002C1433">
      <w:pPr>
        <w:pStyle w:val="Texto"/>
        <w:spacing w:line="262" w:lineRule="exact"/>
        <w:ind w:firstLine="0"/>
        <w:rPr>
          <w:b/>
        </w:rPr>
      </w:pPr>
    </w:p>
    <w:p w:rsidR="00685860" w:rsidRPr="009834A4" w:rsidRDefault="00685860" w:rsidP="002C1433">
      <w:pPr>
        <w:pStyle w:val="Texto"/>
        <w:spacing w:line="262" w:lineRule="exact"/>
        <w:ind w:firstLine="0"/>
        <w:rPr>
          <w:b/>
        </w:rPr>
      </w:pPr>
      <w:r w:rsidRPr="009834A4">
        <w:rPr>
          <w:b/>
        </w:rPr>
        <w:t>VII.A. Estrategias Transversales</w:t>
      </w:r>
    </w:p>
    <w:p w:rsidR="00685860" w:rsidRDefault="00685860" w:rsidP="002C1433">
      <w:pPr>
        <w:pStyle w:val="Texto"/>
        <w:spacing w:line="262" w:lineRule="exact"/>
        <w:ind w:firstLine="0"/>
        <w:rPr>
          <w:szCs w:val="18"/>
        </w:rPr>
      </w:pPr>
      <w:r w:rsidRPr="00685860">
        <w:rPr>
          <w:szCs w:val="18"/>
        </w:rPr>
        <w:t xml:space="preserve">En relación con las Estrategias Transversales del </w:t>
      </w:r>
      <w:r w:rsidRPr="00685860">
        <w:rPr>
          <w:i/>
          <w:szCs w:val="18"/>
        </w:rPr>
        <w:t>Plan Nacional de Desarrollo</w:t>
      </w:r>
      <w:r w:rsidRPr="00685860">
        <w:rPr>
          <w:szCs w:val="18"/>
        </w:rPr>
        <w:t xml:space="preserve"> </w:t>
      </w:r>
      <w:r w:rsidRPr="00685860">
        <w:rPr>
          <w:i/>
          <w:szCs w:val="18"/>
        </w:rPr>
        <w:t>2013-2018</w:t>
      </w:r>
      <w:r w:rsidRPr="00685860">
        <w:rPr>
          <w:szCs w:val="18"/>
        </w:rPr>
        <w:t>, se establecieron indicadores enfocados a medir la productividad del trabajo, la rendición de cuentas, la modernización del gobierno y la igualdad de género. La evolución de estos indicadores será una herramienta de gran utilidad al momento de diseñar políticas públicas y, en su caso, modificar su rumbo.</w:t>
      </w:r>
    </w:p>
    <w:p w:rsidR="00685860" w:rsidRPr="006D3A3B" w:rsidRDefault="00685860" w:rsidP="00CC4111">
      <w:pPr>
        <w:pStyle w:val="Texto"/>
        <w:pBdr>
          <w:top w:val="single" w:sz="4" w:space="1" w:color="auto"/>
        </w:pBdr>
        <w:spacing w:line="262" w:lineRule="exact"/>
        <w:ind w:firstLine="0"/>
        <w:rPr>
          <w:b/>
        </w:rPr>
      </w:pPr>
      <w:r w:rsidRPr="009834A4">
        <w:rPr>
          <w:b/>
        </w:rPr>
        <w:t>Indicador VII.A.1.</w:t>
      </w:r>
      <w:r w:rsidR="007057E7">
        <w:rPr>
          <w:b/>
        </w:rPr>
        <w:t xml:space="preserve"> </w:t>
      </w:r>
      <w:r w:rsidRPr="006D3A3B">
        <w:rPr>
          <w:b/>
        </w:rPr>
        <w:t>Productividad del trabajo</w:t>
      </w:r>
    </w:p>
    <w:p w:rsidR="00685860" w:rsidRPr="00685860" w:rsidRDefault="00685860" w:rsidP="002C1433">
      <w:pPr>
        <w:pStyle w:val="Texto"/>
        <w:spacing w:line="262"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Global de Productividad Laboral de la Economía, basado en horas trabajadas.</w:t>
      </w:r>
    </w:p>
    <w:p w:rsidR="00685860" w:rsidRPr="00685860" w:rsidRDefault="00685860" w:rsidP="002C1433">
      <w:pPr>
        <w:pStyle w:val="Texto"/>
        <w:spacing w:line="262" w:lineRule="exact"/>
        <w:ind w:firstLine="0"/>
        <w:rPr>
          <w:szCs w:val="18"/>
        </w:rPr>
      </w:pPr>
      <w:r w:rsidRPr="00685860">
        <w:rPr>
          <w:b/>
          <w:szCs w:val="18"/>
        </w:rPr>
        <w:t>Descripción general:</w:t>
      </w:r>
      <w:r w:rsidRPr="00685860">
        <w:rPr>
          <w:szCs w:val="18"/>
        </w:rPr>
        <w:t xml:space="preserve"> Evolución de la producción en comparación con la variación de los recursos laborales utilizados en el proceso productivo.</w:t>
      </w:r>
    </w:p>
    <w:p w:rsidR="00685860" w:rsidRPr="00685860" w:rsidRDefault="00685860" w:rsidP="009E4678">
      <w:pPr>
        <w:pStyle w:val="Texto"/>
        <w:spacing w:line="276" w:lineRule="exact"/>
        <w:ind w:firstLine="0"/>
        <w:rPr>
          <w:szCs w:val="18"/>
        </w:rPr>
      </w:pPr>
      <w:r w:rsidRPr="00685860">
        <w:rPr>
          <w:b/>
          <w:szCs w:val="18"/>
        </w:rPr>
        <w:t>Observaciones:</w:t>
      </w:r>
      <w:r w:rsidRPr="00685860">
        <w:rPr>
          <w:szCs w:val="18"/>
        </w:rPr>
        <w:t xml:space="preserve"> Este </w:t>
      </w:r>
      <w:r w:rsidR="00E260EF" w:rsidRPr="00685860">
        <w:rPr>
          <w:szCs w:val="18"/>
        </w:rPr>
        <w:t xml:space="preserve">Índice </w:t>
      </w:r>
      <w:r w:rsidRPr="00685860">
        <w:rPr>
          <w:szCs w:val="18"/>
        </w:rPr>
        <w:t xml:space="preserve">resulta de la división del </w:t>
      </w:r>
      <w:r w:rsidRPr="00685860">
        <w:rPr>
          <w:caps/>
          <w:szCs w:val="18"/>
        </w:rPr>
        <w:t>í</w:t>
      </w:r>
      <w:r w:rsidRPr="00685860">
        <w:rPr>
          <w:szCs w:val="18"/>
        </w:rPr>
        <w:t xml:space="preserve">ndice del PIB real y el </w:t>
      </w:r>
      <w:r w:rsidRPr="00685860">
        <w:rPr>
          <w:caps/>
          <w:szCs w:val="18"/>
        </w:rPr>
        <w:t>í</w:t>
      </w:r>
      <w:r w:rsidRPr="00685860">
        <w:rPr>
          <w:szCs w:val="18"/>
        </w:rPr>
        <w:t>ndice de las Horas Trabajadas multiplicado por 100.</w:t>
      </w:r>
    </w:p>
    <w:p w:rsidR="00685860" w:rsidRPr="00685860" w:rsidRDefault="00685860" w:rsidP="002C1433">
      <w:pPr>
        <w:pStyle w:val="Texto"/>
        <w:spacing w:line="258" w:lineRule="exact"/>
        <w:ind w:firstLine="0"/>
        <w:rPr>
          <w:szCs w:val="18"/>
        </w:rPr>
      </w:pPr>
      <w:r w:rsidRPr="00685860">
        <w:rPr>
          <w:szCs w:val="18"/>
        </w:rPr>
        <w:lastRenderedPageBreak/>
        <w:t>La medición del trabajo en términos de horas ilustra de manera más precisa el rendimiento del factor trabajo</w:t>
      </w:r>
      <w:r w:rsidRPr="00685860">
        <w:rPr>
          <w:i/>
          <w:szCs w:val="18"/>
        </w:rPr>
        <w:t xml:space="preserve"> </w:t>
      </w:r>
      <w:r w:rsidRPr="00685860">
        <w:rPr>
          <w:szCs w:val="18"/>
        </w:rPr>
        <w:t>que</w:t>
      </w:r>
      <w:r w:rsidRPr="00685860">
        <w:rPr>
          <w:i/>
          <w:szCs w:val="18"/>
        </w:rPr>
        <w:t xml:space="preserve"> </w:t>
      </w:r>
      <w:r w:rsidRPr="00685860">
        <w:rPr>
          <w:szCs w:val="18"/>
        </w:rPr>
        <w:t>una medición basada en el número de personas (o puestos de trabajo), debido a las jornadas laborales desiguales.</w:t>
      </w:r>
    </w:p>
    <w:p w:rsidR="00685860" w:rsidRPr="00685860" w:rsidRDefault="00685860" w:rsidP="002C1433">
      <w:pPr>
        <w:pStyle w:val="Texto"/>
        <w:spacing w:after="0" w:line="258" w:lineRule="exact"/>
        <w:ind w:firstLine="0"/>
        <w:jc w:val="center"/>
        <w:rPr>
          <w:b/>
          <w:szCs w:val="18"/>
        </w:rPr>
      </w:pPr>
      <w:r w:rsidRPr="00685860">
        <w:rPr>
          <w:b/>
          <w:szCs w:val="18"/>
        </w:rPr>
        <w:t>IGPLEH=</w:t>
      </w:r>
      <w:r w:rsidRPr="00685860">
        <w:rPr>
          <w:b/>
          <w:i/>
          <w:szCs w:val="18"/>
        </w:rPr>
        <w:t xml:space="preserve"> </w:t>
      </w:r>
      <w:r w:rsidRPr="00685860">
        <w:rPr>
          <w:b/>
          <w:szCs w:val="18"/>
          <w:u w:val="single"/>
        </w:rPr>
        <w:t>IPIB</w:t>
      </w:r>
      <w:r w:rsidRPr="00685860">
        <w:rPr>
          <w:b/>
          <w:szCs w:val="18"/>
        </w:rPr>
        <w:t xml:space="preserve"> X 100</w:t>
      </w:r>
    </w:p>
    <w:p w:rsidR="00685860" w:rsidRPr="002510AB" w:rsidRDefault="002510AB" w:rsidP="002C1433">
      <w:pPr>
        <w:pStyle w:val="Texto"/>
        <w:tabs>
          <w:tab w:val="center" w:pos="4500"/>
        </w:tabs>
        <w:spacing w:line="258" w:lineRule="exact"/>
        <w:ind w:firstLine="0"/>
        <w:rPr>
          <w:b/>
        </w:rPr>
      </w:pPr>
      <w:r>
        <w:tab/>
      </w:r>
      <w:r w:rsidR="00685860" w:rsidRPr="002510AB">
        <w:rPr>
          <w:b/>
        </w:rPr>
        <w:t>IH</w:t>
      </w:r>
    </w:p>
    <w:p w:rsidR="00685860" w:rsidRPr="00685860" w:rsidRDefault="00685860" w:rsidP="002C1433">
      <w:pPr>
        <w:pStyle w:val="Texto"/>
        <w:spacing w:line="258" w:lineRule="exact"/>
        <w:ind w:firstLine="0"/>
        <w:rPr>
          <w:szCs w:val="18"/>
        </w:rPr>
      </w:pPr>
      <w:r w:rsidRPr="00685860">
        <w:rPr>
          <w:b/>
          <w:szCs w:val="18"/>
        </w:rPr>
        <w:t>IGPLEH:</w:t>
      </w:r>
      <w:r w:rsidRPr="00685860">
        <w:rPr>
          <w:szCs w:val="18"/>
        </w:rPr>
        <w:t xml:space="preserve"> </w:t>
      </w:r>
      <w:r w:rsidR="00E260EF" w:rsidRPr="00685860">
        <w:rPr>
          <w:szCs w:val="18"/>
        </w:rPr>
        <w:t xml:space="preserve">Índice </w:t>
      </w:r>
      <w:r w:rsidRPr="00685860">
        <w:rPr>
          <w:szCs w:val="18"/>
        </w:rPr>
        <w:t>Global de Productividad Laboral de la Economía.</w:t>
      </w:r>
    </w:p>
    <w:p w:rsidR="00685860" w:rsidRPr="00685860" w:rsidRDefault="00685860" w:rsidP="002C1433">
      <w:pPr>
        <w:pStyle w:val="Texto"/>
        <w:spacing w:line="258" w:lineRule="exact"/>
        <w:ind w:firstLine="0"/>
        <w:rPr>
          <w:szCs w:val="18"/>
        </w:rPr>
      </w:pPr>
      <w:r w:rsidRPr="00685860">
        <w:rPr>
          <w:b/>
          <w:szCs w:val="18"/>
        </w:rPr>
        <w:t>IPIB:</w:t>
      </w:r>
      <w:r w:rsidRPr="00685860">
        <w:rPr>
          <w:szCs w:val="18"/>
        </w:rPr>
        <w:t xml:space="preserve"> </w:t>
      </w:r>
      <w:r w:rsidR="00E260EF" w:rsidRPr="00685860">
        <w:rPr>
          <w:szCs w:val="18"/>
        </w:rPr>
        <w:t xml:space="preserve">Índice </w:t>
      </w:r>
      <w:r w:rsidRPr="00685860">
        <w:rPr>
          <w:szCs w:val="18"/>
        </w:rPr>
        <w:t>del Producto Interno Bruto a precios constantes.</w:t>
      </w:r>
    </w:p>
    <w:p w:rsidR="00685860" w:rsidRPr="00685860" w:rsidRDefault="00685860" w:rsidP="002C1433">
      <w:pPr>
        <w:pStyle w:val="Texto"/>
        <w:spacing w:line="258" w:lineRule="exact"/>
        <w:ind w:firstLine="0"/>
        <w:rPr>
          <w:szCs w:val="18"/>
        </w:rPr>
      </w:pPr>
      <w:r w:rsidRPr="00685860">
        <w:rPr>
          <w:b/>
          <w:szCs w:val="18"/>
        </w:rPr>
        <w:t xml:space="preserve">IH: </w:t>
      </w:r>
      <w:r w:rsidR="00E260EF" w:rsidRPr="00685860">
        <w:rPr>
          <w:szCs w:val="18"/>
        </w:rPr>
        <w:t xml:space="preserve">Índice </w:t>
      </w:r>
      <w:r w:rsidRPr="00685860">
        <w:rPr>
          <w:szCs w:val="18"/>
        </w:rPr>
        <w:t>de Horas Trabajadas.</w:t>
      </w:r>
    </w:p>
    <w:p w:rsidR="00685860" w:rsidRPr="00685860" w:rsidRDefault="00685860" w:rsidP="002C1433">
      <w:pPr>
        <w:pStyle w:val="Texto"/>
        <w:spacing w:line="258" w:lineRule="exact"/>
        <w:ind w:firstLine="0"/>
        <w:rPr>
          <w:szCs w:val="18"/>
        </w:rPr>
      </w:pPr>
      <w:r w:rsidRPr="00685860">
        <w:rPr>
          <w:b/>
          <w:szCs w:val="18"/>
        </w:rPr>
        <w:t>Periodicidad:</w:t>
      </w:r>
      <w:r w:rsidRPr="00685860">
        <w:rPr>
          <w:szCs w:val="18"/>
        </w:rPr>
        <w:t xml:space="preserve"> Anual.</w:t>
      </w:r>
    </w:p>
    <w:p w:rsidR="00685860" w:rsidRPr="00685860" w:rsidRDefault="00685860" w:rsidP="002C1433">
      <w:pPr>
        <w:pStyle w:val="Texto"/>
        <w:spacing w:line="258" w:lineRule="exact"/>
        <w:ind w:firstLine="0"/>
        <w:rPr>
          <w:szCs w:val="18"/>
        </w:rPr>
      </w:pPr>
      <w:r w:rsidRPr="00685860">
        <w:rPr>
          <w:b/>
          <w:szCs w:val="18"/>
        </w:rPr>
        <w:t>Fuente:</w:t>
      </w:r>
      <w:r w:rsidRPr="00685860">
        <w:rPr>
          <w:szCs w:val="18"/>
        </w:rPr>
        <w:t xml:space="preserve"> Secretaría del Trabajo y Previsión Social (STPS) e Instituto Nacional de Estadística y Geografía (INEGI).</w:t>
      </w:r>
    </w:p>
    <w:p w:rsidR="00685860" w:rsidRPr="00685860" w:rsidRDefault="00685860" w:rsidP="002C1433">
      <w:pPr>
        <w:pStyle w:val="Texto"/>
        <w:spacing w:line="258"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800"/>
        <w:gridCol w:w="872"/>
        <w:gridCol w:w="795"/>
        <w:gridCol w:w="773"/>
        <w:gridCol w:w="1019"/>
        <w:gridCol w:w="860"/>
      </w:tblGrid>
      <w:tr w:rsidR="00737FDE" w:rsidRPr="00685860">
        <w:trPr>
          <w:cantSplit/>
          <w:trHeight w:val="20"/>
          <w:jc w:val="center"/>
        </w:trPr>
        <w:tc>
          <w:tcPr>
            <w:tcW w:w="800" w:type="dxa"/>
          </w:tcPr>
          <w:p w:rsidR="00737FDE" w:rsidRPr="00685860" w:rsidRDefault="00737FDE" w:rsidP="002C1433">
            <w:pPr>
              <w:pStyle w:val="Texto"/>
              <w:spacing w:line="258" w:lineRule="exact"/>
              <w:ind w:firstLine="0"/>
              <w:jc w:val="center"/>
            </w:pPr>
            <w:r w:rsidRPr="00685860">
              <w:rPr>
                <w:b/>
                <w:szCs w:val="18"/>
              </w:rPr>
              <w:t>2007</w:t>
            </w:r>
          </w:p>
        </w:tc>
        <w:tc>
          <w:tcPr>
            <w:tcW w:w="872" w:type="dxa"/>
          </w:tcPr>
          <w:p w:rsidR="00737FDE" w:rsidRPr="00685860" w:rsidRDefault="00737FDE" w:rsidP="002C1433">
            <w:pPr>
              <w:pStyle w:val="Texto"/>
              <w:spacing w:line="258" w:lineRule="exact"/>
              <w:ind w:firstLine="0"/>
              <w:jc w:val="center"/>
            </w:pPr>
            <w:r w:rsidRPr="00685860">
              <w:rPr>
                <w:b/>
                <w:szCs w:val="18"/>
              </w:rPr>
              <w:t>2008</w:t>
            </w:r>
          </w:p>
        </w:tc>
        <w:tc>
          <w:tcPr>
            <w:tcW w:w="795" w:type="dxa"/>
          </w:tcPr>
          <w:p w:rsidR="00737FDE" w:rsidRPr="00685860" w:rsidRDefault="00737FDE" w:rsidP="002C1433">
            <w:pPr>
              <w:pStyle w:val="Texto"/>
              <w:spacing w:line="258" w:lineRule="exact"/>
              <w:ind w:firstLine="0"/>
              <w:jc w:val="center"/>
            </w:pPr>
            <w:r w:rsidRPr="00685860">
              <w:rPr>
                <w:b/>
                <w:szCs w:val="18"/>
              </w:rPr>
              <w:t>2009</w:t>
            </w:r>
          </w:p>
        </w:tc>
        <w:tc>
          <w:tcPr>
            <w:tcW w:w="773" w:type="dxa"/>
          </w:tcPr>
          <w:p w:rsidR="00737FDE" w:rsidRPr="00685860" w:rsidRDefault="00737FDE" w:rsidP="002C1433">
            <w:pPr>
              <w:pStyle w:val="Texto"/>
              <w:spacing w:line="258" w:lineRule="exact"/>
              <w:ind w:firstLine="0"/>
              <w:jc w:val="center"/>
            </w:pPr>
            <w:r w:rsidRPr="00685860">
              <w:rPr>
                <w:b/>
                <w:szCs w:val="18"/>
              </w:rPr>
              <w:t>2010</w:t>
            </w:r>
          </w:p>
        </w:tc>
        <w:tc>
          <w:tcPr>
            <w:tcW w:w="1019" w:type="dxa"/>
          </w:tcPr>
          <w:p w:rsidR="00737FDE" w:rsidRPr="00685860" w:rsidRDefault="00737FDE" w:rsidP="002C1433">
            <w:pPr>
              <w:pStyle w:val="Texto"/>
              <w:spacing w:line="258" w:lineRule="exact"/>
              <w:ind w:firstLine="0"/>
              <w:jc w:val="center"/>
            </w:pPr>
            <w:r w:rsidRPr="00685860">
              <w:rPr>
                <w:b/>
                <w:szCs w:val="18"/>
              </w:rPr>
              <w:t>2011</w:t>
            </w:r>
          </w:p>
        </w:tc>
        <w:tc>
          <w:tcPr>
            <w:tcW w:w="860" w:type="dxa"/>
          </w:tcPr>
          <w:p w:rsidR="00737FDE" w:rsidRPr="00685860" w:rsidRDefault="00737FDE" w:rsidP="002C1433">
            <w:pPr>
              <w:pStyle w:val="Texto"/>
              <w:spacing w:line="258" w:lineRule="exact"/>
              <w:ind w:firstLine="0"/>
              <w:jc w:val="center"/>
              <w:rPr>
                <w:b/>
                <w:szCs w:val="18"/>
              </w:rPr>
            </w:pPr>
            <w:r w:rsidRPr="00685860">
              <w:rPr>
                <w:b/>
                <w:szCs w:val="18"/>
              </w:rPr>
              <w:t>2012</w:t>
            </w:r>
          </w:p>
        </w:tc>
      </w:tr>
      <w:tr w:rsidR="00737FDE" w:rsidRPr="00685860">
        <w:trPr>
          <w:cantSplit/>
          <w:trHeight w:val="20"/>
          <w:jc w:val="center"/>
        </w:trPr>
        <w:tc>
          <w:tcPr>
            <w:tcW w:w="800" w:type="dxa"/>
          </w:tcPr>
          <w:p w:rsidR="00737FDE" w:rsidRPr="007057E7" w:rsidRDefault="00737FDE" w:rsidP="002C1433">
            <w:pPr>
              <w:pStyle w:val="Texto"/>
              <w:spacing w:line="258" w:lineRule="exact"/>
              <w:ind w:firstLine="0"/>
              <w:jc w:val="center"/>
            </w:pPr>
            <w:r w:rsidRPr="007057E7">
              <w:rPr>
                <w:szCs w:val="18"/>
              </w:rPr>
              <w:t>100.3</w:t>
            </w:r>
          </w:p>
        </w:tc>
        <w:tc>
          <w:tcPr>
            <w:tcW w:w="872" w:type="dxa"/>
          </w:tcPr>
          <w:p w:rsidR="00737FDE" w:rsidRPr="007057E7" w:rsidRDefault="00737FDE" w:rsidP="002C1433">
            <w:pPr>
              <w:pStyle w:val="Texto"/>
              <w:spacing w:line="258" w:lineRule="exact"/>
              <w:ind w:firstLine="0"/>
              <w:jc w:val="center"/>
            </w:pPr>
            <w:r w:rsidRPr="007057E7">
              <w:rPr>
                <w:szCs w:val="18"/>
              </w:rPr>
              <w:t>100.0</w:t>
            </w:r>
          </w:p>
        </w:tc>
        <w:tc>
          <w:tcPr>
            <w:tcW w:w="795" w:type="dxa"/>
          </w:tcPr>
          <w:p w:rsidR="00737FDE" w:rsidRPr="007057E7" w:rsidRDefault="00737FDE" w:rsidP="002C1433">
            <w:pPr>
              <w:pStyle w:val="Texto"/>
              <w:spacing w:line="258" w:lineRule="exact"/>
              <w:ind w:firstLine="0"/>
              <w:jc w:val="center"/>
            </w:pPr>
            <w:r w:rsidRPr="007057E7">
              <w:rPr>
                <w:szCs w:val="18"/>
              </w:rPr>
              <w:t>94.6</w:t>
            </w:r>
          </w:p>
        </w:tc>
        <w:tc>
          <w:tcPr>
            <w:tcW w:w="773" w:type="dxa"/>
          </w:tcPr>
          <w:p w:rsidR="00737FDE" w:rsidRPr="007057E7" w:rsidRDefault="00737FDE" w:rsidP="002C1433">
            <w:pPr>
              <w:pStyle w:val="Texto"/>
              <w:spacing w:line="258" w:lineRule="exact"/>
              <w:ind w:firstLine="0"/>
              <w:jc w:val="center"/>
            </w:pPr>
            <w:r w:rsidRPr="007057E7">
              <w:rPr>
                <w:szCs w:val="18"/>
              </w:rPr>
              <w:t>98.4</w:t>
            </w:r>
          </w:p>
        </w:tc>
        <w:tc>
          <w:tcPr>
            <w:tcW w:w="1019" w:type="dxa"/>
          </w:tcPr>
          <w:p w:rsidR="00737FDE" w:rsidRPr="007057E7" w:rsidRDefault="00737FDE" w:rsidP="002C1433">
            <w:pPr>
              <w:pStyle w:val="Texto"/>
              <w:spacing w:line="258" w:lineRule="exact"/>
              <w:ind w:firstLine="0"/>
              <w:jc w:val="center"/>
            </w:pPr>
            <w:r w:rsidRPr="007057E7">
              <w:rPr>
                <w:szCs w:val="18"/>
              </w:rPr>
              <w:t>99.9</w:t>
            </w:r>
          </w:p>
        </w:tc>
        <w:tc>
          <w:tcPr>
            <w:tcW w:w="860" w:type="dxa"/>
          </w:tcPr>
          <w:p w:rsidR="00737FDE" w:rsidRPr="007057E7" w:rsidRDefault="00737FDE" w:rsidP="002C1433">
            <w:pPr>
              <w:pStyle w:val="Texto"/>
              <w:spacing w:line="258" w:lineRule="exact"/>
              <w:ind w:firstLine="0"/>
              <w:jc w:val="center"/>
              <w:rPr>
                <w:szCs w:val="18"/>
              </w:rPr>
            </w:pPr>
            <w:r w:rsidRPr="007057E7">
              <w:rPr>
                <w:szCs w:val="18"/>
              </w:rPr>
              <w:t>100.6</w:t>
            </w:r>
          </w:p>
        </w:tc>
      </w:tr>
    </w:tbl>
    <w:p w:rsidR="00685860" w:rsidRPr="00685860" w:rsidRDefault="00685860" w:rsidP="002C1433">
      <w:pPr>
        <w:pStyle w:val="Texto"/>
        <w:spacing w:line="258" w:lineRule="exact"/>
        <w:ind w:firstLine="0"/>
        <w:rPr>
          <w:szCs w:val="18"/>
        </w:rPr>
      </w:pPr>
    </w:p>
    <w:p w:rsidR="00685860" w:rsidRPr="006D3A3B" w:rsidRDefault="00685860" w:rsidP="00CC4111">
      <w:pPr>
        <w:pStyle w:val="Texto"/>
        <w:pBdr>
          <w:top w:val="single" w:sz="6" w:space="1" w:color="auto"/>
        </w:pBdr>
        <w:spacing w:line="258" w:lineRule="exact"/>
        <w:ind w:firstLine="0"/>
        <w:rPr>
          <w:b/>
        </w:rPr>
      </w:pPr>
      <w:r w:rsidRPr="002510AB">
        <w:rPr>
          <w:b/>
        </w:rPr>
        <w:t>Indicador VII.A.2.</w:t>
      </w:r>
      <w:r w:rsidR="007057E7">
        <w:rPr>
          <w:b/>
        </w:rPr>
        <w:t xml:space="preserve"> </w:t>
      </w:r>
      <w:r w:rsidRPr="006D3A3B">
        <w:rPr>
          <w:b/>
        </w:rPr>
        <w:t>Índice de Integridad Global</w:t>
      </w:r>
    </w:p>
    <w:p w:rsidR="00685860" w:rsidRPr="00685860" w:rsidRDefault="00685860" w:rsidP="002C1433">
      <w:pPr>
        <w:pStyle w:val="Texto"/>
        <w:spacing w:line="258"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 Integridad Global.</w:t>
      </w:r>
    </w:p>
    <w:p w:rsidR="00685860" w:rsidRPr="00685860" w:rsidRDefault="00685860" w:rsidP="002C1433">
      <w:pPr>
        <w:pStyle w:val="Texto"/>
        <w:spacing w:line="258" w:lineRule="exact"/>
        <w:ind w:firstLine="0"/>
        <w:rPr>
          <w:szCs w:val="18"/>
        </w:rPr>
      </w:pPr>
      <w:r w:rsidRPr="00685860">
        <w:rPr>
          <w:b/>
          <w:szCs w:val="18"/>
        </w:rPr>
        <w:t>Descripción general:</w:t>
      </w:r>
      <w:r w:rsidRPr="00685860">
        <w:rPr>
          <w:szCs w:val="18"/>
        </w:rPr>
        <w:t xml:space="preserve"> Este </w:t>
      </w:r>
      <w:r w:rsidRPr="00685860">
        <w:rPr>
          <w:caps/>
          <w:szCs w:val="18"/>
        </w:rPr>
        <w:t>í</w:t>
      </w:r>
      <w:r w:rsidRPr="00685860">
        <w:rPr>
          <w:szCs w:val="18"/>
        </w:rPr>
        <w:t>ndice representa uno de los conjuntos de datos más completos del mundo, pues proporciona datos cuantitativos y el análisis de los mecanismos de lucha contra la corrupción y rendición de cuentas del gobierno a nivel nacional en distintos países del mundo.</w:t>
      </w:r>
    </w:p>
    <w:p w:rsidR="00685860" w:rsidRPr="00685860" w:rsidRDefault="00685860" w:rsidP="002C1433">
      <w:pPr>
        <w:pStyle w:val="Texto"/>
        <w:spacing w:line="258" w:lineRule="exact"/>
        <w:ind w:firstLine="0"/>
        <w:rPr>
          <w:szCs w:val="18"/>
        </w:rPr>
      </w:pPr>
      <w:r w:rsidRPr="00685860">
        <w:rPr>
          <w:b/>
          <w:szCs w:val="18"/>
        </w:rPr>
        <w:t>Observaciones:</w:t>
      </w:r>
      <w:r w:rsidRPr="00685860">
        <w:rPr>
          <w:szCs w:val="18"/>
        </w:rPr>
        <w:t xml:space="preserve"> El </w:t>
      </w:r>
      <w:r w:rsidRPr="00685860">
        <w:rPr>
          <w:caps/>
          <w:szCs w:val="18"/>
        </w:rPr>
        <w:t>í</w:t>
      </w:r>
      <w:r w:rsidRPr="00685860">
        <w:rPr>
          <w:szCs w:val="18"/>
        </w:rPr>
        <w:t>ndice se compone de seis categorías:</w:t>
      </w:r>
    </w:p>
    <w:p w:rsidR="00685860" w:rsidRPr="00685860" w:rsidRDefault="00685860" w:rsidP="00222F86">
      <w:pPr>
        <w:pStyle w:val="Texto"/>
        <w:spacing w:line="258" w:lineRule="exact"/>
        <w:ind w:left="288" w:firstLine="0"/>
        <w:rPr>
          <w:szCs w:val="18"/>
        </w:rPr>
      </w:pPr>
      <w:r w:rsidRPr="00685860">
        <w:rPr>
          <w:szCs w:val="18"/>
        </w:rPr>
        <w:t>1) Organizaciones no gubernamentales, medios e información pública.</w:t>
      </w:r>
    </w:p>
    <w:p w:rsidR="00685860" w:rsidRPr="00685860" w:rsidRDefault="00685860" w:rsidP="00222F86">
      <w:pPr>
        <w:pStyle w:val="Texto"/>
        <w:spacing w:line="258" w:lineRule="exact"/>
        <w:ind w:left="288" w:firstLine="0"/>
        <w:rPr>
          <w:szCs w:val="18"/>
        </w:rPr>
      </w:pPr>
      <w:r w:rsidRPr="00685860">
        <w:rPr>
          <w:szCs w:val="18"/>
        </w:rPr>
        <w:t>2) Elecciones.</w:t>
      </w:r>
    </w:p>
    <w:p w:rsidR="00685860" w:rsidRPr="00685860" w:rsidRDefault="00685860" w:rsidP="00222F86">
      <w:pPr>
        <w:pStyle w:val="Texto"/>
        <w:spacing w:line="258" w:lineRule="exact"/>
        <w:ind w:left="288" w:firstLine="0"/>
        <w:rPr>
          <w:szCs w:val="18"/>
        </w:rPr>
      </w:pPr>
      <w:r w:rsidRPr="00685860">
        <w:rPr>
          <w:szCs w:val="18"/>
        </w:rPr>
        <w:t>3) Salvaguardas en conflictos de interés del gobierno y sistemas de pesos y contrapesos.</w:t>
      </w:r>
    </w:p>
    <w:p w:rsidR="00685860" w:rsidRPr="00685860" w:rsidRDefault="00685860" w:rsidP="00222F86">
      <w:pPr>
        <w:pStyle w:val="Texto"/>
        <w:spacing w:line="258" w:lineRule="exact"/>
        <w:ind w:left="288" w:firstLine="0"/>
        <w:rPr>
          <w:szCs w:val="18"/>
        </w:rPr>
      </w:pPr>
      <w:r w:rsidRPr="00685860">
        <w:rPr>
          <w:szCs w:val="18"/>
        </w:rPr>
        <w:t>4) Administración pública y profesionalización.</w:t>
      </w:r>
    </w:p>
    <w:p w:rsidR="00685860" w:rsidRPr="00685860" w:rsidRDefault="00685860" w:rsidP="00222F86">
      <w:pPr>
        <w:pStyle w:val="Texto"/>
        <w:spacing w:line="258" w:lineRule="exact"/>
        <w:ind w:left="288" w:firstLine="0"/>
        <w:rPr>
          <w:szCs w:val="18"/>
        </w:rPr>
      </w:pPr>
      <w:r w:rsidRPr="00685860">
        <w:rPr>
          <w:szCs w:val="18"/>
        </w:rPr>
        <w:t>5) Supervisión y control del gobierno.</w:t>
      </w:r>
    </w:p>
    <w:p w:rsidR="00685860" w:rsidRPr="00685860" w:rsidRDefault="00685860" w:rsidP="00222F86">
      <w:pPr>
        <w:pStyle w:val="Texto"/>
        <w:spacing w:line="258" w:lineRule="exact"/>
        <w:ind w:left="288" w:firstLine="0"/>
        <w:rPr>
          <w:szCs w:val="18"/>
        </w:rPr>
      </w:pPr>
      <w:r w:rsidRPr="00685860">
        <w:rPr>
          <w:szCs w:val="18"/>
        </w:rPr>
        <w:t>6) Marco legal anticorrupción, imparcialidad judicial y profesionalización de la procuración de justicia.</w:t>
      </w:r>
    </w:p>
    <w:p w:rsidR="00685860" w:rsidRPr="00685860" w:rsidRDefault="00685860" w:rsidP="002C1433">
      <w:pPr>
        <w:pStyle w:val="Texto"/>
        <w:spacing w:line="258" w:lineRule="exact"/>
        <w:ind w:firstLine="0"/>
        <w:rPr>
          <w:szCs w:val="18"/>
        </w:rPr>
      </w:pPr>
      <w:r w:rsidRPr="00685860">
        <w:rPr>
          <w:szCs w:val="18"/>
        </w:rPr>
        <w:t>La tarjeta de puntuación de indicadores de integridad evalúa la existencia, la eficacia y el acceso ciudadano a mecanismos clave de gobernanza y de lucha contra la corrupción, a través de más de 300 indicadores.</w:t>
      </w:r>
    </w:p>
    <w:p w:rsidR="00685860" w:rsidRPr="00685860" w:rsidRDefault="00685860" w:rsidP="002C1433">
      <w:pPr>
        <w:pStyle w:val="Texto"/>
        <w:spacing w:line="258" w:lineRule="exact"/>
        <w:ind w:firstLine="0"/>
        <w:rPr>
          <w:szCs w:val="18"/>
        </w:rPr>
      </w:pPr>
      <w:r w:rsidRPr="00685860">
        <w:rPr>
          <w:szCs w:val="18"/>
        </w:rPr>
        <w:t xml:space="preserve">El </w:t>
      </w:r>
      <w:r w:rsidRPr="00685860">
        <w:rPr>
          <w:caps/>
          <w:szCs w:val="18"/>
        </w:rPr>
        <w:t>í</w:t>
      </w:r>
      <w:r w:rsidRPr="00685860">
        <w:rPr>
          <w:szCs w:val="18"/>
        </w:rPr>
        <w:t>ndice agrupa a los países en cinco “niveles de rendimiento”, según el puntaje total agregado de un país: muy fuerte (90 +), fuerte (80 +), moderado (70 +), débil (60 +), y muy débil (&lt;</w:t>
      </w:r>
      <w:r w:rsidR="00E260EF">
        <w:rPr>
          <w:szCs w:val="18"/>
        </w:rPr>
        <w:t xml:space="preserve"> </w:t>
      </w:r>
      <w:r w:rsidRPr="00685860">
        <w:rPr>
          <w:szCs w:val="18"/>
        </w:rPr>
        <w:t>60).</w:t>
      </w:r>
    </w:p>
    <w:p w:rsidR="00685860" w:rsidRPr="00685860" w:rsidRDefault="00685860" w:rsidP="002C1433">
      <w:pPr>
        <w:pStyle w:val="Texto"/>
        <w:spacing w:line="258" w:lineRule="exact"/>
        <w:ind w:firstLine="0"/>
        <w:rPr>
          <w:szCs w:val="18"/>
        </w:rPr>
      </w:pPr>
      <w:r w:rsidRPr="00685860">
        <w:rPr>
          <w:b/>
          <w:szCs w:val="18"/>
        </w:rPr>
        <w:t>Nota:</w:t>
      </w:r>
      <w:r w:rsidRPr="00685860">
        <w:rPr>
          <w:szCs w:val="18"/>
        </w:rPr>
        <w:t xml:space="preserve"> Actualmente, el </w:t>
      </w:r>
      <w:r w:rsidR="00E260EF" w:rsidRPr="00685860">
        <w:rPr>
          <w:szCs w:val="18"/>
        </w:rPr>
        <w:t xml:space="preserve">Índice </w:t>
      </w:r>
      <w:r w:rsidRPr="00685860">
        <w:rPr>
          <w:szCs w:val="18"/>
        </w:rPr>
        <w:t>se encuentra en revisión metodológica y será en 2014 cuando se obtenga una nueva medición.</w:t>
      </w:r>
    </w:p>
    <w:p w:rsidR="00685860" w:rsidRPr="00685860" w:rsidRDefault="00685860" w:rsidP="002C1433">
      <w:pPr>
        <w:pStyle w:val="Texto"/>
        <w:spacing w:line="258" w:lineRule="exact"/>
        <w:ind w:firstLine="0"/>
        <w:rPr>
          <w:szCs w:val="18"/>
        </w:rPr>
      </w:pPr>
      <w:r w:rsidRPr="00685860">
        <w:rPr>
          <w:b/>
          <w:szCs w:val="18"/>
        </w:rPr>
        <w:t>Periodicidad:</w:t>
      </w:r>
      <w:r w:rsidRPr="00685860">
        <w:rPr>
          <w:szCs w:val="18"/>
        </w:rPr>
        <w:t xml:space="preserve"> Bienal.</w:t>
      </w:r>
    </w:p>
    <w:p w:rsidR="00685860" w:rsidRPr="00685860" w:rsidRDefault="00685860" w:rsidP="002C1433">
      <w:pPr>
        <w:pStyle w:val="Texto"/>
        <w:spacing w:line="258" w:lineRule="exact"/>
        <w:ind w:firstLine="0"/>
        <w:rPr>
          <w:szCs w:val="18"/>
        </w:rPr>
      </w:pPr>
      <w:r w:rsidRPr="00685860">
        <w:rPr>
          <w:b/>
          <w:szCs w:val="18"/>
        </w:rPr>
        <w:t>Fuente:</w:t>
      </w:r>
      <w:r w:rsidRPr="00685860">
        <w:rPr>
          <w:szCs w:val="18"/>
        </w:rPr>
        <w:t xml:space="preserve"> </w:t>
      </w:r>
      <w:r w:rsidRPr="00685860">
        <w:rPr>
          <w:i/>
          <w:szCs w:val="18"/>
        </w:rPr>
        <w:t xml:space="preserve">Global </w:t>
      </w:r>
      <w:proofErr w:type="spellStart"/>
      <w:r w:rsidRPr="00685860">
        <w:rPr>
          <w:i/>
          <w:szCs w:val="18"/>
        </w:rPr>
        <w:t>Integrity</w:t>
      </w:r>
      <w:proofErr w:type="spellEnd"/>
      <w:r w:rsidRPr="00685860">
        <w:rPr>
          <w:szCs w:val="18"/>
        </w:rPr>
        <w:t>.</w:t>
      </w:r>
      <w:r w:rsidRPr="00737FDE">
        <w:rPr>
          <w:position w:val="6"/>
          <w:sz w:val="14"/>
          <w:szCs w:val="14"/>
        </w:rPr>
        <w:footnoteReference w:id="3"/>
      </w:r>
    </w:p>
    <w:p w:rsidR="00685860" w:rsidRPr="00685860" w:rsidRDefault="00685860" w:rsidP="007057E7">
      <w:pPr>
        <w:pStyle w:val="Texto"/>
        <w:spacing w:line="238" w:lineRule="exact"/>
        <w:ind w:firstLine="0"/>
        <w:jc w:val="center"/>
        <w:rPr>
          <w:b/>
          <w:szCs w:val="18"/>
        </w:rPr>
      </w:pPr>
      <w:r w:rsidRPr="00685860">
        <w:rPr>
          <w:b/>
          <w:szCs w:val="18"/>
        </w:rPr>
        <w:t>Comportamiento histórico:</w:t>
      </w:r>
    </w:p>
    <w:tbl>
      <w:tblPr>
        <w:tblW w:w="0" w:type="auto"/>
        <w:jc w:val="center"/>
        <w:tblInd w:w="8" w:type="dxa"/>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84"/>
        <w:gridCol w:w="1904"/>
      </w:tblGrid>
      <w:tr w:rsidR="00685860" w:rsidRPr="00685860">
        <w:trPr>
          <w:cantSplit/>
          <w:trHeight w:val="20"/>
          <w:jc w:val="center"/>
        </w:trPr>
        <w:tc>
          <w:tcPr>
            <w:tcW w:w="1674" w:type="dxa"/>
          </w:tcPr>
          <w:p w:rsidR="00685860" w:rsidRPr="00685860" w:rsidRDefault="00685860" w:rsidP="007057E7">
            <w:pPr>
              <w:pStyle w:val="Texto"/>
              <w:spacing w:line="238" w:lineRule="exact"/>
              <w:ind w:firstLine="0"/>
              <w:jc w:val="center"/>
            </w:pPr>
            <w:r w:rsidRPr="00685860">
              <w:rPr>
                <w:b/>
                <w:szCs w:val="18"/>
              </w:rPr>
              <w:t xml:space="preserve"> 2007</w:t>
            </w:r>
          </w:p>
        </w:tc>
        <w:tc>
          <w:tcPr>
            <w:tcW w:w="1384" w:type="dxa"/>
          </w:tcPr>
          <w:p w:rsidR="00685860" w:rsidRPr="00685860" w:rsidRDefault="00685860" w:rsidP="007057E7">
            <w:pPr>
              <w:pStyle w:val="Texto"/>
              <w:spacing w:line="238" w:lineRule="exact"/>
              <w:ind w:firstLine="0"/>
              <w:jc w:val="center"/>
            </w:pPr>
            <w:r w:rsidRPr="00685860">
              <w:rPr>
                <w:b/>
                <w:szCs w:val="18"/>
              </w:rPr>
              <w:t>2009</w:t>
            </w:r>
          </w:p>
        </w:tc>
        <w:tc>
          <w:tcPr>
            <w:tcW w:w="1904" w:type="dxa"/>
          </w:tcPr>
          <w:p w:rsidR="00685860" w:rsidRPr="00685860" w:rsidRDefault="00FB34AD" w:rsidP="007057E7">
            <w:pPr>
              <w:pStyle w:val="Texto"/>
              <w:spacing w:line="238" w:lineRule="exact"/>
              <w:ind w:firstLine="0"/>
              <w:jc w:val="center"/>
            </w:pPr>
            <w:r>
              <w:rPr>
                <w:b/>
                <w:szCs w:val="18"/>
              </w:rPr>
              <w:t xml:space="preserve"> </w:t>
            </w:r>
            <w:r w:rsidR="00685860" w:rsidRPr="00685860">
              <w:rPr>
                <w:b/>
                <w:szCs w:val="18"/>
              </w:rPr>
              <w:t>2011</w:t>
            </w:r>
          </w:p>
        </w:tc>
      </w:tr>
      <w:tr w:rsidR="00685860" w:rsidRPr="00685860">
        <w:trPr>
          <w:cantSplit/>
          <w:trHeight w:val="20"/>
          <w:jc w:val="center"/>
        </w:trPr>
        <w:tc>
          <w:tcPr>
            <w:tcW w:w="1674" w:type="dxa"/>
          </w:tcPr>
          <w:p w:rsidR="00685860" w:rsidRPr="007057E7" w:rsidRDefault="00685860" w:rsidP="007057E7">
            <w:pPr>
              <w:pStyle w:val="Texto"/>
              <w:spacing w:line="248" w:lineRule="exact"/>
              <w:ind w:firstLine="0"/>
              <w:jc w:val="center"/>
            </w:pPr>
            <w:r w:rsidRPr="007057E7">
              <w:rPr>
                <w:szCs w:val="18"/>
              </w:rPr>
              <w:t>63</w:t>
            </w:r>
          </w:p>
        </w:tc>
        <w:tc>
          <w:tcPr>
            <w:tcW w:w="1384" w:type="dxa"/>
          </w:tcPr>
          <w:p w:rsidR="00685860" w:rsidRPr="007057E7" w:rsidRDefault="00685860" w:rsidP="007057E7">
            <w:pPr>
              <w:pStyle w:val="Texto"/>
              <w:spacing w:line="248" w:lineRule="exact"/>
              <w:ind w:firstLine="0"/>
              <w:jc w:val="center"/>
            </w:pPr>
            <w:r w:rsidRPr="007057E7">
              <w:rPr>
                <w:szCs w:val="18"/>
              </w:rPr>
              <w:t>72</w:t>
            </w:r>
          </w:p>
        </w:tc>
        <w:tc>
          <w:tcPr>
            <w:tcW w:w="1904" w:type="dxa"/>
          </w:tcPr>
          <w:p w:rsidR="00685860" w:rsidRPr="007057E7" w:rsidRDefault="00685860" w:rsidP="007057E7">
            <w:pPr>
              <w:pStyle w:val="Texto"/>
              <w:spacing w:line="248" w:lineRule="exact"/>
              <w:ind w:firstLine="0"/>
              <w:jc w:val="center"/>
            </w:pPr>
            <w:r w:rsidRPr="007057E7">
              <w:rPr>
                <w:szCs w:val="18"/>
              </w:rPr>
              <w:t>68</w:t>
            </w:r>
          </w:p>
        </w:tc>
      </w:tr>
    </w:tbl>
    <w:p w:rsidR="00685860" w:rsidRPr="006D3A3B" w:rsidRDefault="00685860" w:rsidP="00CC4111">
      <w:pPr>
        <w:pStyle w:val="Texto"/>
        <w:pBdr>
          <w:top w:val="single" w:sz="6" w:space="1" w:color="auto"/>
        </w:pBdr>
        <w:spacing w:line="334" w:lineRule="exact"/>
        <w:ind w:firstLine="0"/>
        <w:rPr>
          <w:b/>
        </w:rPr>
      </w:pPr>
      <w:r w:rsidRPr="0044423A">
        <w:rPr>
          <w:b/>
        </w:rPr>
        <w:lastRenderedPageBreak/>
        <w:t>Indicador VII.A.3.</w:t>
      </w:r>
      <w:r w:rsidR="007057E7">
        <w:rPr>
          <w:b/>
        </w:rPr>
        <w:t xml:space="preserve"> </w:t>
      </w:r>
      <w:r w:rsidRPr="006D3A3B">
        <w:rPr>
          <w:b/>
        </w:rPr>
        <w:t>Desarrollo de Gobierno Electrónico</w:t>
      </w:r>
    </w:p>
    <w:p w:rsidR="00685860" w:rsidRPr="00685860" w:rsidRDefault="00685860" w:rsidP="00CC4111">
      <w:pPr>
        <w:pStyle w:val="Texto"/>
        <w:spacing w:line="334"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 Desarrollo de Gobierno Electrónico (EGDI, por sus siglas en inglés).</w:t>
      </w:r>
    </w:p>
    <w:p w:rsidR="00685860" w:rsidRPr="00685860" w:rsidRDefault="00685860" w:rsidP="00CC4111">
      <w:pPr>
        <w:pStyle w:val="Texto"/>
        <w:spacing w:line="334" w:lineRule="exact"/>
        <w:ind w:firstLine="0"/>
        <w:rPr>
          <w:szCs w:val="18"/>
        </w:rPr>
      </w:pPr>
      <w:r w:rsidRPr="00685860">
        <w:rPr>
          <w:b/>
          <w:szCs w:val="18"/>
        </w:rPr>
        <w:t>Descripción general:</w:t>
      </w:r>
      <w:r w:rsidRPr="00685860">
        <w:rPr>
          <w:szCs w:val="18"/>
        </w:rPr>
        <w:t xml:space="preserve"> El </w:t>
      </w:r>
      <w:r w:rsidRPr="00685860">
        <w:rPr>
          <w:caps/>
          <w:szCs w:val="18"/>
        </w:rPr>
        <w:t>í</w:t>
      </w:r>
      <w:r w:rsidRPr="00685860">
        <w:rPr>
          <w:szCs w:val="18"/>
        </w:rPr>
        <w:t>ndice evalúa los sitios de Internet</w:t>
      </w:r>
      <w:r w:rsidRPr="00685860">
        <w:rPr>
          <w:i/>
          <w:szCs w:val="18"/>
        </w:rPr>
        <w:t xml:space="preserve"> </w:t>
      </w:r>
      <w:r w:rsidRPr="00685860">
        <w:rPr>
          <w:szCs w:val="18"/>
        </w:rPr>
        <w:t>oficiales de</w:t>
      </w:r>
      <w:r w:rsidRPr="00685860">
        <w:rPr>
          <w:i/>
          <w:szCs w:val="18"/>
        </w:rPr>
        <w:t xml:space="preserve"> </w:t>
      </w:r>
      <w:r w:rsidRPr="00685860">
        <w:rPr>
          <w:szCs w:val="18"/>
        </w:rPr>
        <w:t>los</w:t>
      </w:r>
      <w:r w:rsidRPr="00685860">
        <w:rPr>
          <w:i/>
          <w:szCs w:val="18"/>
        </w:rPr>
        <w:t xml:space="preserve"> </w:t>
      </w:r>
      <w:r w:rsidRPr="00685860">
        <w:rPr>
          <w:szCs w:val="18"/>
        </w:rPr>
        <w:t>gobiernos,</w:t>
      </w:r>
      <w:r w:rsidRPr="00685860">
        <w:rPr>
          <w:i/>
          <w:szCs w:val="18"/>
        </w:rPr>
        <w:t xml:space="preserve"> </w:t>
      </w:r>
      <w:r w:rsidRPr="00685860">
        <w:rPr>
          <w:szCs w:val="18"/>
        </w:rPr>
        <w:t>enfocándose en la disponibilidad de información electrónica y prestación de servicios electrónicos que proveen. Toma valores entre “0” y “1”, siendo “1” el mejor resultado posible.</w:t>
      </w:r>
    </w:p>
    <w:p w:rsidR="00685860" w:rsidRPr="00685860" w:rsidRDefault="00685860" w:rsidP="00CC4111">
      <w:pPr>
        <w:pStyle w:val="Texto"/>
        <w:spacing w:line="334" w:lineRule="exact"/>
        <w:ind w:firstLine="0"/>
        <w:rPr>
          <w:szCs w:val="18"/>
        </w:rPr>
      </w:pPr>
      <w:r w:rsidRPr="00685860">
        <w:rPr>
          <w:b/>
          <w:szCs w:val="18"/>
        </w:rPr>
        <w:t>Observaciones:</w:t>
      </w:r>
      <w:r w:rsidRPr="00685860">
        <w:rPr>
          <w:szCs w:val="18"/>
        </w:rPr>
        <w:t xml:space="preserve"> Consiste en un indicador compuesto que mide la voluntad y la capacidad de las administraciones nacionales en el uso de tecnologías de la información y la comunicación para prestar servicios públicos. El EGDI es un promedio ponderado de tres valores normalizados sobre las dimensiones más importantes del Gobierno</w:t>
      </w:r>
      <w:r w:rsidRPr="00685860">
        <w:rPr>
          <w:i/>
          <w:szCs w:val="18"/>
        </w:rPr>
        <w:t xml:space="preserve"> </w:t>
      </w:r>
      <w:r w:rsidRPr="00685860">
        <w:rPr>
          <w:szCs w:val="18"/>
        </w:rPr>
        <w:t>Electrónico:</w:t>
      </w:r>
      <w:r w:rsidRPr="00685860">
        <w:rPr>
          <w:i/>
          <w:szCs w:val="18"/>
        </w:rPr>
        <w:t xml:space="preserve"> </w:t>
      </w:r>
      <w:r w:rsidRPr="00685860">
        <w:rPr>
          <w:szCs w:val="18"/>
        </w:rPr>
        <w:t>el</w:t>
      </w:r>
      <w:r w:rsidRPr="00685860">
        <w:rPr>
          <w:i/>
          <w:szCs w:val="18"/>
        </w:rPr>
        <w:t xml:space="preserve"> </w:t>
      </w:r>
      <w:r w:rsidRPr="00685860">
        <w:rPr>
          <w:szCs w:val="18"/>
        </w:rPr>
        <w:t>alcance</w:t>
      </w:r>
      <w:r w:rsidRPr="00685860">
        <w:rPr>
          <w:i/>
          <w:szCs w:val="18"/>
        </w:rPr>
        <w:t xml:space="preserve"> </w:t>
      </w:r>
      <w:r w:rsidRPr="00685860">
        <w:rPr>
          <w:szCs w:val="18"/>
        </w:rPr>
        <w:t>y</w:t>
      </w:r>
      <w:r w:rsidRPr="00685860">
        <w:rPr>
          <w:i/>
          <w:szCs w:val="18"/>
        </w:rPr>
        <w:t xml:space="preserve"> </w:t>
      </w:r>
      <w:r w:rsidRPr="00685860">
        <w:rPr>
          <w:szCs w:val="18"/>
        </w:rPr>
        <w:t>la</w:t>
      </w:r>
      <w:r w:rsidRPr="00685860">
        <w:rPr>
          <w:i/>
          <w:szCs w:val="18"/>
        </w:rPr>
        <w:t xml:space="preserve"> </w:t>
      </w:r>
      <w:r w:rsidRPr="00685860">
        <w:rPr>
          <w:szCs w:val="18"/>
        </w:rPr>
        <w:t>calidad</w:t>
      </w:r>
      <w:r w:rsidRPr="00685860">
        <w:rPr>
          <w:i/>
          <w:szCs w:val="18"/>
        </w:rPr>
        <w:t xml:space="preserve"> </w:t>
      </w:r>
      <w:r w:rsidRPr="00685860">
        <w:rPr>
          <w:szCs w:val="18"/>
        </w:rPr>
        <w:t>de los servicios en línea, el estado de desarrollo de la infraestructura de telecomunicaciones y el capital humano inherente.</w:t>
      </w:r>
    </w:p>
    <w:p w:rsidR="00685860" w:rsidRPr="00685860" w:rsidRDefault="00685860" w:rsidP="00CC4111">
      <w:pPr>
        <w:pStyle w:val="Texto"/>
        <w:spacing w:line="334" w:lineRule="exact"/>
        <w:ind w:firstLine="0"/>
        <w:rPr>
          <w:szCs w:val="18"/>
        </w:rPr>
      </w:pPr>
      <w:r w:rsidRPr="00685860">
        <w:rPr>
          <w:b/>
          <w:szCs w:val="18"/>
        </w:rPr>
        <w:t>Periodicidad:</w:t>
      </w:r>
      <w:r w:rsidRPr="00685860">
        <w:rPr>
          <w:szCs w:val="18"/>
        </w:rPr>
        <w:t xml:space="preserve"> Bienal.</w:t>
      </w:r>
    </w:p>
    <w:p w:rsidR="00685860" w:rsidRPr="00685860" w:rsidRDefault="00685860" w:rsidP="00CC4111">
      <w:pPr>
        <w:pStyle w:val="Texto"/>
        <w:spacing w:line="334" w:lineRule="exact"/>
        <w:ind w:firstLine="0"/>
        <w:rPr>
          <w:szCs w:val="18"/>
        </w:rPr>
      </w:pPr>
      <w:r w:rsidRPr="00685860">
        <w:rPr>
          <w:b/>
          <w:szCs w:val="18"/>
        </w:rPr>
        <w:t>Fuente:</w:t>
      </w:r>
      <w:r w:rsidRPr="00685860">
        <w:rPr>
          <w:szCs w:val="18"/>
        </w:rPr>
        <w:t xml:space="preserve"> Organización de las Naciones Unidas (ONU).</w:t>
      </w:r>
    </w:p>
    <w:p w:rsidR="00685860" w:rsidRPr="00685860" w:rsidRDefault="00685860" w:rsidP="00CC4111">
      <w:pPr>
        <w:pStyle w:val="Texto"/>
        <w:spacing w:line="334"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96"/>
        <w:gridCol w:w="1607"/>
      </w:tblGrid>
      <w:tr w:rsidR="00685860" w:rsidRPr="00685860">
        <w:trPr>
          <w:cantSplit/>
          <w:trHeight w:val="20"/>
          <w:jc w:val="center"/>
        </w:trPr>
        <w:tc>
          <w:tcPr>
            <w:tcW w:w="1674" w:type="dxa"/>
          </w:tcPr>
          <w:p w:rsidR="00685860" w:rsidRPr="00685860" w:rsidRDefault="00685860" w:rsidP="00CC4111">
            <w:pPr>
              <w:pStyle w:val="Texto"/>
              <w:spacing w:line="334" w:lineRule="exact"/>
              <w:ind w:firstLine="0"/>
              <w:jc w:val="center"/>
            </w:pPr>
            <w:r w:rsidRPr="00685860">
              <w:rPr>
                <w:b/>
                <w:szCs w:val="18"/>
              </w:rPr>
              <w:t>2008</w:t>
            </w:r>
          </w:p>
        </w:tc>
        <w:tc>
          <w:tcPr>
            <w:tcW w:w="1396" w:type="dxa"/>
          </w:tcPr>
          <w:p w:rsidR="00685860" w:rsidRPr="00685860" w:rsidRDefault="00685860" w:rsidP="00CC4111">
            <w:pPr>
              <w:pStyle w:val="Texto"/>
              <w:spacing w:line="334" w:lineRule="exact"/>
              <w:ind w:firstLine="0"/>
              <w:jc w:val="center"/>
            </w:pPr>
            <w:r w:rsidRPr="00685860">
              <w:rPr>
                <w:b/>
                <w:szCs w:val="18"/>
              </w:rPr>
              <w:t>2010</w:t>
            </w:r>
          </w:p>
        </w:tc>
        <w:tc>
          <w:tcPr>
            <w:tcW w:w="1607" w:type="dxa"/>
          </w:tcPr>
          <w:p w:rsidR="00685860" w:rsidRPr="00685860" w:rsidRDefault="00685860" w:rsidP="00CC4111">
            <w:pPr>
              <w:pStyle w:val="Texto"/>
              <w:spacing w:line="334" w:lineRule="exact"/>
              <w:ind w:firstLine="0"/>
              <w:jc w:val="center"/>
            </w:pPr>
            <w:r w:rsidRPr="00685860">
              <w:rPr>
                <w:b/>
                <w:szCs w:val="18"/>
              </w:rPr>
              <w:t>2012</w:t>
            </w:r>
          </w:p>
        </w:tc>
      </w:tr>
      <w:tr w:rsidR="00685860" w:rsidRPr="00685860">
        <w:trPr>
          <w:cantSplit/>
          <w:trHeight w:val="20"/>
          <w:jc w:val="center"/>
        </w:trPr>
        <w:tc>
          <w:tcPr>
            <w:tcW w:w="1674" w:type="dxa"/>
          </w:tcPr>
          <w:p w:rsidR="00685860" w:rsidRPr="007057E7" w:rsidRDefault="00685860" w:rsidP="00CC4111">
            <w:pPr>
              <w:pStyle w:val="Texto"/>
              <w:spacing w:line="334" w:lineRule="exact"/>
              <w:ind w:firstLine="0"/>
              <w:jc w:val="center"/>
            </w:pPr>
            <w:r w:rsidRPr="007057E7">
              <w:rPr>
                <w:szCs w:val="18"/>
              </w:rPr>
              <w:t>0.589</w:t>
            </w:r>
          </w:p>
        </w:tc>
        <w:tc>
          <w:tcPr>
            <w:tcW w:w="1396" w:type="dxa"/>
          </w:tcPr>
          <w:p w:rsidR="00685860" w:rsidRPr="007057E7" w:rsidRDefault="00685860" w:rsidP="00CC4111">
            <w:pPr>
              <w:pStyle w:val="Texto"/>
              <w:spacing w:line="334" w:lineRule="exact"/>
              <w:ind w:firstLine="0"/>
              <w:jc w:val="center"/>
            </w:pPr>
            <w:r w:rsidRPr="007057E7">
              <w:rPr>
                <w:szCs w:val="18"/>
              </w:rPr>
              <w:t>0.515</w:t>
            </w:r>
          </w:p>
        </w:tc>
        <w:tc>
          <w:tcPr>
            <w:tcW w:w="1607" w:type="dxa"/>
          </w:tcPr>
          <w:p w:rsidR="00685860" w:rsidRPr="007057E7" w:rsidRDefault="00685860" w:rsidP="00CC4111">
            <w:pPr>
              <w:pStyle w:val="Texto"/>
              <w:spacing w:line="334" w:lineRule="exact"/>
              <w:ind w:firstLine="0"/>
              <w:jc w:val="center"/>
            </w:pPr>
            <w:r w:rsidRPr="007057E7">
              <w:rPr>
                <w:szCs w:val="18"/>
              </w:rPr>
              <w:t>0.624</w:t>
            </w:r>
          </w:p>
        </w:tc>
      </w:tr>
    </w:tbl>
    <w:p w:rsidR="00685860" w:rsidRPr="00685860" w:rsidRDefault="00685860" w:rsidP="00CC4111">
      <w:pPr>
        <w:pStyle w:val="Texto"/>
        <w:spacing w:line="334" w:lineRule="exact"/>
        <w:ind w:firstLine="0"/>
        <w:rPr>
          <w:b/>
          <w:szCs w:val="18"/>
        </w:rPr>
      </w:pPr>
    </w:p>
    <w:p w:rsidR="00685860" w:rsidRPr="006D3A3B" w:rsidRDefault="00685860" w:rsidP="00CC4111">
      <w:pPr>
        <w:pStyle w:val="Texto"/>
        <w:pBdr>
          <w:top w:val="single" w:sz="6" w:space="1" w:color="auto"/>
        </w:pBdr>
        <w:spacing w:line="334" w:lineRule="exact"/>
        <w:ind w:firstLine="0"/>
        <w:rPr>
          <w:b/>
        </w:rPr>
      </w:pPr>
      <w:r w:rsidRPr="0044423A">
        <w:rPr>
          <w:b/>
        </w:rPr>
        <w:t>Indicador VII.A.4.</w:t>
      </w:r>
      <w:r w:rsidR="007057E7">
        <w:rPr>
          <w:b/>
        </w:rPr>
        <w:t xml:space="preserve"> </w:t>
      </w:r>
      <w:r w:rsidRPr="006D3A3B">
        <w:rPr>
          <w:b/>
        </w:rPr>
        <w:t>Índice de Desigualdad de Género</w:t>
      </w:r>
    </w:p>
    <w:p w:rsidR="00685860" w:rsidRPr="00685860" w:rsidRDefault="00685860" w:rsidP="00CC4111">
      <w:pPr>
        <w:pStyle w:val="Texto"/>
        <w:spacing w:line="334"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 Desigualdad de Género.</w:t>
      </w:r>
    </w:p>
    <w:p w:rsidR="00685860" w:rsidRPr="00685860" w:rsidRDefault="00685860" w:rsidP="00CC4111">
      <w:pPr>
        <w:pStyle w:val="Texto"/>
        <w:spacing w:line="334" w:lineRule="exact"/>
        <w:ind w:firstLine="0"/>
        <w:rPr>
          <w:szCs w:val="18"/>
        </w:rPr>
      </w:pPr>
      <w:r w:rsidRPr="00685860">
        <w:rPr>
          <w:b/>
          <w:szCs w:val="18"/>
        </w:rPr>
        <w:t>Descripción</w:t>
      </w:r>
      <w:r w:rsidRPr="00685860">
        <w:rPr>
          <w:b/>
          <w:i/>
          <w:szCs w:val="18"/>
        </w:rPr>
        <w:t xml:space="preserve"> </w:t>
      </w:r>
      <w:r w:rsidRPr="00685860">
        <w:rPr>
          <w:b/>
          <w:szCs w:val="18"/>
        </w:rPr>
        <w:t>general:</w:t>
      </w:r>
      <w:r w:rsidRPr="00685860">
        <w:rPr>
          <w:i/>
          <w:szCs w:val="18"/>
        </w:rPr>
        <w:t xml:space="preserve"> </w:t>
      </w:r>
      <w:r w:rsidRPr="00685860">
        <w:rPr>
          <w:szCs w:val="18"/>
        </w:rPr>
        <w:t>El</w:t>
      </w:r>
      <w:r w:rsidRPr="00685860">
        <w:rPr>
          <w:i/>
          <w:szCs w:val="18"/>
        </w:rPr>
        <w:t xml:space="preserve"> </w:t>
      </w:r>
      <w:r w:rsidRPr="00685860">
        <w:rPr>
          <w:caps/>
          <w:szCs w:val="18"/>
        </w:rPr>
        <w:t>í</w:t>
      </w:r>
      <w:r w:rsidRPr="00685860">
        <w:rPr>
          <w:szCs w:val="18"/>
        </w:rPr>
        <w:t>ndice de</w:t>
      </w:r>
      <w:r w:rsidRPr="00685860">
        <w:rPr>
          <w:i/>
          <w:szCs w:val="18"/>
        </w:rPr>
        <w:t xml:space="preserve"> </w:t>
      </w:r>
      <w:r w:rsidRPr="00685860">
        <w:rPr>
          <w:szCs w:val="18"/>
        </w:rPr>
        <w:t>Desigualdad de</w:t>
      </w:r>
      <w:r w:rsidRPr="00685860">
        <w:rPr>
          <w:i/>
          <w:szCs w:val="18"/>
        </w:rPr>
        <w:t xml:space="preserve"> </w:t>
      </w:r>
      <w:r w:rsidRPr="00685860">
        <w:rPr>
          <w:szCs w:val="18"/>
        </w:rPr>
        <w:t>Género</w:t>
      </w:r>
      <w:r w:rsidRPr="00685860">
        <w:rPr>
          <w:i/>
          <w:szCs w:val="18"/>
        </w:rPr>
        <w:t xml:space="preserve"> </w:t>
      </w:r>
      <w:r w:rsidRPr="00685860">
        <w:rPr>
          <w:szCs w:val="18"/>
        </w:rPr>
        <w:t>(IDG)</w:t>
      </w:r>
      <w:r w:rsidRPr="00685860">
        <w:rPr>
          <w:i/>
          <w:szCs w:val="18"/>
        </w:rPr>
        <w:t xml:space="preserve"> </w:t>
      </w:r>
      <w:r w:rsidRPr="00685860">
        <w:rPr>
          <w:szCs w:val="18"/>
        </w:rPr>
        <w:t>refleja</w:t>
      </w:r>
      <w:r w:rsidRPr="00685860">
        <w:rPr>
          <w:i/>
          <w:szCs w:val="18"/>
        </w:rPr>
        <w:t xml:space="preserve"> </w:t>
      </w:r>
      <w:r w:rsidRPr="00685860">
        <w:rPr>
          <w:szCs w:val="18"/>
        </w:rPr>
        <w:t>la</w:t>
      </w:r>
      <w:r w:rsidRPr="00685860">
        <w:rPr>
          <w:i/>
          <w:szCs w:val="18"/>
        </w:rPr>
        <w:t xml:space="preserve"> </w:t>
      </w:r>
      <w:r w:rsidRPr="00685860">
        <w:rPr>
          <w:szCs w:val="18"/>
        </w:rPr>
        <w:t>desventaja</w:t>
      </w:r>
      <w:r w:rsidRPr="00685860">
        <w:rPr>
          <w:i/>
          <w:szCs w:val="18"/>
        </w:rPr>
        <w:t xml:space="preserve"> </w:t>
      </w:r>
      <w:r w:rsidRPr="00685860">
        <w:rPr>
          <w:szCs w:val="18"/>
        </w:rPr>
        <w:t>de</w:t>
      </w:r>
      <w:r w:rsidRPr="00685860">
        <w:rPr>
          <w:i/>
          <w:szCs w:val="18"/>
        </w:rPr>
        <w:t xml:space="preserve"> </w:t>
      </w:r>
      <w:r w:rsidRPr="00685860">
        <w:rPr>
          <w:szCs w:val="18"/>
        </w:rPr>
        <w:t>las mujeres en tres dimensiones: salud reproductiva, empoderamiento y mercado laboral.</w:t>
      </w:r>
    </w:p>
    <w:p w:rsidR="00685860" w:rsidRPr="00685860" w:rsidRDefault="00685860" w:rsidP="00CC4111">
      <w:pPr>
        <w:pStyle w:val="Texto"/>
        <w:spacing w:line="334" w:lineRule="exact"/>
        <w:ind w:firstLine="0"/>
        <w:rPr>
          <w:szCs w:val="18"/>
        </w:rPr>
      </w:pPr>
      <w:r w:rsidRPr="00685860">
        <w:rPr>
          <w:b/>
          <w:szCs w:val="18"/>
        </w:rPr>
        <w:t>Observaciones:</w:t>
      </w:r>
      <w:r w:rsidRPr="00685860">
        <w:rPr>
          <w:i/>
          <w:szCs w:val="18"/>
        </w:rPr>
        <w:t xml:space="preserve"> </w:t>
      </w:r>
      <w:r w:rsidRPr="00685860">
        <w:rPr>
          <w:szCs w:val="18"/>
        </w:rPr>
        <w:t>El</w:t>
      </w:r>
      <w:r w:rsidRPr="00685860">
        <w:rPr>
          <w:i/>
          <w:szCs w:val="18"/>
        </w:rPr>
        <w:t xml:space="preserve"> </w:t>
      </w:r>
      <w:r w:rsidRPr="00685860">
        <w:rPr>
          <w:caps/>
          <w:szCs w:val="18"/>
        </w:rPr>
        <w:t>í</w:t>
      </w:r>
      <w:r w:rsidRPr="00685860">
        <w:rPr>
          <w:szCs w:val="18"/>
        </w:rPr>
        <w:t>ndice</w:t>
      </w:r>
      <w:r w:rsidRPr="00685860">
        <w:rPr>
          <w:i/>
          <w:szCs w:val="18"/>
        </w:rPr>
        <w:t xml:space="preserve"> </w:t>
      </w:r>
      <w:r w:rsidRPr="00685860">
        <w:rPr>
          <w:szCs w:val="18"/>
        </w:rPr>
        <w:t>se</w:t>
      </w:r>
      <w:r w:rsidRPr="00685860">
        <w:rPr>
          <w:i/>
          <w:szCs w:val="18"/>
        </w:rPr>
        <w:t xml:space="preserve"> </w:t>
      </w:r>
      <w:r w:rsidRPr="00685860">
        <w:rPr>
          <w:szCs w:val="18"/>
        </w:rPr>
        <w:t>compone</w:t>
      </w:r>
      <w:r w:rsidRPr="00685860">
        <w:rPr>
          <w:i/>
          <w:szCs w:val="18"/>
        </w:rPr>
        <w:t xml:space="preserve"> </w:t>
      </w:r>
      <w:r w:rsidRPr="00685860">
        <w:rPr>
          <w:szCs w:val="18"/>
        </w:rPr>
        <w:t>de</w:t>
      </w:r>
      <w:r w:rsidRPr="00685860">
        <w:rPr>
          <w:i/>
          <w:szCs w:val="18"/>
        </w:rPr>
        <w:t xml:space="preserve"> </w:t>
      </w:r>
      <w:r w:rsidRPr="00685860">
        <w:rPr>
          <w:szCs w:val="18"/>
        </w:rPr>
        <w:t>tres dimensiones medidas a través de cinco indicadores:</w:t>
      </w:r>
    </w:p>
    <w:p w:rsidR="00685860" w:rsidRPr="00685860" w:rsidRDefault="00685860" w:rsidP="00CC4111">
      <w:pPr>
        <w:pStyle w:val="Texto"/>
        <w:spacing w:line="334" w:lineRule="exact"/>
        <w:ind w:left="288" w:firstLine="0"/>
        <w:rPr>
          <w:szCs w:val="18"/>
        </w:rPr>
      </w:pPr>
      <w:r w:rsidRPr="00685860">
        <w:rPr>
          <w:szCs w:val="18"/>
        </w:rPr>
        <w:t>1) Tasa de Mortalidad Materna.</w:t>
      </w:r>
    </w:p>
    <w:p w:rsidR="00685860" w:rsidRPr="00685860" w:rsidRDefault="00685860" w:rsidP="00CC4111">
      <w:pPr>
        <w:pStyle w:val="Texto"/>
        <w:spacing w:line="334" w:lineRule="exact"/>
        <w:ind w:left="288" w:firstLine="0"/>
        <w:rPr>
          <w:szCs w:val="18"/>
        </w:rPr>
      </w:pPr>
      <w:r w:rsidRPr="00685860">
        <w:rPr>
          <w:szCs w:val="18"/>
        </w:rPr>
        <w:t>2) Tasa de Fecundidad Adolescente.</w:t>
      </w:r>
    </w:p>
    <w:p w:rsidR="00685860" w:rsidRPr="00685860" w:rsidRDefault="00685860" w:rsidP="00CC4111">
      <w:pPr>
        <w:pStyle w:val="Texto"/>
        <w:spacing w:line="334" w:lineRule="exact"/>
        <w:ind w:left="288" w:firstLine="0"/>
        <w:rPr>
          <w:szCs w:val="18"/>
        </w:rPr>
      </w:pPr>
      <w:r w:rsidRPr="00685860">
        <w:rPr>
          <w:szCs w:val="18"/>
        </w:rPr>
        <w:t>3) Mujeres y hombres con al menos educación secundaria completa.</w:t>
      </w:r>
    </w:p>
    <w:p w:rsidR="00685860" w:rsidRPr="00685860" w:rsidRDefault="00685860" w:rsidP="00CC4111">
      <w:pPr>
        <w:pStyle w:val="Texto"/>
        <w:spacing w:line="334" w:lineRule="exact"/>
        <w:ind w:left="288" w:firstLine="0"/>
        <w:rPr>
          <w:szCs w:val="18"/>
        </w:rPr>
      </w:pPr>
      <w:r w:rsidRPr="00685860">
        <w:rPr>
          <w:szCs w:val="18"/>
        </w:rPr>
        <w:t>4)</w:t>
      </w:r>
      <w:r w:rsidRPr="00685860">
        <w:rPr>
          <w:i/>
          <w:szCs w:val="18"/>
        </w:rPr>
        <w:t xml:space="preserve"> </w:t>
      </w:r>
      <w:r w:rsidRPr="00685860">
        <w:rPr>
          <w:szCs w:val="18"/>
        </w:rPr>
        <w:t>Participación</w:t>
      </w:r>
      <w:r w:rsidRPr="00685860">
        <w:rPr>
          <w:i/>
          <w:szCs w:val="18"/>
        </w:rPr>
        <w:t xml:space="preserve"> </w:t>
      </w:r>
      <w:r w:rsidRPr="00685860">
        <w:rPr>
          <w:szCs w:val="18"/>
        </w:rPr>
        <w:t>de</w:t>
      </w:r>
      <w:r w:rsidRPr="00685860">
        <w:rPr>
          <w:i/>
          <w:szCs w:val="18"/>
        </w:rPr>
        <w:t xml:space="preserve"> </w:t>
      </w:r>
      <w:r w:rsidRPr="00685860">
        <w:rPr>
          <w:szCs w:val="18"/>
        </w:rPr>
        <w:t>mujeres</w:t>
      </w:r>
      <w:r w:rsidRPr="00685860">
        <w:rPr>
          <w:i/>
          <w:szCs w:val="18"/>
        </w:rPr>
        <w:t xml:space="preserve"> </w:t>
      </w:r>
      <w:r w:rsidRPr="00685860">
        <w:rPr>
          <w:szCs w:val="18"/>
        </w:rPr>
        <w:t>y</w:t>
      </w:r>
      <w:r w:rsidRPr="00685860">
        <w:rPr>
          <w:i/>
          <w:szCs w:val="18"/>
        </w:rPr>
        <w:t xml:space="preserve"> </w:t>
      </w:r>
      <w:r w:rsidRPr="00685860">
        <w:rPr>
          <w:szCs w:val="18"/>
        </w:rPr>
        <w:t>hombres</w:t>
      </w:r>
      <w:r w:rsidRPr="00685860">
        <w:rPr>
          <w:i/>
          <w:szCs w:val="18"/>
        </w:rPr>
        <w:t xml:space="preserve"> </w:t>
      </w:r>
      <w:r w:rsidRPr="00685860">
        <w:rPr>
          <w:szCs w:val="18"/>
        </w:rPr>
        <w:t>en escaños parlamentarios.</w:t>
      </w:r>
    </w:p>
    <w:p w:rsidR="00685860" w:rsidRPr="00685860" w:rsidRDefault="00685860" w:rsidP="00CC4111">
      <w:pPr>
        <w:pStyle w:val="Texto"/>
        <w:spacing w:line="334" w:lineRule="exact"/>
        <w:ind w:left="288" w:firstLine="0"/>
        <w:rPr>
          <w:szCs w:val="18"/>
        </w:rPr>
      </w:pPr>
      <w:r w:rsidRPr="00685860">
        <w:rPr>
          <w:szCs w:val="18"/>
        </w:rPr>
        <w:t>5) Tasa de participación de mujeres y hombres en la fuerza laboral.</w:t>
      </w:r>
    </w:p>
    <w:p w:rsidR="00685860" w:rsidRPr="00685860" w:rsidRDefault="00685860" w:rsidP="00CC4111">
      <w:pPr>
        <w:pStyle w:val="Texto"/>
        <w:spacing w:line="334" w:lineRule="exact"/>
        <w:ind w:firstLine="0"/>
        <w:rPr>
          <w:szCs w:val="18"/>
        </w:rPr>
      </w:pPr>
      <w:r w:rsidRPr="00685860">
        <w:rPr>
          <w:szCs w:val="18"/>
        </w:rPr>
        <w:t>Se mide en una escala del “0” a “1”, siendo “0” el máximo alcance de la igualdad.</w:t>
      </w:r>
    </w:p>
    <w:p w:rsidR="00685860" w:rsidRPr="00685860" w:rsidRDefault="00685860" w:rsidP="00CC4111">
      <w:pPr>
        <w:pStyle w:val="Texto"/>
        <w:spacing w:line="334" w:lineRule="exact"/>
        <w:ind w:firstLine="0"/>
        <w:rPr>
          <w:szCs w:val="18"/>
        </w:rPr>
      </w:pPr>
      <w:r w:rsidRPr="00685860">
        <w:rPr>
          <w:b/>
          <w:szCs w:val="18"/>
        </w:rPr>
        <w:t>Periodicidad:</w:t>
      </w:r>
      <w:r w:rsidRPr="00685860">
        <w:rPr>
          <w:szCs w:val="18"/>
        </w:rPr>
        <w:t xml:space="preserve"> Bienal.</w:t>
      </w:r>
    </w:p>
    <w:p w:rsidR="00685860" w:rsidRPr="00685860" w:rsidRDefault="00685860" w:rsidP="00CC4111">
      <w:pPr>
        <w:pStyle w:val="Texto"/>
        <w:spacing w:line="334" w:lineRule="exact"/>
        <w:ind w:firstLine="0"/>
        <w:rPr>
          <w:szCs w:val="18"/>
        </w:rPr>
      </w:pPr>
      <w:r w:rsidRPr="00685860">
        <w:rPr>
          <w:b/>
          <w:szCs w:val="18"/>
        </w:rPr>
        <w:t>Fuente:</w:t>
      </w:r>
      <w:r w:rsidRPr="00685860">
        <w:rPr>
          <w:szCs w:val="18"/>
        </w:rPr>
        <w:t xml:space="preserve"> Fondo de Naciones Unidas para el Desarrollo (PNUD).</w:t>
      </w:r>
    </w:p>
    <w:p w:rsidR="00685860" w:rsidRPr="00685860" w:rsidRDefault="00685860" w:rsidP="002C1433">
      <w:pPr>
        <w:pStyle w:val="Texto"/>
        <w:spacing w:line="326" w:lineRule="exact"/>
        <w:ind w:firstLine="0"/>
        <w:jc w:val="center"/>
        <w:rPr>
          <w:b/>
          <w:szCs w:val="18"/>
        </w:rPr>
      </w:pPr>
      <w:r w:rsidRPr="00685860">
        <w:rPr>
          <w:b/>
          <w:szCs w:val="18"/>
        </w:rPr>
        <w:t>Comportamiento histórico:</w:t>
      </w:r>
    </w:p>
    <w:tbl>
      <w:tblPr>
        <w:tblW w:w="0" w:type="auto"/>
        <w:jc w:val="center"/>
        <w:tblInd w:w="8" w:type="dxa"/>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96"/>
        <w:gridCol w:w="1491"/>
      </w:tblGrid>
      <w:tr w:rsidR="00685860" w:rsidRPr="00685860">
        <w:trPr>
          <w:trHeight w:val="20"/>
          <w:jc w:val="center"/>
        </w:trPr>
        <w:tc>
          <w:tcPr>
            <w:tcW w:w="1674" w:type="dxa"/>
          </w:tcPr>
          <w:p w:rsidR="00685860" w:rsidRPr="00685860" w:rsidRDefault="00685860" w:rsidP="007057E7">
            <w:pPr>
              <w:pStyle w:val="Texto"/>
              <w:spacing w:line="306" w:lineRule="exact"/>
              <w:ind w:firstLine="0"/>
              <w:jc w:val="center"/>
            </w:pPr>
            <w:r w:rsidRPr="00685860">
              <w:rPr>
                <w:b/>
                <w:szCs w:val="18"/>
              </w:rPr>
              <w:t>2008</w:t>
            </w:r>
          </w:p>
        </w:tc>
        <w:tc>
          <w:tcPr>
            <w:tcW w:w="1396" w:type="dxa"/>
          </w:tcPr>
          <w:p w:rsidR="00685860" w:rsidRPr="00685860" w:rsidRDefault="00685860" w:rsidP="007057E7">
            <w:pPr>
              <w:pStyle w:val="Texto"/>
              <w:spacing w:line="306" w:lineRule="exact"/>
              <w:ind w:firstLine="0"/>
              <w:jc w:val="center"/>
            </w:pPr>
            <w:r w:rsidRPr="00685860">
              <w:rPr>
                <w:b/>
                <w:szCs w:val="18"/>
              </w:rPr>
              <w:t>2010</w:t>
            </w:r>
          </w:p>
        </w:tc>
        <w:tc>
          <w:tcPr>
            <w:tcW w:w="1491" w:type="dxa"/>
          </w:tcPr>
          <w:p w:rsidR="00685860" w:rsidRPr="00685860" w:rsidRDefault="00685860" w:rsidP="007057E7">
            <w:pPr>
              <w:pStyle w:val="Texto"/>
              <w:spacing w:line="306" w:lineRule="exact"/>
              <w:ind w:firstLine="0"/>
              <w:jc w:val="center"/>
            </w:pPr>
            <w:r w:rsidRPr="00685860">
              <w:rPr>
                <w:b/>
                <w:szCs w:val="18"/>
              </w:rPr>
              <w:t>2012</w:t>
            </w:r>
          </w:p>
        </w:tc>
      </w:tr>
      <w:tr w:rsidR="00685860" w:rsidRPr="00685860">
        <w:trPr>
          <w:trHeight w:val="20"/>
          <w:jc w:val="center"/>
        </w:trPr>
        <w:tc>
          <w:tcPr>
            <w:tcW w:w="1674" w:type="dxa"/>
          </w:tcPr>
          <w:p w:rsidR="00685860" w:rsidRPr="007057E7" w:rsidRDefault="00685860" w:rsidP="007057E7">
            <w:pPr>
              <w:pStyle w:val="Texto"/>
              <w:spacing w:line="306" w:lineRule="exact"/>
              <w:ind w:firstLine="0"/>
              <w:jc w:val="center"/>
            </w:pPr>
            <w:r w:rsidRPr="007057E7">
              <w:rPr>
                <w:szCs w:val="18"/>
              </w:rPr>
              <w:t>N.D.</w:t>
            </w:r>
          </w:p>
        </w:tc>
        <w:tc>
          <w:tcPr>
            <w:tcW w:w="1396" w:type="dxa"/>
          </w:tcPr>
          <w:p w:rsidR="00685860" w:rsidRPr="007057E7" w:rsidRDefault="00685860" w:rsidP="007057E7">
            <w:pPr>
              <w:pStyle w:val="Texto"/>
              <w:spacing w:line="306" w:lineRule="exact"/>
              <w:ind w:firstLine="0"/>
              <w:jc w:val="center"/>
            </w:pPr>
            <w:r w:rsidRPr="007057E7">
              <w:rPr>
                <w:szCs w:val="18"/>
              </w:rPr>
              <w:t>0.408</w:t>
            </w:r>
          </w:p>
        </w:tc>
        <w:tc>
          <w:tcPr>
            <w:tcW w:w="1491" w:type="dxa"/>
          </w:tcPr>
          <w:p w:rsidR="00685860" w:rsidRPr="007057E7" w:rsidRDefault="00685860" w:rsidP="007057E7">
            <w:pPr>
              <w:pStyle w:val="Texto"/>
              <w:spacing w:line="306" w:lineRule="exact"/>
              <w:ind w:firstLine="0"/>
              <w:jc w:val="center"/>
            </w:pPr>
            <w:r w:rsidRPr="007057E7">
              <w:rPr>
                <w:szCs w:val="18"/>
              </w:rPr>
              <w:t>0.382</w:t>
            </w:r>
          </w:p>
        </w:tc>
      </w:tr>
    </w:tbl>
    <w:p w:rsidR="00685860" w:rsidRPr="006D3A3B" w:rsidRDefault="00685860" w:rsidP="00CC4111">
      <w:pPr>
        <w:pStyle w:val="Texto"/>
        <w:spacing w:line="272" w:lineRule="exact"/>
        <w:ind w:firstLine="0"/>
        <w:rPr>
          <w:b/>
        </w:rPr>
      </w:pPr>
      <w:r w:rsidRPr="006D3A3B">
        <w:rPr>
          <w:b/>
        </w:rPr>
        <w:lastRenderedPageBreak/>
        <w:t>VII.1. México en Paz</w:t>
      </w:r>
    </w:p>
    <w:p w:rsidR="00685860" w:rsidRDefault="00685860" w:rsidP="00CC4111">
      <w:pPr>
        <w:pStyle w:val="Texto"/>
        <w:spacing w:line="272" w:lineRule="exact"/>
        <w:ind w:firstLine="0"/>
        <w:rPr>
          <w:szCs w:val="18"/>
        </w:rPr>
      </w:pPr>
      <w:r w:rsidRPr="00685860">
        <w:rPr>
          <w:szCs w:val="18"/>
        </w:rPr>
        <w:t>Con base en el diagnóstico realizado en torno a la Meta Nacional “México en Paz”, se propusieron dos indicadores generales a efecto de conocer el desempeño de la Administración para asegurar que los resultados de las políticas aplicadas sean los deseados.</w:t>
      </w:r>
    </w:p>
    <w:p w:rsidR="00685860" w:rsidRPr="006D3A3B" w:rsidRDefault="00685860" w:rsidP="00CC4111">
      <w:pPr>
        <w:pStyle w:val="Texto"/>
        <w:pBdr>
          <w:top w:val="single" w:sz="6" w:space="1" w:color="auto"/>
        </w:pBdr>
        <w:spacing w:line="272" w:lineRule="exact"/>
        <w:ind w:firstLine="0"/>
        <w:rPr>
          <w:b/>
        </w:rPr>
      </w:pPr>
      <w:r w:rsidRPr="0044423A">
        <w:rPr>
          <w:b/>
        </w:rPr>
        <w:t>Indicador VII.1.1.</w:t>
      </w:r>
      <w:r w:rsidR="007057E7">
        <w:rPr>
          <w:b/>
        </w:rPr>
        <w:t xml:space="preserve"> </w:t>
      </w:r>
      <w:r w:rsidRPr="006D3A3B">
        <w:rPr>
          <w:b/>
        </w:rPr>
        <w:t>Estado de Derecho</w:t>
      </w:r>
    </w:p>
    <w:p w:rsidR="00685860" w:rsidRPr="00685860" w:rsidRDefault="00685860" w:rsidP="00CC4111">
      <w:pPr>
        <w:pStyle w:val="Texto"/>
        <w:spacing w:line="272"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del Estado de Derecho.</w:t>
      </w:r>
    </w:p>
    <w:p w:rsidR="00685860" w:rsidRPr="00685860" w:rsidRDefault="00685860" w:rsidP="00CC4111">
      <w:pPr>
        <w:pStyle w:val="Texto"/>
        <w:spacing w:line="272" w:lineRule="exact"/>
        <w:ind w:firstLine="0"/>
        <w:rPr>
          <w:szCs w:val="18"/>
        </w:rPr>
      </w:pPr>
      <w:r w:rsidRPr="00685860">
        <w:rPr>
          <w:b/>
          <w:szCs w:val="18"/>
        </w:rPr>
        <w:t>Descripción general:</w:t>
      </w:r>
      <w:r w:rsidRPr="00685860">
        <w:rPr>
          <w:szCs w:val="18"/>
        </w:rPr>
        <w:t xml:space="preserve"> Refleja la percepción de la medida en que los agentes confían y respetan las reglas de la sociedad, y en particular la calidad del cumplimiento de contratos, derechos de propiedad, la policía y los tribunales, así como la posibilidad de existencia del crimen y la violencia.</w:t>
      </w:r>
    </w:p>
    <w:p w:rsidR="00685860" w:rsidRPr="00685860" w:rsidRDefault="00685860" w:rsidP="00CC4111">
      <w:pPr>
        <w:pStyle w:val="Texto"/>
        <w:spacing w:line="272" w:lineRule="exact"/>
        <w:ind w:firstLine="0"/>
        <w:rPr>
          <w:szCs w:val="18"/>
        </w:rPr>
      </w:pPr>
      <w:r w:rsidRPr="00685860">
        <w:rPr>
          <w:b/>
          <w:szCs w:val="18"/>
        </w:rPr>
        <w:t>Observaciones:</w:t>
      </w:r>
      <w:r w:rsidRPr="00685860">
        <w:rPr>
          <w:szCs w:val="18"/>
        </w:rPr>
        <w:t xml:space="preserve"> Los Indicadores de Gobernabilidad son un conjunto de datos que resumen los puntos de vista sobre la calidad de la gobernabilidad, proporcionada por un gran número de encuestados de empresas, ciudadanos y expertos de países industriales y en desarrollo. Estos datos se obtienen de una serie de institutos de estudio, centros de investigación, organizaciones no gubernamentales, organismos internacionales y empresas del sector privado. La estimación de la gobernanza oscila entre aproximadamente -2.5 (débil) a 2.5 (fuerte).</w:t>
      </w:r>
    </w:p>
    <w:p w:rsidR="00685860" w:rsidRPr="00685860" w:rsidRDefault="00685860" w:rsidP="00CC4111">
      <w:pPr>
        <w:pStyle w:val="Texto"/>
        <w:spacing w:line="272" w:lineRule="exact"/>
        <w:ind w:firstLine="0"/>
        <w:rPr>
          <w:szCs w:val="18"/>
        </w:rPr>
      </w:pPr>
      <w:r w:rsidRPr="00685860">
        <w:rPr>
          <w:b/>
          <w:szCs w:val="18"/>
        </w:rPr>
        <w:t>Periodicidad:</w:t>
      </w:r>
      <w:r w:rsidRPr="00685860">
        <w:rPr>
          <w:szCs w:val="18"/>
        </w:rPr>
        <w:t xml:space="preserve"> Anual.</w:t>
      </w:r>
    </w:p>
    <w:p w:rsidR="00685860" w:rsidRPr="00685860" w:rsidRDefault="00685860" w:rsidP="00CC4111">
      <w:pPr>
        <w:pStyle w:val="Texto"/>
        <w:spacing w:line="272" w:lineRule="exact"/>
        <w:ind w:firstLine="0"/>
        <w:rPr>
          <w:szCs w:val="18"/>
        </w:rPr>
      </w:pPr>
      <w:r w:rsidRPr="00685860">
        <w:rPr>
          <w:b/>
          <w:szCs w:val="18"/>
        </w:rPr>
        <w:t>Fuente:</w:t>
      </w:r>
      <w:r w:rsidRPr="00685860">
        <w:rPr>
          <w:szCs w:val="18"/>
        </w:rPr>
        <w:t xml:space="preserve"> Banco Mundial (BM).</w:t>
      </w:r>
    </w:p>
    <w:p w:rsidR="00685860" w:rsidRPr="00685860" w:rsidRDefault="00685860" w:rsidP="00CC4111">
      <w:pPr>
        <w:pStyle w:val="Texto"/>
        <w:spacing w:line="272"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683"/>
        <w:gridCol w:w="766"/>
        <w:gridCol w:w="744"/>
        <w:gridCol w:w="743"/>
        <w:gridCol w:w="762"/>
        <w:gridCol w:w="838"/>
      </w:tblGrid>
      <w:tr w:rsidR="00685860" w:rsidRPr="00685860">
        <w:trPr>
          <w:trHeight w:val="20"/>
          <w:jc w:val="center"/>
        </w:trPr>
        <w:tc>
          <w:tcPr>
            <w:tcW w:w="683" w:type="dxa"/>
          </w:tcPr>
          <w:p w:rsidR="00685860" w:rsidRPr="00462A67" w:rsidRDefault="00685860" w:rsidP="00CC4111">
            <w:pPr>
              <w:pStyle w:val="Texto"/>
              <w:spacing w:line="272" w:lineRule="exact"/>
              <w:ind w:firstLine="0"/>
              <w:jc w:val="center"/>
              <w:rPr>
                <w:b/>
                <w:szCs w:val="18"/>
              </w:rPr>
            </w:pPr>
            <w:r w:rsidRPr="00685860">
              <w:rPr>
                <w:b/>
                <w:szCs w:val="18"/>
              </w:rPr>
              <w:t>2007</w:t>
            </w:r>
          </w:p>
        </w:tc>
        <w:tc>
          <w:tcPr>
            <w:tcW w:w="766" w:type="dxa"/>
          </w:tcPr>
          <w:p w:rsidR="00685860" w:rsidRPr="00462A67" w:rsidRDefault="00685860" w:rsidP="00CC4111">
            <w:pPr>
              <w:pStyle w:val="Texto"/>
              <w:spacing w:line="272" w:lineRule="exact"/>
              <w:ind w:firstLine="0"/>
              <w:jc w:val="center"/>
              <w:rPr>
                <w:b/>
                <w:szCs w:val="18"/>
              </w:rPr>
            </w:pPr>
            <w:r w:rsidRPr="00685860">
              <w:rPr>
                <w:b/>
                <w:szCs w:val="18"/>
              </w:rPr>
              <w:t>2008</w:t>
            </w:r>
          </w:p>
        </w:tc>
        <w:tc>
          <w:tcPr>
            <w:tcW w:w="744" w:type="dxa"/>
          </w:tcPr>
          <w:p w:rsidR="00685860" w:rsidRPr="00462A67" w:rsidRDefault="00685860" w:rsidP="00CC4111">
            <w:pPr>
              <w:pStyle w:val="Texto"/>
              <w:spacing w:line="272" w:lineRule="exact"/>
              <w:ind w:firstLine="0"/>
              <w:jc w:val="center"/>
              <w:rPr>
                <w:b/>
                <w:szCs w:val="18"/>
              </w:rPr>
            </w:pPr>
            <w:r w:rsidRPr="00685860">
              <w:rPr>
                <w:b/>
                <w:szCs w:val="18"/>
              </w:rPr>
              <w:t>2009</w:t>
            </w:r>
          </w:p>
        </w:tc>
        <w:tc>
          <w:tcPr>
            <w:tcW w:w="743" w:type="dxa"/>
          </w:tcPr>
          <w:p w:rsidR="00685860" w:rsidRPr="00462A67" w:rsidRDefault="00685860" w:rsidP="00CC4111">
            <w:pPr>
              <w:pStyle w:val="Texto"/>
              <w:spacing w:line="272" w:lineRule="exact"/>
              <w:ind w:firstLine="0"/>
              <w:jc w:val="center"/>
              <w:rPr>
                <w:b/>
                <w:szCs w:val="18"/>
              </w:rPr>
            </w:pPr>
            <w:r w:rsidRPr="00685860">
              <w:rPr>
                <w:b/>
                <w:szCs w:val="18"/>
              </w:rPr>
              <w:t>2010</w:t>
            </w:r>
          </w:p>
        </w:tc>
        <w:tc>
          <w:tcPr>
            <w:tcW w:w="762" w:type="dxa"/>
          </w:tcPr>
          <w:p w:rsidR="00685860" w:rsidRPr="00462A67" w:rsidRDefault="00685860" w:rsidP="00CC4111">
            <w:pPr>
              <w:pStyle w:val="Texto"/>
              <w:spacing w:line="272" w:lineRule="exact"/>
              <w:ind w:firstLine="0"/>
              <w:jc w:val="center"/>
              <w:rPr>
                <w:b/>
                <w:szCs w:val="18"/>
              </w:rPr>
            </w:pPr>
            <w:r w:rsidRPr="00685860">
              <w:rPr>
                <w:b/>
                <w:szCs w:val="18"/>
              </w:rPr>
              <w:t>2011</w:t>
            </w:r>
          </w:p>
        </w:tc>
        <w:tc>
          <w:tcPr>
            <w:tcW w:w="838" w:type="dxa"/>
          </w:tcPr>
          <w:p w:rsidR="00685860" w:rsidRPr="00462A67" w:rsidRDefault="00685860" w:rsidP="00CC4111">
            <w:pPr>
              <w:pStyle w:val="Texto"/>
              <w:spacing w:line="272" w:lineRule="exact"/>
              <w:ind w:firstLine="0"/>
              <w:jc w:val="center"/>
              <w:rPr>
                <w:b/>
                <w:szCs w:val="18"/>
              </w:rPr>
            </w:pPr>
            <w:r w:rsidRPr="00685860">
              <w:rPr>
                <w:b/>
                <w:szCs w:val="18"/>
              </w:rPr>
              <w:t>2012</w:t>
            </w:r>
          </w:p>
        </w:tc>
      </w:tr>
      <w:tr w:rsidR="00462A67" w:rsidRPr="00685860">
        <w:trPr>
          <w:trHeight w:val="20"/>
          <w:jc w:val="center"/>
        </w:trPr>
        <w:tc>
          <w:tcPr>
            <w:tcW w:w="683" w:type="dxa"/>
          </w:tcPr>
          <w:p w:rsidR="00462A67" w:rsidRPr="007057E7" w:rsidRDefault="00462A67" w:rsidP="00CC4111">
            <w:pPr>
              <w:pStyle w:val="Texto"/>
              <w:spacing w:line="272" w:lineRule="exact"/>
              <w:ind w:firstLine="0"/>
              <w:jc w:val="center"/>
              <w:rPr>
                <w:szCs w:val="18"/>
              </w:rPr>
            </w:pPr>
            <w:r w:rsidRPr="007057E7">
              <w:rPr>
                <w:szCs w:val="18"/>
              </w:rPr>
              <w:t>-0.53</w:t>
            </w:r>
          </w:p>
        </w:tc>
        <w:tc>
          <w:tcPr>
            <w:tcW w:w="766" w:type="dxa"/>
          </w:tcPr>
          <w:p w:rsidR="00462A67" w:rsidRPr="007057E7" w:rsidRDefault="00462A67" w:rsidP="00CC4111">
            <w:pPr>
              <w:pStyle w:val="Texto"/>
              <w:spacing w:line="272" w:lineRule="exact"/>
              <w:ind w:firstLine="0"/>
              <w:jc w:val="center"/>
              <w:rPr>
                <w:szCs w:val="18"/>
              </w:rPr>
            </w:pPr>
            <w:r w:rsidRPr="007057E7">
              <w:rPr>
                <w:szCs w:val="18"/>
              </w:rPr>
              <w:t>-0.71</w:t>
            </w:r>
          </w:p>
        </w:tc>
        <w:tc>
          <w:tcPr>
            <w:tcW w:w="744" w:type="dxa"/>
          </w:tcPr>
          <w:p w:rsidR="00462A67" w:rsidRPr="007057E7" w:rsidRDefault="00462A67" w:rsidP="00CC4111">
            <w:pPr>
              <w:pStyle w:val="Texto"/>
              <w:spacing w:line="272" w:lineRule="exact"/>
              <w:ind w:firstLine="0"/>
              <w:jc w:val="center"/>
              <w:rPr>
                <w:szCs w:val="18"/>
              </w:rPr>
            </w:pPr>
            <w:r w:rsidRPr="007057E7">
              <w:rPr>
                <w:szCs w:val="18"/>
              </w:rPr>
              <w:t>-0.59</w:t>
            </w:r>
          </w:p>
        </w:tc>
        <w:tc>
          <w:tcPr>
            <w:tcW w:w="743" w:type="dxa"/>
          </w:tcPr>
          <w:p w:rsidR="00462A67" w:rsidRPr="007057E7" w:rsidRDefault="00462A67" w:rsidP="00CC4111">
            <w:pPr>
              <w:pStyle w:val="Texto"/>
              <w:spacing w:line="272" w:lineRule="exact"/>
              <w:ind w:firstLine="0"/>
              <w:jc w:val="center"/>
              <w:rPr>
                <w:szCs w:val="18"/>
              </w:rPr>
            </w:pPr>
            <w:r w:rsidRPr="007057E7">
              <w:rPr>
                <w:szCs w:val="18"/>
              </w:rPr>
              <w:t>-0.57</w:t>
            </w:r>
          </w:p>
        </w:tc>
        <w:tc>
          <w:tcPr>
            <w:tcW w:w="762" w:type="dxa"/>
          </w:tcPr>
          <w:p w:rsidR="00462A67" w:rsidRPr="007057E7" w:rsidRDefault="00462A67" w:rsidP="00CC4111">
            <w:pPr>
              <w:pStyle w:val="Texto"/>
              <w:spacing w:line="272" w:lineRule="exact"/>
              <w:ind w:firstLine="0"/>
              <w:jc w:val="center"/>
              <w:rPr>
                <w:szCs w:val="18"/>
              </w:rPr>
            </w:pPr>
            <w:r w:rsidRPr="007057E7">
              <w:rPr>
                <w:szCs w:val="18"/>
              </w:rPr>
              <w:t>-0.49</w:t>
            </w:r>
          </w:p>
        </w:tc>
        <w:tc>
          <w:tcPr>
            <w:tcW w:w="838" w:type="dxa"/>
          </w:tcPr>
          <w:p w:rsidR="00462A67" w:rsidRPr="007057E7" w:rsidRDefault="00462A67" w:rsidP="00CC4111">
            <w:pPr>
              <w:pStyle w:val="Texto"/>
              <w:spacing w:line="272" w:lineRule="exact"/>
              <w:ind w:firstLine="0"/>
              <w:jc w:val="center"/>
              <w:rPr>
                <w:szCs w:val="18"/>
              </w:rPr>
            </w:pPr>
            <w:r w:rsidRPr="007057E7">
              <w:rPr>
                <w:szCs w:val="18"/>
              </w:rPr>
              <w:t>N.D.</w:t>
            </w:r>
          </w:p>
        </w:tc>
      </w:tr>
    </w:tbl>
    <w:p w:rsidR="00685860" w:rsidRPr="00685860" w:rsidRDefault="00685860" w:rsidP="00CC4111">
      <w:pPr>
        <w:pStyle w:val="Texto"/>
        <w:spacing w:line="272" w:lineRule="exact"/>
        <w:ind w:firstLine="0"/>
        <w:rPr>
          <w:szCs w:val="18"/>
        </w:rPr>
      </w:pPr>
    </w:p>
    <w:p w:rsidR="00685860" w:rsidRPr="00462A67" w:rsidRDefault="00685860" w:rsidP="00CC4111">
      <w:pPr>
        <w:pStyle w:val="Texto"/>
        <w:pBdr>
          <w:top w:val="single" w:sz="6" w:space="1" w:color="auto"/>
        </w:pBdr>
        <w:spacing w:line="272" w:lineRule="exact"/>
        <w:ind w:firstLine="0"/>
        <w:rPr>
          <w:b/>
        </w:rPr>
      </w:pPr>
      <w:r w:rsidRPr="00462A67">
        <w:rPr>
          <w:b/>
        </w:rPr>
        <w:t>Indicador VII.1.2.</w:t>
      </w:r>
      <w:r w:rsidR="007057E7">
        <w:rPr>
          <w:b/>
        </w:rPr>
        <w:t xml:space="preserve"> </w:t>
      </w:r>
      <w:r w:rsidRPr="00462A67">
        <w:rPr>
          <w:b/>
        </w:rPr>
        <w:t>Tasa de Victimización</w:t>
      </w:r>
    </w:p>
    <w:p w:rsidR="00685860" w:rsidRPr="00685860" w:rsidRDefault="00685860" w:rsidP="00CC4111">
      <w:pPr>
        <w:pStyle w:val="Texto"/>
        <w:spacing w:line="272" w:lineRule="exact"/>
        <w:ind w:firstLine="0"/>
        <w:rPr>
          <w:szCs w:val="18"/>
        </w:rPr>
      </w:pPr>
      <w:r w:rsidRPr="00685860">
        <w:rPr>
          <w:b/>
          <w:szCs w:val="18"/>
        </w:rPr>
        <w:t>Indicador:</w:t>
      </w:r>
      <w:r w:rsidRPr="00685860">
        <w:rPr>
          <w:szCs w:val="18"/>
        </w:rPr>
        <w:t xml:space="preserve"> Número de víctimas de la delincuencia por cada 100,000 habitantes.</w:t>
      </w:r>
    </w:p>
    <w:p w:rsidR="00685860" w:rsidRPr="00685860" w:rsidRDefault="00685860" w:rsidP="00CC4111">
      <w:pPr>
        <w:pStyle w:val="Texto"/>
        <w:spacing w:line="272" w:lineRule="exact"/>
        <w:ind w:firstLine="0"/>
        <w:rPr>
          <w:szCs w:val="18"/>
        </w:rPr>
      </w:pPr>
      <w:r w:rsidRPr="00685860">
        <w:rPr>
          <w:b/>
          <w:szCs w:val="18"/>
        </w:rPr>
        <w:t>Descripción general:</w:t>
      </w:r>
      <w:r w:rsidRPr="00685860">
        <w:rPr>
          <w:szCs w:val="18"/>
        </w:rPr>
        <w:t xml:space="preserve"> Recabar información con representatividad a nivel nacional y estatal (para ciertas variables), que permita llevar a cabo estimaciones de la incidencia delictiva que afecta a los hogares y a las personas integrantes del hogar, la cifra negra, las características del delito, las víctimas y el contexto de la victimización. Asimismo, busca obtener información sobre la percepción de la seguridad pública y sobre el desempeño y experiencias con las instituciones a cargo de la seguridad pública y la justicia.</w:t>
      </w:r>
    </w:p>
    <w:p w:rsidR="00685860" w:rsidRPr="00685860" w:rsidRDefault="00685860" w:rsidP="00CC4111">
      <w:pPr>
        <w:pStyle w:val="Texto"/>
        <w:spacing w:line="272" w:lineRule="exact"/>
        <w:ind w:firstLine="0"/>
        <w:rPr>
          <w:szCs w:val="18"/>
        </w:rPr>
      </w:pPr>
      <w:r w:rsidRPr="00685860">
        <w:rPr>
          <w:b/>
          <w:szCs w:val="18"/>
        </w:rPr>
        <w:t>Observaciones:</w:t>
      </w:r>
      <w:r w:rsidRPr="00685860">
        <w:rPr>
          <w:i/>
          <w:szCs w:val="18"/>
        </w:rPr>
        <w:t xml:space="preserve"> </w:t>
      </w:r>
      <w:r w:rsidRPr="00685860">
        <w:rPr>
          <w:szCs w:val="18"/>
        </w:rPr>
        <w:t>Los objetivos generales de la Encuesta Nacional de Victimización y Percepción sobre Seguridad Pública son los siguientes:</w:t>
      </w:r>
    </w:p>
    <w:p w:rsidR="00685860" w:rsidRPr="00685860" w:rsidRDefault="00222F86" w:rsidP="00CC4111">
      <w:pPr>
        <w:pStyle w:val="Texto"/>
        <w:spacing w:line="272" w:lineRule="exact"/>
        <w:ind w:left="720" w:hanging="432"/>
      </w:pPr>
      <w:r w:rsidRPr="00685860">
        <w:t xml:space="preserve">• </w:t>
      </w:r>
      <w:r>
        <w:tab/>
      </w:r>
      <w:r w:rsidR="00685860" w:rsidRPr="00685860">
        <w:t>Hacer estimaciones sobre el número de personas que han sufrido victimización delictiva.</w:t>
      </w:r>
    </w:p>
    <w:p w:rsidR="00685860" w:rsidRPr="00685860" w:rsidRDefault="00685860" w:rsidP="00CC4111">
      <w:pPr>
        <w:pStyle w:val="Texto"/>
        <w:spacing w:line="272" w:lineRule="exact"/>
        <w:ind w:left="720" w:hanging="432"/>
      </w:pPr>
      <w:r w:rsidRPr="00685860">
        <w:t xml:space="preserve">• </w:t>
      </w:r>
      <w:r w:rsidR="00462A67">
        <w:tab/>
      </w:r>
      <w:r w:rsidRPr="00685860">
        <w:t>Calcular el número de delitos ocurridos en el año de referencia.</w:t>
      </w:r>
    </w:p>
    <w:p w:rsidR="00685860" w:rsidRPr="00685860" w:rsidRDefault="00685860" w:rsidP="00CC4111">
      <w:pPr>
        <w:pStyle w:val="Texto"/>
        <w:spacing w:line="272" w:lineRule="exact"/>
        <w:ind w:left="720" w:hanging="432"/>
      </w:pPr>
      <w:r w:rsidRPr="00685860">
        <w:t xml:space="preserve">• </w:t>
      </w:r>
      <w:r w:rsidR="00462A67">
        <w:tab/>
      </w:r>
      <w:r w:rsidRPr="00685860">
        <w:t>Hacer estimaciones sobre la cifra negra de los delitos y sus causas.</w:t>
      </w:r>
    </w:p>
    <w:p w:rsidR="00685860" w:rsidRPr="00685860" w:rsidRDefault="00685860" w:rsidP="00CC4111">
      <w:pPr>
        <w:pStyle w:val="Texto"/>
        <w:spacing w:line="272" w:lineRule="exact"/>
        <w:ind w:left="720" w:hanging="432"/>
      </w:pPr>
      <w:r w:rsidRPr="00685860">
        <w:t xml:space="preserve">• </w:t>
      </w:r>
      <w:r w:rsidR="00462A67">
        <w:tab/>
      </w:r>
      <w:r w:rsidRPr="00685860">
        <w:t>Medir la percepción de los habitantes del país sobre la seguridad del lugar donde viven y de diferentes ámbitos de convivencia.</w:t>
      </w:r>
    </w:p>
    <w:p w:rsidR="00016AC2" w:rsidRDefault="00685860" w:rsidP="00CC4111">
      <w:pPr>
        <w:pStyle w:val="Texto"/>
        <w:spacing w:line="272" w:lineRule="exact"/>
        <w:ind w:left="720" w:hanging="432"/>
        <w:rPr>
          <w:lang w:val="es-MX" w:eastAsia="es-MX"/>
        </w:rPr>
      </w:pPr>
      <w:r w:rsidRPr="00685860">
        <w:t xml:space="preserve">• </w:t>
      </w:r>
      <w:r w:rsidR="00462A67">
        <w:tab/>
      </w:r>
      <w:r w:rsidRPr="00685860">
        <w:t>Medir el grado de confianza en las instituciones</w:t>
      </w:r>
      <w:r w:rsidR="00016AC2">
        <w:t xml:space="preserve"> </w:t>
      </w:r>
      <w:r w:rsidR="00016AC2">
        <w:rPr>
          <w:lang w:val="es-MX" w:eastAsia="es-MX"/>
        </w:rPr>
        <w:t>de seguridad pública y la percepción del desempeño de las autoridades de seguridad pública y justicia.</w:t>
      </w:r>
    </w:p>
    <w:p w:rsidR="00016AC2" w:rsidRPr="00016AC2" w:rsidRDefault="00016AC2" w:rsidP="00CC4111">
      <w:pPr>
        <w:pStyle w:val="Texto"/>
        <w:spacing w:line="272" w:lineRule="exact"/>
        <w:ind w:left="720" w:hanging="432"/>
        <w:rPr>
          <w:lang w:val="es-MX" w:eastAsia="es-MX"/>
        </w:rPr>
      </w:pPr>
      <w:r w:rsidRPr="00685860">
        <w:t xml:space="preserve">• </w:t>
      </w:r>
      <w:r>
        <w:tab/>
      </w:r>
      <w:r w:rsidRPr="00016AC2">
        <w:rPr>
          <w:lang w:val="es-MX" w:eastAsia="es-MX"/>
        </w:rPr>
        <w:t>Identificar los cambios en las actividades y los hábitos de las personas por temor al delito.</w:t>
      </w:r>
    </w:p>
    <w:p w:rsidR="00016AC2" w:rsidRDefault="00016AC2" w:rsidP="00CC4111">
      <w:pPr>
        <w:pStyle w:val="Texto"/>
        <w:spacing w:line="272" w:lineRule="exact"/>
        <w:ind w:left="720" w:hanging="432"/>
        <w:rPr>
          <w:lang w:val="es-MX" w:eastAsia="es-MX"/>
        </w:rPr>
      </w:pPr>
      <w:r>
        <w:rPr>
          <w:lang w:val="es-MX" w:eastAsia="es-MX"/>
        </w:rPr>
        <w:t xml:space="preserve">• </w:t>
      </w:r>
      <w:r>
        <w:rPr>
          <w:lang w:val="es-MX" w:eastAsia="es-MX"/>
        </w:rPr>
        <w:tab/>
        <w:t>Estimar los gastos de las personas para protegerse de la delincuencia.</w:t>
      </w:r>
    </w:p>
    <w:p w:rsidR="00016AC2" w:rsidRDefault="00016AC2" w:rsidP="00CC4111">
      <w:pPr>
        <w:pStyle w:val="Texto"/>
        <w:spacing w:line="272" w:lineRule="exact"/>
        <w:ind w:left="720" w:hanging="432"/>
        <w:rPr>
          <w:lang w:val="es-MX" w:eastAsia="es-MX"/>
        </w:rPr>
      </w:pPr>
      <w:r>
        <w:rPr>
          <w:lang w:val="es-MX" w:eastAsia="es-MX"/>
        </w:rPr>
        <w:t xml:space="preserve">• </w:t>
      </w:r>
      <w:r>
        <w:rPr>
          <w:lang w:val="es-MX" w:eastAsia="es-MX"/>
        </w:rPr>
        <w:tab/>
        <w:t>Conocer la repercusión del delito sobre las víctimas.</w:t>
      </w:r>
    </w:p>
    <w:p w:rsidR="00016AC2" w:rsidRDefault="00016AC2" w:rsidP="00CC4111">
      <w:pPr>
        <w:pStyle w:val="Texto"/>
        <w:spacing w:line="276" w:lineRule="exact"/>
        <w:ind w:left="720" w:hanging="432"/>
        <w:rPr>
          <w:lang w:val="es-MX" w:eastAsia="es-MX"/>
        </w:rPr>
      </w:pPr>
      <w:r>
        <w:rPr>
          <w:lang w:val="es-MX" w:eastAsia="es-MX"/>
        </w:rPr>
        <w:lastRenderedPageBreak/>
        <w:t xml:space="preserve">• </w:t>
      </w:r>
      <w:r>
        <w:rPr>
          <w:lang w:val="es-MX" w:eastAsia="es-MX"/>
        </w:rPr>
        <w:tab/>
        <w:t>Reunir información sobre las características sociodemográficas de las víctimas.</w:t>
      </w:r>
    </w:p>
    <w:p w:rsidR="00016AC2" w:rsidRDefault="00016AC2" w:rsidP="00CC4111">
      <w:pPr>
        <w:pStyle w:val="Texto"/>
        <w:spacing w:line="276" w:lineRule="exact"/>
        <w:ind w:left="720" w:hanging="432"/>
        <w:rPr>
          <w:lang w:val="es-MX" w:eastAsia="es-MX"/>
        </w:rPr>
      </w:pPr>
      <w:r>
        <w:rPr>
          <w:lang w:val="es-MX" w:eastAsia="es-MX"/>
        </w:rPr>
        <w:t xml:space="preserve">• </w:t>
      </w:r>
      <w:r>
        <w:rPr>
          <w:lang w:val="es-MX" w:eastAsia="es-MX"/>
        </w:rPr>
        <w:tab/>
        <w:t>Reunir información sobre las características del victimario y su relación con la víctima.</w:t>
      </w:r>
    </w:p>
    <w:p w:rsidR="00016AC2" w:rsidRDefault="00016AC2" w:rsidP="00CC4111">
      <w:pPr>
        <w:pStyle w:val="Texto"/>
        <w:spacing w:line="276" w:lineRule="exact"/>
        <w:ind w:left="720" w:hanging="432"/>
        <w:rPr>
          <w:b/>
        </w:rPr>
      </w:pPr>
      <w:r>
        <w:rPr>
          <w:lang w:val="es-MX" w:eastAsia="es-MX"/>
        </w:rPr>
        <w:t xml:space="preserve">• </w:t>
      </w:r>
      <w:r>
        <w:rPr>
          <w:lang w:val="es-MX" w:eastAsia="es-MX"/>
        </w:rPr>
        <w:tab/>
        <w:t>Identificar actitudes y experiencias de las víctimas con las instituciones de seguridad pública y de procuración de justicia.</w:t>
      </w:r>
    </w:p>
    <w:p w:rsidR="00685860" w:rsidRPr="00685860" w:rsidRDefault="00685860" w:rsidP="00CC4111">
      <w:pPr>
        <w:pStyle w:val="Texto"/>
        <w:spacing w:line="276" w:lineRule="exact"/>
        <w:ind w:firstLine="0"/>
        <w:rPr>
          <w:szCs w:val="18"/>
        </w:rPr>
      </w:pPr>
      <w:r w:rsidRPr="00685860">
        <w:rPr>
          <w:b/>
          <w:szCs w:val="18"/>
        </w:rPr>
        <w:t>Periodicidad:</w:t>
      </w:r>
      <w:r w:rsidRPr="00685860">
        <w:rPr>
          <w:szCs w:val="18"/>
        </w:rPr>
        <w:t xml:space="preserve"> Anual.</w:t>
      </w:r>
    </w:p>
    <w:p w:rsidR="00685860" w:rsidRPr="00685860" w:rsidRDefault="00685860" w:rsidP="00CC4111">
      <w:pPr>
        <w:pStyle w:val="Texto"/>
        <w:spacing w:line="276" w:lineRule="exact"/>
        <w:ind w:firstLine="0"/>
        <w:rPr>
          <w:szCs w:val="18"/>
        </w:rPr>
      </w:pPr>
      <w:r w:rsidRPr="00685860">
        <w:rPr>
          <w:b/>
          <w:szCs w:val="18"/>
        </w:rPr>
        <w:t>Fuente:</w:t>
      </w:r>
      <w:r w:rsidRPr="00685860">
        <w:rPr>
          <w:szCs w:val="18"/>
        </w:rPr>
        <w:t xml:space="preserve"> Encuesta Nacional de Victimización y Percepción sobre Seguridad Pública, INEGI.</w:t>
      </w:r>
    </w:p>
    <w:p w:rsidR="00685860" w:rsidRPr="00685860" w:rsidRDefault="00685860" w:rsidP="00CC4111">
      <w:pPr>
        <w:pStyle w:val="Texto"/>
        <w:spacing w:line="276"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781"/>
        <w:gridCol w:w="767"/>
        <w:gridCol w:w="725"/>
        <w:gridCol w:w="904"/>
        <w:gridCol w:w="1110"/>
        <w:gridCol w:w="990"/>
      </w:tblGrid>
      <w:tr w:rsidR="00462A67" w:rsidRPr="00685860">
        <w:trPr>
          <w:cantSplit/>
          <w:trHeight w:val="20"/>
          <w:jc w:val="center"/>
        </w:trPr>
        <w:tc>
          <w:tcPr>
            <w:tcW w:w="781" w:type="dxa"/>
          </w:tcPr>
          <w:p w:rsidR="00462A67" w:rsidRPr="00685860" w:rsidRDefault="00462A67" w:rsidP="00CC4111">
            <w:pPr>
              <w:pStyle w:val="Texto"/>
              <w:spacing w:line="276" w:lineRule="exact"/>
              <w:ind w:firstLine="0"/>
              <w:jc w:val="center"/>
            </w:pPr>
            <w:r w:rsidRPr="00685860">
              <w:rPr>
                <w:b/>
                <w:szCs w:val="18"/>
              </w:rPr>
              <w:t>2007</w:t>
            </w:r>
          </w:p>
        </w:tc>
        <w:tc>
          <w:tcPr>
            <w:tcW w:w="767" w:type="dxa"/>
          </w:tcPr>
          <w:p w:rsidR="00462A67" w:rsidRPr="00685860" w:rsidRDefault="00462A67" w:rsidP="00CC4111">
            <w:pPr>
              <w:pStyle w:val="Texto"/>
              <w:spacing w:line="276" w:lineRule="exact"/>
              <w:ind w:firstLine="0"/>
              <w:jc w:val="center"/>
            </w:pPr>
            <w:r w:rsidRPr="00685860">
              <w:rPr>
                <w:b/>
                <w:szCs w:val="18"/>
              </w:rPr>
              <w:t>2008</w:t>
            </w:r>
          </w:p>
        </w:tc>
        <w:tc>
          <w:tcPr>
            <w:tcW w:w="725" w:type="dxa"/>
          </w:tcPr>
          <w:p w:rsidR="00462A67" w:rsidRPr="00685860" w:rsidRDefault="00462A67" w:rsidP="00CC4111">
            <w:pPr>
              <w:pStyle w:val="Texto"/>
              <w:spacing w:line="276" w:lineRule="exact"/>
              <w:ind w:firstLine="0"/>
              <w:jc w:val="center"/>
            </w:pPr>
            <w:r w:rsidRPr="00685860">
              <w:rPr>
                <w:b/>
                <w:szCs w:val="18"/>
              </w:rPr>
              <w:t>2009</w:t>
            </w:r>
          </w:p>
        </w:tc>
        <w:tc>
          <w:tcPr>
            <w:tcW w:w="904" w:type="dxa"/>
          </w:tcPr>
          <w:p w:rsidR="00462A67" w:rsidRPr="00685860" w:rsidRDefault="00462A67" w:rsidP="00CC4111">
            <w:pPr>
              <w:pStyle w:val="Texto"/>
              <w:spacing w:line="276" w:lineRule="exact"/>
              <w:ind w:firstLine="0"/>
              <w:jc w:val="center"/>
            </w:pPr>
            <w:r w:rsidRPr="00685860">
              <w:rPr>
                <w:b/>
                <w:szCs w:val="18"/>
              </w:rPr>
              <w:t>2010</w:t>
            </w:r>
          </w:p>
        </w:tc>
        <w:tc>
          <w:tcPr>
            <w:tcW w:w="1110" w:type="dxa"/>
          </w:tcPr>
          <w:p w:rsidR="00462A67" w:rsidRPr="00685860" w:rsidRDefault="00462A67" w:rsidP="00CC4111">
            <w:pPr>
              <w:pStyle w:val="Texto"/>
              <w:spacing w:line="276" w:lineRule="exact"/>
              <w:ind w:firstLine="0"/>
              <w:jc w:val="center"/>
            </w:pPr>
            <w:r w:rsidRPr="00685860">
              <w:rPr>
                <w:b/>
                <w:szCs w:val="18"/>
              </w:rPr>
              <w:t>2011</w:t>
            </w:r>
          </w:p>
        </w:tc>
        <w:tc>
          <w:tcPr>
            <w:tcW w:w="990" w:type="dxa"/>
          </w:tcPr>
          <w:p w:rsidR="00462A67" w:rsidRPr="00685860" w:rsidRDefault="00462A67" w:rsidP="00CC4111">
            <w:pPr>
              <w:pStyle w:val="Texto"/>
              <w:spacing w:line="276" w:lineRule="exact"/>
              <w:ind w:firstLine="0"/>
              <w:jc w:val="center"/>
              <w:rPr>
                <w:b/>
                <w:szCs w:val="18"/>
              </w:rPr>
            </w:pPr>
            <w:r w:rsidRPr="00685860">
              <w:rPr>
                <w:b/>
                <w:szCs w:val="18"/>
              </w:rPr>
              <w:t>2012</w:t>
            </w:r>
          </w:p>
        </w:tc>
      </w:tr>
      <w:tr w:rsidR="00462A67" w:rsidRPr="00685860">
        <w:trPr>
          <w:cantSplit/>
          <w:trHeight w:val="20"/>
          <w:jc w:val="center"/>
        </w:trPr>
        <w:tc>
          <w:tcPr>
            <w:tcW w:w="781" w:type="dxa"/>
          </w:tcPr>
          <w:p w:rsidR="00462A67" w:rsidRPr="007057E7" w:rsidRDefault="00462A67" w:rsidP="00CC4111">
            <w:pPr>
              <w:pStyle w:val="Texto"/>
              <w:spacing w:line="276" w:lineRule="exact"/>
              <w:ind w:firstLine="0"/>
              <w:jc w:val="center"/>
            </w:pPr>
            <w:r w:rsidRPr="007057E7">
              <w:rPr>
                <w:szCs w:val="18"/>
              </w:rPr>
              <w:t>N.D.</w:t>
            </w:r>
          </w:p>
        </w:tc>
        <w:tc>
          <w:tcPr>
            <w:tcW w:w="767" w:type="dxa"/>
          </w:tcPr>
          <w:p w:rsidR="00462A67" w:rsidRPr="007057E7" w:rsidRDefault="00462A67" w:rsidP="00CC4111">
            <w:pPr>
              <w:pStyle w:val="Texto"/>
              <w:spacing w:line="276" w:lineRule="exact"/>
              <w:ind w:firstLine="0"/>
              <w:jc w:val="center"/>
            </w:pPr>
            <w:r w:rsidRPr="007057E7">
              <w:rPr>
                <w:szCs w:val="18"/>
              </w:rPr>
              <w:t>N.D.</w:t>
            </w:r>
          </w:p>
        </w:tc>
        <w:tc>
          <w:tcPr>
            <w:tcW w:w="725" w:type="dxa"/>
          </w:tcPr>
          <w:p w:rsidR="00462A67" w:rsidRPr="007057E7" w:rsidRDefault="00462A67" w:rsidP="00CC4111">
            <w:pPr>
              <w:pStyle w:val="Texto"/>
              <w:spacing w:line="276" w:lineRule="exact"/>
              <w:ind w:firstLine="0"/>
              <w:jc w:val="center"/>
            </w:pPr>
            <w:r w:rsidRPr="007057E7">
              <w:rPr>
                <w:szCs w:val="18"/>
              </w:rPr>
              <w:t>N.D.</w:t>
            </w:r>
          </w:p>
        </w:tc>
        <w:tc>
          <w:tcPr>
            <w:tcW w:w="904" w:type="dxa"/>
          </w:tcPr>
          <w:p w:rsidR="00462A67" w:rsidRPr="007057E7" w:rsidRDefault="00462A67" w:rsidP="00CC4111">
            <w:pPr>
              <w:pStyle w:val="Texto"/>
              <w:spacing w:line="276" w:lineRule="exact"/>
              <w:ind w:firstLine="0"/>
              <w:jc w:val="center"/>
            </w:pPr>
            <w:r w:rsidRPr="007057E7">
              <w:rPr>
                <w:szCs w:val="18"/>
              </w:rPr>
              <w:t>23,956</w:t>
            </w:r>
          </w:p>
        </w:tc>
        <w:tc>
          <w:tcPr>
            <w:tcW w:w="1110" w:type="dxa"/>
          </w:tcPr>
          <w:p w:rsidR="00462A67" w:rsidRPr="007057E7" w:rsidRDefault="00462A67" w:rsidP="00CC4111">
            <w:pPr>
              <w:pStyle w:val="Texto"/>
              <w:spacing w:line="276" w:lineRule="exact"/>
              <w:ind w:firstLine="0"/>
              <w:jc w:val="center"/>
            </w:pPr>
            <w:r w:rsidRPr="007057E7">
              <w:rPr>
                <w:szCs w:val="18"/>
              </w:rPr>
              <w:t>24,499</w:t>
            </w:r>
          </w:p>
        </w:tc>
        <w:tc>
          <w:tcPr>
            <w:tcW w:w="990" w:type="dxa"/>
          </w:tcPr>
          <w:p w:rsidR="00462A67" w:rsidRPr="007057E7" w:rsidRDefault="00462A67" w:rsidP="00CC4111">
            <w:pPr>
              <w:pStyle w:val="Texto"/>
              <w:spacing w:line="276" w:lineRule="exact"/>
              <w:ind w:firstLine="0"/>
              <w:jc w:val="center"/>
              <w:rPr>
                <w:szCs w:val="18"/>
              </w:rPr>
            </w:pPr>
            <w:r w:rsidRPr="007057E7">
              <w:rPr>
                <w:szCs w:val="18"/>
              </w:rPr>
              <w:t>N.D.</w:t>
            </w:r>
          </w:p>
        </w:tc>
      </w:tr>
    </w:tbl>
    <w:p w:rsidR="00685860" w:rsidRPr="00685860" w:rsidRDefault="00685860" w:rsidP="00CC4111">
      <w:pPr>
        <w:pStyle w:val="Texto"/>
        <w:spacing w:line="276" w:lineRule="exact"/>
        <w:ind w:firstLine="0"/>
      </w:pPr>
    </w:p>
    <w:p w:rsidR="00685860" w:rsidRPr="00462A67" w:rsidRDefault="00685860" w:rsidP="00CC4111">
      <w:pPr>
        <w:pStyle w:val="Texto"/>
        <w:spacing w:line="276" w:lineRule="exact"/>
        <w:ind w:firstLine="0"/>
        <w:rPr>
          <w:b/>
        </w:rPr>
      </w:pPr>
      <w:r w:rsidRPr="00462A67">
        <w:rPr>
          <w:b/>
        </w:rPr>
        <w:t>VII.2. México Incluyente</w:t>
      </w:r>
    </w:p>
    <w:p w:rsidR="00685860" w:rsidRPr="00685860" w:rsidRDefault="00685860" w:rsidP="00CC4111">
      <w:pPr>
        <w:pStyle w:val="Texto"/>
        <w:spacing w:line="276" w:lineRule="exact"/>
        <w:ind w:firstLine="0"/>
        <w:rPr>
          <w:szCs w:val="18"/>
        </w:rPr>
      </w:pPr>
      <w:r w:rsidRPr="00685860">
        <w:rPr>
          <w:szCs w:val="18"/>
        </w:rPr>
        <w:t>Un sistema integral de monitoreo y evaluación basado en resultados contribuye al mejoramiento de la gestión, la toma de decisiones y el logro de resultados de cada programa federal, tanto en su ámbito interno como para efectos de la rendición de cuentas y la transparencia, en los términos de las disposiciones aplicables.</w:t>
      </w:r>
    </w:p>
    <w:p w:rsidR="00685860" w:rsidRPr="00685860" w:rsidRDefault="00685860" w:rsidP="00CC4111">
      <w:pPr>
        <w:pStyle w:val="Texto"/>
        <w:spacing w:line="276" w:lineRule="exact"/>
        <w:ind w:firstLine="0"/>
        <w:rPr>
          <w:szCs w:val="18"/>
        </w:rPr>
      </w:pPr>
      <w:r w:rsidRPr="00685860">
        <w:rPr>
          <w:szCs w:val="18"/>
        </w:rPr>
        <w:t>En este marco, el seguimiento de los indicadores que aquí se presentan permitirá monitorear el avance de las políticas relacionadas con un México Incluyente, en términos de su contribución para alcanzar un mayor nivel de desarrollo para la población.</w:t>
      </w:r>
    </w:p>
    <w:p w:rsidR="00685860" w:rsidRPr="00462A67" w:rsidRDefault="00685860" w:rsidP="00CC4111">
      <w:pPr>
        <w:pStyle w:val="Texto"/>
        <w:pBdr>
          <w:top w:val="single" w:sz="6" w:space="1" w:color="auto"/>
        </w:pBdr>
        <w:spacing w:line="276" w:lineRule="exact"/>
        <w:ind w:firstLine="0"/>
        <w:rPr>
          <w:b/>
        </w:rPr>
      </w:pPr>
      <w:r w:rsidRPr="00462A67">
        <w:rPr>
          <w:b/>
        </w:rPr>
        <w:t>Indicador VII.2.1.</w:t>
      </w:r>
      <w:r w:rsidR="00D330A6">
        <w:rPr>
          <w:b/>
        </w:rPr>
        <w:t xml:space="preserve"> </w:t>
      </w:r>
      <w:r w:rsidRPr="00462A67">
        <w:rPr>
          <w:b/>
        </w:rPr>
        <w:t>Carencias de la población en pobreza extrema</w:t>
      </w:r>
    </w:p>
    <w:p w:rsidR="00685860" w:rsidRPr="00685860" w:rsidRDefault="00685860" w:rsidP="00CC4111">
      <w:pPr>
        <w:pStyle w:val="Texto"/>
        <w:spacing w:line="276" w:lineRule="exact"/>
        <w:ind w:firstLine="0"/>
        <w:rPr>
          <w:szCs w:val="18"/>
        </w:rPr>
      </w:pPr>
      <w:r w:rsidRPr="00685860">
        <w:rPr>
          <w:b/>
          <w:szCs w:val="18"/>
        </w:rPr>
        <w:t>Indicador:</w:t>
      </w:r>
      <w:r w:rsidRPr="00685860">
        <w:rPr>
          <w:szCs w:val="18"/>
        </w:rPr>
        <w:t xml:space="preserve"> Carencias promedio de la población en pobreza extrema.</w:t>
      </w:r>
    </w:p>
    <w:p w:rsidR="00685860" w:rsidRPr="00685860" w:rsidRDefault="00685860" w:rsidP="00CC4111">
      <w:pPr>
        <w:pStyle w:val="Texto"/>
        <w:spacing w:line="276" w:lineRule="exact"/>
        <w:ind w:firstLine="0"/>
        <w:rPr>
          <w:szCs w:val="18"/>
        </w:rPr>
      </w:pPr>
      <w:r w:rsidRPr="00685860">
        <w:rPr>
          <w:b/>
          <w:szCs w:val="18"/>
        </w:rPr>
        <w:t>Descripción</w:t>
      </w:r>
      <w:r w:rsidRPr="00685860">
        <w:rPr>
          <w:b/>
          <w:i/>
          <w:szCs w:val="18"/>
        </w:rPr>
        <w:t xml:space="preserve"> </w:t>
      </w:r>
      <w:r w:rsidRPr="00685860">
        <w:rPr>
          <w:b/>
          <w:szCs w:val="18"/>
        </w:rPr>
        <w:t>general:</w:t>
      </w:r>
      <w:r w:rsidRPr="00685860">
        <w:rPr>
          <w:i/>
          <w:szCs w:val="18"/>
        </w:rPr>
        <w:t xml:space="preserve"> </w:t>
      </w:r>
      <w:r w:rsidRPr="00685860">
        <w:rPr>
          <w:szCs w:val="18"/>
        </w:rPr>
        <w:t>Este</w:t>
      </w:r>
      <w:r w:rsidRPr="00685860">
        <w:rPr>
          <w:i/>
          <w:szCs w:val="18"/>
        </w:rPr>
        <w:t xml:space="preserve"> </w:t>
      </w:r>
      <w:r w:rsidRPr="00685860">
        <w:rPr>
          <w:szCs w:val="18"/>
        </w:rPr>
        <w:t>indicador</w:t>
      </w:r>
      <w:r w:rsidRPr="00685860">
        <w:rPr>
          <w:i/>
          <w:szCs w:val="18"/>
        </w:rPr>
        <w:t xml:space="preserve"> </w:t>
      </w:r>
      <w:r w:rsidRPr="00685860">
        <w:rPr>
          <w:szCs w:val="18"/>
        </w:rPr>
        <w:t>cuantifica el número de carencias sociales promedio de la población en pobreza multidimensional extrema. Los indicadores de carencia social identifican elementos mínimos o esenciales sin los cuales una persona no puede ejercer plenamente los derechos sociales definidos en la ley. Los indicadores de carencia son: i) rezago educativo, ii) carencia por acceso a los servicios de salud,</w:t>
      </w:r>
      <w:r w:rsidR="00124F2F">
        <w:rPr>
          <w:szCs w:val="18"/>
        </w:rPr>
        <w:t xml:space="preserve"> </w:t>
      </w:r>
      <w:r w:rsidRPr="00685860">
        <w:rPr>
          <w:szCs w:val="18"/>
        </w:rPr>
        <w:t>iii) carencia por acceso a la seguridad social, iv) carencia por calidad y espacios de la vivienda, v) carencia por acceso a los servicios básicos en la vivienda y vi) carencia por acceso a la alimentación.</w:t>
      </w:r>
    </w:p>
    <w:p w:rsidR="00685860" w:rsidRPr="00685860" w:rsidRDefault="00685860" w:rsidP="00CC4111">
      <w:pPr>
        <w:pStyle w:val="Texto"/>
        <w:spacing w:line="276" w:lineRule="exact"/>
        <w:ind w:firstLine="0"/>
        <w:rPr>
          <w:szCs w:val="18"/>
        </w:rPr>
      </w:pPr>
      <w:r w:rsidRPr="00685860">
        <w:rPr>
          <w:b/>
          <w:szCs w:val="18"/>
        </w:rPr>
        <w:t>Observaciones:</w:t>
      </w:r>
      <w:r w:rsidRPr="00685860">
        <w:rPr>
          <w:szCs w:val="18"/>
        </w:rPr>
        <w:t xml:space="preserve"> Variables asociadas a los derechos sociales:</w:t>
      </w:r>
    </w:p>
    <w:p w:rsidR="00685860" w:rsidRPr="00685860" w:rsidRDefault="00685860" w:rsidP="00CC4111">
      <w:pPr>
        <w:pStyle w:val="Texto"/>
        <w:spacing w:line="276" w:lineRule="exact"/>
        <w:ind w:left="288" w:firstLine="0"/>
        <w:rPr>
          <w:szCs w:val="18"/>
        </w:rPr>
      </w:pPr>
      <w:r w:rsidRPr="00685860">
        <w:rPr>
          <w:szCs w:val="18"/>
        </w:rPr>
        <w:t>1) Educación: asistencia a la escuela y nivel educativo obligatorio.</w:t>
      </w:r>
    </w:p>
    <w:p w:rsidR="00685860" w:rsidRPr="00685860" w:rsidRDefault="00685860" w:rsidP="00CC4111">
      <w:pPr>
        <w:pStyle w:val="Texto"/>
        <w:spacing w:line="276" w:lineRule="exact"/>
        <w:ind w:left="288" w:firstLine="0"/>
        <w:rPr>
          <w:szCs w:val="18"/>
        </w:rPr>
      </w:pPr>
      <w:r w:rsidRPr="00685860">
        <w:rPr>
          <w:szCs w:val="18"/>
        </w:rPr>
        <w:t>2) Salud: acceso a servicios de salud.</w:t>
      </w:r>
    </w:p>
    <w:p w:rsidR="00685860" w:rsidRPr="00685860" w:rsidRDefault="00685860" w:rsidP="00CC4111">
      <w:pPr>
        <w:pStyle w:val="Texto"/>
        <w:spacing w:line="276" w:lineRule="exact"/>
        <w:ind w:left="288" w:firstLine="0"/>
        <w:rPr>
          <w:szCs w:val="18"/>
        </w:rPr>
      </w:pPr>
      <w:r w:rsidRPr="00685860">
        <w:rPr>
          <w:szCs w:val="18"/>
        </w:rPr>
        <w:t>3) Seguridad social: población económicamente activa, servicios médicos, incapacidad, Afore, jubilación, pensión, etcétera.</w:t>
      </w:r>
    </w:p>
    <w:p w:rsidR="00685860" w:rsidRPr="00685860" w:rsidRDefault="00685860" w:rsidP="00CC4111">
      <w:pPr>
        <w:pStyle w:val="Texto"/>
        <w:spacing w:line="276" w:lineRule="exact"/>
        <w:ind w:left="288" w:firstLine="0"/>
        <w:rPr>
          <w:szCs w:val="18"/>
        </w:rPr>
      </w:pPr>
      <w:r w:rsidRPr="00685860">
        <w:rPr>
          <w:szCs w:val="18"/>
        </w:rPr>
        <w:t>4) Alimentación: inseguridad alimentaria.</w:t>
      </w:r>
    </w:p>
    <w:p w:rsidR="00685860" w:rsidRPr="00685860" w:rsidRDefault="00685860" w:rsidP="00CC4111">
      <w:pPr>
        <w:pStyle w:val="Texto"/>
        <w:spacing w:line="276" w:lineRule="exact"/>
        <w:ind w:left="288" w:firstLine="0"/>
        <w:rPr>
          <w:szCs w:val="18"/>
        </w:rPr>
      </w:pPr>
      <w:r w:rsidRPr="00685860">
        <w:rPr>
          <w:szCs w:val="18"/>
        </w:rPr>
        <w:t>5) Vivienda: material de pisos, techos y muros, nivel de hacinamiento.</w:t>
      </w:r>
    </w:p>
    <w:p w:rsidR="00685860" w:rsidRPr="00685860" w:rsidRDefault="00685860" w:rsidP="00CC4111">
      <w:pPr>
        <w:pStyle w:val="Texto"/>
        <w:spacing w:line="276" w:lineRule="exact"/>
        <w:ind w:left="288" w:firstLine="0"/>
        <w:rPr>
          <w:szCs w:val="18"/>
        </w:rPr>
      </w:pPr>
      <w:r w:rsidRPr="00685860">
        <w:rPr>
          <w:szCs w:val="18"/>
        </w:rPr>
        <w:t>6) Servicios de vivienda: agua, drenaje, electricidad y combustible para cocinar.</w:t>
      </w:r>
    </w:p>
    <w:p w:rsidR="00685860" w:rsidRPr="00685860" w:rsidRDefault="00685860" w:rsidP="00CC4111">
      <w:pPr>
        <w:pStyle w:val="Texto"/>
        <w:spacing w:line="276" w:lineRule="exact"/>
        <w:ind w:firstLine="0"/>
        <w:rPr>
          <w:szCs w:val="18"/>
        </w:rPr>
      </w:pPr>
      <w:r w:rsidRPr="00685860">
        <w:rPr>
          <w:b/>
          <w:szCs w:val="18"/>
        </w:rPr>
        <w:t>Periodicidad:</w:t>
      </w:r>
      <w:r w:rsidRPr="00685860">
        <w:rPr>
          <w:szCs w:val="18"/>
        </w:rPr>
        <w:t xml:space="preserve"> Bienal.</w:t>
      </w:r>
    </w:p>
    <w:p w:rsidR="00685860" w:rsidRPr="00685860" w:rsidRDefault="00685860" w:rsidP="00CC4111">
      <w:pPr>
        <w:pStyle w:val="Texto"/>
        <w:spacing w:line="276" w:lineRule="exact"/>
        <w:ind w:firstLine="0"/>
        <w:rPr>
          <w:szCs w:val="18"/>
        </w:rPr>
      </w:pPr>
      <w:r w:rsidRPr="00685860">
        <w:rPr>
          <w:b/>
          <w:szCs w:val="18"/>
        </w:rPr>
        <w:t>Fuente:</w:t>
      </w:r>
      <w:r w:rsidRPr="00685860">
        <w:rPr>
          <w:szCs w:val="18"/>
        </w:rPr>
        <w:t xml:space="preserve"> Consejo Nacional de Evaluación de la Política de Desarrollo Social (CONEVAL).</w:t>
      </w:r>
    </w:p>
    <w:p w:rsidR="00685860" w:rsidRPr="00685860" w:rsidRDefault="00685860" w:rsidP="00CC4111">
      <w:pPr>
        <w:pStyle w:val="Texto"/>
        <w:spacing w:line="268"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83"/>
        <w:gridCol w:w="1504"/>
      </w:tblGrid>
      <w:tr w:rsidR="00685860" w:rsidRPr="00685860">
        <w:trPr>
          <w:cantSplit/>
          <w:trHeight w:val="20"/>
          <w:jc w:val="center"/>
        </w:trPr>
        <w:tc>
          <w:tcPr>
            <w:tcW w:w="1674" w:type="dxa"/>
          </w:tcPr>
          <w:p w:rsidR="00685860" w:rsidRPr="00685860" w:rsidRDefault="00685860" w:rsidP="00CC4111">
            <w:pPr>
              <w:pStyle w:val="Texto"/>
              <w:spacing w:line="268" w:lineRule="exact"/>
              <w:ind w:firstLine="0"/>
              <w:jc w:val="center"/>
            </w:pPr>
            <w:r w:rsidRPr="00685860">
              <w:rPr>
                <w:b/>
                <w:szCs w:val="18"/>
              </w:rPr>
              <w:t>2008</w:t>
            </w:r>
          </w:p>
        </w:tc>
        <w:tc>
          <w:tcPr>
            <w:tcW w:w="1383" w:type="dxa"/>
          </w:tcPr>
          <w:p w:rsidR="00685860" w:rsidRPr="00685860" w:rsidRDefault="00685860" w:rsidP="00CC4111">
            <w:pPr>
              <w:pStyle w:val="Texto"/>
              <w:spacing w:line="268" w:lineRule="exact"/>
              <w:ind w:firstLine="0"/>
              <w:jc w:val="center"/>
            </w:pPr>
            <w:r w:rsidRPr="00685860">
              <w:rPr>
                <w:b/>
                <w:szCs w:val="18"/>
              </w:rPr>
              <w:t>2010</w:t>
            </w:r>
          </w:p>
        </w:tc>
        <w:tc>
          <w:tcPr>
            <w:tcW w:w="1504" w:type="dxa"/>
          </w:tcPr>
          <w:p w:rsidR="00685860" w:rsidRPr="00685860" w:rsidRDefault="00685860" w:rsidP="00CC4111">
            <w:pPr>
              <w:pStyle w:val="Texto"/>
              <w:spacing w:line="268" w:lineRule="exact"/>
              <w:ind w:firstLine="0"/>
              <w:jc w:val="center"/>
            </w:pPr>
            <w:r w:rsidRPr="00685860">
              <w:rPr>
                <w:b/>
                <w:szCs w:val="18"/>
              </w:rPr>
              <w:t>2012</w:t>
            </w:r>
          </w:p>
        </w:tc>
      </w:tr>
      <w:tr w:rsidR="00685860" w:rsidRPr="007057E7">
        <w:trPr>
          <w:cantSplit/>
          <w:trHeight w:val="20"/>
          <w:jc w:val="center"/>
        </w:trPr>
        <w:tc>
          <w:tcPr>
            <w:tcW w:w="1674" w:type="dxa"/>
          </w:tcPr>
          <w:p w:rsidR="00685860" w:rsidRPr="007057E7" w:rsidRDefault="00685860" w:rsidP="000459C2">
            <w:pPr>
              <w:pStyle w:val="Texto"/>
              <w:spacing w:line="248" w:lineRule="exact"/>
              <w:ind w:firstLine="0"/>
              <w:jc w:val="center"/>
            </w:pPr>
            <w:r w:rsidRPr="007057E7">
              <w:rPr>
                <w:szCs w:val="18"/>
              </w:rPr>
              <w:t>3.9</w:t>
            </w:r>
          </w:p>
        </w:tc>
        <w:tc>
          <w:tcPr>
            <w:tcW w:w="1383" w:type="dxa"/>
          </w:tcPr>
          <w:p w:rsidR="00685860" w:rsidRPr="007057E7" w:rsidRDefault="00685860" w:rsidP="000459C2">
            <w:pPr>
              <w:pStyle w:val="Texto"/>
              <w:spacing w:line="248" w:lineRule="exact"/>
              <w:ind w:firstLine="0"/>
              <w:jc w:val="center"/>
            </w:pPr>
            <w:r w:rsidRPr="007057E7">
              <w:rPr>
                <w:szCs w:val="18"/>
              </w:rPr>
              <w:t>3.7</w:t>
            </w:r>
          </w:p>
        </w:tc>
        <w:tc>
          <w:tcPr>
            <w:tcW w:w="1504" w:type="dxa"/>
          </w:tcPr>
          <w:p w:rsidR="00685860" w:rsidRPr="007057E7" w:rsidRDefault="00685860" w:rsidP="000459C2">
            <w:pPr>
              <w:pStyle w:val="Texto"/>
              <w:spacing w:line="248" w:lineRule="exact"/>
              <w:ind w:firstLine="0"/>
              <w:jc w:val="center"/>
            </w:pPr>
            <w:r w:rsidRPr="007057E7">
              <w:rPr>
                <w:szCs w:val="18"/>
              </w:rPr>
              <w:t>N.D.</w:t>
            </w:r>
          </w:p>
        </w:tc>
      </w:tr>
    </w:tbl>
    <w:p w:rsidR="00685860" w:rsidRPr="00462A67" w:rsidRDefault="00685860" w:rsidP="00CC4111">
      <w:pPr>
        <w:pStyle w:val="Texto"/>
        <w:pBdr>
          <w:top w:val="single" w:sz="6" w:space="1" w:color="auto"/>
        </w:pBdr>
        <w:spacing w:after="100" w:line="286" w:lineRule="exact"/>
        <w:ind w:firstLine="0"/>
        <w:rPr>
          <w:b/>
        </w:rPr>
      </w:pPr>
      <w:r w:rsidRPr="00462A67">
        <w:rPr>
          <w:b/>
        </w:rPr>
        <w:lastRenderedPageBreak/>
        <w:t>Indicador VII.2.2.</w:t>
      </w:r>
      <w:r w:rsidR="00D330A6">
        <w:rPr>
          <w:b/>
        </w:rPr>
        <w:t xml:space="preserve"> </w:t>
      </w:r>
      <w:r w:rsidRPr="00462A67">
        <w:rPr>
          <w:b/>
        </w:rPr>
        <w:t>Inseguridad alimentaria</w:t>
      </w:r>
    </w:p>
    <w:p w:rsidR="00685860" w:rsidRPr="00685860" w:rsidRDefault="00685860" w:rsidP="00CC4111">
      <w:pPr>
        <w:pStyle w:val="Texto"/>
        <w:spacing w:after="100" w:line="286" w:lineRule="exact"/>
        <w:ind w:firstLine="0"/>
        <w:rPr>
          <w:szCs w:val="18"/>
        </w:rPr>
      </w:pPr>
      <w:r w:rsidRPr="00685860">
        <w:rPr>
          <w:b/>
          <w:szCs w:val="18"/>
        </w:rPr>
        <w:t>Indicador:</w:t>
      </w:r>
      <w:r w:rsidRPr="00685860">
        <w:rPr>
          <w:szCs w:val="18"/>
        </w:rPr>
        <w:t xml:space="preserve"> Población en pobreza extrema con carencia por acceso a la alimentación.</w:t>
      </w:r>
    </w:p>
    <w:p w:rsidR="00685860" w:rsidRPr="00685860" w:rsidRDefault="00685860" w:rsidP="00CC4111">
      <w:pPr>
        <w:pStyle w:val="Texto"/>
        <w:spacing w:after="100" w:line="286" w:lineRule="exact"/>
        <w:ind w:firstLine="0"/>
        <w:rPr>
          <w:szCs w:val="18"/>
        </w:rPr>
      </w:pPr>
      <w:r w:rsidRPr="00685860">
        <w:rPr>
          <w:b/>
          <w:szCs w:val="18"/>
        </w:rPr>
        <w:t>Descripción general:</w:t>
      </w:r>
      <w:r w:rsidRPr="00685860">
        <w:rPr>
          <w:szCs w:val="18"/>
        </w:rPr>
        <w:t xml:space="preserve"> Este indicador identifica a la población en hogares en condición de pobreza multidimensional extrema, que presentan un grado de inseguridad alimentaria moderado o severo.</w:t>
      </w:r>
    </w:p>
    <w:p w:rsidR="00685860" w:rsidRPr="00685860" w:rsidRDefault="00685860" w:rsidP="00CC4111">
      <w:pPr>
        <w:pStyle w:val="Texto"/>
        <w:spacing w:after="100" w:line="286" w:lineRule="exact"/>
        <w:ind w:firstLine="0"/>
        <w:rPr>
          <w:szCs w:val="18"/>
        </w:rPr>
      </w:pPr>
      <w:r w:rsidRPr="00685860">
        <w:rPr>
          <w:szCs w:val="18"/>
        </w:rPr>
        <w:t>La escala de seguridad alimentaria evalúa aspectos como la preocupación por la falta de alimentos, los cambios en la calidad y cantidad de éstos y las experiencias de hambre.</w:t>
      </w:r>
    </w:p>
    <w:p w:rsidR="00685860" w:rsidRPr="00685860" w:rsidRDefault="00685860" w:rsidP="00CC4111">
      <w:pPr>
        <w:pStyle w:val="Texto"/>
        <w:spacing w:after="100" w:line="286" w:lineRule="exact"/>
        <w:ind w:firstLine="0"/>
        <w:rPr>
          <w:szCs w:val="18"/>
        </w:rPr>
      </w:pPr>
      <w:r w:rsidRPr="00685860">
        <w:rPr>
          <w:b/>
          <w:szCs w:val="18"/>
        </w:rPr>
        <w:t>Observaciones:</w:t>
      </w:r>
      <w:r w:rsidRPr="00685860">
        <w:rPr>
          <w:szCs w:val="18"/>
        </w:rPr>
        <w:t xml:space="preserve"> La escala de seguridad alimentaria definida por el Consejo Nacional de Evaluación de la Política de Desarrollo Social (CONEVAL) reconoce cuatro posibles niveles de inseguridad alimentaria:</w:t>
      </w:r>
    </w:p>
    <w:p w:rsidR="00685860" w:rsidRPr="00685860" w:rsidRDefault="00685860" w:rsidP="00CC4111">
      <w:pPr>
        <w:pStyle w:val="Texto"/>
        <w:spacing w:line="286" w:lineRule="exact"/>
        <w:ind w:left="288" w:firstLine="0"/>
        <w:rPr>
          <w:szCs w:val="18"/>
        </w:rPr>
      </w:pPr>
      <w:r w:rsidRPr="00685860">
        <w:rPr>
          <w:szCs w:val="18"/>
        </w:rPr>
        <w:t>1) Inseguridad alimentaria severa.</w:t>
      </w:r>
    </w:p>
    <w:p w:rsidR="00685860" w:rsidRPr="00685860" w:rsidRDefault="00685860" w:rsidP="00CC4111">
      <w:pPr>
        <w:pStyle w:val="Texto"/>
        <w:spacing w:line="286" w:lineRule="exact"/>
        <w:ind w:left="288" w:firstLine="0"/>
        <w:rPr>
          <w:szCs w:val="18"/>
        </w:rPr>
      </w:pPr>
      <w:r w:rsidRPr="00685860">
        <w:rPr>
          <w:szCs w:val="18"/>
        </w:rPr>
        <w:t>2) Inseguridad alimentaria moderada.</w:t>
      </w:r>
    </w:p>
    <w:p w:rsidR="00685860" w:rsidRPr="00685860" w:rsidRDefault="00685860" w:rsidP="00CC4111">
      <w:pPr>
        <w:pStyle w:val="Texto"/>
        <w:spacing w:line="286" w:lineRule="exact"/>
        <w:ind w:left="288" w:firstLine="0"/>
        <w:rPr>
          <w:szCs w:val="18"/>
        </w:rPr>
      </w:pPr>
      <w:r w:rsidRPr="00685860">
        <w:rPr>
          <w:szCs w:val="18"/>
        </w:rPr>
        <w:t>3) Inseguridad alimentaria leve.</w:t>
      </w:r>
    </w:p>
    <w:p w:rsidR="00685860" w:rsidRPr="00685860" w:rsidRDefault="00685860" w:rsidP="00CC4111">
      <w:pPr>
        <w:pStyle w:val="Texto"/>
        <w:spacing w:line="286" w:lineRule="exact"/>
        <w:ind w:left="288" w:firstLine="0"/>
        <w:rPr>
          <w:szCs w:val="18"/>
        </w:rPr>
      </w:pPr>
      <w:r w:rsidRPr="00685860">
        <w:rPr>
          <w:szCs w:val="18"/>
        </w:rPr>
        <w:t>4) Seguridad alimentaria.</w:t>
      </w:r>
    </w:p>
    <w:p w:rsidR="00685860" w:rsidRPr="00685860" w:rsidRDefault="00685860" w:rsidP="00CC4111">
      <w:pPr>
        <w:pStyle w:val="Texto"/>
        <w:spacing w:after="100" w:line="286" w:lineRule="exact"/>
        <w:ind w:firstLine="0"/>
        <w:rPr>
          <w:szCs w:val="18"/>
        </w:rPr>
      </w:pPr>
      <w:r w:rsidRPr="00685860">
        <w:rPr>
          <w:b/>
          <w:szCs w:val="18"/>
        </w:rPr>
        <w:t>Periodicidad:</w:t>
      </w:r>
      <w:r w:rsidRPr="00685860">
        <w:rPr>
          <w:szCs w:val="18"/>
        </w:rPr>
        <w:t xml:space="preserve"> Bienal.</w:t>
      </w:r>
    </w:p>
    <w:p w:rsidR="00685860" w:rsidRPr="00685860" w:rsidRDefault="00685860" w:rsidP="00CC4111">
      <w:pPr>
        <w:pStyle w:val="Texto"/>
        <w:spacing w:after="100" w:line="286" w:lineRule="exact"/>
        <w:ind w:firstLine="0"/>
        <w:rPr>
          <w:szCs w:val="18"/>
        </w:rPr>
      </w:pPr>
      <w:r w:rsidRPr="00685860">
        <w:rPr>
          <w:b/>
          <w:szCs w:val="18"/>
        </w:rPr>
        <w:t>Fuente:</w:t>
      </w:r>
      <w:r w:rsidRPr="00685860">
        <w:rPr>
          <w:szCs w:val="18"/>
        </w:rPr>
        <w:t xml:space="preserve"> CONEVAL.</w:t>
      </w:r>
    </w:p>
    <w:p w:rsidR="00685860" w:rsidRPr="00685860" w:rsidRDefault="00685860" w:rsidP="00CC4111">
      <w:pPr>
        <w:pStyle w:val="Texto"/>
        <w:spacing w:after="100" w:line="286" w:lineRule="exact"/>
        <w:ind w:firstLine="0"/>
        <w:jc w:val="center"/>
        <w:rPr>
          <w:b/>
          <w:szCs w:val="18"/>
        </w:rPr>
      </w:pPr>
      <w:r w:rsidRPr="00685860">
        <w:rPr>
          <w:b/>
          <w:szCs w:val="18"/>
        </w:rPr>
        <w:t>Comportamiento histórico:</w:t>
      </w:r>
    </w:p>
    <w:p w:rsidR="00685860" w:rsidRPr="00685860" w:rsidRDefault="00685860" w:rsidP="00CC4111">
      <w:pPr>
        <w:pStyle w:val="Texto"/>
        <w:spacing w:after="100" w:line="286" w:lineRule="exact"/>
        <w:ind w:firstLine="0"/>
        <w:jc w:val="center"/>
        <w:rPr>
          <w:b/>
          <w:szCs w:val="18"/>
        </w:rPr>
      </w:pPr>
      <w:r w:rsidRPr="00685860">
        <w:rPr>
          <w:b/>
          <w:szCs w:val="18"/>
        </w:rPr>
        <w:t>Porcentaje de población en pobreza extrema</w:t>
      </w:r>
      <w:r w:rsidR="00124F2F">
        <w:rPr>
          <w:b/>
          <w:szCs w:val="18"/>
        </w:rPr>
        <w:t xml:space="preserve"> </w:t>
      </w:r>
      <w:r w:rsidRPr="00685860">
        <w:rPr>
          <w:b/>
          <w:szCs w:val="18"/>
        </w:rPr>
        <w:t>con carencia por acceso a la alimentación (en %):</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83"/>
        <w:gridCol w:w="1504"/>
      </w:tblGrid>
      <w:tr w:rsidR="00685860" w:rsidRPr="00685860">
        <w:trPr>
          <w:cantSplit/>
          <w:trHeight w:val="20"/>
          <w:jc w:val="center"/>
        </w:trPr>
        <w:tc>
          <w:tcPr>
            <w:tcW w:w="1674" w:type="dxa"/>
          </w:tcPr>
          <w:p w:rsidR="00685860" w:rsidRPr="00685860" w:rsidRDefault="00685860" w:rsidP="00CC4111">
            <w:pPr>
              <w:pStyle w:val="Texto"/>
              <w:spacing w:before="20" w:after="100" w:line="286" w:lineRule="exact"/>
              <w:ind w:firstLine="0"/>
              <w:jc w:val="center"/>
            </w:pPr>
            <w:r w:rsidRPr="00685860">
              <w:rPr>
                <w:b/>
                <w:szCs w:val="18"/>
              </w:rPr>
              <w:t>2008</w:t>
            </w:r>
          </w:p>
        </w:tc>
        <w:tc>
          <w:tcPr>
            <w:tcW w:w="1383" w:type="dxa"/>
          </w:tcPr>
          <w:p w:rsidR="00685860" w:rsidRPr="00685860" w:rsidRDefault="00685860" w:rsidP="00CC4111">
            <w:pPr>
              <w:pStyle w:val="Texto"/>
              <w:spacing w:before="20" w:after="100" w:line="286" w:lineRule="exact"/>
              <w:ind w:firstLine="0"/>
              <w:jc w:val="center"/>
            </w:pPr>
            <w:r w:rsidRPr="00685860">
              <w:rPr>
                <w:b/>
                <w:szCs w:val="18"/>
              </w:rPr>
              <w:t>2010</w:t>
            </w:r>
          </w:p>
        </w:tc>
        <w:tc>
          <w:tcPr>
            <w:tcW w:w="1504" w:type="dxa"/>
          </w:tcPr>
          <w:p w:rsidR="00685860" w:rsidRPr="00685860" w:rsidRDefault="00685860" w:rsidP="00CC4111">
            <w:pPr>
              <w:pStyle w:val="Texto"/>
              <w:spacing w:before="20" w:after="100" w:line="286" w:lineRule="exact"/>
              <w:ind w:firstLine="0"/>
              <w:jc w:val="center"/>
            </w:pPr>
            <w:r w:rsidRPr="00685860">
              <w:rPr>
                <w:b/>
                <w:szCs w:val="18"/>
              </w:rPr>
              <w:t>2012</w:t>
            </w:r>
          </w:p>
        </w:tc>
      </w:tr>
      <w:tr w:rsidR="00685860" w:rsidRPr="00685860">
        <w:trPr>
          <w:cantSplit/>
          <w:trHeight w:val="20"/>
          <w:jc w:val="center"/>
        </w:trPr>
        <w:tc>
          <w:tcPr>
            <w:tcW w:w="1674" w:type="dxa"/>
          </w:tcPr>
          <w:p w:rsidR="00685860" w:rsidRPr="007057E7" w:rsidRDefault="00685860" w:rsidP="00CC4111">
            <w:pPr>
              <w:pStyle w:val="Texto"/>
              <w:spacing w:before="20" w:after="100" w:line="286" w:lineRule="exact"/>
              <w:ind w:firstLine="0"/>
              <w:jc w:val="center"/>
            </w:pPr>
            <w:r w:rsidRPr="007057E7">
              <w:rPr>
                <w:szCs w:val="18"/>
              </w:rPr>
              <w:t>5.91</w:t>
            </w:r>
          </w:p>
        </w:tc>
        <w:tc>
          <w:tcPr>
            <w:tcW w:w="1383" w:type="dxa"/>
          </w:tcPr>
          <w:p w:rsidR="00685860" w:rsidRPr="007057E7" w:rsidRDefault="00685860" w:rsidP="00CC4111">
            <w:pPr>
              <w:pStyle w:val="Texto"/>
              <w:spacing w:before="20" w:after="100" w:line="286" w:lineRule="exact"/>
              <w:ind w:firstLine="0"/>
              <w:jc w:val="center"/>
            </w:pPr>
            <w:r w:rsidRPr="007057E7">
              <w:rPr>
                <w:szCs w:val="18"/>
              </w:rPr>
              <w:t>6.58</w:t>
            </w:r>
          </w:p>
        </w:tc>
        <w:tc>
          <w:tcPr>
            <w:tcW w:w="1504" w:type="dxa"/>
          </w:tcPr>
          <w:p w:rsidR="00685860" w:rsidRPr="007057E7" w:rsidRDefault="00685860" w:rsidP="00CC4111">
            <w:pPr>
              <w:pStyle w:val="Texto"/>
              <w:spacing w:before="20" w:after="100" w:line="286" w:lineRule="exact"/>
              <w:ind w:firstLine="0"/>
              <w:jc w:val="center"/>
            </w:pPr>
            <w:r w:rsidRPr="007057E7">
              <w:rPr>
                <w:szCs w:val="18"/>
              </w:rPr>
              <w:t>N.D.</w:t>
            </w:r>
          </w:p>
        </w:tc>
      </w:tr>
    </w:tbl>
    <w:p w:rsidR="00462A67" w:rsidRDefault="00462A67" w:rsidP="00CC4111">
      <w:pPr>
        <w:pStyle w:val="Texto"/>
        <w:spacing w:after="100" w:line="286" w:lineRule="exact"/>
        <w:ind w:firstLine="0"/>
        <w:jc w:val="center"/>
        <w:rPr>
          <w:b/>
          <w:szCs w:val="18"/>
        </w:rPr>
      </w:pPr>
    </w:p>
    <w:p w:rsidR="00685860" w:rsidRPr="00685860" w:rsidRDefault="00685860" w:rsidP="00CC4111">
      <w:pPr>
        <w:pStyle w:val="Texto"/>
        <w:spacing w:after="100" w:line="286" w:lineRule="exact"/>
        <w:ind w:firstLine="0"/>
        <w:jc w:val="center"/>
        <w:rPr>
          <w:b/>
          <w:szCs w:val="18"/>
        </w:rPr>
      </w:pPr>
      <w:r w:rsidRPr="00685860">
        <w:rPr>
          <w:b/>
          <w:szCs w:val="18"/>
        </w:rPr>
        <w:t>Número de personas en pobreza extrema</w:t>
      </w:r>
      <w:r w:rsidR="00124F2F">
        <w:rPr>
          <w:b/>
          <w:szCs w:val="18"/>
        </w:rPr>
        <w:t xml:space="preserve"> </w:t>
      </w:r>
      <w:r w:rsidRPr="00685860">
        <w:rPr>
          <w:b/>
          <w:szCs w:val="18"/>
        </w:rPr>
        <w:t>con carencia por acceso a la alimentación (en millones)</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1674"/>
        <w:gridCol w:w="1383"/>
        <w:gridCol w:w="1504"/>
      </w:tblGrid>
      <w:tr w:rsidR="00685860" w:rsidRPr="00685860">
        <w:trPr>
          <w:cantSplit/>
          <w:trHeight w:val="20"/>
          <w:jc w:val="center"/>
        </w:trPr>
        <w:tc>
          <w:tcPr>
            <w:tcW w:w="1674" w:type="dxa"/>
          </w:tcPr>
          <w:p w:rsidR="00685860" w:rsidRPr="00685860" w:rsidRDefault="00685860" w:rsidP="00CC4111">
            <w:pPr>
              <w:pStyle w:val="Texto"/>
              <w:spacing w:before="20" w:after="100" w:line="286" w:lineRule="exact"/>
              <w:ind w:firstLine="0"/>
              <w:jc w:val="center"/>
            </w:pPr>
            <w:r w:rsidRPr="00685860">
              <w:rPr>
                <w:b/>
                <w:szCs w:val="18"/>
              </w:rPr>
              <w:t>2008</w:t>
            </w:r>
          </w:p>
        </w:tc>
        <w:tc>
          <w:tcPr>
            <w:tcW w:w="1383" w:type="dxa"/>
          </w:tcPr>
          <w:p w:rsidR="00685860" w:rsidRPr="00685860" w:rsidRDefault="00685860" w:rsidP="00CC4111">
            <w:pPr>
              <w:pStyle w:val="Texto"/>
              <w:spacing w:before="20" w:after="100" w:line="286" w:lineRule="exact"/>
              <w:ind w:firstLine="0"/>
              <w:jc w:val="center"/>
            </w:pPr>
            <w:r w:rsidRPr="00685860">
              <w:rPr>
                <w:b/>
                <w:szCs w:val="18"/>
              </w:rPr>
              <w:t>2010</w:t>
            </w:r>
          </w:p>
        </w:tc>
        <w:tc>
          <w:tcPr>
            <w:tcW w:w="1504" w:type="dxa"/>
          </w:tcPr>
          <w:p w:rsidR="00685860" w:rsidRPr="00685860" w:rsidRDefault="00685860" w:rsidP="00CC4111">
            <w:pPr>
              <w:pStyle w:val="Texto"/>
              <w:spacing w:before="20" w:after="100" w:line="286" w:lineRule="exact"/>
              <w:ind w:firstLine="0"/>
              <w:jc w:val="center"/>
            </w:pPr>
            <w:r w:rsidRPr="00685860">
              <w:rPr>
                <w:b/>
                <w:szCs w:val="18"/>
              </w:rPr>
              <w:t>2012</w:t>
            </w:r>
          </w:p>
        </w:tc>
      </w:tr>
      <w:tr w:rsidR="00685860" w:rsidRPr="00685860">
        <w:trPr>
          <w:cantSplit/>
          <w:trHeight w:val="20"/>
          <w:jc w:val="center"/>
        </w:trPr>
        <w:tc>
          <w:tcPr>
            <w:tcW w:w="1674" w:type="dxa"/>
          </w:tcPr>
          <w:p w:rsidR="00685860" w:rsidRPr="007057E7" w:rsidRDefault="00685860" w:rsidP="00CC4111">
            <w:pPr>
              <w:pStyle w:val="Texto"/>
              <w:spacing w:before="20" w:after="100" w:line="286" w:lineRule="exact"/>
              <w:ind w:firstLine="0"/>
              <w:jc w:val="center"/>
            </w:pPr>
            <w:r w:rsidRPr="007057E7">
              <w:rPr>
                <w:szCs w:val="18"/>
              </w:rPr>
              <w:t>6.5</w:t>
            </w:r>
          </w:p>
        </w:tc>
        <w:tc>
          <w:tcPr>
            <w:tcW w:w="1383" w:type="dxa"/>
          </w:tcPr>
          <w:p w:rsidR="00685860" w:rsidRPr="007057E7" w:rsidRDefault="00685860" w:rsidP="00CC4111">
            <w:pPr>
              <w:pStyle w:val="Texto"/>
              <w:spacing w:before="20" w:after="100" w:line="286" w:lineRule="exact"/>
              <w:ind w:firstLine="0"/>
              <w:jc w:val="center"/>
            </w:pPr>
            <w:r w:rsidRPr="007057E7">
              <w:rPr>
                <w:szCs w:val="18"/>
              </w:rPr>
              <w:t>7.4</w:t>
            </w:r>
          </w:p>
        </w:tc>
        <w:tc>
          <w:tcPr>
            <w:tcW w:w="1504" w:type="dxa"/>
          </w:tcPr>
          <w:p w:rsidR="00685860" w:rsidRPr="007057E7" w:rsidRDefault="00685860" w:rsidP="00CC4111">
            <w:pPr>
              <w:pStyle w:val="Texto"/>
              <w:spacing w:before="20" w:after="100" w:line="286" w:lineRule="exact"/>
              <w:ind w:firstLine="0"/>
              <w:jc w:val="center"/>
            </w:pPr>
            <w:r w:rsidRPr="007057E7">
              <w:rPr>
                <w:szCs w:val="18"/>
              </w:rPr>
              <w:t>N.D.</w:t>
            </w:r>
          </w:p>
        </w:tc>
      </w:tr>
    </w:tbl>
    <w:p w:rsidR="00685860" w:rsidRPr="00685860" w:rsidRDefault="00685860" w:rsidP="00CC4111">
      <w:pPr>
        <w:pStyle w:val="Texto"/>
        <w:spacing w:after="100" w:line="286" w:lineRule="exact"/>
        <w:ind w:firstLine="0"/>
      </w:pPr>
    </w:p>
    <w:p w:rsidR="00685860" w:rsidRPr="00462A67" w:rsidRDefault="00685860" w:rsidP="00CC4111">
      <w:pPr>
        <w:pStyle w:val="Texto"/>
        <w:spacing w:after="100" w:line="286" w:lineRule="exact"/>
        <w:ind w:firstLine="0"/>
        <w:rPr>
          <w:b/>
        </w:rPr>
      </w:pPr>
      <w:r w:rsidRPr="00462A67">
        <w:rPr>
          <w:b/>
        </w:rPr>
        <w:t>VII.3. México con Educación de Calidad</w:t>
      </w:r>
    </w:p>
    <w:p w:rsidR="00685860" w:rsidRPr="00685860" w:rsidRDefault="00685860" w:rsidP="00CC4111">
      <w:pPr>
        <w:pStyle w:val="Texto"/>
        <w:spacing w:after="100" w:line="286" w:lineRule="exact"/>
        <w:ind w:firstLine="0"/>
        <w:rPr>
          <w:szCs w:val="18"/>
        </w:rPr>
      </w:pPr>
      <w:r w:rsidRPr="00685860">
        <w:rPr>
          <w:szCs w:val="18"/>
        </w:rPr>
        <w:t>En relación con temas educativos se eligieron indicadores que servirán para medir la mejora en la calidad de la educación, a través de evaluaciones realizadas directamente a los estudiantes en las aulas y de indicadores para evaluar otros aspectos relacionados con la educación.</w:t>
      </w:r>
    </w:p>
    <w:p w:rsidR="00685860" w:rsidRPr="00462A67" w:rsidRDefault="00685860" w:rsidP="00CC4111">
      <w:pPr>
        <w:pStyle w:val="Texto"/>
        <w:pBdr>
          <w:top w:val="single" w:sz="6" w:space="1" w:color="auto"/>
        </w:pBdr>
        <w:spacing w:after="100" w:line="286" w:lineRule="exact"/>
        <w:ind w:firstLine="0"/>
        <w:rPr>
          <w:b/>
        </w:rPr>
      </w:pPr>
      <w:r w:rsidRPr="00462A67">
        <w:rPr>
          <w:b/>
        </w:rPr>
        <w:t>Indicador VII.3.1.</w:t>
      </w:r>
      <w:r w:rsidR="00D330A6">
        <w:rPr>
          <w:b/>
        </w:rPr>
        <w:t xml:space="preserve"> </w:t>
      </w:r>
      <w:r w:rsidRPr="00462A67">
        <w:rPr>
          <w:b/>
        </w:rPr>
        <w:t>Prueba ENLACE</w:t>
      </w:r>
    </w:p>
    <w:p w:rsidR="00685860" w:rsidRPr="00685860" w:rsidRDefault="00685860" w:rsidP="00CC4111">
      <w:pPr>
        <w:pStyle w:val="Texto"/>
        <w:spacing w:after="100" w:line="286" w:lineRule="exact"/>
        <w:ind w:firstLine="0"/>
        <w:rPr>
          <w:szCs w:val="18"/>
        </w:rPr>
      </w:pPr>
      <w:r w:rsidRPr="00685860">
        <w:rPr>
          <w:b/>
          <w:szCs w:val="18"/>
        </w:rPr>
        <w:t>Indicador:</w:t>
      </w:r>
      <w:r w:rsidR="00FB34AD">
        <w:rPr>
          <w:i/>
          <w:szCs w:val="18"/>
        </w:rPr>
        <w:t xml:space="preserve"> </w:t>
      </w:r>
      <w:r w:rsidRPr="00685860">
        <w:rPr>
          <w:szCs w:val="18"/>
        </w:rPr>
        <w:t>Evaluación</w:t>
      </w:r>
      <w:r w:rsidR="00FB34AD">
        <w:rPr>
          <w:i/>
          <w:szCs w:val="18"/>
        </w:rPr>
        <w:t xml:space="preserve"> </w:t>
      </w:r>
      <w:r w:rsidRPr="00685860">
        <w:rPr>
          <w:szCs w:val="18"/>
        </w:rPr>
        <w:t>Nacional</w:t>
      </w:r>
      <w:r w:rsidR="00FB34AD">
        <w:rPr>
          <w:i/>
          <w:szCs w:val="18"/>
        </w:rPr>
        <w:t xml:space="preserve"> </w:t>
      </w:r>
      <w:r w:rsidRPr="00685860">
        <w:rPr>
          <w:szCs w:val="18"/>
        </w:rPr>
        <w:t>del</w:t>
      </w:r>
      <w:r w:rsidR="00FB34AD">
        <w:rPr>
          <w:i/>
          <w:szCs w:val="18"/>
        </w:rPr>
        <w:t xml:space="preserve"> </w:t>
      </w:r>
      <w:r w:rsidRPr="00685860">
        <w:rPr>
          <w:szCs w:val="18"/>
        </w:rPr>
        <w:t>Logro Académico en Centros Escolares.</w:t>
      </w:r>
    </w:p>
    <w:p w:rsidR="00685860" w:rsidRPr="00685860" w:rsidRDefault="00685860" w:rsidP="00CC4111">
      <w:pPr>
        <w:pStyle w:val="Texto"/>
        <w:spacing w:after="100" w:line="286" w:lineRule="exact"/>
        <w:ind w:firstLine="0"/>
        <w:rPr>
          <w:szCs w:val="18"/>
        </w:rPr>
      </w:pPr>
      <w:r w:rsidRPr="00685860">
        <w:rPr>
          <w:b/>
          <w:szCs w:val="18"/>
        </w:rPr>
        <w:t>Descripción general:</w:t>
      </w:r>
      <w:r w:rsidRPr="00685860">
        <w:rPr>
          <w:szCs w:val="18"/>
        </w:rPr>
        <w:t xml:space="preserve"> La aplicación de la Prueba ENLACE permite reunir información para identificar los aprendizajes que los alumnos han construido con el apoyo de los docentes, lo mismo que para detectar aquellos que se les dificultan. Esta información es útil en tres niveles: el del aula, el del centro escolar y el de las áreas educativas.</w:t>
      </w:r>
    </w:p>
    <w:p w:rsidR="00685860" w:rsidRPr="00685860" w:rsidRDefault="00685860" w:rsidP="00CC4111">
      <w:pPr>
        <w:pStyle w:val="Texto"/>
        <w:spacing w:after="40" w:line="286" w:lineRule="exact"/>
        <w:ind w:firstLine="0"/>
        <w:rPr>
          <w:szCs w:val="18"/>
        </w:rPr>
      </w:pPr>
      <w:r w:rsidRPr="00685860">
        <w:rPr>
          <w:b/>
          <w:szCs w:val="18"/>
        </w:rPr>
        <w:t>Observaciones:</w:t>
      </w:r>
      <w:r w:rsidRPr="00685860">
        <w:rPr>
          <w:szCs w:val="18"/>
        </w:rPr>
        <w:t xml:space="preserve"> La escala con la que se define la Prueba ENLACE considera valores que van de 200 a 800 puntos, con un puntaje medio de 500 puntos.</w:t>
      </w:r>
    </w:p>
    <w:p w:rsidR="00685860" w:rsidRPr="00685860" w:rsidRDefault="00685860" w:rsidP="00CC4111">
      <w:pPr>
        <w:pStyle w:val="Texto"/>
        <w:spacing w:after="80" w:line="257" w:lineRule="exact"/>
        <w:ind w:firstLine="0"/>
        <w:rPr>
          <w:szCs w:val="18"/>
        </w:rPr>
      </w:pPr>
      <w:r w:rsidRPr="00685860">
        <w:rPr>
          <w:b/>
          <w:szCs w:val="18"/>
        </w:rPr>
        <w:t>Periodicidad:</w:t>
      </w:r>
      <w:r w:rsidRPr="00685860">
        <w:rPr>
          <w:szCs w:val="18"/>
        </w:rPr>
        <w:t xml:space="preserve"> Anual.</w:t>
      </w:r>
    </w:p>
    <w:p w:rsidR="00685860" w:rsidRPr="00685860" w:rsidRDefault="00685860" w:rsidP="00CC4111">
      <w:pPr>
        <w:pStyle w:val="Texto"/>
        <w:spacing w:after="80" w:line="257" w:lineRule="exact"/>
        <w:ind w:firstLine="0"/>
        <w:rPr>
          <w:szCs w:val="18"/>
        </w:rPr>
      </w:pPr>
      <w:r w:rsidRPr="00685860">
        <w:rPr>
          <w:b/>
          <w:szCs w:val="18"/>
        </w:rPr>
        <w:t>Fuente:</w:t>
      </w:r>
      <w:r w:rsidRPr="00685860">
        <w:rPr>
          <w:szCs w:val="18"/>
        </w:rPr>
        <w:t xml:space="preserve"> Secretaría de Educación Pública (SEP).</w:t>
      </w:r>
    </w:p>
    <w:p w:rsidR="00685860" w:rsidRPr="00685860" w:rsidRDefault="00685860" w:rsidP="00CC4111">
      <w:pPr>
        <w:pStyle w:val="Texto"/>
        <w:spacing w:after="80" w:line="257" w:lineRule="exact"/>
        <w:ind w:firstLine="0"/>
        <w:jc w:val="center"/>
        <w:rPr>
          <w:b/>
          <w:szCs w:val="18"/>
        </w:rPr>
      </w:pPr>
      <w:r w:rsidRPr="00685860">
        <w:rPr>
          <w:b/>
          <w:szCs w:val="18"/>
        </w:rPr>
        <w:lastRenderedPageBreak/>
        <w:t>Comportamiento histórico:</w:t>
      </w:r>
    </w:p>
    <w:tbl>
      <w:tblPr>
        <w:tblW w:w="8712" w:type="dxa"/>
        <w:tblInd w:w="144" w:type="dxa"/>
        <w:tblBorders>
          <w:top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3078"/>
        <w:gridCol w:w="900"/>
        <w:gridCol w:w="810"/>
        <w:gridCol w:w="990"/>
        <w:gridCol w:w="990"/>
        <w:gridCol w:w="990"/>
        <w:gridCol w:w="954"/>
      </w:tblGrid>
      <w:tr w:rsidR="00685860" w:rsidRPr="00462A67">
        <w:trPr>
          <w:trHeight w:val="20"/>
        </w:trPr>
        <w:tc>
          <w:tcPr>
            <w:tcW w:w="3078" w:type="dxa"/>
            <w:shd w:val="clear" w:color="auto" w:fill="auto"/>
            <w:noWrap/>
          </w:tcPr>
          <w:p w:rsidR="00685860" w:rsidRPr="00462A67" w:rsidRDefault="00685860" w:rsidP="00CC4111">
            <w:pPr>
              <w:pStyle w:val="Texto"/>
              <w:spacing w:before="20" w:after="80" w:line="257" w:lineRule="exact"/>
              <w:ind w:firstLine="0"/>
              <w:jc w:val="center"/>
              <w:rPr>
                <w:szCs w:val="18"/>
              </w:rPr>
            </w:pPr>
            <w:r w:rsidRPr="00462A67">
              <w:rPr>
                <w:b/>
                <w:szCs w:val="18"/>
              </w:rPr>
              <w:t>Factores</w:t>
            </w:r>
          </w:p>
        </w:tc>
        <w:tc>
          <w:tcPr>
            <w:tcW w:w="900"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2007</w:t>
            </w:r>
          </w:p>
        </w:tc>
        <w:tc>
          <w:tcPr>
            <w:tcW w:w="810"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2008</w:t>
            </w:r>
          </w:p>
        </w:tc>
        <w:tc>
          <w:tcPr>
            <w:tcW w:w="990"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2009</w:t>
            </w:r>
          </w:p>
        </w:tc>
        <w:tc>
          <w:tcPr>
            <w:tcW w:w="990"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2010</w:t>
            </w:r>
          </w:p>
        </w:tc>
        <w:tc>
          <w:tcPr>
            <w:tcW w:w="990"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2011</w:t>
            </w:r>
          </w:p>
        </w:tc>
        <w:tc>
          <w:tcPr>
            <w:tcW w:w="954" w:type="dxa"/>
            <w:shd w:val="clear" w:color="auto" w:fill="auto"/>
          </w:tcPr>
          <w:p w:rsidR="00685860" w:rsidRPr="00462A67" w:rsidRDefault="00685860" w:rsidP="00CC4111">
            <w:pPr>
              <w:pStyle w:val="Texto"/>
              <w:spacing w:before="20" w:after="80" w:line="257" w:lineRule="exact"/>
              <w:ind w:firstLine="0"/>
              <w:jc w:val="center"/>
              <w:rPr>
                <w:szCs w:val="18"/>
              </w:rPr>
            </w:pPr>
            <w:r w:rsidRPr="00462A67">
              <w:rPr>
                <w:b/>
                <w:szCs w:val="18"/>
              </w:rPr>
              <w:t>2012</w:t>
            </w:r>
          </w:p>
        </w:tc>
      </w:tr>
      <w:tr w:rsidR="00685860" w:rsidRPr="007057E7">
        <w:trPr>
          <w:trHeight w:val="20"/>
        </w:trPr>
        <w:tc>
          <w:tcPr>
            <w:tcW w:w="3078" w:type="dxa"/>
            <w:shd w:val="clear" w:color="auto" w:fill="auto"/>
          </w:tcPr>
          <w:p w:rsidR="00685860" w:rsidRPr="007057E7" w:rsidRDefault="00685860" w:rsidP="00CC4111">
            <w:pPr>
              <w:pStyle w:val="Texto"/>
              <w:spacing w:before="20" w:after="80" w:line="257" w:lineRule="exact"/>
              <w:ind w:firstLine="0"/>
              <w:rPr>
                <w:szCs w:val="18"/>
              </w:rPr>
            </w:pPr>
            <w:r w:rsidRPr="007057E7">
              <w:rPr>
                <w:szCs w:val="18"/>
              </w:rPr>
              <w:t>Español-Primaria (3°-6°)</w:t>
            </w:r>
          </w:p>
        </w:tc>
        <w:tc>
          <w:tcPr>
            <w:tcW w:w="90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507.8</w:t>
            </w:r>
          </w:p>
        </w:tc>
        <w:tc>
          <w:tcPr>
            <w:tcW w:w="81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513.8</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520.4</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532.2</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542.6</w:t>
            </w:r>
          </w:p>
        </w:tc>
        <w:tc>
          <w:tcPr>
            <w:tcW w:w="954"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550.9</w:t>
            </w:r>
          </w:p>
        </w:tc>
      </w:tr>
      <w:tr w:rsidR="00685860" w:rsidRPr="007057E7">
        <w:trPr>
          <w:trHeight w:val="20"/>
        </w:trPr>
        <w:tc>
          <w:tcPr>
            <w:tcW w:w="3078" w:type="dxa"/>
            <w:shd w:val="clear" w:color="auto" w:fill="auto"/>
          </w:tcPr>
          <w:p w:rsidR="00685860" w:rsidRPr="007057E7" w:rsidRDefault="00685860" w:rsidP="00CC4111">
            <w:pPr>
              <w:pStyle w:val="Texto"/>
              <w:spacing w:before="20" w:after="80" w:line="257" w:lineRule="exact"/>
              <w:ind w:firstLine="0"/>
              <w:rPr>
                <w:szCs w:val="18"/>
              </w:rPr>
            </w:pPr>
            <w:r w:rsidRPr="007057E7">
              <w:rPr>
                <w:szCs w:val="18"/>
              </w:rPr>
              <w:t>Matemáticas-Primaria (3°-6°)</w:t>
            </w:r>
          </w:p>
        </w:tc>
        <w:tc>
          <w:tcPr>
            <w:tcW w:w="90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509.3</w:t>
            </w:r>
          </w:p>
        </w:tc>
        <w:tc>
          <w:tcPr>
            <w:tcW w:w="81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512.8</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522.6</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529.5</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544.1</w:t>
            </w:r>
          </w:p>
        </w:tc>
        <w:tc>
          <w:tcPr>
            <w:tcW w:w="954"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571.6</w:t>
            </w:r>
          </w:p>
        </w:tc>
      </w:tr>
      <w:tr w:rsidR="00685860" w:rsidRPr="007057E7">
        <w:trPr>
          <w:trHeight w:val="20"/>
        </w:trPr>
        <w:tc>
          <w:tcPr>
            <w:tcW w:w="3078" w:type="dxa"/>
            <w:shd w:val="clear" w:color="auto" w:fill="auto"/>
          </w:tcPr>
          <w:p w:rsidR="00685860" w:rsidRPr="007057E7" w:rsidRDefault="00685860" w:rsidP="00CC4111">
            <w:pPr>
              <w:pStyle w:val="Texto"/>
              <w:spacing w:before="20" w:after="80" w:line="257" w:lineRule="exact"/>
              <w:ind w:firstLine="0"/>
              <w:rPr>
                <w:szCs w:val="18"/>
              </w:rPr>
            </w:pPr>
            <w:r w:rsidRPr="007057E7">
              <w:rPr>
                <w:szCs w:val="18"/>
              </w:rPr>
              <w:t>Español-Secundaria (1°-3°)</w:t>
            </w:r>
          </w:p>
        </w:tc>
        <w:tc>
          <w:tcPr>
            <w:tcW w:w="90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513.7</w:t>
            </w:r>
          </w:p>
        </w:tc>
        <w:tc>
          <w:tcPr>
            <w:tcW w:w="81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514.1</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504.5</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488.6</w:t>
            </w:r>
          </w:p>
        </w:tc>
        <w:tc>
          <w:tcPr>
            <w:tcW w:w="990"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485.6</w:t>
            </w:r>
          </w:p>
        </w:tc>
        <w:tc>
          <w:tcPr>
            <w:tcW w:w="954" w:type="dxa"/>
            <w:shd w:val="clear" w:color="auto" w:fill="auto"/>
          </w:tcPr>
          <w:p w:rsidR="00685860" w:rsidRPr="007057E7" w:rsidRDefault="00685860" w:rsidP="00CC4111">
            <w:pPr>
              <w:pStyle w:val="Texto"/>
              <w:spacing w:before="20" w:after="80" w:line="257" w:lineRule="exact"/>
              <w:ind w:firstLine="0"/>
              <w:jc w:val="center"/>
              <w:rPr>
                <w:szCs w:val="18"/>
              </w:rPr>
            </w:pPr>
            <w:r w:rsidRPr="007057E7">
              <w:rPr>
                <w:szCs w:val="18"/>
              </w:rPr>
              <w:t>495.6</w:t>
            </w:r>
          </w:p>
        </w:tc>
      </w:tr>
      <w:tr w:rsidR="00462A67" w:rsidRPr="007057E7">
        <w:trPr>
          <w:trHeight w:val="20"/>
        </w:trPr>
        <w:tc>
          <w:tcPr>
            <w:tcW w:w="3078" w:type="dxa"/>
            <w:shd w:val="clear" w:color="auto" w:fill="auto"/>
          </w:tcPr>
          <w:p w:rsidR="00462A67" w:rsidRPr="007057E7" w:rsidRDefault="00462A67" w:rsidP="00CC4111">
            <w:pPr>
              <w:pStyle w:val="Texto"/>
              <w:spacing w:before="20" w:after="80" w:line="257" w:lineRule="exact"/>
              <w:ind w:firstLine="0"/>
              <w:rPr>
                <w:szCs w:val="18"/>
              </w:rPr>
            </w:pPr>
            <w:r w:rsidRPr="007057E7">
              <w:rPr>
                <w:szCs w:val="18"/>
              </w:rPr>
              <w:t>Matemáticas-Secundaria (1°-3°)</w:t>
            </w:r>
          </w:p>
        </w:tc>
        <w:tc>
          <w:tcPr>
            <w:tcW w:w="900" w:type="dxa"/>
            <w:shd w:val="clear" w:color="auto" w:fill="auto"/>
          </w:tcPr>
          <w:p w:rsidR="00462A67" w:rsidRPr="007057E7" w:rsidRDefault="00462A67" w:rsidP="00CC4111">
            <w:pPr>
              <w:pStyle w:val="Texto"/>
              <w:spacing w:before="20" w:after="80" w:line="257" w:lineRule="exact"/>
              <w:ind w:firstLine="0"/>
              <w:jc w:val="center"/>
              <w:rPr>
                <w:szCs w:val="18"/>
              </w:rPr>
            </w:pPr>
            <w:r w:rsidRPr="007057E7">
              <w:rPr>
                <w:szCs w:val="18"/>
              </w:rPr>
              <w:t>511.3</w:t>
            </w:r>
          </w:p>
        </w:tc>
        <w:tc>
          <w:tcPr>
            <w:tcW w:w="810" w:type="dxa"/>
            <w:shd w:val="clear" w:color="auto" w:fill="auto"/>
          </w:tcPr>
          <w:p w:rsidR="00462A67" w:rsidRPr="007057E7" w:rsidRDefault="00462A67" w:rsidP="00CC4111">
            <w:pPr>
              <w:pStyle w:val="Texto"/>
              <w:spacing w:before="20" w:after="80" w:line="257" w:lineRule="exact"/>
              <w:ind w:firstLine="0"/>
              <w:jc w:val="center"/>
              <w:rPr>
                <w:szCs w:val="18"/>
              </w:rPr>
            </w:pPr>
            <w:r w:rsidRPr="007057E7">
              <w:rPr>
                <w:szCs w:val="18"/>
              </w:rPr>
              <w:t>519.0</w:t>
            </w:r>
          </w:p>
        </w:tc>
        <w:tc>
          <w:tcPr>
            <w:tcW w:w="990" w:type="dxa"/>
            <w:shd w:val="clear" w:color="auto" w:fill="auto"/>
          </w:tcPr>
          <w:p w:rsidR="00462A67" w:rsidRPr="007057E7" w:rsidRDefault="00114DC4" w:rsidP="00CC4111">
            <w:pPr>
              <w:pStyle w:val="Texto"/>
              <w:spacing w:before="20" w:after="80" w:line="257" w:lineRule="exact"/>
              <w:ind w:firstLine="0"/>
              <w:jc w:val="center"/>
              <w:rPr>
                <w:szCs w:val="18"/>
              </w:rPr>
            </w:pPr>
            <w:r w:rsidRPr="007057E7">
              <w:rPr>
                <w:szCs w:val="18"/>
              </w:rPr>
              <w:t>506.0</w:t>
            </w:r>
          </w:p>
        </w:tc>
        <w:tc>
          <w:tcPr>
            <w:tcW w:w="990" w:type="dxa"/>
            <w:shd w:val="clear" w:color="auto" w:fill="auto"/>
          </w:tcPr>
          <w:p w:rsidR="00462A67" w:rsidRPr="007057E7" w:rsidRDefault="00114DC4" w:rsidP="00CC4111">
            <w:pPr>
              <w:pStyle w:val="Texto"/>
              <w:spacing w:before="20" w:after="80" w:line="257" w:lineRule="exact"/>
              <w:ind w:firstLine="0"/>
              <w:jc w:val="center"/>
              <w:rPr>
                <w:szCs w:val="18"/>
              </w:rPr>
            </w:pPr>
            <w:r w:rsidRPr="007057E7">
              <w:rPr>
                <w:szCs w:val="18"/>
              </w:rPr>
              <w:t>510.7</w:t>
            </w:r>
          </w:p>
        </w:tc>
        <w:tc>
          <w:tcPr>
            <w:tcW w:w="990" w:type="dxa"/>
            <w:shd w:val="clear" w:color="auto" w:fill="auto"/>
          </w:tcPr>
          <w:p w:rsidR="00462A67" w:rsidRPr="007057E7" w:rsidRDefault="00114DC4" w:rsidP="00CC4111">
            <w:pPr>
              <w:pStyle w:val="Texto"/>
              <w:spacing w:before="20" w:after="80" w:line="257" w:lineRule="exact"/>
              <w:ind w:firstLine="0"/>
              <w:jc w:val="center"/>
              <w:rPr>
                <w:szCs w:val="18"/>
              </w:rPr>
            </w:pPr>
            <w:r w:rsidRPr="007057E7">
              <w:rPr>
                <w:szCs w:val="18"/>
              </w:rPr>
              <w:t>513.0</w:t>
            </w:r>
          </w:p>
        </w:tc>
        <w:tc>
          <w:tcPr>
            <w:tcW w:w="954" w:type="dxa"/>
            <w:shd w:val="clear" w:color="auto" w:fill="auto"/>
          </w:tcPr>
          <w:p w:rsidR="00462A67" w:rsidRPr="007057E7" w:rsidRDefault="00114DC4" w:rsidP="00CC4111">
            <w:pPr>
              <w:pStyle w:val="Texto"/>
              <w:spacing w:before="20" w:after="80" w:line="257" w:lineRule="exact"/>
              <w:ind w:firstLine="0"/>
              <w:jc w:val="center"/>
              <w:rPr>
                <w:szCs w:val="18"/>
              </w:rPr>
            </w:pPr>
            <w:r w:rsidRPr="007057E7">
              <w:rPr>
                <w:szCs w:val="18"/>
              </w:rPr>
              <w:t>532.2</w:t>
            </w:r>
          </w:p>
        </w:tc>
      </w:tr>
    </w:tbl>
    <w:p w:rsidR="00685860" w:rsidRPr="00685860" w:rsidRDefault="00685860" w:rsidP="00CC4111">
      <w:pPr>
        <w:pStyle w:val="Texto"/>
        <w:spacing w:after="80" w:line="257" w:lineRule="exact"/>
        <w:ind w:firstLine="0"/>
        <w:rPr>
          <w:b/>
          <w:szCs w:val="18"/>
        </w:rPr>
      </w:pPr>
    </w:p>
    <w:p w:rsidR="00685860" w:rsidRPr="00114DC4" w:rsidRDefault="00685860" w:rsidP="00CC4111">
      <w:pPr>
        <w:pStyle w:val="Texto"/>
        <w:pBdr>
          <w:top w:val="single" w:sz="6" w:space="1" w:color="auto"/>
        </w:pBdr>
        <w:spacing w:after="80" w:line="257" w:lineRule="exact"/>
        <w:ind w:firstLine="0"/>
        <w:rPr>
          <w:b/>
        </w:rPr>
      </w:pPr>
      <w:r w:rsidRPr="00114DC4">
        <w:rPr>
          <w:b/>
        </w:rPr>
        <w:t>Indicador VII.3.2.</w:t>
      </w:r>
      <w:r w:rsidR="00D330A6">
        <w:rPr>
          <w:b/>
        </w:rPr>
        <w:t xml:space="preserve"> </w:t>
      </w:r>
      <w:r w:rsidRPr="00114DC4">
        <w:rPr>
          <w:b/>
        </w:rPr>
        <w:t>Eficiencia terminal</w:t>
      </w:r>
    </w:p>
    <w:p w:rsidR="00685860" w:rsidRPr="00685860" w:rsidRDefault="00685860" w:rsidP="00CC4111">
      <w:pPr>
        <w:pStyle w:val="Texto"/>
        <w:spacing w:after="80" w:line="257" w:lineRule="exact"/>
        <w:ind w:firstLine="0"/>
        <w:rPr>
          <w:szCs w:val="18"/>
        </w:rPr>
      </w:pPr>
      <w:r w:rsidRPr="00685860">
        <w:rPr>
          <w:b/>
          <w:szCs w:val="18"/>
        </w:rPr>
        <w:t>Indicador:</w:t>
      </w:r>
      <w:r w:rsidRPr="00685860">
        <w:rPr>
          <w:szCs w:val="18"/>
        </w:rPr>
        <w:t xml:space="preserve"> Eficiencia terminal del Sistema Educativo Nacional.</w:t>
      </w:r>
    </w:p>
    <w:p w:rsidR="00685860" w:rsidRPr="00685860" w:rsidRDefault="00685860" w:rsidP="00CC4111">
      <w:pPr>
        <w:pStyle w:val="Texto"/>
        <w:spacing w:after="80" w:line="257" w:lineRule="exact"/>
        <w:ind w:firstLine="0"/>
        <w:rPr>
          <w:szCs w:val="18"/>
        </w:rPr>
      </w:pPr>
      <w:r w:rsidRPr="00685860">
        <w:rPr>
          <w:b/>
          <w:szCs w:val="18"/>
        </w:rPr>
        <w:t>Descripción general:</w:t>
      </w:r>
      <w:r w:rsidRPr="00685860">
        <w:rPr>
          <w:szCs w:val="18"/>
        </w:rPr>
        <w:t xml:space="preserve"> Mide el porcentaje de alumnos que logra concluir sus estudios de manera oportuna en cada nivel educativo, de acuerdo con la duración formal promedio establecida en los programas (6 años en primaria, 3 en secundaria, 3 en media superior y 5 en superior).</w:t>
      </w:r>
    </w:p>
    <w:p w:rsidR="00685860" w:rsidRDefault="00685860" w:rsidP="00CC4111">
      <w:pPr>
        <w:pStyle w:val="Texto"/>
        <w:spacing w:after="80" w:line="257" w:lineRule="exact"/>
        <w:ind w:firstLine="0"/>
        <w:rPr>
          <w:szCs w:val="18"/>
        </w:rPr>
      </w:pPr>
      <w:r w:rsidRPr="00685860">
        <w:rPr>
          <w:szCs w:val="18"/>
        </w:rPr>
        <w:t>Este indicador refleja los impactos de los índices de</w:t>
      </w:r>
      <w:r w:rsidRPr="00685860">
        <w:rPr>
          <w:i/>
          <w:szCs w:val="18"/>
        </w:rPr>
        <w:t xml:space="preserve"> </w:t>
      </w:r>
      <w:r w:rsidRPr="00685860">
        <w:rPr>
          <w:szCs w:val="18"/>
        </w:rPr>
        <w:t>reprobación</w:t>
      </w:r>
      <w:r w:rsidRPr="00685860">
        <w:rPr>
          <w:i/>
          <w:szCs w:val="18"/>
        </w:rPr>
        <w:t xml:space="preserve"> </w:t>
      </w:r>
      <w:r w:rsidRPr="00685860">
        <w:rPr>
          <w:szCs w:val="18"/>
        </w:rPr>
        <w:t>y</w:t>
      </w:r>
      <w:r w:rsidRPr="00685860">
        <w:rPr>
          <w:i/>
          <w:szCs w:val="18"/>
        </w:rPr>
        <w:t xml:space="preserve"> </w:t>
      </w:r>
      <w:r w:rsidRPr="00685860">
        <w:rPr>
          <w:szCs w:val="18"/>
        </w:rPr>
        <w:t>deserción</w:t>
      </w:r>
      <w:r w:rsidRPr="00685860">
        <w:rPr>
          <w:i/>
          <w:szCs w:val="18"/>
        </w:rPr>
        <w:t xml:space="preserve"> </w:t>
      </w:r>
      <w:r w:rsidRPr="00685860">
        <w:rPr>
          <w:szCs w:val="18"/>
        </w:rPr>
        <w:t>escolar</w:t>
      </w:r>
      <w:r w:rsidRPr="00685860">
        <w:rPr>
          <w:i/>
          <w:szCs w:val="18"/>
        </w:rPr>
        <w:t xml:space="preserve"> </w:t>
      </w:r>
      <w:r w:rsidRPr="00685860">
        <w:rPr>
          <w:szCs w:val="18"/>
        </w:rPr>
        <w:t>a</w:t>
      </w:r>
      <w:r w:rsidRPr="00685860">
        <w:rPr>
          <w:i/>
          <w:szCs w:val="18"/>
        </w:rPr>
        <w:t xml:space="preserve"> </w:t>
      </w:r>
      <w:r w:rsidRPr="00685860">
        <w:rPr>
          <w:szCs w:val="18"/>
        </w:rPr>
        <w:t>lo</w:t>
      </w:r>
      <w:r w:rsidRPr="00685860">
        <w:rPr>
          <w:i/>
          <w:szCs w:val="18"/>
        </w:rPr>
        <w:t xml:space="preserve"> </w:t>
      </w:r>
      <w:r w:rsidRPr="00685860">
        <w:rPr>
          <w:szCs w:val="18"/>
        </w:rPr>
        <w:t>largo del Sistema Educativo (educación básica, media superior y educación superior). Muestra la capacidad del Sistema Educativo para avanzar en el mejoramiento del flujo escolar. En la medida en que el indicador sea más alto, se manifestará un manejo más eficiente y efectivo de los recursos destinados a la educación.</w:t>
      </w:r>
    </w:p>
    <w:p w:rsidR="00914355" w:rsidRPr="00685860" w:rsidRDefault="00914355" w:rsidP="00CC4111">
      <w:pPr>
        <w:pStyle w:val="Texto"/>
        <w:spacing w:after="80" w:line="257" w:lineRule="exact"/>
        <w:ind w:firstLine="0"/>
        <w:rPr>
          <w:szCs w:val="18"/>
        </w:rPr>
      </w:pPr>
      <w:r w:rsidRPr="00685860">
        <w:rPr>
          <w:b/>
          <w:szCs w:val="18"/>
        </w:rPr>
        <w:t>Periodicidad:</w:t>
      </w:r>
      <w:r w:rsidRPr="00685860">
        <w:rPr>
          <w:szCs w:val="18"/>
        </w:rPr>
        <w:t xml:space="preserve"> Anual.</w:t>
      </w:r>
    </w:p>
    <w:p w:rsidR="00914355" w:rsidRPr="00685860" w:rsidRDefault="00914355" w:rsidP="00CC4111">
      <w:pPr>
        <w:pStyle w:val="Texto"/>
        <w:spacing w:after="80" w:line="257" w:lineRule="exact"/>
        <w:ind w:firstLine="0"/>
        <w:rPr>
          <w:szCs w:val="18"/>
        </w:rPr>
      </w:pPr>
      <w:r w:rsidRPr="00685860">
        <w:rPr>
          <w:b/>
          <w:szCs w:val="18"/>
        </w:rPr>
        <w:t>Fuente:</w:t>
      </w:r>
      <w:r w:rsidRPr="00685860">
        <w:rPr>
          <w:szCs w:val="18"/>
        </w:rPr>
        <w:t xml:space="preserve"> Secretaría de Educación Pública (SEP).</w:t>
      </w:r>
    </w:p>
    <w:p w:rsidR="00685860" w:rsidRDefault="00685860" w:rsidP="00CC4111">
      <w:pPr>
        <w:pStyle w:val="Texto"/>
        <w:spacing w:after="80" w:line="257" w:lineRule="exact"/>
        <w:ind w:firstLine="0"/>
        <w:jc w:val="center"/>
        <w:rPr>
          <w:b/>
          <w:szCs w:val="18"/>
        </w:rPr>
      </w:pPr>
      <w:r w:rsidRPr="00685860">
        <w:rPr>
          <w:b/>
          <w:szCs w:val="18"/>
        </w:rPr>
        <w:t>Comportamiento histórico:</w:t>
      </w:r>
    </w:p>
    <w:tbl>
      <w:tblPr>
        <w:tblW w:w="7200" w:type="dxa"/>
        <w:jc w:val="center"/>
        <w:tblInd w:w="1105" w:type="dxa"/>
        <w:tblBorders>
          <w:top w:val="single" w:sz="6" w:space="0" w:color="auto"/>
          <w:bottom w:val="single" w:sz="6" w:space="0" w:color="auto"/>
          <w:insideH w:val="single" w:sz="6" w:space="0" w:color="auto"/>
        </w:tblBorders>
        <w:tblLayout w:type="fixed"/>
        <w:tblCellMar>
          <w:left w:w="72" w:type="dxa"/>
          <w:right w:w="72" w:type="dxa"/>
        </w:tblCellMar>
        <w:tblLook w:val="0000" w:firstRow="0" w:lastRow="0" w:firstColumn="0" w:lastColumn="0" w:noHBand="0" w:noVBand="0"/>
      </w:tblPr>
      <w:tblGrid>
        <w:gridCol w:w="3139"/>
        <w:gridCol w:w="1361"/>
        <w:gridCol w:w="1170"/>
        <w:gridCol w:w="1530"/>
      </w:tblGrid>
      <w:tr w:rsidR="00742544" w:rsidRPr="00742544">
        <w:trPr>
          <w:trHeight w:val="20"/>
          <w:jc w:val="center"/>
        </w:trPr>
        <w:tc>
          <w:tcPr>
            <w:tcW w:w="3139" w:type="dxa"/>
            <w:shd w:val="clear" w:color="auto" w:fill="auto"/>
            <w:noWrap/>
          </w:tcPr>
          <w:p w:rsidR="00742544" w:rsidRPr="00742544" w:rsidRDefault="00742544" w:rsidP="00CC4111">
            <w:pPr>
              <w:pStyle w:val="Texto"/>
              <w:spacing w:before="20" w:after="80" w:line="257" w:lineRule="exact"/>
              <w:ind w:firstLine="0"/>
              <w:rPr>
                <w:szCs w:val="18"/>
              </w:rPr>
            </w:pPr>
            <w:r w:rsidRPr="00742544">
              <w:rPr>
                <w:b/>
                <w:bCs/>
                <w:spacing w:val="-2"/>
                <w:szCs w:val="18"/>
              </w:rPr>
              <w:t>F</w:t>
            </w:r>
            <w:r w:rsidRPr="00742544">
              <w:rPr>
                <w:b/>
                <w:bCs/>
                <w:spacing w:val="-1"/>
                <w:szCs w:val="18"/>
              </w:rPr>
              <w:t>a</w:t>
            </w:r>
            <w:r w:rsidRPr="00742544">
              <w:rPr>
                <w:b/>
                <w:bCs/>
                <w:szCs w:val="18"/>
              </w:rPr>
              <w:t>c</w:t>
            </w:r>
            <w:r w:rsidRPr="00742544">
              <w:rPr>
                <w:b/>
                <w:bCs/>
                <w:spacing w:val="-1"/>
                <w:szCs w:val="18"/>
              </w:rPr>
              <w:t>t</w:t>
            </w:r>
            <w:r w:rsidRPr="00742544">
              <w:rPr>
                <w:b/>
                <w:bCs/>
                <w:szCs w:val="18"/>
              </w:rPr>
              <w:t>o</w:t>
            </w:r>
            <w:r w:rsidRPr="00742544">
              <w:rPr>
                <w:b/>
                <w:bCs/>
                <w:spacing w:val="-2"/>
                <w:szCs w:val="18"/>
              </w:rPr>
              <w:t>r</w:t>
            </w:r>
            <w:r w:rsidRPr="00742544">
              <w:rPr>
                <w:b/>
                <w:bCs/>
                <w:szCs w:val="18"/>
              </w:rPr>
              <w:t>es</w:t>
            </w:r>
          </w:p>
        </w:tc>
        <w:tc>
          <w:tcPr>
            <w:tcW w:w="1361" w:type="dxa"/>
            <w:shd w:val="clear" w:color="auto" w:fill="auto"/>
          </w:tcPr>
          <w:p w:rsidR="00742544" w:rsidRPr="00742544" w:rsidRDefault="00742544" w:rsidP="00CC4111">
            <w:pPr>
              <w:pStyle w:val="Texto"/>
              <w:spacing w:before="20" w:after="80" w:line="257" w:lineRule="exact"/>
              <w:ind w:firstLine="0"/>
              <w:jc w:val="center"/>
              <w:rPr>
                <w:szCs w:val="18"/>
              </w:rPr>
            </w:pPr>
            <w:r w:rsidRPr="00742544">
              <w:rPr>
                <w:b/>
                <w:bCs/>
                <w:szCs w:val="18"/>
              </w:rPr>
              <w:t>2010/2011</w:t>
            </w:r>
          </w:p>
        </w:tc>
        <w:tc>
          <w:tcPr>
            <w:tcW w:w="1170" w:type="dxa"/>
            <w:shd w:val="clear" w:color="auto" w:fill="auto"/>
          </w:tcPr>
          <w:p w:rsidR="00742544" w:rsidRPr="00742544" w:rsidRDefault="00742544" w:rsidP="00CC4111">
            <w:pPr>
              <w:pStyle w:val="Texto"/>
              <w:spacing w:before="20" w:after="80" w:line="257" w:lineRule="exact"/>
              <w:ind w:firstLine="0"/>
              <w:jc w:val="center"/>
              <w:rPr>
                <w:szCs w:val="18"/>
              </w:rPr>
            </w:pPr>
            <w:r w:rsidRPr="00742544">
              <w:rPr>
                <w:b/>
                <w:bCs/>
                <w:szCs w:val="18"/>
              </w:rPr>
              <w:t>2011/2012</w:t>
            </w:r>
          </w:p>
        </w:tc>
        <w:tc>
          <w:tcPr>
            <w:tcW w:w="1530" w:type="dxa"/>
            <w:shd w:val="clear" w:color="auto" w:fill="auto"/>
          </w:tcPr>
          <w:p w:rsidR="00742544" w:rsidRPr="00742544" w:rsidRDefault="00742544" w:rsidP="00CC4111">
            <w:pPr>
              <w:pStyle w:val="Texto"/>
              <w:spacing w:before="20" w:after="80" w:line="257" w:lineRule="exact"/>
              <w:ind w:firstLine="0"/>
              <w:jc w:val="center"/>
              <w:rPr>
                <w:szCs w:val="18"/>
              </w:rPr>
            </w:pPr>
            <w:r w:rsidRPr="00742544">
              <w:rPr>
                <w:b/>
                <w:bCs/>
                <w:szCs w:val="18"/>
              </w:rPr>
              <w:t>2012/2013e/</w:t>
            </w:r>
          </w:p>
        </w:tc>
      </w:tr>
      <w:tr w:rsidR="00742544" w:rsidRPr="00742544">
        <w:trPr>
          <w:trHeight w:val="20"/>
          <w:jc w:val="center"/>
        </w:trPr>
        <w:tc>
          <w:tcPr>
            <w:tcW w:w="3139" w:type="dxa"/>
            <w:shd w:val="clear" w:color="auto" w:fill="auto"/>
          </w:tcPr>
          <w:p w:rsidR="00742544" w:rsidRPr="007057E7" w:rsidRDefault="00742544" w:rsidP="00CC4111">
            <w:pPr>
              <w:pStyle w:val="Texto"/>
              <w:spacing w:before="20" w:after="80" w:line="257" w:lineRule="exact"/>
              <w:ind w:firstLine="0"/>
              <w:rPr>
                <w:szCs w:val="18"/>
              </w:rPr>
            </w:pPr>
            <w:r w:rsidRPr="007057E7">
              <w:rPr>
                <w:bCs/>
                <w:szCs w:val="18"/>
              </w:rPr>
              <w:t>Eficiencia</w:t>
            </w:r>
            <w:r w:rsidRPr="007057E7">
              <w:rPr>
                <w:bCs/>
                <w:spacing w:val="-11"/>
                <w:szCs w:val="18"/>
              </w:rPr>
              <w:t xml:space="preserve"> </w:t>
            </w:r>
            <w:r w:rsidRPr="007057E7">
              <w:rPr>
                <w:bCs/>
                <w:spacing w:val="-1"/>
                <w:szCs w:val="18"/>
              </w:rPr>
              <w:t>t</w:t>
            </w:r>
            <w:r w:rsidRPr="007057E7">
              <w:rPr>
                <w:bCs/>
                <w:szCs w:val="18"/>
              </w:rPr>
              <w:t>erminal Primaria</w:t>
            </w:r>
          </w:p>
        </w:tc>
        <w:tc>
          <w:tcPr>
            <w:tcW w:w="1361"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94.9%</w:t>
            </w:r>
          </w:p>
        </w:tc>
        <w:tc>
          <w:tcPr>
            <w:tcW w:w="117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95.1%</w:t>
            </w:r>
          </w:p>
        </w:tc>
        <w:tc>
          <w:tcPr>
            <w:tcW w:w="153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96.0%</w:t>
            </w:r>
          </w:p>
        </w:tc>
      </w:tr>
      <w:tr w:rsidR="00742544" w:rsidRPr="00742544">
        <w:trPr>
          <w:trHeight w:val="20"/>
          <w:jc w:val="center"/>
        </w:trPr>
        <w:tc>
          <w:tcPr>
            <w:tcW w:w="3139" w:type="dxa"/>
            <w:shd w:val="clear" w:color="auto" w:fill="auto"/>
          </w:tcPr>
          <w:p w:rsidR="00742544" w:rsidRPr="007057E7" w:rsidRDefault="00742544" w:rsidP="00CC4111">
            <w:pPr>
              <w:pStyle w:val="Texto"/>
              <w:spacing w:before="20" w:after="80" w:line="257" w:lineRule="exact"/>
              <w:ind w:firstLine="0"/>
              <w:rPr>
                <w:szCs w:val="18"/>
              </w:rPr>
            </w:pPr>
            <w:r w:rsidRPr="007057E7">
              <w:rPr>
                <w:bCs/>
                <w:szCs w:val="18"/>
              </w:rPr>
              <w:t>Eficiencia</w:t>
            </w:r>
            <w:r w:rsidRPr="007057E7">
              <w:rPr>
                <w:bCs/>
                <w:spacing w:val="-11"/>
                <w:szCs w:val="18"/>
              </w:rPr>
              <w:t xml:space="preserve"> </w:t>
            </w:r>
            <w:r w:rsidRPr="007057E7">
              <w:rPr>
                <w:bCs/>
                <w:spacing w:val="-1"/>
                <w:szCs w:val="18"/>
              </w:rPr>
              <w:t>t</w:t>
            </w:r>
            <w:r w:rsidRPr="007057E7">
              <w:rPr>
                <w:bCs/>
                <w:szCs w:val="18"/>
              </w:rPr>
              <w:t>erminal Secundaria</w:t>
            </w:r>
          </w:p>
        </w:tc>
        <w:tc>
          <w:tcPr>
            <w:tcW w:w="1361"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83.3%</w:t>
            </w:r>
          </w:p>
        </w:tc>
        <w:tc>
          <w:tcPr>
            <w:tcW w:w="117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84.1%</w:t>
            </w:r>
          </w:p>
        </w:tc>
        <w:tc>
          <w:tcPr>
            <w:tcW w:w="153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84.5%</w:t>
            </w:r>
          </w:p>
        </w:tc>
      </w:tr>
      <w:tr w:rsidR="00742544" w:rsidRPr="00742544">
        <w:trPr>
          <w:trHeight w:val="20"/>
          <w:jc w:val="center"/>
        </w:trPr>
        <w:tc>
          <w:tcPr>
            <w:tcW w:w="3139" w:type="dxa"/>
            <w:shd w:val="clear" w:color="auto" w:fill="auto"/>
          </w:tcPr>
          <w:p w:rsidR="00742544" w:rsidRPr="007057E7" w:rsidRDefault="00742544" w:rsidP="00CC4111">
            <w:pPr>
              <w:pStyle w:val="Texto"/>
              <w:spacing w:before="20" w:after="80" w:line="257" w:lineRule="exact"/>
              <w:ind w:firstLine="0"/>
              <w:rPr>
                <w:szCs w:val="18"/>
              </w:rPr>
            </w:pPr>
            <w:r w:rsidRPr="007057E7">
              <w:rPr>
                <w:bCs/>
                <w:szCs w:val="18"/>
              </w:rPr>
              <w:t>Eficiencia</w:t>
            </w:r>
            <w:r w:rsidRPr="007057E7">
              <w:rPr>
                <w:bCs/>
                <w:spacing w:val="-11"/>
                <w:szCs w:val="18"/>
              </w:rPr>
              <w:t xml:space="preserve"> </w:t>
            </w:r>
            <w:r w:rsidRPr="007057E7">
              <w:rPr>
                <w:bCs/>
                <w:spacing w:val="-1"/>
                <w:szCs w:val="18"/>
              </w:rPr>
              <w:t>t</w:t>
            </w:r>
            <w:r w:rsidRPr="007057E7">
              <w:rPr>
                <w:bCs/>
                <w:szCs w:val="18"/>
              </w:rPr>
              <w:t>erminal Media Superior</w:t>
            </w:r>
          </w:p>
        </w:tc>
        <w:tc>
          <w:tcPr>
            <w:tcW w:w="1361"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62.2%</w:t>
            </w:r>
          </w:p>
        </w:tc>
        <w:tc>
          <w:tcPr>
            <w:tcW w:w="117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61.3%</w:t>
            </w:r>
          </w:p>
        </w:tc>
        <w:tc>
          <w:tcPr>
            <w:tcW w:w="1530" w:type="dxa"/>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63.3%</w:t>
            </w:r>
          </w:p>
        </w:tc>
      </w:tr>
      <w:tr w:rsidR="00742544" w:rsidRPr="00742544">
        <w:trPr>
          <w:trHeight w:val="20"/>
          <w:jc w:val="center"/>
        </w:trPr>
        <w:tc>
          <w:tcPr>
            <w:tcW w:w="3139" w:type="dxa"/>
            <w:tcBorders>
              <w:bottom w:val="single" w:sz="6" w:space="0" w:color="auto"/>
            </w:tcBorders>
            <w:shd w:val="clear" w:color="auto" w:fill="auto"/>
          </w:tcPr>
          <w:p w:rsidR="00742544" w:rsidRPr="007057E7" w:rsidRDefault="00742544" w:rsidP="00CC4111">
            <w:pPr>
              <w:pStyle w:val="Texto"/>
              <w:spacing w:before="20" w:after="80" w:line="257" w:lineRule="exact"/>
              <w:ind w:firstLine="0"/>
              <w:rPr>
                <w:szCs w:val="18"/>
              </w:rPr>
            </w:pPr>
            <w:r w:rsidRPr="007057E7">
              <w:rPr>
                <w:bCs/>
                <w:szCs w:val="18"/>
              </w:rPr>
              <w:t>Eficiencia</w:t>
            </w:r>
            <w:r w:rsidRPr="007057E7">
              <w:rPr>
                <w:bCs/>
                <w:spacing w:val="-11"/>
                <w:szCs w:val="18"/>
              </w:rPr>
              <w:t xml:space="preserve"> </w:t>
            </w:r>
            <w:r w:rsidRPr="007057E7">
              <w:rPr>
                <w:bCs/>
                <w:spacing w:val="-1"/>
                <w:szCs w:val="18"/>
              </w:rPr>
              <w:t>t</w:t>
            </w:r>
            <w:r w:rsidRPr="007057E7">
              <w:rPr>
                <w:bCs/>
                <w:szCs w:val="18"/>
              </w:rPr>
              <w:t>erminal Superior</w:t>
            </w:r>
          </w:p>
        </w:tc>
        <w:tc>
          <w:tcPr>
            <w:tcW w:w="1361" w:type="dxa"/>
            <w:tcBorders>
              <w:bottom w:val="single" w:sz="6" w:space="0" w:color="auto"/>
            </w:tcBorders>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71.2%</w:t>
            </w:r>
          </w:p>
        </w:tc>
        <w:tc>
          <w:tcPr>
            <w:tcW w:w="1170" w:type="dxa"/>
            <w:tcBorders>
              <w:bottom w:val="single" w:sz="6" w:space="0" w:color="auto"/>
            </w:tcBorders>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71.2%</w:t>
            </w:r>
          </w:p>
        </w:tc>
        <w:tc>
          <w:tcPr>
            <w:tcW w:w="1530" w:type="dxa"/>
            <w:tcBorders>
              <w:bottom w:val="single" w:sz="6" w:space="0" w:color="auto"/>
            </w:tcBorders>
            <w:shd w:val="clear" w:color="auto" w:fill="auto"/>
          </w:tcPr>
          <w:p w:rsidR="00742544" w:rsidRPr="007057E7" w:rsidRDefault="00742544" w:rsidP="00CC4111">
            <w:pPr>
              <w:pStyle w:val="Texto"/>
              <w:spacing w:before="20" w:after="80" w:line="257" w:lineRule="exact"/>
              <w:ind w:firstLine="0"/>
              <w:jc w:val="center"/>
              <w:rPr>
                <w:szCs w:val="18"/>
              </w:rPr>
            </w:pPr>
            <w:r w:rsidRPr="007057E7">
              <w:rPr>
                <w:bCs/>
                <w:szCs w:val="18"/>
              </w:rPr>
              <w:t>71.1%</w:t>
            </w:r>
          </w:p>
        </w:tc>
      </w:tr>
      <w:tr w:rsidR="00742544" w:rsidRPr="00742544">
        <w:trPr>
          <w:trHeight w:val="20"/>
          <w:jc w:val="center"/>
        </w:trPr>
        <w:tc>
          <w:tcPr>
            <w:tcW w:w="3139" w:type="dxa"/>
            <w:tcBorders>
              <w:bottom w:val="nil"/>
            </w:tcBorders>
            <w:shd w:val="clear" w:color="auto" w:fill="auto"/>
          </w:tcPr>
          <w:p w:rsidR="00742544" w:rsidRPr="007057E7" w:rsidRDefault="00742544" w:rsidP="00CC4111">
            <w:pPr>
              <w:pStyle w:val="Texto"/>
              <w:spacing w:before="20" w:after="80" w:line="257" w:lineRule="exact"/>
              <w:ind w:firstLine="0"/>
              <w:rPr>
                <w:szCs w:val="18"/>
              </w:rPr>
            </w:pPr>
            <w:r w:rsidRPr="007057E7">
              <w:rPr>
                <w:bCs/>
                <w:szCs w:val="18"/>
              </w:rPr>
              <w:t>e/ Cif</w:t>
            </w:r>
            <w:r w:rsidRPr="007057E7">
              <w:rPr>
                <w:bCs/>
                <w:spacing w:val="-1"/>
                <w:szCs w:val="18"/>
              </w:rPr>
              <w:t>r</w:t>
            </w:r>
            <w:r w:rsidRPr="007057E7">
              <w:rPr>
                <w:bCs/>
                <w:szCs w:val="18"/>
              </w:rPr>
              <w:t>as estim</w:t>
            </w:r>
            <w:r w:rsidRPr="007057E7">
              <w:rPr>
                <w:bCs/>
                <w:spacing w:val="-1"/>
                <w:szCs w:val="18"/>
              </w:rPr>
              <w:t>a</w:t>
            </w:r>
            <w:r w:rsidRPr="007057E7">
              <w:rPr>
                <w:bCs/>
                <w:szCs w:val="18"/>
              </w:rPr>
              <w:t>das.</w:t>
            </w:r>
          </w:p>
        </w:tc>
        <w:tc>
          <w:tcPr>
            <w:tcW w:w="1361" w:type="dxa"/>
            <w:tcBorders>
              <w:bottom w:val="nil"/>
            </w:tcBorders>
            <w:shd w:val="clear" w:color="auto" w:fill="auto"/>
          </w:tcPr>
          <w:p w:rsidR="00742544" w:rsidRPr="007057E7" w:rsidRDefault="00742544" w:rsidP="00CC4111">
            <w:pPr>
              <w:pStyle w:val="Texto"/>
              <w:spacing w:before="20" w:after="80" w:line="257" w:lineRule="exact"/>
              <w:ind w:firstLine="0"/>
              <w:jc w:val="center"/>
              <w:rPr>
                <w:szCs w:val="18"/>
              </w:rPr>
            </w:pPr>
          </w:p>
        </w:tc>
        <w:tc>
          <w:tcPr>
            <w:tcW w:w="1170" w:type="dxa"/>
            <w:tcBorders>
              <w:bottom w:val="nil"/>
            </w:tcBorders>
            <w:shd w:val="clear" w:color="auto" w:fill="auto"/>
          </w:tcPr>
          <w:p w:rsidR="00742544" w:rsidRPr="007057E7" w:rsidRDefault="00742544" w:rsidP="00CC4111">
            <w:pPr>
              <w:pStyle w:val="Texto"/>
              <w:spacing w:before="20" w:after="80" w:line="257" w:lineRule="exact"/>
              <w:ind w:firstLine="0"/>
              <w:jc w:val="center"/>
              <w:rPr>
                <w:szCs w:val="18"/>
              </w:rPr>
            </w:pPr>
          </w:p>
        </w:tc>
        <w:tc>
          <w:tcPr>
            <w:tcW w:w="1530" w:type="dxa"/>
            <w:tcBorders>
              <w:bottom w:val="nil"/>
            </w:tcBorders>
            <w:shd w:val="clear" w:color="auto" w:fill="auto"/>
          </w:tcPr>
          <w:p w:rsidR="00742544" w:rsidRPr="007057E7" w:rsidRDefault="00742544" w:rsidP="00CC4111">
            <w:pPr>
              <w:pStyle w:val="Texto"/>
              <w:spacing w:before="20" w:after="80" w:line="257" w:lineRule="exact"/>
              <w:ind w:firstLine="0"/>
              <w:jc w:val="center"/>
              <w:rPr>
                <w:szCs w:val="18"/>
              </w:rPr>
            </w:pPr>
          </w:p>
        </w:tc>
      </w:tr>
    </w:tbl>
    <w:p w:rsidR="00114DC4" w:rsidRDefault="00114DC4" w:rsidP="00CC4111">
      <w:pPr>
        <w:pStyle w:val="Texto"/>
        <w:spacing w:after="80" w:line="257" w:lineRule="exact"/>
        <w:ind w:firstLine="0"/>
      </w:pPr>
    </w:p>
    <w:p w:rsidR="00685860" w:rsidRPr="00114DC4" w:rsidRDefault="00685860" w:rsidP="00CC4111">
      <w:pPr>
        <w:pStyle w:val="Texto"/>
        <w:spacing w:after="80" w:line="257" w:lineRule="exact"/>
        <w:ind w:firstLine="0"/>
        <w:rPr>
          <w:b/>
          <w:szCs w:val="18"/>
        </w:rPr>
      </w:pPr>
      <w:r w:rsidRPr="00114DC4">
        <w:rPr>
          <w:b/>
        </w:rPr>
        <w:t>VII.4. México Próspero</w:t>
      </w:r>
    </w:p>
    <w:p w:rsidR="00685860" w:rsidRPr="00685860" w:rsidRDefault="00685860" w:rsidP="00CC4111">
      <w:pPr>
        <w:pStyle w:val="Texto"/>
        <w:spacing w:after="80" w:line="264" w:lineRule="exact"/>
        <w:ind w:firstLine="0"/>
        <w:rPr>
          <w:szCs w:val="18"/>
        </w:rPr>
      </w:pPr>
      <w:r w:rsidRPr="00685860">
        <w:rPr>
          <w:szCs w:val="18"/>
        </w:rPr>
        <w:t>Para dar seguimiento a los objetivos establecidos dentro de esta Meta Nacional, se incluyeron indicadores que permitirán dar seguimiento al desempeño del quehacer gubernamental en temas relevantes como la competitividad económica o el acceso al financiamiento. El seguimiento de estos indicadores facilitará la gestión gubernamental ya que se tendrá una referencia en relación con la eficacia de las políticas aplicadas.</w:t>
      </w:r>
    </w:p>
    <w:p w:rsidR="00685860" w:rsidRPr="00114DC4" w:rsidRDefault="00685860" w:rsidP="00CC4111">
      <w:pPr>
        <w:pStyle w:val="Texto"/>
        <w:pBdr>
          <w:top w:val="single" w:sz="6" w:space="1" w:color="auto"/>
        </w:pBdr>
        <w:spacing w:after="80" w:line="264" w:lineRule="exact"/>
        <w:ind w:firstLine="0"/>
        <w:rPr>
          <w:b/>
        </w:rPr>
      </w:pPr>
      <w:r w:rsidRPr="00114DC4">
        <w:rPr>
          <w:b/>
        </w:rPr>
        <w:t>Indicador VII.4.1.</w:t>
      </w:r>
      <w:r w:rsidR="007057E7">
        <w:rPr>
          <w:b/>
        </w:rPr>
        <w:t xml:space="preserve"> </w:t>
      </w:r>
      <w:r w:rsidRPr="00114DC4">
        <w:rPr>
          <w:b/>
        </w:rPr>
        <w:t>Competitividad Global</w:t>
      </w:r>
    </w:p>
    <w:p w:rsidR="00685860" w:rsidRPr="00685860" w:rsidRDefault="00685860" w:rsidP="00CC4111">
      <w:pPr>
        <w:pStyle w:val="Texto"/>
        <w:spacing w:after="80" w:line="264"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 Competitividad Global.</w:t>
      </w:r>
    </w:p>
    <w:p w:rsidR="00685860" w:rsidRPr="00685860" w:rsidRDefault="00685860" w:rsidP="00CC4111">
      <w:pPr>
        <w:pStyle w:val="Texto"/>
        <w:spacing w:after="80" w:line="264" w:lineRule="exact"/>
        <w:ind w:firstLine="0"/>
        <w:rPr>
          <w:szCs w:val="18"/>
        </w:rPr>
      </w:pPr>
      <w:r w:rsidRPr="00685860">
        <w:rPr>
          <w:b/>
          <w:szCs w:val="18"/>
        </w:rPr>
        <w:t>Descripción general:</w:t>
      </w:r>
      <w:r w:rsidRPr="00685860">
        <w:rPr>
          <w:szCs w:val="18"/>
        </w:rPr>
        <w:t xml:space="preserve"> El indicador hace una valoración de “1” a “7”, siendo “7” la valoración que indica mayores niveles de competitividad.</w:t>
      </w:r>
    </w:p>
    <w:p w:rsidR="00685860" w:rsidRPr="00685860" w:rsidRDefault="00685860" w:rsidP="00CC4111">
      <w:pPr>
        <w:pStyle w:val="Texto"/>
        <w:spacing w:after="80" w:line="264" w:lineRule="exact"/>
        <w:ind w:firstLine="0"/>
        <w:rPr>
          <w:szCs w:val="18"/>
        </w:rPr>
      </w:pPr>
      <w:r w:rsidRPr="00685860">
        <w:rPr>
          <w:b/>
          <w:szCs w:val="18"/>
        </w:rPr>
        <w:t>Observaciones:</w:t>
      </w:r>
      <w:r w:rsidRPr="00685860">
        <w:rPr>
          <w:szCs w:val="18"/>
        </w:rPr>
        <w:t xml:space="preserve"> El </w:t>
      </w:r>
      <w:r w:rsidRPr="00685860">
        <w:rPr>
          <w:caps/>
          <w:szCs w:val="18"/>
        </w:rPr>
        <w:t>í</w:t>
      </w:r>
      <w:r w:rsidRPr="00685860">
        <w:rPr>
          <w:szCs w:val="18"/>
        </w:rPr>
        <w:t>ndice es calculado utilizando información pública disponible y la Encuesta de Opinión Ejecutiva, una encuesta realizada por el Foro Económico Mundial en conjunto con una red de institutos asociados (que incluye instituciones líderes en investigación y organizaciones de negocios) en los países incluidos en el Informe de Competitividad Global.</w:t>
      </w:r>
    </w:p>
    <w:p w:rsidR="00685860" w:rsidRPr="00685860" w:rsidRDefault="00685860" w:rsidP="00CC4111">
      <w:pPr>
        <w:pStyle w:val="Texto"/>
        <w:spacing w:line="268" w:lineRule="exact"/>
        <w:ind w:firstLine="0"/>
        <w:rPr>
          <w:szCs w:val="18"/>
        </w:rPr>
      </w:pPr>
      <w:r w:rsidRPr="00685860">
        <w:rPr>
          <w:b/>
          <w:szCs w:val="18"/>
        </w:rPr>
        <w:t>Periodicidad:</w:t>
      </w:r>
      <w:r w:rsidRPr="00685860">
        <w:rPr>
          <w:szCs w:val="18"/>
        </w:rPr>
        <w:t xml:space="preserve"> Anual.</w:t>
      </w:r>
    </w:p>
    <w:p w:rsidR="00685860" w:rsidRPr="00685860" w:rsidRDefault="00685860" w:rsidP="00CC4111">
      <w:pPr>
        <w:pStyle w:val="Texto"/>
        <w:spacing w:line="268" w:lineRule="exact"/>
        <w:ind w:firstLine="0"/>
        <w:rPr>
          <w:szCs w:val="18"/>
        </w:rPr>
      </w:pPr>
      <w:r w:rsidRPr="00685860">
        <w:rPr>
          <w:b/>
          <w:szCs w:val="18"/>
        </w:rPr>
        <w:t>Fuente:</w:t>
      </w:r>
      <w:r w:rsidRPr="00685860">
        <w:rPr>
          <w:szCs w:val="18"/>
        </w:rPr>
        <w:t xml:space="preserve"> Foro Económico Mundial.</w:t>
      </w:r>
    </w:p>
    <w:p w:rsidR="00685860" w:rsidRPr="00685860" w:rsidRDefault="00685860" w:rsidP="00CC4111">
      <w:pPr>
        <w:pStyle w:val="Texto"/>
        <w:spacing w:line="268" w:lineRule="exact"/>
        <w:ind w:firstLine="0"/>
        <w:jc w:val="center"/>
        <w:rPr>
          <w:b/>
          <w:szCs w:val="18"/>
        </w:rPr>
      </w:pPr>
      <w:r w:rsidRPr="00685860">
        <w:rPr>
          <w:b/>
          <w:szCs w:val="18"/>
        </w:rPr>
        <w:lastRenderedPageBreak/>
        <w:t>Comportamiento histórico:</w:t>
      </w:r>
    </w:p>
    <w:tbl>
      <w:tblPr>
        <w:tblW w:w="0" w:type="auto"/>
        <w:jc w:val="center"/>
        <w:tblBorders>
          <w:top w:val="single" w:sz="6" w:space="0" w:color="000000"/>
          <w:insideH w:val="single" w:sz="6" w:space="0" w:color="auto"/>
        </w:tblBorders>
        <w:tblLayout w:type="fixed"/>
        <w:tblCellMar>
          <w:left w:w="70" w:type="dxa"/>
          <w:right w:w="70" w:type="dxa"/>
        </w:tblCellMar>
        <w:tblLook w:val="0000" w:firstRow="0" w:lastRow="0" w:firstColumn="0" w:lastColumn="0" w:noHBand="0" w:noVBand="0"/>
      </w:tblPr>
      <w:tblGrid>
        <w:gridCol w:w="3693"/>
        <w:gridCol w:w="1077"/>
        <w:gridCol w:w="1077"/>
        <w:gridCol w:w="1077"/>
      </w:tblGrid>
      <w:tr w:rsidR="00685860" w:rsidRPr="00685860">
        <w:trPr>
          <w:trHeight w:val="20"/>
          <w:jc w:val="center"/>
        </w:trPr>
        <w:tc>
          <w:tcPr>
            <w:tcW w:w="3693" w:type="dxa"/>
          </w:tcPr>
          <w:p w:rsidR="00685860" w:rsidRPr="00685860" w:rsidRDefault="00685860" w:rsidP="00CC4111">
            <w:pPr>
              <w:pStyle w:val="Texto"/>
              <w:spacing w:line="268" w:lineRule="exact"/>
              <w:ind w:firstLine="0"/>
              <w:jc w:val="left"/>
              <w:rPr>
                <w:b/>
                <w:szCs w:val="18"/>
              </w:rPr>
            </w:pPr>
            <w:r w:rsidRPr="00685860">
              <w:rPr>
                <w:b/>
                <w:szCs w:val="18"/>
              </w:rPr>
              <w:t>Pilares</w:t>
            </w:r>
          </w:p>
        </w:tc>
        <w:tc>
          <w:tcPr>
            <w:tcW w:w="1077" w:type="dxa"/>
          </w:tcPr>
          <w:p w:rsidR="00685860" w:rsidRPr="00685860" w:rsidRDefault="00685860" w:rsidP="00CC4111">
            <w:pPr>
              <w:pStyle w:val="Texto"/>
              <w:spacing w:line="268" w:lineRule="exact"/>
              <w:ind w:firstLine="0"/>
              <w:jc w:val="center"/>
              <w:rPr>
                <w:b/>
                <w:szCs w:val="18"/>
              </w:rPr>
            </w:pPr>
            <w:r w:rsidRPr="00685860">
              <w:rPr>
                <w:b/>
                <w:szCs w:val="18"/>
              </w:rPr>
              <w:t>2010-2011</w:t>
            </w:r>
          </w:p>
        </w:tc>
        <w:tc>
          <w:tcPr>
            <w:tcW w:w="1077" w:type="dxa"/>
          </w:tcPr>
          <w:p w:rsidR="00685860" w:rsidRPr="00685860" w:rsidRDefault="00685860" w:rsidP="00CC4111">
            <w:pPr>
              <w:pStyle w:val="Texto"/>
              <w:spacing w:line="268" w:lineRule="exact"/>
              <w:ind w:firstLine="0"/>
              <w:jc w:val="center"/>
              <w:rPr>
                <w:b/>
                <w:szCs w:val="18"/>
              </w:rPr>
            </w:pPr>
            <w:r w:rsidRPr="00685860">
              <w:rPr>
                <w:b/>
                <w:szCs w:val="18"/>
              </w:rPr>
              <w:t>2011-2012</w:t>
            </w:r>
          </w:p>
        </w:tc>
        <w:tc>
          <w:tcPr>
            <w:tcW w:w="1077" w:type="dxa"/>
          </w:tcPr>
          <w:p w:rsidR="00685860" w:rsidRPr="00685860" w:rsidRDefault="00685860" w:rsidP="00CC4111">
            <w:pPr>
              <w:pStyle w:val="Texto"/>
              <w:spacing w:line="268" w:lineRule="exact"/>
              <w:ind w:firstLine="0"/>
              <w:jc w:val="center"/>
              <w:rPr>
                <w:b/>
                <w:szCs w:val="18"/>
              </w:rPr>
            </w:pPr>
            <w:r w:rsidRPr="00685860">
              <w:rPr>
                <w:b/>
                <w:szCs w:val="18"/>
              </w:rPr>
              <w:t>2012-2013</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1. Instituciones</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3.4</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3.4</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3.6</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2. Infraestructura</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3.7</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4.0</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4.0</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3. Ambiente macroeconómico</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5.2</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5.2</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5.2</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4. Salud y educación básica</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5.7</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5.7</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5.7</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5. Educación superior y capacitación</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3.9</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4.1</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4.1</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6. Eficiencia</w:t>
            </w:r>
            <w:r w:rsidRPr="007057E7">
              <w:rPr>
                <w:spacing w:val="-10"/>
                <w:szCs w:val="18"/>
              </w:rPr>
              <w:t xml:space="preserve"> </w:t>
            </w:r>
            <w:r w:rsidR="00114DC4" w:rsidRPr="007057E7">
              <w:rPr>
                <w:szCs w:val="18"/>
              </w:rPr>
              <w:t>en mercados de bienes</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3.9</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4.1</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4.2</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7. Eficiencia</w:t>
            </w:r>
            <w:r w:rsidRPr="007057E7">
              <w:rPr>
                <w:spacing w:val="-10"/>
                <w:szCs w:val="18"/>
              </w:rPr>
              <w:t xml:space="preserve"> </w:t>
            </w:r>
            <w:r w:rsidRPr="007057E7">
              <w:rPr>
                <w:szCs w:val="18"/>
              </w:rPr>
              <w:t>en el mercado laboral</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3.8</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3.9</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4.0</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8. De</w:t>
            </w:r>
            <w:r w:rsidR="00114DC4" w:rsidRPr="007057E7">
              <w:rPr>
                <w:szCs w:val="18"/>
              </w:rPr>
              <w:t>sarrollo del mercado financiero</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3.8</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3.9</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4.2</w:t>
            </w:r>
          </w:p>
        </w:tc>
      </w:tr>
      <w:tr w:rsidR="00685860" w:rsidRPr="00685860">
        <w:trPr>
          <w:trHeight w:val="20"/>
          <w:jc w:val="center"/>
        </w:trPr>
        <w:tc>
          <w:tcPr>
            <w:tcW w:w="3693" w:type="dxa"/>
          </w:tcPr>
          <w:p w:rsidR="00685860" w:rsidRPr="007057E7" w:rsidRDefault="00114DC4" w:rsidP="00CC4111">
            <w:pPr>
              <w:pStyle w:val="Texto"/>
              <w:spacing w:line="268" w:lineRule="exact"/>
              <w:ind w:firstLine="0"/>
              <w:jc w:val="left"/>
              <w:rPr>
                <w:szCs w:val="18"/>
              </w:rPr>
            </w:pPr>
            <w:r w:rsidRPr="007057E7">
              <w:rPr>
                <w:szCs w:val="18"/>
              </w:rPr>
              <w:t>9. Preparación tecnológica</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3.6</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3.7</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3.8</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 xml:space="preserve">10. </w:t>
            </w:r>
            <w:r w:rsidRPr="007057E7">
              <w:rPr>
                <w:spacing w:val="-10"/>
                <w:szCs w:val="18"/>
              </w:rPr>
              <w:t>T</w:t>
            </w:r>
            <w:r w:rsidRPr="007057E7">
              <w:rPr>
                <w:szCs w:val="18"/>
              </w:rPr>
              <w:t>amaño del mercado</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5.5</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5.6</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5.6</w:t>
            </w:r>
          </w:p>
        </w:tc>
      </w:tr>
      <w:tr w:rsidR="00685860" w:rsidRPr="00685860">
        <w:trPr>
          <w:trHeight w:val="20"/>
          <w:jc w:val="center"/>
        </w:trPr>
        <w:tc>
          <w:tcPr>
            <w:tcW w:w="3693" w:type="dxa"/>
          </w:tcPr>
          <w:p w:rsidR="00685860" w:rsidRPr="007057E7" w:rsidRDefault="00685860" w:rsidP="00CC4111">
            <w:pPr>
              <w:pStyle w:val="Texto"/>
              <w:spacing w:line="268" w:lineRule="exact"/>
              <w:ind w:firstLine="0"/>
              <w:jc w:val="left"/>
              <w:rPr>
                <w:szCs w:val="18"/>
              </w:rPr>
            </w:pPr>
            <w:r w:rsidRPr="007057E7">
              <w:rPr>
                <w:szCs w:val="18"/>
              </w:rPr>
              <w:t>11. Sofisticación</w:t>
            </w:r>
            <w:r w:rsidRPr="007057E7">
              <w:rPr>
                <w:spacing w:val="-10"/>
                <w:szCs w:val="18"/>
              </w:rPr>
              <w:t xml:space="preserve"> </w:t>
            </w:r>
            <w:r w:rsidRPr="007057E7">
              <w:rPr>
                <w:szCs w:val="18"/>
              </w:rPr>
              <w:t>empresarial</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3.9</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4.1</w:t>
            </w:r>
          </w:p>
        </w:tc>
        <w:tc>
          <w:tcPr>
            <w:tcW w:w="1077" w:type="dxa"/>
          </w:tcPr>
          <w:p w:rsidR="00685860" w:rsidRPr="007057E7" w:rsidRDefault="00685860" w:rsidP="00CC4111">
            <w:pPr>
              <w:pStyle w:val="Texto"/>
              <w:spacing w:line="268" w:lineRule="exact"/>
              <w:ind w:firstLine="0"/>
              <w:jc w:val="center"/>
              <w:rPr>
                <w:szCs w:val="18"/>
              </w:rPr>
            </w:pPr>
            <w:r w:rsidRPr="007057E7">
              <w:rPr>
                <w:szCs w:val="18"/>
              </w:rPr>
              <w:t>4.3</w:t>
            </w:r>
          </w:p>
        </w:tc>
      </w:tr>
      <w:tr w:rsidR="00A35EB2" w:rsidRPr="00685860">
        <w:trPr>
          <w:trHeight w:val="20"/>
          <w:jc w:val="center"/>
        </w:trPr>
        <w:tc>
          <w:tcPr>
            <w:tcW w:w="3693" w:type="dxa"/>
          </w:tcPr>
          <w:p w:rsidR="00A35EB2" w:rsidRPr="007057E7" w:rsidRDefault="00A35EB2" w:rsidP="00CC4111">
            <w:pPr>
              <w:pStyle w:val="Texto"/>
              <w:spacing w:line="268" w:lineRule="exact"/>
              <w:ind w:firstLine="0"/>
              <w:jc w:val="left"/>
              <w:rPr>
                <w:szCs w:val="18"/>
              </w:rPr>
            </w:pPr>
            <w:r w:rsidRPr="007057E7">
              <w:rPr>
                <w:szCs w:val="18"/>
              </w:rPr>
              <w:t>12. Innovación</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3.0</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3.2</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3.3</w:t>
            </w:r>
          </w:p>
        </w:tc>
      </w:tr>
      <w:tr w:rsidR="00A35EB2" w:rsidRPr="00685860">
        <w:trPr>
          <w:trHeight w:val="20"/>
          <w:jc w:val="center"/>
        </w:trPr>
        <w:tc>
          <w:tcPr>
            <w:tcW w:w="3693" w:type="dxa"/>
          </w:tcPr>
          <w:p w:rsidR="00A35EB2" w:rsidRPr="007057E7" w:rsidRDefault="00A35EB2" w:rsidP="00CC4111">
            <w:pPr>
              <w:pStyle w:val="Texto"/>
              <w:spacing w:line="268" w:lineRule="exact"/>
              <w:ind w:firstLine="0"/>
              <w:jc w:val="left"/>
              <w:rPr>
                <w:szCs w:val="18"/>
              </w:rPr>
            </w:pPr>
            <w:r w:rsidRPr="007057E7">
              <w:rPr>
                <w:szCs w:val="18"/>
              </w:rPr>
              <w:t>Índice Global</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4.2</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4.3</w:t>
            </w:r>
          </w:p>
        </w:tc>
        <w:tc>
          <w:tcPr>
            <w:tcW w:w="1077" w:type="dxa"/>
          </w:tcPr>
          <w:p w:rsidR="00A35EB2" w:rsidRPr="007057E7" w:rsidRDefault="00A35EB2" w:rsidP="00CC4111">
            <w:pPr>
              <w:pStyle w:val="Texto"/>
              <w:spacing w:line="268" w:lineRule="exact"/>
              <w:ind w:firstLine="0"/>
              <w:jc w:val="center"/>
              <w:rPr>
                <w:szCs w:val="18"/>
              </w:rPr>
            </w:pPr>
            <w:r w:rsidRPr="007057E7">
              <w:rPr>
                <w:szCs w:val="18"/>
              </w:rPr>
              <w:t>4.4</w:t>
            </w:r>
          </w:p>
        </w:tc>
      </w:tr>
    </w:tbl>
    <w:p w:rsidR="00685860" w:rsidRPr="00685860" w:rsidRDefault="00685860" w:rsidP="00CC4111">
      <w:pPr>
        <w:pStyle w:val="Texto"/>
        <w:spacing w:line="268" w:lineRule="exact"/>
        <w:ind w:firstLine="0"/>
        <w:rPr>
          <w:b/>
          <w:szCs w:val="18"/>
        </w:rPr>
      </w:pPr>
    </w:p>
    <w:p w:rsidR="00685860" w:rsidRPr="00114DC4" w:rsidRDefault="00685860" w:rsidP="00CC4111">
      <w:pPr>
        <w:pStyle w:val="Texto"/>
        <w:pBdr>
          <w:top w:val="single" w:sz="6" w:space="1" w:color="auto"/>
        </w:pBdr>
        <w:spacing w:line="268" w:lineRule="exact"/>
        <w:ind w:firstLine="0"/>
        <w:rPr>
          <w:b/>
        </w:rPr>
      </w:pPr>
      <w:r w:rsidRPr="00114DC4">
        <w:rPr>
          <w:b/>
        </w:rPr>
        <w:t>Indicador VII.4.2.</w:t>
      </w:r>
      <w:r w:rsidR="000459C2">
        <w:rPr>
          <w:b/>
        </w:rPr>
        <w:t xml:space="preserve"> </w:t>
      </w:r>
      <w:r w:rsidRPr="00114DC4">
        <w:rPr>
          <w:b/>
        </w:rPr>
        <w:t>Crédito Interno al Sector Privado</w:t>
      </w:r>
    </w:p>
    <w:p w:rsidR="00685860" w:rsidRPr="00685860" w:rsidRDefault="00685860" w:rsidP="00CC4111">
      <w:pPr>
        <w:pStyle w:val="Texto"/>
        <w:spacing w:line="268" w:lineRule="exact"/>
        <w:ind w:firstLine="0"/>
        <w:rPr>
          <w:szCs w:val="18"/>
        </w:rPr>
      </w:pPr>
      <w:r w:rsidRPr="00685860">
        <w:rPr>
          <w:b/>
          <w:szCs w:val="18"/>
        </w:rPr>
        <w:t>Indicador:</w:t>
      </w:r>
      <w:r w:rsidRPr="00685860">
        <w:rPr>
          <w:szCs w:val="18"/>
        </w:rPr>
        <w:t xml:space="preserve"> Crédito Interno al Sector Privado (% del PIB).</w:t>
      </w:r>
    </w:p>
    <w:p w:rsidR="00685860" w:rsidRPr="00685860" w:rsidRDefault="00685860" w:rsidP="00CC4111">
      <w:pPr>
        <w:pStyle w:val="Texto"/>
        <w:spacing w:line="268" w:lineRule="exact"/>
        <w:ind w:firstLine="0"/>
        <w:rPr>
          <w:szCs w:val="18"/>
        </w:rPr>
      </w:pPr>
      <w:r w:rsidRPr="00685860">
        <w:rPr>
          <w:b/>
          <w:szCs w:val="18"/>
        </w:rPr>
        <w:t>Descripción general:</w:t>
      </w:r>
      <w:r w:rsidRPr="00685860">
        <w:rPr>
          <w:szCs w:val="18"/>
        </w:rPr>
        <w:t xml:space="preserve"> El Crédito Interno al Sector Privado se refiere a los recursos financieros otorgados al sector privado, mediante préstamos, compra de valores que no constituyen una participación de capital, créditos comerciales, otras cuentas por cobrar, entre otros, que crean un derecho de reembolso. En el caso de algunos países, estos derechos incluyen el crédito a empresas públicas.</w:t>
      </w:r>
    </w:p>
    <w:p w:rsidR="00685860" w:rsidRPr="00685860" w:rsidRDefault="00685860" w:rsidP="00CC4111">
      <w:pPr>
        <w:pStyle w:val="Texto"/>
        <w:spacing w:line="268" w:lineRule="exact"/>
        <w:ind w:firstLine="0"/>
        <w:rPr>
          <w:szCs w:val="18"/>
        </w:rPr>
      </w:pPr>
      <w:r w:rsidRPr="00685860">
        <w:rPr>
          <w:b/>
          <w:szCs w:val="18"/>
        </w:rPr>
        <w:t>Observaciones:</w:t>
      </w:r>
      <w:r w:rsidRPr="00685860">
        <w:rPr>
          <w:szCs w:val="18"/>
        </w:rPr>
        <w:t xml:space="preserve"> Este indicador es elaborado por el Banco Mundial utilizando datos del Fondo Monetario Internacional, estadísticas financieras internacionales y archivos de datos, estimaciones del PIB del Banco Mundial y la OCDE.</w:t>
      </w:r>
    </w:p>
    <w:p w:rsidR="00685860" w:rsidRPr="00685860" w:rsidRDefault="00685860" w:rsidP="00CC4111">
      <w:pPr>
        <w:pStyle w:val="Texto"/>
        <w:spacing w:line="268" w:lineRule="exact"/>
        <w:ind w:firstLine="0"/>
        <w:rPr>
          <w:szCs w:val="18"/>
        </w:rPr>
      </w:pPr>
      <w:r w:rsidRPr="00685860">
        <w:rPr>
          <w:b/>
          <w:szCs w:val="18"/>
        </w:rPr>
        <w:t>Periodicidad:</w:t>
      </w:r>
      <w:r w:rsidRPr="00685860">
        <w:rPr>
          <w:szCs w:val="18"/>
        </w:rPr>
        <w:t xml:space="preserve"> Anual.</w:t>
      </w:r>
    </w:p>
    <w:p w:rsidR="00685860" w:rsidRPr="00685860" w:rsidRDefault="00685860" w:rsidP="00CC4111">
      <w:pPr>
        <w:pStyle w:val="Texto"/>
        <w:spacing w:line="268" w:lineRule="exact"/>
        <w:ind w:firstLine="0"/>
        <w:rPr>
          <w:szCs w:val="18"/>
        </w:rPr>
      </w:pPr>
      <w:r w:rsidRPr="00685860">
        <w:rPr>
          <w:b/>
          <w:szCs w:val="18"/>
        </w:rPr>
        <w:t>Fuente:</w:t>
      </w:r>
      <w:r w:rsidRPr="00685860">
        <w:rPr>
          <w:szCs w:val="18"/>
        </w:rPr>
        <w:t xml:space="preserve"> Banco Mundial (BM).</w:t>
      </w:r>
    </w:p>
    <w:p w:rsidR="00685860" w:rsidRPr="00685860" w:rsidRDefault="00685860" w:rsidP="00CC4111">
      <w:pPr>
        <w:pStyle w:val="Texto"/>
        <w:spacing w:line="268" w:lineRule="exact"/>
        <w:ind w:firstLine="0"/>
        <w:jc w:val="center"/>
        <w:rPr>
          <w:b/>
          <w:szCs w:val="18"/>
        </w:rPr>
      </w:pPr>
      <w:r w:rsidRPr="00685860">
        <w:rPr>
          <w:b/>
          <w:szCs w:val="18"/>
        </w:rPr>
        <w:t>Comportamiento histórico:</w:t>
      </w:r>
    </w:p>
    <w:tbl>
      <w:tblPr>
        <w:tblW w:w="0" w:type="auto"/>
        <w:jc w:val="center"/>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990"/>
        <w:gridCol w:w="993"/>
        <w:gridCol w:w="720"/>
        <w:gridCol w:w="720"/>
        <w:gridCol w:w="773"/>
        <w:gridCol w:w="893"/>
      </w:tblGrid>
      <w:tr w:rsidR="00A35EB2" w:rsidRPr="00685860">
        <w:trPr>
          <w:trHeight w:val="20"/>
          <w:jc w:val="center"/>
        </w:trPr>
        <w:tc>
          <w:tcPr>
            <w:tcW w:w="990" w:type="dxa"/>
          </w:tcPr>
          <w:p w:rsidR="00A35EB2" w:rsidRPr="00685860" w:rsidRDefault="00A35EB2" w:rsidP="00CC4111">
            <w:pPr>
              <w:pStyle w:val="Texto"/>
              <w:spacing w:line="268" w:lineRule="exact"/>
              <w:ind w:firstLine="0"/>
              <w:jc w:val="center"/>
              <w:rPr>
                <w:b/>
                <w:szCs w:val="18"/>
              </w:rPr>
            </w:pPr>
            <w:r w:rsidRPr="00685860">
              <w:rPr>
                <w:b/>
                <w:szCs w:val="18"/>
              </w:rPr>
              <w:t>2007</w:t>
            </w:r>
          </w:p>
        </w:tc>
        <w:tc>
          <w:tcPr>
            <w:tcW w:w="993" w:type="dxa"/>
          </w:tcPr>
          <w:p w:rsidR="00A35EB2" w:rsidRPr="00685860" w:rsidRDefault="00A35EB2" w:rsidP="00CC4111">
            <w:pPr>
              <w:pStyle w:val="Texto"/>
              <w:spacing w:line="268" w:lineRule="exact"/>
              <w:ind w:firstLine="0"/>
              <w:jc w:val="center"/>
            </w:pPr>
            <w:r w:rsidRPr="00685860">
              <w:rPr>
                <w:b/>
                <w:szCs w:val="18"/>
              </w:rPr>
              <w:t>2008</w:t>
            </w:r>
          </w:p>
        </w:tc>
        <w:tc>
          <w:tcPr>
            <w:tcW w:w="720" w:type="dxa"/>
          </w:tcPr>
          <w:p w:rsidR="00A35EB2" w:rsidRPr="00685860" w:rsidRDefault="00A35EB2" w:rsidP="00CC4111">
            <w:pPr>
              <w:pStyle w:val="Texto"/>
              <w:spacing w:line="268" w:lineRule="exact"/>
              <w:ind w:firstLine="0"/>
              <w:jc w:val="center"/>
            </w:pPr>
            <w:r w:rsidRPr="00685860">
              <w:rPr>
                <w:b/>
                <w:szCs w:val="18"/>
              </w:rPr>
              <w:t>2009</w:t>
            </w:r>
          </w:p>
        </w:tc>
        <w:tc>
          <w:tcPr>
            <w:tcW w:w="720" w:type="dxa"/>
          </w:tcPr>
          <w:p w:rsidR="00A35EB2" w:rsidRPr="00685860" w:rsidRDefault="00A35EB2" w:rsidP="00CC4111">
            <w:pPr>
              <w:pStyle w:val="Texto"/>
              <w:spacing w:line="268" w:lineRule="exact"/>
              <w:ind w:firstLine="0"/>
              <w:jc w:val="center"/>
            </w:pPr>
            <w:r w:rsidRPr="00685860">
              <w:rPr>
                <w:b/>
                <w:szCs w:val="18"/>
              </w:rPr>
              <w:t>2010</w:t>
            </w:r>
          </w:p>
        </w:tc>
        <w:tc>
          <w:tcPr>
            <w:tcW w:w="773" w:type="dxa"/>
          </w:tcPr>
          <w:p w:rsidR="00A35EB2" w:rsidRPr="00685860" w:rsidRDefault="00A35EB2" w:rsidP="00CC4111">
            <w:pPr>
              <w:pStyle w:val="Texto"/>
              <w:spacing w:line="268" w:lineRule="exact"/>
              <w:ind w:firstLine="0"/>
              <w:jc w:val="center"/>
            </w:pPr>
            <w:r w:rsidRPr="00685860">
              <w:rPr>
                <w:b/>
                <w:szCs w:val="18"/>
              </w:rPr>
              <w:t>2011</w:t>
            </w:r>
          </w:p>
        </w:tc>
        <w:tc>
          <w:tcPr>
            <w:tcW w:w="893" w:type="dxa"/>
          </w:tcPr>
          <w:p w:rsidR="00A35EB2" w:rsidRPr="00685860" w:rsidRDefault="00A35EB2" w:rsidP="00CC4111">
            <w:pPr>
              <w:pStyle w:val="Texto"/>
              <w:spacing w:line="268" w:lineRule="exact"/>
              <w:ind w:firstLine="0"/>
              <w:jc w:val="center"/>
            </w:pPr>
            <w:r w:rsidRPr="00685860">
              <w:rPr>
                <w:b/>
                <w:szCs w:val="18"/>
              </w:rPr>
              <w:t>2012</w:t>
            </w:r>
          </w:p>
        </w:tc>
      </w:tr>
      <w:tr w:rsidR="00A35EB2" w:rsidRPr="00685860">
        <w:trPr>
          <w:trHeight w:val="20"/>
          <w:jc w:val="center"/>
        </w:trPr>
        <w:tc>
          <w:tcPr>
            <w:tcW w:w="990" w:type="dxa"/>
          </w:tcPr>
          <w:p w:rsidR="00A35EB2" w:rsidRPr="007057E7" w:rsidRDefault="00A35EB2" w:rsidP="00CC4111">
            <w:pPr>
              <w:pStyle w:val="Texto"/>
              <w:spacing w:line="268" w:lineRule="exact"/>
              <w:ind w:firstLine="0"/>
              <w:jc w:val="center"/>
              <w:rPr>
                <w:szCs w:val="18"/>
              </w:rPr>
            </w:pPr>
            <w:r w:rsidRPr="007057E7">
              <w:rPr>
                <w:szCs w:val="18"/>
              </w:rPr>
              <w:t>21.8</w:t>
            </w:r>
          </w:p>
        </w:tc>
        <w:tc>
          <w:tcPr>
            <w:tcW w:w="993" w:type="dxa"/>
          </w:tcPr>
          <w:p w:rsidR="00A35EB2" w:rsidRPr="007057E7" w:rsidRDefault="00A35EB2" w:rsidP="00CC4111">
            <w:pPr>
              <w:pStyle w:val="Texto"/>
              <w:spacing w:line="268" w:lineRule="exact"/>
              <w:ind w:firstLine="0"/>
              <w:jc w:val="center"/>
            </w:pPr>
            <w:r w:rsidRPr="007057E7">
              <w:rPr>
                <w:szCs w:val="18"/>
              </w:rPr>
              <w:t>21.0</w:t>
            </w:r>
          </w:p>
        </w:tc>
        <w:tc>
          <w:tcPr>
            <w:tcW w:w="720" w:type="dxa"/>
          </w:tcPr>
          <w:p w:rsidR="00A35EB2" w:rsidRPr="007057E7" w:rsidRDefault="00A35EB2" w:rsidP="00CC4111">
            <w:pPr>
              <w:pStyle w:val="Texto"/>
              <w:spacing w:line="268" w:lineRule="exact"/>
              <w:ind w:firstLine="0"/>
              <w:jc w:val="center"/>
            </w:pPr>
            <w:r w:rsidRPr="007057E7">
              <w:rPr>
                <w:szCs w:val="18"/>
              </w:rPr>
              <w:t>23.2</w:t>
            </w:r>
          </w:p>
        </w:tc>
        <w:tc>
          <w:tcPr>
            <w:tcW w:w="720" w:type="dxa"/>
          </w:tcPr>
          <w:p w:rsidR="00A35EB2" w:rsidRPr="007057E7" w:rsidRDefault="00A35EB2" w:rsidP="00CC4111">
            <w:pPr>
              <w:pStyle w:val="Texto"/>
              <w:spacing w:line="268" w:lineRule="exact"/>
              <w:ind w:firstLine="0"/>
              <w:jc w:val="center"/>
            </w:pPr>
            <w:r w:rsidRPr="007057E7">
              <w:rPr>
                <w:szCs w:val="18"/>
              </w:rPr>
              <w:t>24.7</w:t>
            </w:r>
          </w:p>
        </w:tc>
        <w:tc>
          <w:tcPr>
            <w:tcW w:w="773" w:type="dxa"/>
          </w:tcPr>
          <w:p w:rsidR="00A35EB2" w:rsidRPr="007057E7" w:rsidRDefault="00A35EB2" w:rsidP="00CC4111">
            <w:pPr>
              <w:pStyle w:val="Texto"/>
              <w:spacing w:line="268" w:lineRule="exact"/>
              <w:ind w:firstLine="0"/>
              <w:jc w:val="center"/>
            </w:pPr>
            <w:r w:rsidRPr="007057E7">
              <w:rPr>
                <w:szCs w:val="18"/>
              </w:rPr>
              <w:t>26.1</w:t>
            </w:r>
          </w:p>
        </w:tc>
        <w:tc>
          <w:tcPr>
            <w:tcW w:w="893" w:type="dxa"/>
          </w:tcPr>
          <w:p w:rsidR="00A35EB2" w:rsidRPr="007057E7" w:rsidRDefault="00A35EB2" w:rsidP="00CC4111">
            <w:pPr>
              <w:pStyle w:val="Texto"/>
              <w:spacing w:line="268" w:lineRule="exact"/>
              <w:ind w:firstLine="0"/>
              <w:jc w:val="center"/>
            </w:pPr>
            <w:r w:rsidRPr="007057E7">
              <w:rPr>
                <w:szCs w:val="18"/>
              </w:rPr>
              <w:t>N.D.</w:t>
            </w:r>
          </w:p>
        </w:tc>
      </w:tr>
    </w:tbl>
    <w:p w:rsidR="000459C2" w:rsidRDefault="000459C2" w:rsidP="00CC4111">
      <w:pPr>
        <w:pStyle w:val="Texto"/>
        <w:spacing w:after="84" w:line="268" w:lineRule="exact"/>
        <w:ind w:firstLine="0"/>
        <w:rPr>
          <w:b/>
        </w:rPr>
      </w:pPr>
    </w:p>
    <w:p w:rsidR="00685860" w:rsidRPr="00114DC4" w:rsidRDefault="00685860" w:rsidP="00CC4111">
      <w:pPr>
        <w:pStyle w:val="Texto"/>
        <w:spacing w:after="84" w:line="268" w:lineRule="exact"/>
        <w:ind w:firstLine="0"/>
        <w:rPr>
          <w:b/>
        </w:rPr>
      </w:pPr>
      <w:r w:rsidRPr="00114DC4">
        <w:rPr>
          <w:b/>
        </w:rPr>
        <w:t>VII.5. México con Responsabilidad Global</w:t>
      </w:r>
    </w:p>
    <w:p w:rsidR="00685860" w:rsidRPr="00685860" w:rsidRDefault="00685860" w:rsidP="00CC4111">
      <w:pPr>
        <w:pStyle w:val="Texto"/>
        <w:spacing w:after="84" w:line="268" w:lineRule="exact"/>
        <w:ind w:firstLine="0"/>
        <w:rPr>
          <w:szCs w:val="18"/>
        </w:rPr>
      </w:pPr>
      <w:r w:rsidRPr="00685860">
        <w:rPr>
          <w:szCs w:val="18"/>
        </w:rPr>
        <w:t>En cuanto a los temas internacionales, se propuso la inclusión de dos indicadores que permitan conocer el desempeño del país como actor global. A través de estos indicadores se podrá medir la integración de nuestro país con el mundo y, por tanto, el impacto de las políticas enfocadas a reposicionar a México a nivel mundial, así como promover el libre comercio, la movilidad de capitales y la integración productiva.</w:t>
      </w:r>
    </w:p>
    <w:p w:rsidR="00685860" w:rsidRPr="00114DC4" w:rsidRDefault="00685860" w:rsidP="00CC4111">
      <w:pPr>
        <w:pStyle w:val="Texto"/>
        <w:pBdr>
          <w:top w:val="single" w:sz="6" w:space="1" w:color="auto"/>
        </w:pBdr>
        <w:spacing w:after="84" w:line="242" w:lineRule="exact"/>
        <w:ind w:firstLine="0"/>
        <w:rPr>
          <w:b/>
        </w:rPr>
      </w:pPr>
      <w:r w:rsidRPr="00114DC4">
        <w:rPr>
          <w:b/>
        </w:rPr>
        <w:t>Indicador VII.5.1.</w:t>
      </w:r>
      <w:r w:rsidR="000459C2">
        <w:rPr>
          <w:b/>
        </w:rPr>
        <w:t xml:space="preserve"> </w:t>
      </w:r>
      <w:r w:rsidRPr="00114DC4">
        <w:rPr>
          <w:b/>
        </w:rPr>
        <w:t>Presencia Global</w:t>
      </w:r>
    </w:p>
    <w:p w:rsidR="00685860" w:rsidRPr="00685860" w:rsidRDefault="00685860" w:rsidP="00CC4111">
      <w:pPr>
        <w:pStyle w:val="Texto"/>
        <w:spacing w:after="84" w:line="242"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Elcano de Presencia Global (IEPG).</w:t>
      </w:r>
    </w:p>
    <w:p w:rsidR="00685860" w:rsidRPr="00685860" w:rsidRDefault="00685860" w:rsidP="00CC4111">
      <w:pPr>
        <w:pStyle w:val="Texto"/>
        <w:spacing w:after="84" w:line="242" w:lineRule="exact"/>
        <w:ind w:firstLine="0"/>
        <w:rPr>
          <w:szCs w:val="18"/>
        </w:rPr>
      </w:pPr>
      <w:r w:rsidRPr="00685860">
        <w:rPr>
          <w:b/>
          <w:szCs w:val="18"/>
        </w:rPr>
        <w:lastRenderedPageBreak/>
        <w:t>Descripción general:</w:t>
      </w:r>
      <w:r w:rsidRPr="00685860">
        <w:rPr>
          <w:szCs w:val="18"/>
        </w:rPr>
        <w:t xml:space="preserve"> Mide la presencia global en tres dimensiones:</w:t>
      </w:r>
    </w:p>
    <w:p w:rsidR="00685860" w:rsidRPr="00685860" w:rsidRDefault="00685860" w:rsidP="00CC4111">
      <w:pPr>
        <w:pStyle w:val="Texto"/>
        <w:spacing w:line="242" w:lineRule="exact"/>
        <w:ind w:left="288" w:firstLine="0"/>
        <w:rPr>
          <w:szCs w:val="18"/>
        </w:rPr>
      </w:pPr>
      <w:r w:rsidRPr="00685860">
        <w:rPr>
          <w:szCs w:val="18"/>
        </w:rPr>
        <w:t>1) Economía.</w:t>
      </w:r>
    </w:p>
    <w:p w:rsidR="00685860" w:rsidRPr="00685860" w:rsidRDefault="00685860" w:rsidP="00CC4111">
      <w:pPr>
        <w:pStyle w:val="Texto"/>
        <w:spacing w:line="242" w:lineRule="exact"/>
        <w:ind w:left="288" w:firstLine="0"/>
        <w:rPr>
          <w:szCs w:val="18"/>
        </w:rPr>
      </w:pPr>
      <w:r w:rsidRPr="00685860">
        <w:rPr>
          <w:szCs w:val="18"/>
        </w:rPr>
        <w:t>2) Defensa.</w:t>
      </w:r>
    </w:p>
    <w:p w:rsidR="00685860" w:rsidRPr="00685860" w:rsidRDefault="00685860" w:rsidP="00CC4111">
      <w:pPr>
        <w:pStyle w:val="Texto"/>
        <w:spacing w:line="242" w:lineRule="exact"/>
        <w:ind w:left="288" w:firstLine="0"/>
        <w:rPr>
          <w:szCs w:val="18"/>
        </w:rPr>
      </w:pPr>
      <w:r w:rsidRPr="00685860">
        <w:rPr>
          <w:szCs w:val="18"/>
        </w:rPr>
        <w:t>3) Presencia blanda.</w:t>
      </w:r>
    </w:p>
    <w:p w:rsidR="00685860" w:rsidRPr="00685860" w:rsidRDefault="00685860" w:rsidP="00CC4111">
      <w:pPr>
        <w:pStyle w:val="Texto"/>
        <w:spacing w:after="84" w:line="242" w:lineRule="exact"/>
        <w:ind w:firstLine="0"/>
        <w:rPr>
          <w:szCs w:val="18"/>
        </w:rPr>
      </w:pPr>
      <w:r w:rsidRPr="00685860">
        <w:rPr>
          <w:szCs w:val="18"/>
        </w:rPr>
        <w:t>Para determinar la ponderación de cada una de las variables, el Instituto Elcano recurre a un p</w:t>
      </w:r>
      <w:r w:rsidR="00B0002D">
        <w:rPr>
          <w:szCs w:val="18"/>
        </w:rPr>
        <w:t>a</w:t>
      </w:r>
      <w:r w:rsidRPr="00685860">
        <w:rPr>
          <w:szCs w:val="18"/>
        </w:rPr>
        <w:t>nel de expertos en relaciones internacionales quienes, mediante una encuesta, definen la ponderación de cada dimensión.</w:t>
      </w:r>
    </w:p>
    <w:p w:rsidR="00685860" w:rsidRPr="00685860" w:rsidRDefault="00685860" w:rsidP="00CC4111">
      <w:pPr>
        <w:pStyle w:val="Texto"/>
        <w:spacing w:after="84" w:line="242" w:lineRule="exact"/>
        <w:ind w:firstLine="0"/>
        <w:rPr>
          <w:szCs w:val="18"/>
        </w:rPr>
      </w:pPr>
      <w:r w:rsidRPr="00685860">
        <w:rPr>
          <w:b/>
          <w:szCs w:val="18"/>
        </w:rPr>
        <w:t>Observaciones:</w:t>
      </w:r>
      <w:r w:rsidRPr="00685860">
        <w:rPr>
          <w:szCs w:val="18"/>
        </w:rPr>
        <w:t xml:space="preserve"> Tres dimensiones del </w:t>
      </w:r>
      <w:r w:rsidRPr="00685860">
        <w:rPr>
          <w:caps/>
          <w:szCs w:val="18"/>
        </w:rPr>
        <w:t>í</w:t>
      </w:r>
      <w:r w:rsidRPr="00685860">
        <w:rPr>
          <w:szCs w:val="18"/>
        </w:rPr>
        <w:t>ndice:</w:t>
      </w:r>
    </w:p>
    <w:p w:rsidR="00685860" w:rsidRPr="00685860" w:rsidRDefault="00685860" w:rsidP="00CC4111">
      <w:pPr>
        <w:pStyle w:val="Texto"/>
        <w:spacing w:line="242" w:lineRule="exact"/>
        <w:ind w:left="288" w:firstLine="0"/>
        <w:rPr>
          <w:szCs w:val="18"/>
        </w:rPr>
      </w:pPr>
      <w:r w:rsidRPr="00685860">
        <w:rPr>
          <w:szCs w:val="18"/>
        </w:rPr>
        <w:t>1)</w:t>
      </w:r>
      <w:r w:rsidRPr="00685860">
        <w:rPr>
          <w:i/>
          <w:szCs w:val="18"/>
        </w:rPr>
        <w:t xml:space="preserve"> </w:t>
      </w:r>
      <w:r w:rsidRPr="00685860">
        <w:rPr>
          <w:szCs w:val="18"/>
        </w:rPr>
        <w:t>Presencia</w:t>
      </w:r>
      <w:r w:rsidRPr="00685860">
        <w:rPr>
          <w:i/>
          <w:szCs w:val="18"/>
        </w:rPr>
        <w:t xml:space="preserve"> </w:t>
      </w:r>
      <w:r w:rsidRPr="00685860">
        <w:rPr>
          <w:szCs w:val="18"/>
        </w:rPr>
        <w:t>económica</w:t>
      </w:r>
      <w:r w:rsidRPr="00685860">
        <w:rPr>
          <w:i/>
          <w:szCs w:val="18"/>
        </w:rPr>
        <w:t xml:space="preserve"> </w:t>
      </w:r>
      <w:r w:rsidRPr="00685860">
        <w:rPr>
          <w:szCs w:val="18"/>
        </w:rPr>
        <w:t>(ponderada</w:t>
      </w:r>
      <w:r w:rsidRPr="00685860">
        <w:rPr>
          <w:i/>
          <w:szCs w:val="18"/>
        </w:rPr>
        <w:t xml:space="preserve"> </w:t>
      </w:r>
      <w:r w:rsidRPr="00685860">
        <w:rPr>
          <w:szCs w:val="18"/>
        </w:rPr>
        <w:t>con 38.5%), incluye energía, bienes primarios, manufacturas, servicios e inversión.</w:t>
      </w:r>
    </w:p>
    <w:p w:rsidR="00685860" w:rsidRPr="00685860" w:rsidRDefault="00685860" w:rsidP="00CC4111">
      <w:pPr>
        <w:pStyle w:val="Texto"/>
        <w:spacing w:line="242" w:lineRule="exact"/>
        <w:ind w:left="288" w:firstLine="0"/>
        <w:rPr>
          <w:szCs w:val="18"/>
        </w:rPr>
      </w:pPr>
      <w:r w:rsidRPr="00685860">
        <w:rPr>
          <w:szCs w:val="18"/>
        </w:rPr>
        <w:t>2)</w:t>
      </w:r>
      <w:r w:rsidRPr="00685860">
        <w:rPr>
          <w:i/>
          <w:szCs w:val="18"/>
        </w:rPr>
        <w:t xml:space="preserve"> </w:t>
      </w:r>
      <w:r w:rsidRPr="00685860">
        <w:rPr>
          <w:szCs w:val="18"/>
        </w:rPr>
        <w:t>Presencia</w:t>
      </w:r>
      <w:r w:rsidRPr="00685860">
        <w:rPr>
          <w:i/>
          <w:szCs w:val="18"/>
        </w:rPr>
        <w:t xml:space="preserve"> </w:t>
      </w:r>
      <w:r w:rsidRPr="00685860">
        <w:rPr>
          <w:szCs w:val="18"/>
        </w:rPr>
        <w:t>militar</w:t>
      </w:r>
      <w:r w:rsidRPr="00685860">
        <w:rPr>
          <w:i/>
          <w:szCs w:val="18"/>
        </w:rPr>
        <w:t xml:space="preserve"> </w:t>
      </w:r>
      <w:r w:rsidRPr="00685860">
        <w:rPr>
          <w:szCs w:val="18"/>
        </w:rPr>
        <w:t>(ponderada</w:t>
      </w:r>
      <w:r w:rsidRPr="00685860">
        <w:rPr>
          <w:i/>
          <w:szCs w:val="18"/>
        </w:rPr>
        <w:t xml:space="preserve"> </w:t>
      </w:r>
      <w:r w:rsidRPr="00685860">
        <w:rPr>
          <w:szCs w:val="18"/>
        </w:rPr>
        <w:t>con</w:t>
      </w:r>
      <w:r w:rsidRPr="00685860">
        <w:rPr>
          <w:i/>
          <w:szCs w:val="18"/>
        </w:rPr>
        <w:t xml:space="preserve"> </w:t>
      </w:r>
      <w:r w:rsidRPr="00685860">
        <w:rPr>
          <w:szCs w:val="18"/>
        </w:rPr>
        <w:t>15.5%), considera tropas y equipamiento.</w:t>
      </w:r>
    </w:p>
    <w:p w:rsidR="00685860" w:rsidRPr="00685860" w:rsidRDefault="00685860" w:rsidP="00CC4111">
      <w:pPr>
        <w:pStyle w:val="Texto"/>
        <w:spacing w:line="242" w:lineRule="exact"/>
        <w:ind w:left="288" w:firstLine="0"/>
        <w:rPr>
          <w:szCs w:val="18"/>
        </w:rPr>
      </w:pPr>
      <w:r w:rsidRPr="00685860">
        <w:rPr>
          <w:szCs w:val="18"/>
        </w:rPr>
        <w:t>3) Presencia blanda (ponderada con 46%), incorpora migraciones, turismo, cultura, deportes, información, tecnología, ciencia, educación y cooperación.</w:t>
      </w:r>
    </w:p>
    <w:p w:rsidR="00685860" w:rsidRPr="00685860" w:rsidRDefault="00685860" w:rsidP="00CC4111">
      <w:pPr>
        <w:pStyle w:val="Texto"/>
        <w:spacing w:after="84" w:line="242" w:lineRule="exact"/>
        <w:ind w:firstLine="0"/>
        <w:rPr>
          <w:szCs w:val="18"/>
        </w:rPr>
      </w:pPr>
      <w:r w:rsidRPr="00685860">
        <w:rPr>
          <w:b/>
          <w:szCs w:val="18"/>
        </w:rPr>
        <w:t>Periodicidad:</w:t>
      </w:r>
      <w:r w:rsidRPr="00685860">
        <w:rPr>
          <w:szCs w:val="18"/>
        </w:rPr>
        <w:t xml:space="preserve"> Quinquenal (la última medición se realizó en 2011).</w:t>
      </w:r>
    </w:p>
    <w:p w:rsidR="00685860" w:rsidRPr="00685860" w:rsidRDefault="00685860" w:rsidP="00CC4111">
      <w:pPr>
        <w:pStyle w:val="Texto"/>
        <w:spacing w:after="84" w:line="242" w:lineRule="exact"/>
        <w:ind w:firstLine="0"/>
        <w:rPr>
          <w:szCs w:val="18"/>
        </w:rPr>
      </w:pPr>
      <w:r w:rsidRPr="00685860">
        <w:rPr>
          <w:b/>
          <w:szCs w:val="18"/>
        </w:rPr>
        <w:t>Fuente:</w:t>
      </w:r>
      <w:r w:rsidRPr="00685860">
        <w:rPr>
          <w:szCs w:val="18"/>
        </w:rPr>
        <w:t xml:space="preserve"> Real Instituto Elcano (España).</w:t>
      </w:r>
    </w:p>
    <w:p w:rsidR="00685860" w:rsidRPr="00685860" w:rsidRDefault="00685860" w:rsidP="00CC4111">
      <w:pPr>
        <w:pStyle w:val="Texto"/>
        <w:spacing w:after="84" w:line="242" w:lineRule="exact"/>
        <w:ind w:firstLine="0"/>
        <w:jc w:val="center"/>
        <w:rPr>
          <w:b/>
          <w:szCs w:val="18"/>
        </w:rPr>
      </w:pPr>
      <w:r w:rsidRPr="00685860">
        <w:rPr>
          <w:b/>
          <w:szCs w:val="18"/>
        </w:rPr>
        <w:t>Comportamiento histórico:</w:t>
      </w:r>
    </w:p>
    <w:tbl>
      <w:tblPr>
        <w:tblW w:w="0" w:type="auto"/>
        <w:jc w:val="center"/>
        <w:tblBorders>
          <w:top w:val="single" w:sz="6" w:space="0" w:color="000000"/>
          <w:insideH w:val="single" w:sz="6" w:space="0" w:color="auto"/>
        </w:tblBorders>
        <w:tblLayout w:type="fixed"/>
        <w:tblCellMar>
          <w:left w:w="0" w:type="dxa"/>
          <w:right w:w="0" w:type="dxa"/>
        </w:tblCellMar>
        <w:tblLook w:val="0000" w:firstRow="0" w:lastRow="0" w:firstColumn="0" w:lastColumn="0" w:noHBand="0" w:noVBand="0"/>
      </w:tblPr>
      <w:tblGrid>
        <w:gridCol w:w="920"/>
        <w:gridCol w:w="833"/>
        <w:gridCol w:w="720"/>
        <w:gridCol w:w="773"/>
      </w:tblGrid>
      <w:tr w:rsidR="00685860" w:rsidRPr="00685860">
        <w:trPr>
          <w:cantSplit/>
          <w:trHeight w:hRule="exact" w:val="240"/>
          <w:jc w:val="center"/>
        </w:trPr>
        <w:tc>
          <w:tcPr>
            <w:tcW w:w="920" w:type="dxa"/>
          </w:tcPr>
          <w:p w:rsidR="00685860" w:rsidRPr="00685860" w:rsidRDefault="00685860" w:rsidP="00CC4111">
            <w:pPr>
              <w:pStyle w:val="Texto"/>
              <w:spacing w:after="84" w:line="242" w:lineRule="exact"/>
              <w:ind w:firstLine="0"/>
              <w:jc w:val="center"/>
            </w:pPr>
            <w:r w:rsidRPr="00685860">
              <w:rPr>
                <w:b/>
                <w:szCs w:val="18"/>
              </w:rPr>
              <w:t>2000</w:t>
            </w:r>
          </w:p>
        </w:tc>
        <w:tc>
          <w:tcPr>
            <w:tcW w:w="833" w:type="dxa"/>
          </w:tcPr>
          <w:p w:rsidR="00685860" w:rsidRPr="00685860" w:rsidRDefault="00685860" w:rsidP="00CC4111">
            <w:pPr>
              <w:pStyle w:val="Texto"/>
              <w:spacing w:after="84" w:line="242" w:lineRule="exact"/>
              <w:ind w:firstLine="0"/>
              <w:jc w:val="center"/>
            </w:pPr>
            <w:r w:rsidRPr="00685860">
              <w:rPr>
                <w:b/>
                <w:szCs w:val="18"/>
              </w:rPr>
              <w:t>2005</w:t>
            </w:r>
          </w:p>
        </w:tc>
        <w:tc>
          <w:tcPr>
            <w:tcW w:w="720" w:type="dxa"/>
          </w:tcPr>
          <w:p w:rsidR="00685860" w:rsidRPr="00685860" w:rsidRDefault="00685860" w:rsidP="00CC4111">
            <w:pPr>
              <w:pStyle w:val="Texto"/>
              <w:spacing w:after="84" w:line="242" w:lineRule="exact"/>
              <w:ind w:firstLine="0"/>
              <w:jc w:val="center"/>
            </w:pPr>
            <w:r w:rsidRPr="00685860">
              <w:rPr>
                <w:b/>
                <w:szCs w:val="18"/>
              </w:rPr>
              <w:t>2010</w:t>
            </w:r>
          </w:p>
        </w:tc>
        <w:tc>
          <w:tcPr>
            <w:tcW w:w="773" w:type="dxa"/>
          </w:tcPr>
          <w:p w:rsidR="00685860" w:rsidRPr="00685860" w:rsidRDefault="00685860" w:rsidP="00CC4111">
            <w:pPr>
              <w:pStyle w:val="Texto"/>
              <w:spacing w:after="84" w:line="242" w:lineRule="exact"/>
              <w:ind w:firstLine="0"/>
              <w:jc w:val="center"/>
            </w:pPr>
            <w:r w:rsidRPr="00685860">
              <w:rPr>
                <w:b/>
                <w:szCs w:val="18"/>
              </w:rPr>
              <w:t>2011</w:t>
            </w:r>
          </w:p>
        </w:tc>
      </w:tr>
      <w:tr w:rsidR="00685860" w:rsidRPr="007057E7">
        <w:trPr>
          <w:cantSplit/>
          <w:trHeight w:hRule="exact" w:val="303"/>
          <w:jc w:val="center"/>
        </w:trPr>
        <w:tc>
          <w:tcPr>
            <w:tcW w:w="920" w:type="dxa"/>
          </w:tcPr>
          <w:p w:rsidR="00685860" w:rsidRPr="007057E7" w:rsidRDefault="00685860" w:rsidP="00CC4111">
            <w:pPr>
              <w:pStyle w:val="Texto"/>
              <w:spacing w:after="84" w:line="242" w:lineRule="exact"/>
              <w:ind w:firstLine="0"/>
              <w:jc w:val="center"/>
            </w:pPr>
            <w:r w:rsidRPr="007057E7">
              <w:rPr>
                <w:szCs w:val="18"/>
              </w:rPr>
              <w:t>37.8</w:t>
            </w:r>
          </w:p>
        </w:tc>
        <w:tc>
          <w:tcPr>
            <w:tcW w:w="833" w:type="dxa"/>
          </w:tcPr>
          <w:p w:rsidR="00685860" w:rsidRPr="007057E7" w:rsidRDefault="00685860" w:rsidP="00CC4111">
            <w:pPr>
              <w:pStyle w:val="Texto"/>
              <w:spacing w:after="84" w:line="242" w:lineRule="exact"/>
              <w:ind w:firstLine="0"/>
              <w:jc w:val="center"/>
            </w:pPr>
            <w:r w:rsidRPr="007057E7">
              <w:rPr>
                <w:szCs w:val="18"/>
              </w:rPr>
              <w:t>49.5</w:t>
            </w:r>
          </w:p>
        </w:tc>
        <w:tc>
          <w:tcPr>
            <w:tcW w:w="720" w:type="dxa"/>
          </w:tcPr>
          <w:p w:rsidR="00685860" w:rsidRPr="007057E7" w:rsidRDefault="00685860" w:rsidP="00CC4111">
            <w:pPr>
              <w:pStyle w:val="Texto"/>
              <w:spacing w:after="84" w:line="242" w:lineRule="exact"/>
              <w:ind w:firstLine="0"/>
              <w:jc w:val="center"/>
            </w:pPr>
            <w:r w:rsidRPr="007057E7">
              <w:rPr>
                <w:szCs w:val="18"/>
              </w:rPr>
              <w:t>52.6</w:t>
            </w:r>
          </w:p>
        </w:tc>
        <w:tc>
          <w:tcPr>
            <w:tcW w:w="773" w:type="dxa"/>
          </w:tcPr>
          <w:p w:rsidR="00685860" w:rsidRPr="007057E7" w:rsidRDefault="00685860" w:rsidP="00CC4111">
            <w:pPr>
              <w:pStyle w:val="Texto"/>
              <w:spacing w:after="84" w:line="242" w:lineRule="exact"/>
              <w:ind w:firstLine="0"/>
              <w:jc w:val="center"/>
            </w:pPr>
            <w:r w:rsidRPr="007057E7">
              <w:rPr>
                <w:szCs w:val="18"/>
              </w:rPr>
              <w:t>61.4</w:t>
            </w:r>
          </w:p>
        </w:tc>
      </w:tr>
    </w:tbl>
    <w:p w:rsidR="00685860" w:rsidRPr="00685860" w:rsidRDefault="00685860" w:rsidP="00CC4111">
      <w:pPr>
        <w:pStyle w:val="Texto"/>
        <w:spacing w:after="84" w:line="242" w:lineRule="exact"/>
        <w:ind w:firstLine="0"/>
        <w:rPr>
          <w:b/>
          <w:szCs w:val="18"/>
        </w:rPr>
      </w:pPr>
    </w:p>
    <w:p w:rsidR="00685860" w:rsidRPr="00114DC4" w:rsidRDefault="00685860" w:rsidP="00CC4111">
      <w:pPr>
        <w:pStyle w:val="Texto"/>
        <w:pBdr>
          <w:top w:val="single" w:sz="6" w:space="1" w:color="auto"/>
        </w:pBdr>
        <w:spacing w:after="84" w:line="242" w:lineRule="exact"/>
        <w:ind w:firstLine="0"/>
        <w:rPr>
          <w:b/>
        </w:rPr>
      </w:pPr>
      <w:r w:rsidRPr="00114DC4">
        <w:rPr>
          <w:b/>
        </w:rPr>
        <w:t>Indicador VII.5.2.</w:t>
      </w:r>
      <w:r w:rsidR="000459C2">
        <w:rPr>
          <w:b/>
        </w:rPr>
        <w:t xml:space="preserve"> </w:t>
      </w:r>
      <w:r w:rsidRPr="00114DC4">
        <w:rPr>
          <w:b/>
        </w:rPr>
        <w:t>Índice de Globalización</w:t>
      </w:r>
    </w:p>
    <w:p w:rsidR="00685860" w:rsidRPr="00685860" w:rsidRDefault="00685860" w:rsidP="00CC4111">
      <w:pPr>
        <w:pStyle w:val="Texto"/>
        <w:spacing w:after="84" w:line="242" w:lineRule="exact"/>
        <w:ind w:firstLine="0"/>
        <w:rPr>
          <w:szCs w:val="18"/>
        </w:rPr>
      </w:pPr>
      <w:r w:rsidRPr="00685860">
        <w:rPr>
          <w:b/>
          <w:szCs w:val="18"/>
        </w:rPr>
        <w:t>Indicador:</w:t>
      </w:r>
      <w:r w:rsidRPr="00685860">
        <w:rPr>
          <w:szCs w:val="18"/>
        </w:rPr>
        <w:t xml:space="preserve"> </w:t>
      </w:r>
      <w:r w:rsidRPr="00685860">
        <w:rPr>
          <w:caps/>
          <w:szCs w:val="18"/>
        </w:rPr>
        <w:t>í</w:t>
      </w:r>
      <w:r w:rsidRPr="00685860">
        <w:rPr>
          <w:szCs w:val="18"/>
        </w:rPr>
        <w:t>ndice de Globalización.</w:t>
      </w:r>
    </w:p>
    <w:p w:rsidR="00685860" w:rsidRPr="00685860" w:rsidRDefault="00685860" w:rsidP="00CC4111">
      <w:pPr>
        <w:pStyle w:val="Texto"/>
        <w:spacing w:after="84" w:line="242" w:lineRule="exact"/>
        <w:ind w:firstLine="0"/>
        <w:rPr>
          <w:szCs w:val="18"/>
        </w:rPr>
      </w:pPr>
      <w:r w:rsidRPr="00685860">
        <w:rPr>
          <w:b/>
          <w:szCs w:val="18"/>
        </w:rPr>
        <w:t>Descripción general:</w:t>
      </w:r>
      <w:r w:rsidRPr="00685860">
        <w:rPr>
          <w:szCs w:val="18"/>
        </w:rPr>
        <w:t xml:space="preserve"> Mide las tres dimensiones principales de la globalización:</w:t>
      </w:r>
    </w:p>
    <w:p w:rsidR="00685860" w:rsidRPr="00685860" w:rsidRDefault="00685860" w:rsidP="00CC4111">
      <w:pPr>
        <w:pStyle w:val="Texto"/>
        <w:spacing w:line="242" w:lineRule="exact"/>
        <w:ind w:left="288" w:firstLine="0"/>
        <w:rPr>
          <w:szCs w:val="18"/>
        </w:rPr>
      </w:pPr>
      <w:r w:rsidRPr="00685860">
        <w:rPr>
          <w:szCs w:val="18"/>
        </w:rPr>
        <w:t>1) Económica.</w:t>
      </w:r>
    </w:p>
    <w:p w:rsidR="00685860" w:rsidRPr="00685860" w:rsidRDefault="00685860" w:rsidP="00CC4111">
      <w:pPr>
        <w:pStyle w:val="Texto"/>
        <w:spacing w:line="242" w:lineRule="exact"/>
        <w:ind w:left="288" w:firstLine="0"/>
        <w:rPr>
          <w:szCs w:val="18"/>
        </w:rPr>
      </w:pPr>
      <w:r w:rsidRPr="00685860">
        <w:rPr>
          <w:szCs w:val="18"/>
        </w:rPr>
        <w:t>2) Social.</w:t>
      </w:r>
    </w:p>
    <w:p w:rsidR="00685860" w:rsidRPr="00685860" w:rsidRDefault="00685860" w:rsidP="00CC4111">
      <w:pPr>
        <w:pStyle w:val="Texto"/>
        <w:spacing w:line="242" w:lineRule="exact"/>
        <w:ind w:left="288" w:firstLine="0"/>
        <w:rPr>
          <w:szCs w:val="18"/>
        </w:rPr>
      </w:pPr>
      <w:r w:rsidRPr="00685860">
        <w:rPr>
          <w:szCs w:val="18"/>
        </w:rPr>
        <w:t>3) Política.</w:t>
      </w:r>
    </w:p>
    <w:p w:rsidR="00685860" w:rsidRPr="00685860" w:rsidRDefault="00685860" w:rsidP="00CC4111">
      <w:pPr>
        <w:pStyle w:val="Texto"/>
        <w:spacing w:after="84" w:line="242" w:lineRule="exact"/>
        <w:ind w:firstLine="0"/>
        <w:rPr>
          <w:szCs w:val="18"/>
        </w:rPr>
      </w:pPr>
      <w:r w:rsidRPr="00685860">
        <w:rPr>
          <w:szCs w:val="18"/>
        </w:rPr>
        <w:t xml:space="preserve">En la construcción del </w:t>
      </w:r>
      <w:r w:rsidRPr="00685860">
        <w:rPr>
          <w:caps/>
          <w:szCs w:val="18"/>
        </w:rPr>
        <w:t>í</w:t>
      </w:r>
      <w:r w:rsidRPr="00685860">
        <w:rPr>
          <w:szCs w:val="18"/>
        </w:rPr>
        <w:t>ndice, cada una de las variables es transformada a una escala de “1” a “100”, donde “100” es el valor máximo para una variable específica en el periodo 1970-2010 y “1” es el valor mínimo. Los valores más altos indican una mayor globalización.</w:t>
      </w:r>
    </w:p>
    <w:p w:rsidR="00685860" w:rsidRPr="00685860" w:rsidRDefault="00685860" w:rsidP="00CC4111">
      <w:pPr>
        <w:pStyle w:val="Texto"/>
        <w:spacing w:after="84" w:line="242" w:lineRule="exact"/>
        <w:ind w:firstLine="0"/>
        <w:rPr>
          <w:szCs w:val="18"/>
        </w:rPr>
      </w:pPr>
      <w:r w:rsidRPr="009D0B87">
        <w:rPr>
          <w:b/>
          <w:szCs w:val="18"/>
        </w:rPr>
        <w:t>Observaciones:</w:t>
      </w:r>
      <w:r w:rsidRPr="00685860">
        <w:rPr>
          <w:szCs w:val="18"/>
        </w:rPr>
        <w:t xml:space="preserve"> A partir de los indicadores de las tres dimensiones, se calcula un </w:t>
      </w:r>
      <w:r w:rsidRPr="00685860">
        <w:rPr>
          <w:caps/>
          <w:szCs w:val="18"/>
        </w:rPr>
        <w:t>í</w:t>
      </w:r>
      <w:r w:rsidRPr="00685860">
        <w:rPr>
          <w:szCs w:val="18"/>
        </w:rPr>
        <w:t>ndice General de Globalización y subíndices referentes a:</w:t>
      </w:r>
    </w:p>
    <w:p w:rsidR="00685860" w:rsidRPr="00685860" w:rsidRDefault="00685860" w:rsidP="00CC4111">
      <w:pPr>
        <w:pStyle w:val="Texto"/>
        <w:spacing w:line="242" w:lineRule="exact"/>
        <w:ind w:left="288" w:firstLine="0"/>
        <w:rPr>
          <w:szCs w:val="18"/>
        </w:rPr>
      </w:pPr>
      <w:r w:rsidRPr="00685860">
        <w:rPr>
          <w:szCs w:val="18"/>
        </w:rPr>
        <w:t>1) Flujos económicos reales.</w:t>
      </w:r>
    </w:p>
    <w:p w:rsidR="00685860" w:rsidRPr="00685860" w:rsidRDefault="00685860" w:rsidP="00CC4111">
      <w:pPr>
        <w:pStyle w:val="Texto"/>
        <w:spacing w:line="242" w:lineRule="exact"/>
        <w:ind w:left="288" w:firstLine="0"/>
        <w:rPr>
          <w:szCs w:val="18"/>
        </w:rPr>
      </w:pPr>
      <w:r w:rsidRPr="00685860">
        <w:rPr>
          <w:szCs w:val="18"/>
        </w:rPr>
        <w:t>2) Restricciones económicas.</w:t>
      </w:r>
    </w:p>
    <w:p w:rsidR="00685860" w:rsidRPr="00685860" w:rsidRDefault="00685860" w:rsidP="00CC4111">
      <w:pPr>
        <w:pStyle w:val="Texto"/>
        <w:spacing w:line="242" w:lineRule="exact"/>
        <w:ind w:left="288" w:firstLine="0"/>
        <w:rPr>
          <w:szCs w:val="18"/>
        </w:rPr>
      </w:pPr>
      <w:r w:rsidRPr="00685860">
        <w:rPr>
          <w:szCs w:val="18"/>
        </w:rPr>
        <w:t>3) Datos sobre los flujos de información.</w:t>
      </w:r>
    </w:p>
    <w:p w:rsidR="00685860" w:rsidRPr="00685860" w:rsidRDefault="00685860" w:rsidP="00CC4111">
      <w:pPr>
        <w:pStyle w:val="Texto"/>
        <w:spacing w:line="242" w:lineRule="exact"/>
        <w:ind w:left="288" w:firstLine="0"/>
        <w:rPr>
          <w:szCs w:val="18"/>
        </w:rPr>
      </w:pPr>
      <w:r w:rsidRPr="00685860">
        <w:rPr>
          <w:szCs w:val="18"/>
        </w:rPr>
        <w:t>4) Datos sobre el contacto personal.</w:t>
      </w:r>
    </w:p>
    <w:p w:rsidR="00685860" w:rsidRPr="00685860" w:rsidRDefault="00685860" w:rsidP="00CC4111">
      <w:pPr>
        <w:pStyle w:val="Texto"/>
        <w:spacing w:line="242" w:lineRule="exact"/>
        <w:ind w:left="288" w:firstLine="0"/>
        <w:rPr>
          <w:szCs w:val="18"/>
        </w:rPr>
      </w:pPr>
      <w:r w:rsidRPr="00685860">
        <w:rPr>
          <w:szCs w:val="18"/>
        </w:rPr>
        <w:t>5) Datos sobre la proximidad cultural.</w:t>
      </w:r>
    </w:p>
    <w:p w:rsidR="00685860" w:rsidRPr="00685860" w:rsidRDefault="00685860" w:rsidP="00CC4111">
      <w:pPr>
        <w:pStyle w:val="Texto"/>
        <w:spacing w:line="242" w:lineRule="exact"/>
        <w:ind w:firstLine="0"/>
        <w:rPr>
          <w:szCs w:val="18"/>
        </w:rPr>
      </w:pPr>
      <w:r w:rsidRPr="00685860">
        <w:rPr>
          <w:b/>
          <w:szCs w:val="18"/>
        </w:rPr>
        <w:t>Periodicidad:</w:t>
      </w:r>
      <w:r w:rsidRPr="00685860">
        <w:rPr>
          <w:szCs w:val="18"/>
        </w:rPr>
        <w:t xml:space="preserve"> Anual. El </w:t>
      </w:r>
      <w:r w:rsidRPr="00685860">
        <w:rPr>
          <w:caps/>
          <w:szCs w:val="18"/>
        </w:rPr>
        <w:t>í</w:t>
      </w:r>
      <w:r w:rsidRPr="00685860">
        <w:rPr>
          <w:szCs w:val="18"/>
        </w:rPr>
        <w:t>ndice 2013 se calculó con datos duros de 2010.</w:t>
      </w:r>
    </w:p>
    <w:p w:rsidR="00685860" w:rsidRPr="00685860" w:rsidRDefault="00685860" w:rsidP="00CC4111">
      <w:pPr>
        <w:pStyle w:val="Texto"/>
        <w:spacing w:line="242" w:lineRule="exact"/>
        <w:ind w:firstLine="0"/>
        <w:rPr>
          <w:szCs w:val="18"/>
        </w:rPr>
      </w:pPr>
      <w:r w:rsidRPr="00685860">
        <w:rPr>
          <w:b/>
          <w:szCs w:val="18"/>
        </w:rPr>
        <w:t>Fuente:</w:t>
      </w:r>
      <w:r w:rsidRPr="00685860">
        <w:rPr>
          <w:szCs w:val="18"/>
        </w:rPr>
        <w:t xml:space="preserve"> Escuela</w:t>
      </w:r>
      <w:r w:rsidRPr="00685860">
        <w:rPr>
          <w:i/>
          <w:szCs w:val="18"/>
        </w:rPr>
        <w:t xml:space="preserve"> </w:t>
      </w:r>
      <w:r w:rsidRPr="00685860">
        <w:rPr>
          <w:szCs w:val="18"/>
        </w:rPr>
        <w:t>Politécnica</w:t>
      </w:r>
      <w:r w:rsidRPr="00685860">
        <w:rPr>
          <w:i/>
          <w:szCs w:val="18"/>
        </w:rPr>
        <w:t xml:space="preserve"> </w:t>
      </w:r>
      <w:r w:rsidRPr="00685860">
        <w:rPr>
          <w:szCs w:val="18"/>
        </w:rPr>
        <w:t>Federal</w:t>
      </w:r>
      <w:r w:rsidRPr="00685860">
        <w:rPr>
          <w:i/>
          <w:szCs w:val="18"/>
        </w:rPr>
        <w:t xml:space="preserve"> </w:t>
      </w:r>
      <w:r w:rsidRPr="00685860">
        <w:rPr>
          <w:szCs w:val="18"/>
        </w:rPr>
        <w:t>de</w:t>
      </w:r>
      <w:r w:rsidRPr="00685860">
        <w:rPr>
          <w:i/>
          <w:szCs w:val="18"/>
        </w:rPr>
        <w:t xml:space="preserve"> </w:t>
      </w:r>
      <w:r w:rsidRPr="00685860">
        <w:rPr>
          <w:szCs w:val="18"/>
        </w:rPr>
        <w:t>Zúrich</w:t>
      </w:r>
      <w:r w:rsidRPr="00685860">
        <w:rPr>
          <w:i/>
          <w:szCs w:val="18"/>
        </w:rPr>
        <w:t xml:space="preserve"> </w:t>
      </w:r>
      <w:r w:rsidRPr="00685860">
        <w:rPr>
          <w:szCs w:val="18"/>
        </w:rPr>
        <w:t>–</w:t>
      </w:r>
      <w:r w:rsidRPr="00685860">
        <w:rPr>
          <w:i/>
          <w:szCs w:val="18"/>
        </w:rPr>
        <w:t xml:space="preserve"> </w:t>
      </w:r>
      <w:r w:rsidRPr="00685860">
        <w:rPr>
          <w:szCs w:val="18"/>
        </w:rPr>
        <w:t xml:space="preserve">KOF </w:t>
      </w:r>
      <w:proofErr w:type="spellStart"/>
      <w:r w:rsidRPr="009D0B87">
        <w:rPr>
          <w:i/>
          <w:szCs w:val="18"/>
        </w:rPr>
        <w:t>Index</w:t>
      </w:r>
      <w:proofErr w:type="spellEnd"/>
      <w:r w:rsidRPr="009D0B87">
        <w:rPr>
          <w:i/>
          <w:szCs w:val="18"/>
        </w:rPr>
        <w:t xml:space="preserve"> of </w:t>
      </w:r>
      <w:proofErr w:type="spellStart"/>
      <w:r w:rsidRPr="009D0B87">
        <w:rPr>
          <w:i/>
          <w:szCs w:val="18"/>
        </w:rPr>
        <w:t>Globalization</w:t>
      </w:r>
      <w:proofErr w:type="spellEnd"/>
      <w:r w:rsidRPr="00685860">
        <w:rPr>
          <w:szCs w:val="18"/>
        </w:rPr>
        <w:t>.</w:t>
      </w:r>
    </w:p>
    <w:p w:rsidR="00685860" w:rsidRPr="00685860" w:rsidRDefault="00685860" w:rsidP="00CC4111">
      <w:pPr>
        <w:pStyle w:val="Texto"/>
        <w:spacing w:line="242" w:lineRule="exact"/>
        <w:ind w:firstLine="0"/>
        <w:jc w:val="center"/>
        <w:rPr>
          <w:b/>
          <w:szCs w:val="18"/>
        </w:rPr>
      </w:pPr>
      <w:r w:rsidRPr="00685860">
        <w:rPr>
          <w:b/>
          <w:szCs w:val="18"/>
        </w:rPr>
        <w:t>Comportamiento histórico:</w:t>
      </w:r>
    </w:p>
    <w:tbl>
      <w:tblPr>
        <w:tblW w:w="0" w:type="auto"/>
        <w:jc w:val="center"/>
        <w:tblInd w:w="941" w:type="dxa"/>
        <w:tblBorders>
          <w:top w:val="single" w:sz="6" w:space="0" w:color="808080"/>
          <w:insideH w:val="single" w:sz="6" w:space="0" w:color="808080"/>
        </w:tblBorders>
        <w:tblLayout w:type="fixed"/>
        <w:tblCellMar>
          <w:left w:w="0" w:type="dxa"/>
          <w:right w:w="0" w:type="dxa"/>
        </w:tblCellMar>
        <w:tblLook w:val="0000" w:firstRow="0" w:lastRow="0" w:firstColumn="0" w:lastColumn="0" w:noHBand="0" w:noVBand="0"/>
      </w:tblPr>
      <w:tblGrid>
        <w:gridCol w:w="900"/>
        <w:gridCol w:w="1069"/>
        <w:gridCol w:w="720"/>
        <w:gridCol w:w="720"/>
        <w:gridCol w:w="773"/>
        <w:gridCol w:w="893"/>
      </w:tblGrid>
      <w:tr w:rsidR="00A35EB2" w:rsidRPr="00685860">
        <w:trPr>
          <w:cantSplit/>
          <w:trHeight w:hRule="exact" w:val="240"/>
          <w:jc w:val="center"/>
        </w:trPr>
        <w:tc>
          <w:tcPr>
            <w:tcW w:w="900" w:type="dxa"/>
          </w:tcPr>
          <w:p w:rsidR="00A35EB2" w:rsidRPr="00685860" w:rsidRDefault="00A35EB2" w:rsidP="00CC4111">
            <w:pPr>
              <w:pStyle w:val="Texto"/>
              <w:spacing w:line="242" w:lineRule="exact"/>
              <w:ind w:firstLine="0"/>
              <w:jc w:val="center"/>
              <w:rPr>
                <w:b/>
                <w:szCs w:val="18"/>
              </w:rPr>
            </w:pPr>
            <w:r w:rsidRPr="00685860">
              <w:rPr>
                <w:b/>
                <w:szCs w:val="18"/>
              </w:rPr>
              <w:t>2007</w:t>
            </w:r>
          </w:p>
        </w:tc>
        <w:tc>
          <w:tcPr>
            <w:tcW w:w="1069" w:type="dxa"/>
          </w:tcPr>
          <w:p w:rsidR="00A35EB2" w:rsidRPr="00685860" w:rsidRDefault="00A35EB2" w:rsidP="00CC4111">
            <w:pPr>
              <w:pStyle w:val="Texto"/>
              <w:spacing w:line="242" w:lineRule="exact"/>
              <w:ind w:firstLine="0"/>
              <w:jc w:val="center"/>
            </w:pPr>
            <w:r w:rsidRPr="00685860">
              <w:rPr>
                <w:b/>
                <w:szCs w:val="18"/>
              </w:rPr>
              <w:t>2008</w:t>
            </w:r>
          </w:p>
        </w:tc>
        <w:tc>
          <w:tcPr>
            <w:tcW w:w="720" w:type="dxa"/>
          </w:tcPr>
          <w:p w:rsidR="00A35EB2" w:rsidRPr="00685860" w:rsidRDefault="00A35EB2" w:rsidP="00CC4111">
            <w:pPr>
              <w:pStyle w:val="Texto"/>
              <w:spacing w:line="242" w:lineRule="exact"/>
              <w:ind w:firstLine="0"/>
              <w:jc w:val="center"/>
            </w:pPr>
            <w:r w:rsidRPr="00685860">
              <w:rPr>
                <w:b/>
                <w:szCs w:val="18"/>
              </w:rPr>
              <w:t>2009</w:t>
            </w:r>
          </w:p>
        </w:tc>
        <w:tc>
          <w:tcPr>
            <w:tcW w:w="720" w:type="dxa"/>
          </w:tcPr>
          <w:p w:rsidR="00A35EB2" w:rsidRPr="00685860" w:rsidRDefault="00A35EB2" w:rsidP="00CC4111">
            <w:pPr>
              <w:pStyle w:val="Texto"/>
              <w:spacing w:line="242" w:lineRule="exact"/>
              <w:ind w:firstLine="0"/>
              <w:jc w:val="center"/>
            </w:pPr>
            <w:r w:rsidRPr="00685860">
              <w:rPr>
                <w:b/>
                <w:szCs w:val="18"/>
              </w:rPr>
              <w:t>2010</w:t>
            </w:r>
          </w:p>
        </w:tc>
        <w:tc>
          <w:tcPr>
            <w:tcW w:w="773" w:type="dxa"/>
          </w:tcPr>
          <w:p w:rsidR="00A35EB2" w:rsidRPr="00685860" w:rsidRDefault="00A35EB2" w:rsidP="00CC4111">
            <w:pPr>
              <w:pStyle w:val="Texto"/>
              <w:spacing w:line="242" w:lineRule="exact"/>
              <w:ind w:firstLine="0"/>
              <w:jc w:val="center"/>
            </w:pPr>
            <w:r w:rsidRPr="00685860">
              <w:rPr>
                <w:b/>
                <w:szCs w:val="18"/>
              </w:rPr>
              <w:t>2011</w:t>
            </w:r>
          </w:p>
        </w:tc>
        <w:tc>
          <w:tcPr>
            <w:tcW w:w="893" w:type="dxa"/>
          </w:tcPr>
          <w:p w:rsidR="00A35EB2" w:rsidRPr="00685860" w:rsidRDefault="00A35EB2" w:rsidP="00CC4111">
            <w:pPr>
              <w:pStyle w:val="Texto"/>
              <w:spacing w:line="242" w:lineRule="exact"/>
              <w:ind w:firstLine="0"/>
              <w:jc w:val="center"/>
            </w:pPr>
            <w:r w:rsidRPr="00685860">
              <w:rPr>
                <w:b/>
                <w:szCs w:val="18"/>
              </w:rPr>
              <w:t>2012</w:t>
            </w:r>
          </w:p>
        </w:tc>
      </w:tr>
      <w:tr w:rsidR="00A35EB2" w:rsidRPr="007057E7">
        <w:trPr>
          <w:cantSplit/>
          <w:trHeight w:hRule="exact" w:val="303"/>
          <w:jc w:val="center"/>
        </w:trPr>
        <w:tc>
          <w:tcPr>
            <w:tcW w:w="900" w:type="dxa"/>
          </w:tcPr>
          <w:p w:rsidR="00A35EB2" w:rsidRPr="007057E7" w:rsidRDefault="00A35EB2" w:rsidP="00CC4111">
            <w:pPr>
              <w:pStyle w:val="Texto"/>
              <w:spacing w:line="242" w:lineRule="exact"/>
              <w:ind w:firstLine="0"/>
              <w:jc w:val="center"/>
              <w:rPr>
                <w:szCs w:val="18"/>
              </w:rPr>
            </w:pPr>
            <w:r w:rsidRPr="007057E7">
              <w:rPr>
                <w:szCs w:val="18"/>
              </w:rPr>
              <w:t>58.5</w:t>
            </w:r>
          </w:p>
        </w:tc>
        <w:tc>
          <w:tcPr>
            <w:tcW w:w="1069" w:type="dxa"/>
          </w:tcPr>
          <w:p w:rsidR="00A35EB2" w:rsidRPr="007057E7" w:rsidRDefault="00A35EB2" w:rsidP="00CC4111">
            <w:pPr>
              <w:pStyle w:val="Texto"/>
              <w:spacing w:line="242" w:lineRule="exact"/>
              <w:ind w:firstLine="0"/>
              <w:jc w:val="center"/>
            </w:pPr>
            <w:r w:rsidRPr="007057E7">
              <w:rPr>
                <w:szCs w:val="18"/>
              </w:rPr>
              <w:t>58.2</w:t>
            </w:r>
          </w:p>
        </w:tc>
        <w:tc>
          <w:tcPr>
            <w:tcW w:w="720" w:type="dxa"/>
          </w:tcPr>
          <w:p w:rsidR="00A35EB2" w:rsidRPr="007057E7" w:rsidRDefault="00A35EB2" w:rsidP="00CC4111">
            <w:pPr>
              <w:pStyle w:val="Texto"/>
              <w:spacing w:line="242" w:lineRule="exact"/>
              <w:ind w:firstLine="0"/>
              <w:jc w:val="center"/>
            </w:pPr>
            <w:r w:rsidRPr="007057E7">
              <w:rPr>
                <w:szCs w:val="18"/>
              </w:rPr>
              <w:t>59.5</w:t>
            </w:r>
          </w:p>
        </w:tc>
        <w:tc>
          <w:tcPr>
            <w:tcW w:w="720" w:type="dxa"/>
          </w:tcPr>
          <w:p w:rsidR="00A35EB2" w:rsidRPr="007057E7" w:rsidRDefault="00A35EB2" w:rsidP="00CC4111">
            <w:pPr>
              <w:pStyle w:val="Texto"/>
              <w:spacing w:line="242" w:lineRule="exact"/>
              <w:ind w:firstLine="0"/>
              <w:jc w:val="center"/>
            </w:pPr>
            <w:r w:rsidRPr="007057E7">
              <w:rPr>
                <w:szCs w:val="18"/>
              </w:rPr>
              <w:t>59.3</w:t>
            </w:r>
          </w:p>
        </w:tc>
        <w:tc>
          <w:tcPr>
            <w:tcW w:w="773" w:type="dxa"/>
          </w:tcPr>
          <w:p w:rsidR="00A35EB2" w:rsidRPr="007057E7" w:rsidRDefault="00A35EB2" w:rsidP="00CC4111">
            <w:pPr>
              <w:pStyle w:val="Texto"/>
              <w:spacing w:line="242" w:lineRule="exact"/>
              <w:ind w:firstLine="0"/>
              <w:jc w:val="center"/>
            </w:pPr>
            <w:r w:rsidRPr="007057E7">
              <w:rPr>
                <w:szCs w:val="18"/>
              </w:rPr>
              <w:t>N.D.</w:t>
            </w:r>
          </w:p>
        </w:tc>
        <w:tc>
          <w:tcPr>
            <w:tcW w:w="893" w:type="dxa"/>
          </w:tcPr>
          <w:p w:rsidR="00A35EB2" w:rsidRPr="007057E7" w:rsidRDefault="00A35EB2" w:rsidP="00CC4111">
            <w:pPr>
              <w:pStyle w:val="Texto"/>
              <w:spacing w:line="242" w:lineRule="exact"/>
              <w:ind w:firstLine="0"/>
              <w:jc w:val="center"/>
            </w:pPr>
            <w:r w:rsidRPr="007057E7">
              <w:rPr>
                <w:szCs w:val="18"/>
              </w:rPr>
              <w:t>N.D.</w:t>
            </w:r>
          </w:p>
        </w:tc>
      </w:tr>
    </w:tbl>
    <w:p w:rsidR="00685860" w:rsidRPr="00114DC4" w:rsidRDefault="000459C2" w:rsidP="000459C2">
      <w:pPr>
        <w:pStyle w:val="ANOTACION"/>
      </w:pPr>
      <w:r w:rsidRPr="00114DC4">
        <w:t>VIII. SISTEMA NACIONAL DE PLANEACIÓN DEMOCRÁTICA</w:t>
      </w:r>
    </w:p>
    <w:p w:rsidR="00685860" w:rsidRPr="00685860" w:rsidRDefault="00685860" w:rsidP="00CC4111">
      <w:pPr>
        <w:pStyle w:val="Texto"/>
        <w:spacing w:line="297" w:lineRule="exact"/>
        <w:ind w:firstLine="0"/>
        <w:rPr>
          <w:szCs w:val="18"/>
        </w:rPr>
      </w:pPr>
      <w:r w:rsidRPr="00685860">
        <w:rPr>
          <w:szCs w:val="18"/>
        </w:rPr>
        <w:lastRenderedPageBreak/>
        <w:t>El Sistema Nacional de Planeación Democrática sirve</w:t>
      </w:r>
      <w:r w:rsidRPr="00685860">
        <w:rPr>
          <w:i/>
          <w:szCs w:val="18"/>
        </w:rPr>
        <w:t xml:space="preserve"> </w:t>
      </w:r>
      <w:r w:rsidRPr="00685860">
        <w:rPr>
          <w:szCs w:val="18"/>
        </w:rPr>
        <w:t>para</w:t>
      </w:r>
      <w:r w:rsidRPr="00685860">
        <w:rPr>
          <w:i/>
          <w:szCs w:val="18"/>
        </w:rPr>
        <w:t xml:space="preserve"> </w:t>
      </w:r>
      <w:r w:rsidRPr="00685860">
        <w:rPr>
          <w:szCs w:val="18"/>
        </w:rPr>
        <w:t>guiar</w:t>
      </w:r>
      <w:r w:rsidRPr="00685860">
        <w:rPr>
          <w:i/>
          <w:szCs w:val="18"/>
        </w:rPr>
        <w:t xml:space="preserve"> </w:t>
      </w:r>
      <w:r w:rsidRPr="00685860">
        <w:rPr>
          <w:szCs w:val="18"/>
        </w:rPr>
        <w:t>las</w:t>
      </w:r>
      <w:r w:rsidRPr="00685860">
        <w:rPr>
          <w:i/>
          <w:szCs w:val="18"/>
        </w:rPr>
        <w:t xml:space="preserve"> </w:t>
      </w:r>
      <w:r w:rsidRPr="00685860">
        <w:rPr>
          <w:szCs w:val="18"/>
        </w:rPr>
        <w:t>acciones</w:t>
      </w:r>
      <w:r w:rsidRPr="00685860">
        <w:rPr>
          <w:i/>
          <w:szCs w:val="18"/>
        </w:rPr>
        <w:t xml:space="preserve"> </w:t>
      </w:r>
      <w:r w:rsidRPr="00685860">
        <w:rPr>
          <w:szCs w:val="18"/>
        </w:rPr>
        <w:t>de</w:t>
      </w:r>
      <w:r w:rsidRPr="00685860">
        <w:rPr>
          <w:i/>
          <w:szCs w:val="18"/>
        </w:rPr>
        <w:t xml:space="preserve"> </w:t>
      </w:r>
      <w:r w:rsidRPr="00685860">
        <w:rPr>
          <w:szCs w:val="18"/>
        </w:rPr>
        <w:t>las</w:t>
      </w:r>
      <w:r w:rsidRPr="00685860">
        <w:rPr>
          <w:i/>
          <w:szCs w:val="18"/>
        </w:rPr>
        <w:t xml:space="preserve"> </w:t>
      </w:r>
      <w:r w:rsidRPr="00685860">
        <w:rPr>
          <w:szCs w:val="18"/>
        </w:rPr>
        <w:t>dependencias y entidades de la Administración Pública</w:t>
      </w:r>
      <w:r w:rsidRPr="00685860">
        <w:rPr>
          <w:i/>
          <w:szCs w:val="18"/>
        </w:rPr>
        <w:t xml:space="preserve"> </w:t>
      </w:r>
      <w:r w:rsidRPr="00685860">
        <w:rPr>
          <w:szCs w:val="18"/>
        </w:rPr>
        <w:t>Federal,</w:t>
      </w:r>
      <w:r w:rsidRPr="00685860">
        <w:rPr>
          <w:i/>
          <w:szCs w:val="18"/>
        </w:rPr>
        <w:t xml:space="preserve"> </w:t>
      </w:r>
      <w:r w:rsidRPr="00685860">
        <w:rPr>
          <w:szCs w:val="18"/>
        </w:rPr>
        <w:t>y</w:t>
      </w:r>
      <w:r w:rsidRPr="00685860">
        <w:rPr>
          <w:i/>
          <w:szCs w:val="18"/>
        </w:rPr>
        <w:t xml:space="preserve"> </w:t>
      </w:r>
      <w:r w:rsidRPr="00685860">
        <w:rPr>
          <w:szCs w:val="18"/>
        </w:rPr>
        <w:t>coordinar</w:t>
      </w:r>
      <w:r w:rsidRPr="00685860">
        <w:rPr>
          <w:i/>
          <w:szCs w:val="18"/>
        </w:rPr>
        <w:t xml:space="preserve"> </w:t>
      </w:r>
      <w:r w:rsidRPr="00685860">
        <w:rPr>
          <w:szCs w:val="18"/>
        </w:rPr>
        <w:t>sus</w:t>
      </w:r>
      <w:r w:rsidRPr="00685860">
        <w:rPr>
          <w:i/>
          <w:szCs w:val="18"/>
        </w:rPr>
        <w:t xml:space="preserve"> </w:t>
      </w:r>
      <w:r w:rsidRPr="00685860">
        <w:rPr>
          <w:szCs w:val="18"/>
        </w:rPr>
        <w:t>esfuerzos</w:t>
      </w:r>
      <w:r w:rsidRPr="00685860">
        <w:rPr>
          <w:i/>
          <w:szCs w:val="18"/>
        </w:rPr>
        <w:t xml:space="preserve"> </w:t>
      </w:r>
      <w:r w:rsidRPr="00685860">
        <w:rPr>
          <w:szCs w:val="18"/>
        </w:rPr>
        <w:t>para lograr</w:t>
      </w:r>
      <w:r w:rsidRPr="00685860">
        <w:rPr>
          <w:i/>
          <w:szCs w:val="18"/>
        </w:rPr>
        <w:t xml:space="preserve"> </w:t>
      </w:r>
      <w:r w:rsidRPr="00685860">
        <w:rPr>
          <w:szCs w:val="18"/>
        </w:rPr>
        <w:t>la</w:t>
      </w:r>
      <w:r w:rsidRPr="00685860">
        <w:rPr>
          <w:i/>
          <w:szCs w:val="18"/>
        </w:rPr>
        <w:t xml:space="preserve"> </w:t>
      </w:r>
      <w:r w:rsidRPr="00685860">
        <w:rPr>
          <w:szCs w:val="18"/>
        </w:rPr>
        <w:t>consecución</w:t>
      </w:r>
      <w:r w:rsidRPr="00685860">
        <w:rPr>
          <w:i/>
          <w:szCs w:val="18"/>
        </w:rPr>
        <w:t xml:space="preserve"> </w:t>
      </w:r>
      <w:r w:rsidRPr="00685860">
        <w:rPr>
          <w:szCs w:val="18"/>
        </w:rPr>
        <w:t>de</w:t>
      </w:r>
      <w:r w:rsidRPr="00685860">
        <w:rPr>
          <w:i/>
          <w:szCs w:val="18"/>
        </w:rPr>
        <w:t xml:space="preserve"> </w:t>
      </w:r>
      <w:r w:rsidRPr="00685860">
        <w:rPr>
          <w:szCs w:val="18"/>
        </w:rPr>
        <w:t>las</w:t>
      </w:r>
      <w:r w:rsidRPr="00685860">
        <w:rPr>
          <w:i/>
          <w:szCs w:val="18"/>
        </w:rPr>
        <w:t xml:space="preserve"> </w:t>
      </w:r>
      <w:r w:rsidRPr="00685860">
        <w:rPr>
          <w:szCs w:val="18"/>
        </w:rPr>
        <w:t>Metas</w:t>
      </w:r>
      <w:r w:rsidRPr="00685860">
        <w:rPr>
          <w:i/>
          <w:szCs w:val="18"/>
        </w:rPr>
        <w:t xml:space="preserve"> </w:t>
      </w:r>
      <w:r w:rsidRPr="00685860">
        <w:rPr>
          <w:szCs w:val="18"/>
        </w:rPr>
        <w:t>Nacionales establecidas</w:t>
      </w:r>
      <w:r w:rsidRPr="00685860">
        <w:rPr>
          <w:i/>
          <w:szCs w:val="18"/>
        </w:rPr>
        <w:t xml:space="preserve"> </w:t>
      </w:r>
      <w:r w:rsidRPr="00685860">
        <w:rPr>
          <w:szCs w:val="18"/>
        </w:rPr>
        <w:t>en</w:t>
      </w:r>
      <w:r w:rsidRPr="00685860">
        <w:rPr>
          <w:i/>
          <w:szCs w:val="18"/>
        </w:rPr>
        <w:t xml:space="preserve"> </w:t>
      </w:r>
      <w:r w:rsidRPr="00685860">
        <w:rPr>
          <w:szCs w:val="18"/>
        </w:rPr>
        <w:t>el</w:t>
      </w:r>
      <w:r w:rsidRPr="00685860">
        <w:rPr>
          <w:i/>
          <w:szCs w:val="18"/>
        </w:rPr>
        <w:t xml:space="preserve"> Plan Nacional de Desarrollo</w:t>
      </w:r>
      <w:r w:rsidRPr="00685860">
        <w:rPr>
          <w:szCs w:val="18"/>
        </w:rPr>
        <w:t xml:space="preserve"> </w:t>
      </w:r>
      <w:r w:rsidRPr="00685860">
        <w:rPr>
          <w:i/>
          <w:szCs w:val="18"/>
        </w:rPr>
        <w:t>2013-2018</w:t>
      </w:r>
      <w:r w:rsidRPr="00685860">
        <w:rPr>
          <w:szCs w:val="18"/>
        </w:rPr>
        <w:t>, desde una perspectiva nacional, regional</w:t>
      </w:r>
      <w:r w:rsidRPr="00685860">
        <w:rPr>
          <w:i/>
          <w:szCs w:val="18"/>
        </w:rPr>
        <w:t xml:space="preserve"> </w:t>
      </w:r>
      <w:r w:rsidRPr="00685860">
        <w:rPr>
          <w:szCs w:val="18"/>
        </w:rPr>
        <w:t>y</w:t>
      </w:r>
      <w:r w:rsidRPr="00685860">
        <w:rPr>
          <w:i/>
          <w:szCs w:val="18"/>
        </w:rPr>
        <w:t xml:space="preserve"> </w:t>
      </w:r>
      <w:r w:rsidRPr="00685860">
        <w:rPr>
          <w:szCs w:val="18"/>
        </w:rPr>
        <w:t>de</w:t>
      </w:r>
      <w:r w:rsidRPr="00685860">
        <w:rPr>
          <w:i/>
          <w:szCs w:val="18"/>
        </w:rPr>
        <w:t xml:space="preserve"> </w:t>
      </w:r>
      <w:r w:rsidRPr="00685860">
        <w:rPr>
          <w:szCs w:val="18"/>
        </w:rPr>
        <w:t>cooperación</w:t>
      </w:r>
      <w:r w:rsidRPr="00685860">
        <w:rPr>
          <w:i/>
          <w:szCs w:val="18"/>
        </w:rPr>
        <w:t xml:space="preserve"> </w:t>
      </w:r>
      <w:r w:rsidRPr="00685860">
        <w:rPr>
          <w:szCs w:val="18"/>
        </w:rPr>
        <w:t>interinstitucional.</w:t>
      </w:r>
      <w:r w:rsidRPr="00685860">
        <w:rPr>
          <w:i/>
          <w:szCs w:val="18"/>
        </w:rPr>
        <w:t xml:space="preserve"> </w:t>
      </w:r>
      <w:r w:rsidRPr="00685860">
        <w:rPr>
          <w:szCs w:val="18"/>
        </w:rPr>
        <w:t>Por ese motivo y en cumplimiento de lo señalado en el artículo 22 de la Ley de Planeación, la presente Administración elaborará los siguientes programas:</w:t>
      </w:r>
    </w:p>
    <w:p w:rsidR="00685860" w:rsidRPr="00685860" w:rsidRDefault="00A35EB2" w:rsidP="00CC4111">
      <w:pPr>
        <w:pStyle w:val="Texto"/>
        <w:spacing w:line="297" w:lineRule="exact"/>
        <w:ind w:left="432" w:hanging="432"/>
        <w:rPr>
          <w:szCs w:val="18"/>
        </w:rPr>
      </w:pPr>
      <w:r w:rsidRPr="00C167BD">
        <w:rPr>
          <w:szCs w:val="18"/>
          <w:highlight w:val="yellow"/>
        </w:rPr>
        <w:t>•</w:t>
      </w:r>
      <w:r w:rsidRPr="00C167BD">
        <w:rPr>
          <w:szCs w:val="18"/>
          <w:highlight w:val="yellow"/>
        </w:rPr>
        <w:tab/>
      </w:r>
      <w:r w:rsidR="00685860" w:rsidRPr="00C167BD">
        <w:rPr>
          <w:szCs w:val="18"/>
          <w:highlight w:val="yellow"/>
        </w:rPr>
        <w:t>Programa Sectorial de Gobernación.</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Relaciones Exteriores.</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Defensa Nacional.</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Marina.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Financiamiento del Desarrollo.</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Desarrollo Social.</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Sectorial</w:t>
      </w:r>
      <w:r w:rsidR="00685860" w:rsidRPr="00685860">
        <w:rPr>
          <w:i/>
          <w:szCs w:val="18"/>
        </w:rPr>
        <w:t xml:space="preserve"> </w:t>
      </w:r>
      <w:r w:rsidR="00685860" w:rsidRPr="00685860">
        <w:rPr>
          <w:szCs w:val="18"/>
        </w:rPr>
        <w:t>de</w:t>
      </w:r>
      <w:r w:rsidR="00685860" w:rsidRPr="00685860">
        <w:rPr>
          <w:i/>
          <w:szCs w:val="18"/>
        </w:rPr>
        <w:t xml:space="preserve"> </w:t>
      </w:r>
      <w:r w:rsidR="00685860" w:rsidRPr="00685860">
        <w:rPr>
          <w:szCs w:val="18"/>
        </w:rPr>
        <w:t>Medio</w:t>
      </w:r>
      <w:r w:rsidR="00685860" w:rsidRPr="00685860">
        <w:rPr>
          <w:i/>
          <w:szCs w:val="18"/>
        </w:rPr>
        <w:t xml:space="preserve"> </w:t>
      </w:r>
      <w:r w:rsidR="00685860" w:rsidRPr="00685860">
        <w:rPr>
          <w:szCs w:val="18"/>
        </w:rPr>
        <w:t>Ambiente</w:t>
      </w:r>
      <w:r w:rsidR="00685860" w:rsidRPr="00685860">
        <w:rPr>
          <w:i/>
          <w:szCs w:val="18"/>
        </w:rPr>
        <w:t xml:space="preserve"> </w:t>
      </w:r>
      <w:r w:rsidR="00685860" w:rsidRPr="00685860">
        <w:rPr>
          <w:szCs w:val="18"/>
        </w:rPr>
        <w:t>y Recursos Naturales.</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Energía.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de Desarrollo Innovador.</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Desarrollo Agropecuario, Pesquero y Alimentario.</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Comunicaciones y Transportes.</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Procuración de Justicia.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Educación.</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Salud.</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Sectorial</w:t>
      </w:r>
      <w:r w:rsidR="00685860" w:rsidRPr="00685860">
        <w:rPr>
          <w:i/>
          <w:szCs w:val="18"/>
        </w:rPr>
        <w:t xml:space="preserve"> </w:t>
      </w:r>
      <w:r w:rsidR="00685860" w:rsidRPr="00685860">
        <w:rPr>
          <w:szCs w:val="18"/>
        </w:rPr>
        <w:t>de</w:t>
      </w:r>
      <w:r w:rsidR="00685860" w:rsidRPr="00685860">
        <w:rPr>
          <w:i/>
          <w:szCs w:val="18"/>
        </w:rPr>
        <w:t xml:space="preserve"> </w:t>
      </w:r>
      <w:r w:rsidR="00685860" w:rsidRPr="00685860">
        <w:rPr>
          <w:szCs w:val="18"/>
        </w:rPr>
        <w:t>Trabajo</w:t>
      </w:r>
      <w:r w:rsidR="00685860" w:rsidRPr="00685860">
        <w:rPr>
          <w:i/>
          <w:szCs w:val="18"/>
        </w:rPr>
        <w:t xml:space="preserve"> </w:t>
      </w:r>
      <w:r w:rsidR="00685860" w:rsidRPr="00685860">
        <w:rPr>
          <w:szCs w:val="18"/>
        </w:rPr>
        <w:t>y</w:t>
      </w:r>
      <w:r w:rsidR="00685860" w:rsidRPr="00685860">
        <w:rPr>
          <w:i/>
          <w:szCs w:val="18"/>
        </w:rPr>
        <w:t xml:space="preserve"> </w:t>
      </w:r>
      <w:r w:rsidR="00685860" w:rsidRPr="00685860">
        <w:rPr>
          <w:szCs w:val="18"/>
        </w:rPr>
        <w:t>Previsión Social.</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Desarrollo Agrario, Territorial y Urbano.</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Sectorial de Turismo.</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Desarrollo Social.</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Infraestructura.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Juventud.</w:t>
      </w:r>
    </w:p>
    <w:p w:rsidR="00685860" w:rsidRPr="00685860" w:rsidRDefault="00A35EB2" w:rsidP="00CC4111">
      <w:pPr>
        <w:pStyle w:val="Texto"/>
        <w:spacing w:line="297" w:lineRule="exact"/>
        <w:ind w:left="432" w:hanging="432"/>
        <w:rPr>
          <w:szCs w:val="18"/>
        </w:rPr>
      </w:pPr>
      <w:r w:rsidRPr="00C167BD">
        <w:rPr>
          <w:szCs w:val="18"/>
          <w:highlight w:val="yellow"/>
        </w:rPr>
        <w:t>•</w:t>
      </w:r>
      <w:r w:rsidRPr="00C167BD">
        <w:rPr>
          <w:szCs w:val="18"/>
          <w:highlight w:val="yellow"/>
        </w:rPr>
        <w:tab/>
      </w:r>
      <w:r w:rsidR="00685860" w:rsidRPr="00C167BD">
        <w:rPr>
          <w:szCs w:val="18"/>
          <w:highlight w:val="yellow"/>
        </w:rPr>
        <w:t>Programa Nacional de Seguridad Pública.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de Vivienda.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Forestal.</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México sin Hambre.</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Nacional</w:t>
      </w:r>
      <w:r w:rsidR="00685860" w:rsidRPr="00685860">
        <w:rPr>
          <w:i/>
          <w:szCs w:val="18"/>
        </w:rPr>
        <w:t xml:space="preserve"> </w:t>
      </w:r>
      <w:r w:rsidR="00685860" w:rsidRPr="00685860">
        <w:rPr>
          <w:szCs w:val="18"/>
        </w:rPr>
        <w:t>para</w:t>
      </w:r>
      <w:r w:rsidR="00685860" w:rsidRPr="00685860">
        <w:rPr>
          <w:i/>
          <w:szCs w:val="18"/>
        </w:rPr>
        <w:t xml:space="preserve"> </w:t>
      </w:r>
      <w:r w:rsidR="00685860" w:rsidRPr="00685860">
        <w:rPr>
          <w:szCs w:val="18"/>
        </w:rPr>
        <w:t>el</w:t>
      </w:r>
      <w:r w:rsidR="00685860" w:rsidRPr="00685860">
        <w:rPr>
          <w:i/>
          <w:szCs w:val="18"/>
        </w:rPr>
        <w:t xml:space="preserve"> </w:t>
      </w:r>
      <w:r w:rsidR="00685860" w:rsidRPr="00685860">
        <w:rPr>
          <w:szCs w:val="18"/>
        </w:rPr>
        <w:t>Desarrollo</w:t>
      </w:r>
      <w:r w:rsidR="00685860" w:rsidRPr="00685860">
        <w:rPr>
          <w:i/>
          <w:szCs w:val="18"/>
        </w:rPr>
        <w:t xml:space="preserve"> </w:t>
      </w:r>
      <w:r w:rsidR="00685860" w:rsidRPr="00685860">
        <w:rPr>
          <w:szCs w:val="18"/>
        </w:rPr>
        <w:t>y</w:t>
      </w:r>
      <w:r w:rsidR="00685860" w:rsidRPr="00685860">
        <w:rPr>
          <w:i/>
          <w:szCs w:val="18"/>
        </w:rPr>
        <w:t xml:space="preserve"> </w:t>
      </w:r>
      <w:r w:rsidR="00685860" w:rsidRPr="00685860">
        <w:rPr>
          <w:szCs w:val="18"/>
        </w:rPr>
        <w:t>la Inclusión de las Personas con Discapacidad.</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Hídrico.</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para la Igualdad de Oportunidades y no Discriminación contra las Mujeres.</w:t>
      </w:r>
    </w:p>
    <w:p w:rsidR="00685860" w:rsidRPr="00685860" w:rsidRDefault="00A35EB2" w:rsidP="00CC4111">
      <w:pPr>
        <w:pStyle w:val="Texto"/>
        <w:spacing w:line="297" w:lineRule="exact"/>
        <w:ind w:left="432" w:hanging="432"/>
        <w:rPr>
          <w:szCs w:val="18"/>
        </w:rPr>
      </w:pPr>
      <w:r w:rsidRPr="00C167BD">
        <w:rPr>
          <w:szCs w:val="18"/>
          <w:highlight w:val="yellow"/>
        </w:rPr>
        <w:t>•</w:t>
      </w:r>
      <w:r w:rsidRPr="00C167BD">
        <w:rPr>
          <w:szCs w:val="18"/>
          <w:highlight w:val="yellow"/>
        </w:rPr>
        <w:tab/>
      </w:r>
      <w:r w:rsidR="00685860" w:rsidRPr="00C167BD">
        <w:rPr>
          <w:szCs w:val="18"/>
          <w:highlight w:val="yellow"/>
        </w:rPr>
        <w:t>Programa Nacional para la Prevención Social de la Violencia y la Delincuencia.</w:t>
      </w:r>
    </w:p>
    <w:p w:rsidR="00685860" w:rsidRPr="00685860" w:rsidRDefault="00A35EB2" w:rsidP="00CC4111">
      <w:pPr>
        <w:pStyle w:val="Texto"/>
        <w:spacing w:line="297" w:lineRule="exact"/>
        <w:ind w:left="432" w:hanging="432"/>
        <w:rPr>
          <w:szCs w:val="18"/>
        </w:rPr>
      </w:pPr>
      <w:r>
        <w:rPr>
          <w:szCs w:val="18"/>
        </w:rPr>
        <w:t>•</w:t>
      </w:r>
      <w:r>
        <w:rPr>
          <w:szCs w:val="18"/>
        </w:rPr>
        <w:tab/>
      </w:r>
      <w:r w:rsidR="00685860" w:rsidRPr="00685860">
        <w:rPr>
          <w:szCs w:val="18"/>
        </w:rPr>
        <w:t>Programa Nacional para Prevenir y Eliminar la Discriminación.</w:t>
      </w:r>
    </w:p>
    <w:p w:rsidR="00685860" w:rsidRPr="00685860" w:rsidRDefault="00A35EB2" w:rsidP="00CC4111">
      <w:pPr>
        <w:pStyle w:val="Texto"/>
        <w:spacing w:line="310" w:lineRule="exact"/>
        <w:ind w:left="432" w:hanging="432"/>
        <w:rPr>
          <w:szCs w:val="18"/>
        </w:rPr>
      </w:pPr>
      <w:r>
        <w:rPr>
          <w:szCs w:val="18"/>
        </w:rPr>
        <w:lastRenderedPageBreak/>
        <w:t>•</w:t>
      </w:r>
      <w:r>
        <w:rPr>
          <w:szCs w:val="18"/>
        </w:rPr>
        <w:tab/>
      </w:r>
      <w:bookmarkStart w:id="0" w:name="_GoBack"/>
      <w:bookmarkEnd w:id="0"/>
      <w:r w:rsidR="00685860" w:rsidRPr="00C167BD">
        <w:rPr>
          <w:szCs w:val="18"/>
          <w:highlight w:val="yellow"/>
        </w:rPr>
        <w:t>Programa Integral para Prevenir, Atender, Sancionar y Erradicar la Violencia contra las Mujeres.</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Especial</w:t>
      </w:r>
      <w:r w:rsidR="00685860" w:rsidRPr="00685860">
        <w:rPr>
          <w:i/>
          <w:szCs w:val="18"/>
        </w:rPr>
        <w:t xml:space="preserve"> </w:t>
      </w:r>
      <w:r w:rsidR="00685860" w:rsidRPr="00685860">
        <w:rPr>
          <w:szCs w:val="18"/>
        </w:rPr>
        <w:t>Concurrente</w:t>
      </w:r>
      <w:r w:rsidR="00685860" w:rsidRPr="00685860">
        <w:rPr>
          <w:i/>
          <w:szCs w:val="18"/>
        </w:rPr>
        <w:t xml:space="preserve"> </w:t>
      </w:r>
      <w:r w:rsidR="00685860" w:rsidRPr="00685860">
        <w:rPr>
          <w:szCs w:val="18"/>
        </w:rPr>
        <w:t>para</w:t>
      </w:r>
      <w:r w:rsidR="00685860" w:rsidRPr="00685860">
        <w:rPr>
          <w:i/>
          <w:szCs w:val="18"/>
        </w:rPr>
        <w:t xml:space="preserve"> </w:t>
      </w:r>
      <w:r w:rsidR="00685860" w:rsidRPr="00685860">
        <w:rPr>
          <w:szCs w:val="18"/>
        </w:rPr>
        <w:t>el Desarrollo Rural Sustentable.</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Cambio Climático.</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Cultura y Arte.</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Cultura Física y Deporte.</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Especial</w:t>
      </w:r>
      <w:r w:rsidR="00685860" w:rsidRPr="00685860">
        <w:rPr>
          <w:i/>
          <w:szCs w:val="18"/>
        </w:rPr>
        <w:t xml:space="preserve"> </w:t>
      </w:r>
      <w:r w:rsidR="00685860" w:rsidRPr="00685860">
        <w:rPr>
          <w:szCs w:val="18"/>
        </w:rPr>
        <w:t>de</w:t>
      </w:r>
      <w:r w:rsidR="00685860" w:rsidRPr="00685860">
        <w:rPr>
          <w:i/>
          <w:szCs w:val="18"/>
        </w:rPr>
        <w:t xml:space="preserve"> </w:t>
      </w:r>
      <w:r w:rsidR="00685860" w:rsidRPr="00685860">
        <w:rPr>
          <w:szCs w:val="18"/>
        </w:rPr>
        <w:t>Ciencia,</w:t>
      </w:r>
      <w:r w:rsidR="00685860" w:rsidRPr="00685860">
        <w:rPr>
          <w:i/>
          <w:szCs w:val="18"/>
        </w:rPr>
        <w:t xml:space="preserve"> </w:t>
      </w:r>
      <w:r w:rsidR="00685860" w:rsidRPr="00685860">
        <w:rPr>
          <w:szCs w:val="18"/>
        </w:rPr>
        <w:t>Tecnología</w:t>
      </w:r>
      <w:r w:rsidR="00685860" w:rsidRPr="00685860">
        <w:rPr>
          <w:i/>
          <w:szCs w:val="18"/>
        </w:rPr>
        <w:t xml:space="preserve"> </w:t>
      </w:r>
      <w:r w:rsidR="00685860" w:rsidRPr="00685860">
        <w:rPr>
          <w:szCs w:val="18"/>
        </w:rPr>
        <w:t>e Innovación.</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los Pueblos Indígenas.</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Migración.</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Especial de Producción y Consumo Sustentable.</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w:t>
      </w:r>
      <w:r w:rsidR="00685860" w:rsidRPr="00685860">
        <w:rPr>
          <w:i/>
          <w:szCs w:val="18"/>
        </w:rPr>
        <w:t xml:space="preserve"> </w:t>
      </w:r>
      <w:r w:rsidR="00685860" w:rsidRPr="00685860">
        <w:rPr>
          <w:szCs w:val="18"/>
        </w:rPr>
        <w:t>Especial</w:t>
      </w:r>
      <w:r w:rsidR="00685860" w:rsidRPr="00685860">
        <w:rPr>
          <w:i/>
          <w:szCs w:val="18"/>
        </w:rPr>
        <w:t xml:space="preserve"> </w:t>
      </w:r>
      <w:r w:rsidR="00685860" w:rsidRPr="00685860">
        <w:rPr>
          <w:szCs w:val="18"/>
        </w:rPr>
        <w:t>para</w:t>
      </w:r>
      <w:r w:rsidR="00685860" w:rsidRPr="00685860">
        <w:rPr>
          <w:i/>
          <w:szCs w:val="18"/>
        </w:rPr>
        <w:t xml:space="preserve"> </w:t>
      </w:r>
      <w:r w:rsidR="00685860" w:rsidRPr="00685860">
        <w:rPr>
          <w:szCs w:val="18"/>
        </w:rPr>
        <w:t>Democratizar</w:t>
      </w:r>
      <w:r w:rsidR="00685860" w:rsidRPr="00685860">
        <w:rPr>
          <w:i/>
          <w:szCs w:val="18"/>
        </w:rPr>
        <w:t xml:space="preserve"> </w:t>
      </w:r>
      <w:r w:rsidR="00685860" w:rsidRPr="00685860">
        <w:rPr>
          <w:szCs w:val="18"/>
        </w:rPr>
        <w:t>la Productividad.</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Regional de Desarrollo del Norte.</w:t>
      </w:r>
    </w:p>
    <w:p w:rsidR="00685860" w:rsidRPr="00685860" w:rsidRDefault="00A35EB2" w:rsidP="00CC4111">
      <w:pPr>
        <w:pStyle w:val="Texto"/>
        <w:spacing w:line="310" w:lineRule="exact"/>
        <w:ind w:left="432" w:hanging="432"/>
        <w:rPr>
          <w:szCs w:val="18"/>
        </w:rPr>
      </w:pPr>
      <w:r>
        <w:rPr>
          <w:szCs w:val="18"/>
        </w:rPr>
        <w:t>•</w:t>
      </w:r>
      <w:r>
        <w:rPr>
          <w:szCs w:val="18"/>
        </w:rPr>
        <w:tab/>
      </w:r>
      <w:r w:rsidR="00685860" w:rsidRPr="00685860">
        <w:rPr>
          <w:szCs w:val="18"/>
        </w:rPr>
        <w:t>Programa Regional de Desarrollo del Sur-Sureste.</w:t>
      </w:r>
    </w:p>
    <w:p w:rsidR="00685860" w:rsidRPr="00685860" w:rsidRDefault="00685860" w:rsidP="00CC4111">
      <w:pPr>
        <w:pStyle w:val="Texto"/>
        <w:spacing w:line="310" w:lineRule="exact"/>
        <w:ind w:firstLine="0"/>
        <w:rPr>
          <w:szCs w:val="18"/>
        </w:rPr>
      </w:pPr>
      <w:r w:rsidRPr="00685860">
        <w:rPr>
          <w:szCs w:val="18"/>
        </w:rPr>
        <w:t>Además de los programas anteriores, el Ejecutivo diseñará y ejecutará los programas Especiales, Regionales e Institucionales que considere pertinentes,</w:t>
      </w:r>
      <w:r w:rsidRPr="00685860">
        <w:rPr>
          <w:i/>
          <w:szCs w:val="18"/>
        </w:rPr>
        <w:t xml:space="preserve"> </w:t>
      </w:r>
      <w:r w:rsidRPr="00685860">
        <w:rPr>
          <w:szCs w:val="18"/>
        </w:rPr>
        <w:t>así</w:t>
      </w:r>
      <w:r w:rsidRPr="00685860">
        <w:rPr>
          <w:i/>
          <w:szCs w:val="18"/>
        </w:rPr>
        <w:t xml:space="preserve"> </w:t>
      </w:r>
      <w:r w:rsidRPr="00685860">
        <w:rPr>
          <w:szCs w:val="18"/>
        </w:rPr>
        <w:t>como</w:t>
      </w:r>
      <w:r w:rsidRPr="00685860">
        <w:rPr>
          <w:i/>
          <w:szCs w:val="18"/>
        </w:rPr>
        <w:t xml:space="preserve"> </w:t>
      </w:r>
      <w:r w:rsidRPr="00685860">
        <w:rPr>
          <w:szCs w:val="18"/>
        </w:rPr>
        <w:t>los</w:t>
      </w:r>
      <w:r w:rsidRPr="00685860">
        <w:rPr>
          <w:i/>
          <w:szCs w:val="18"/>
        </w:rPr>
        <w:t xml:space="preserve"> </w:t>
      </w:r>
      <w:r w:rsidRPr="00685860">
        <w:rPr>
          <w:szCs w:val="18"/>
        </w:rPr>
        <w:t>establecidos</w:t>
      </w:r>
      <w:r w:rsidRPr="00685860">
        <w:rPr>
          <w:i/>
          <w:szCs w:val="18"/>
        </w:rPr>
        <w:t xml:space="preserve"> </w:t>
      </w:r>
      <w:r w:rsidRPr="00685860">
        <w:rPr>
          <w:szCs w:val="18"/>
        </w:rPr>
        <w:t>por</w:t>
      </w:r>
      <w:r w:rsidRPr="00685860">
        <w:rPr>
          <w:i/>
          <w:szCs w:val="18"/>
        </w:rPr>
        <w:t xml:space="preserve"> </w:t>
      </w:r>
      <w:r w:rsidRPr="00685860">
        <w:rPr>
          <w:szCs w:val="18"/>
        </w:rPr>
        <w:t xml:space="preserve">ley. En línea con el </w:t>
      </w:r>
      <w:r w:rsidRPr="00685860">
        <w:rPr>
          <w:i/>
          <w:szCs w:val="18"/>
        </w:rPr>
        <w:t>Plan Nacional de Desarrollo</w:t>
      </w:r>
      <w:r w:rsidRPr="00685860">
        <w:rPr>
          <w:szCs w:val="18"/>
        </w:rPr>
        <w:t xml:space="preserve"> </w:t>
      </w:r>
      <w:r w:rsidRPr="00685860">
        <w:rPr>
          <w:i/>
          <w:szCs w:val="18"/>
        </w:rPr>
        <w:t>2013-2018</w:t>
      </w:r>
      <w:r w:rsidRPr="00685860">
        <w:rPr>
          <w:szCs w:val="18"/>
        </w:rPr>
        <w:t>, los programas que de éste emanen deberán ser sujetos de medición y seguimiento.</w:t>
      </w:r>
    </w:p>
    <w:p w:rsidR="007057E7" w:rsidRDefault="007057E7" w:rsidP="000459C2">
      <w:pPr>
        <w:pStyle w:val="Texto"/>
        <w:ind w:firstLine="0"/>
        <w:jc w:val="center"/>
        <w:rPr>
          <w:rFonts w:ascii="Arial Negrita" w:hAnsi="Arial Negrita"/>
          <w:b/>
          <w:smallCaps/>
          <w:szCs w:val="32"/>
        </w:rPr>
      </w:pPr>
    </w:p>
    <w:p w:rsidR="00685860" w:rsidRPr="00685860" w:rsidRDefault="00306E14" w:rsidP="000459C2">
      <w:pPr>
        <w:pStyle w:val="Texto"/>
        <w:spacing w:line="240" w:lineRule="auto"/>
        <w:ind w:firstLine="0"/>
        <w:rPr>
          <w:szCs w:val="18"/>
        </w:rPr>
      </w:pPr>
      <w:r>
        <w:rPr>
          <w:noProof/>
          <w:szCs w:val="18"/>
          <w:lang w:val="es-MX" w:eastAsia="es-MX"/>
        </w:rPr>
        <w:drawing>
          <wp:inline distT="0" distB="0" distL="0" distR="0">
            <wp:extent cx="5610225" cy="3028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rsidR="00685860" w:rsidRPr="009D0B87" w:rsidRDefault="00685860" w:rsidP="000459C2">
      <w:pPr>
        <w:pStyle w:val="Texto"/>
        <w:spacing w:line="248" w:lineRule="exact"/>
        <w:ind w:firstLine="0"/>
        <w:rPr>
          <w:sz w:val="16"/>
          <w:szCs w:val="16"/>
        </w:rPr>
      </w:pPr>
      <w:r w:rsidRPr="009D0B87">
        <w:rPr>
          <w:sz w:val="16"/>
          <w:szCs w:val="16"/>
        </w:rPr>
        <w:t xml:space="preserve">El tamaño de la letra de cada palabra en esta imagen fue determinado con base a la frecuencia con la que se encontró dicha palabra en las propuestas físicas y electrónicas entregadas en el marco de la consulta del </w:t>
      </w:r>
      <w:r w:rsidRPr="009D0B87">
        <w:rPr>
          <w:i/>
          <w:sz w:val="16"/>
          <w:szCs w:val="16"/>
        </w:rPr>
        <w:t>Plan Nacional de Desarrollo</w:t>
      </w:r>
      <w:r w:rsidRPr="009D0B87">
        <w:rPr>
          <w:sz w:val="16"/>
          <w:szCs w:val="16"/>
        </w:rPr>
        <w:t xml:space="preserve"> </w:t>
      </w:r>
      <w:r w:rsidRPr="009D0B87">
        <w:rPr>
          <w:i/>
          <w:sz w:val="16"/>
          <w:szCs w:val="16"/>
        </w:rPr>
        <w:t>2013-2018</w:t>
      </w:r>
      <w:r w:rsidRPr="009D0B87">
        <w:rPr>
          <w:sz w:val="16"/>
          <w:szCs w:val="16"/>
        </w:rPr>
        <w:t>.</w:t>
      </w:r>
    </w:p>
    <w:p w:rsidR="00685860" w:rsidRPr="00685860" w:rsidRDefault="00685860" w:rsidP="00CC4111">
      <w:pPr>
        <w:pStyle w:val="Texto"/>
        <w:spacing w:line="290" w:lineRule="exact"/>
        <w:ind w:firstLine="0"/>
        <w:rPr>
          <w:szCs w:val="18"/>
        </w:rPr>
      </w:pPr>
      <w:r w:rsidRPr="00685860">
        <w:rPr>
          <w:szCs w:val="18"/>
        </w:rPr>
        <w:t xml:space="preserve">El proceso de consultas del presente </w:t>
      </w:r>
      <w:r w:rsidRPr="00685860">
        <w:rPr>
          <w:i/>
          <w:szCs w:val="18"/>
        </w:rPr>
        <w:t xml:space="preserve">Plan Nacional de Desarrollo 2013-2018 </w:t>
      </w:r>
      <w:r w:rsidRPr="00685860">
        <w:rPr>
          <w:szCs w:val="18"/>
        </w:rPr>
        <w:t>se</w:t>
      </w:r>
      <w:r w:rsidRPr="00685860">
        <w:rPr>
          <w:i/>
          <w:szCs w:val="18"/>
        </w:rPr>
        <w:t xml:space="preserve"> </w:t>
      </w:r>
      <w:r w:rsidRPr="00685860">
        <w:rPr>
          <w:szCs w:val="18"/>
        </w:rPr>
        <w:t>llevó a cabo entre el 28 de febrero y el 9 de mayo de 2013, e incluyó la realización de una encuesta ciudadana por Internet, la recepción de propuestas ciudadanas</w:t>
      </w:r>
      <w:r w:rsidRPr="00685860">
        <w:rPr>
          <w:i/>
          <w:szCs w:val="18"/>
        </w:rPr>
        <w:t xml:space="preserve"> </w:t>
      </w:r>
      <w:r w:rsidRPr="00685860">
        <w:rPr>
          <w:szCs w:val="18"/>
        </w:rPr>
        <w:t>en</w:t>
      </w:r>
      <w:r w:rsidRPr="00685860">
        <w:rPr>
          <w:i/>
          <w:szCs w:val="18"/>
        </w:rPr>
        <w:t xml:space="preserve"> </w:t>
      </w:r>
      <w:r w:rsidRPr="00685860">
        <w:rPr>
          <w:szCs w:val="18"/>
        </w:rPr>
        <w:t>ventanillas</w:t>
      </w:r>
      <w:r w:rsidRPr="00685860">
        <w:rPr>
          <w:i/>
          <w:szCs w:val="18"/>
        </w:rPr>
        <w:t xml:space="preserve"> </w:t>
      </w:r>
      <w:r w:rsidRPr="00685860">
        <w:rPr>
          <w:szCs w:val="18"/>
        </w:rPr>
        <w:t>físicas</w:t>
      </w:r>
      <w:r w:rsidRPr="00685860">
        <w:rPr>
          <w:i/>
          <w:szCs w:val="18"/>
        </w:rPr>
        <w:t xml:space="preserve"> </w:t>
      </w:r>
      <w:r w:rsidRPr="00685860">
        <w:rPr>
          <w:szCs w:val="18"/>
        </w:rPr>
        <w:t>y</w:t>
      </w:r>
      <w:r w:rsidRPr="00685860">
        <w:rPr>
          <w:i/>
          <w:szCs w:val="18"/>
        </w:rPr>
        <w:t xml:space="preserve"> </w:t>
      </w:r>
      <w:r w:rsidRPr="00685860">
        <w:rPr>
          <w:szCs w:val="18"/>
        </w:rPr>
        <w:t>electrónicas, 397</w:t>
      </w:r>
      <w:r w:rsidRPr="00685860">
        <w:rPr>
          <w:i/>
          <w:szCs w:val="18"/>
        </w:rPr>
        <w:t xml:space="preserve"> </w:t>
      </w:r>
      <w:r w:rsidRPr="00685860">
        <w:rPr>
          <w:szCs w:val="18"/>
        </w:rPr>
        <w:t>acciones</w:t>
      </w:r>
      <w:r w:rsidRPr="00685860">
        <w:rPr>
          <w:i/>
          <w:szCs w:val="18"/>
        </w:rPr>
        <w:t xml:space="preserve"> </w:t>
      </w:r>
      <w:r w:rsidRPr="00685860">
        <w:rPr>
          <w:szCs w:val="18"/>
        </w:rPr>
        <w:t>de</w:t>
      </w:r>
      <w:r w:rsidRPr="00685860">
        <w:rPr>
          <w:i/>
          <w:szCs w:val="18"/>
        </w:rPr>
        <w:t xml:space="preserve"> </w:t>
      </w:r>
      <w:r w:rsidRPr="00685860">
        <w:rPr>
          <w:szCs w:val="18"/>
        </w:rPr>
        <w:t>consulta</w:t>
      </w:r>
      <w:r w:rsidRPr="00685860">
        <w:rPr>
          <w:i/>
          <w:szCs w:val="18"/>
        </w:rPr>
        <w:t xml:space="preserve"> </w:t>
      </w:r>
      <w:r w:rsidRPr="00685860">
        <w:rPr>
          <w:szCs w:val="18"/>
        </w:rPr>
        <w:t>a</w:t>
      </w:r>
      <w:r w:rsidRPr="00685860">
        <w:rPr>
          <w:i/>
          <w:szCs w:val="18"/>
        </w:rPr>
        <w:t xml:space="preserve"> </w:t>
      </w:r>
      <w:r w:rsidRPr="00685860">
        <w:rPr>
          <w:szCs w:val="18"/>
        </w:rPr>
        <w:t>través</w:t>
      </w:r>
      <w:r w:rsidRPr="00685860">
        <w:rPr>
          <w:i/>
          <w:szCs w:val="18"/>
        </w:rPr>
        <w:t xml:space="preserve"> </w:t>
      </w:r>
      <w:r w:rsidRPr="00685860">
        <w:rPr>
          <w:szCs w:val="18"/>
        </w:rPr>
        <w:t>de</w:t>
      </w:r>
      <w:r w:rsidRPr="00685860">
        <w:rPr>
          <w:i/>
          <w:szCs w:val="18"/>
        </w:rPr>
        <w:t xml:space="preserve"> </w:t>
      </w:r>
      <w:r w:rsidRPr="00685860">
        <w:rPr>
          <w:szCs w:val="18"/>
        </w:rPr>
        <w:t>5</w:t>
      </w:r>
      <w:r w:rsidRPr="00685860">
        <w:rPr>
          <w:i/>
          <w:szCs w:val="18"/>
        </w:rPr>
        <w:t xml:space="preserve"> </w:t>
      </w:r>
      <w:r w:rsidRPr="00685860">
        <w:rPr>
          <w:szCs w:val="18"/>
        </w:rPr>
        <w:t xml:space="preserve">Foros Nacionales, 7 Foros Especiales, 32 Foros Estatales, 231 </w:t>
      </w:r>
      <w:proofErr w:type="spellStart"/>
      <w:r w:rsidRPr="00685860">
        <w:rPr>
          <w:szCs w:val="18"/>
        </w:rPr>
        <w:t>páneles</w:t>
      </w:r>
      <w:proofErr w:type="spellEnd"/>
      <w:r w:rsidRPr="00685860">
        <w:rPr>
          <w:szCs w:val="18"/>
        </w:rPr>
        <w:t xml:space="preserve"> de discusión y 122 Mesas Sectoriales.</w:t>
      </w:r>
    </w:p>
    <w:p w:rsidR="00685860" w:rsidRPr="00685860" w:rsidRDefault="00685860" w:rsidP="00CC4111">
      <w:pPr>
        <w:pStyle w:val="Texto"/>
        <w:spacing w:line="300" w:lineRule="exact"/>
        <w:ind w:firstLine="0"/>
        <w:rPr>
          <w:szCs w:val="18"/>
        </w:rPr>
      </w:pPr>
      <w:r w:rsidRPr="00685860">
        <w:rPr>
          <w:szCs w:val="18"/>
        </w:rPr>
        <w:lastRenderedPageBreak/>
        <w:t>La respuesta de la ciudadanía fue ejemplar. Se registró una participación sin precedentes y se obtuvo una gran cantidad de propuestas que ayudaron a entender las preocupaciones de la ciudadanía,</w:t>
      </w:r>
      <w:r w:rsidRPr="00685860">
        <w:rPr>
          <w:i/>
          <w:szCs w:val="18"/>
        </w:rPr>
        <w:t xml:space="preserve"> </w:t>
      </w:r>
      <w:r w:rsidRPr="00685860">
        <w:rPr>
          <w:szCs w:val="18"/>
        </w:rPr>
        <w:t>a</w:t>
      </w:r>
      <w:r w:rsidRPr="00685860">
        <w:rPr>
          <w:i/>
          <w:szCs w:val="18"/>
        </w:rPr>
        <w:t xml:space="preserve"> </w:t>
      </w:r>
      <w:r w:rsidRPr="00685860">
        <w:rPr>
          <w:szCs w:val="18"/>
        </w:rPr>
        <w:t>complementar</w:t>
      </w:r>
      <w:r w:rsidRPr="00685860">
        <w:rPr>
          <w:i/>
          <w:szCs w:val="18"/>
        </w:rPr>
        <w:t xml:space="preserve"> </w:t>
      </w:r>
      <w:r w:rsidRPr="00685860">
        <w:rPr>
          <w:szCs w:val="18"/>
        </w:rPr>
        <w:t>la</w:t>
      </w:r>
      <w:r w:rsidRPr="00685860">
        <w:rPr>
          <w:i/>
          <w:szCs w:val="18"/>
        </w:rPr>
        <w:t xml:space="preserve"> </w:t>
      </w:r>
      <w:r w:rsidRPr="00685860">
        <w:rPr>
          <w:szCs w:val="18"/>
        </w:rPr>
        <w:t>agenda</w:t>
      </w:r>
      <w:r w:rsidRPr="00685860">
        <w:rPr>
          <w:i/>
          <w:szCs w:val="18"/>
        </w:rPr>
        <w:t xml:space="preserve"> </w:t>
      </w:r>
      <w:r w:rsidRPr="00685860">
        <w:rPr>
          <w:szCs w:val="18"/>
        </w:rPr>
        <w:t>nacional y a fortalecer y encausar adecuadamente el diseño del programa de gobierno.</w:t>
      </w:r>
    </w:p>
    <w:p w:rsidR="00685860" w:rsidRPr="00685860" w:rsidRDefault="00685860" w:rsidP="00CC4111">
      <w:pPr>
        <w:pStyle w:val="Texto"/>
        <w:spacing w:line="300" w:lineRule="exact"/>
        <w:ind w:firstLine="0"/>
        <w:rPr>
          <w:szCs w:val="18"/>
        </w:rPr>
      </w:pPr>
      <w:r w:rsidRPr="00685860">
        <w:rPr>
          <w:szCs w:val="18"/>
        </w:rPr>
        <w:t>En total, se registraron 228,949 participaciones, de las cuales 129,299 fueron a través de la Consulta Ciudadana por Internet, 37,871 por medio de propuestas físicas y digitales, y 61,779 en forma de participaciones presenciales en alguno de los foros de consulta o mesas sectoriales.</w:t>
      </w:r>
    </w:p>
    <w:p w:rsidR="00685860" w:rsidRPr="00685860" w:rsidRDefault="00685860" w:rsidP="00CC4111">
      <w:pPr>
        <w:pStyle w:val="Texto"/>
        <w:spacing w:line="300" w:lineRule="exact"/>
        <w:ind w:firstLine="0"/>
        <w:rPr>
          <w:szCs w:val="18"/>
        </w:rPr>
      </w:pPr>
      <w:r w:rsidRPr="00685860">
        <w:rPr>
          <w:szCs w:val="18"/>
        </w:rPr>
        <w:t>En la presente sección se detallan las principales características de los diferentes medios de consulta, se presenta una descripción del proceso de</w:t>
      </w:r>
      <w:r w:rsidRPr="00685860">
        <w:rPr>
          <w:i/>
          <w:szCs w:val="18"/>
        </w:rPr>
        <w:t xml:space="preserve"> </w:t>
      </w:r>
      <w:r w:rsidRPr="00685860">
        <w:rPr>
          <w:szCs w:val="18"/>
        </w:rPr>
        <w:t>incorporación</w:t>
      </w:r>
      <w:r w:rsidRPr="00685860">
        <w:rPr>
          <w:i/>
          <w:szCs w:val="18"/>
        </w:rPr>
        <w:t xml:space="preserve"> </w:t>
      </w:r>
      <w:r w:rsidRPr="00685860">
        <w:rPr>
          <w:szCs w:val="18"/>
        </w:rPr>
        <w:t>de</w:t>
      </w:r>
      <w:r w:rsidRPr="00685860">
        <w:rPr>
          <w:i/>
          <w:szCs w:val="18"/>
        </w:rPr>
        <w:t xml:space="preserve"> </w:t>
      </w:r>
      <w:r w:rsidRPr="00685860">
        <w:rPr>
          <w:szCs w:val="18"/>
        </w:rPr>
        <w:t>propuestas</w:t>
      </w:r>
      <w:r w:rsidRPr="00685860">
        <w:rPr>
          <w:i/>
          <w:szCs w:val="18"/>
        </w:rPr>
        <w:t xml:space="preserve"> </w:t>
      </w:r>
      <w:r w:rsidRPr="00685860">
        <w:rPr>
          <w:szCs w:val="18"/>
        </w:rPr>
        <w:t>ciudadanas</w:t>
      </w:r>
      <w:r w:rsidRPr="00685860">
        <w:rPr>
          <w:i/>
          <w:szCs w:val="18"/>
        </w:rPr>
        <w:t xml:space="preserve"> </w:t>
      </w:r>
      <w:r w:rsidRPr="00685860">
        <w:rPr>
          <w:szCs w:val="18"/>
        </w:rPr>
        <w:t xml:space="preserve">al </w:t>
      </w:r>
      <w:r w:rsidRPr="00685860">
        <w:rPr>
          <w:i/>
          <w:szCs w:val="18"/>
        </w:rPr>
        <w:t>Plan Nacional de Desarrollo</w:t>
      </w:r>
      <w:r w:rsidRPr="00685860">
        <w:rPr>
          <w:szCs w:val="18"/>
        </w:rPr>
        <w:t>, así como un compendio de los principales resultados obtenidos durante este proceso.</w:t>
      </w:r>
    </w:p>
    <w:p w:rsidR="00685860" w:rsidRPr="00685860" w:rsidRDefault="00306E14" w:rsidP="000459C2">
      <w:pPr>
        <w:pStyle w:val="Texto"/>
        <w:spacing w:line="240" w:lineRule="auto"/>
        <w:ind w:firstLine="0"/>
        <w:jc w:val="center"/>
        <w:rPr>
          <w:szCs w:val="18"/>
        </w:rPr>
      </w:pPr>
      <w:r>
        <w:rPr>
          <w:noProof/>
          <w:szCs w:val="18"/>
          <w:lang w:val="es-MX" w:eastAsia="es-MX"/>
        </w:rPr>
        <w:drawing>
          <wp:inline distT="0" distB="0" distL="0" distR="0">
            <wp:extent cx="5610225" cy="3400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400425"/>
                    </a:xfrm>
                    <a:prstGeom prst="rect">
                      <a:avLst/>
                    </a:prstGeom>
                    <a:noFill/>
                    <a:ln>
                      <a:noFill/>
                    </a:ln>
                  </pic:spPr>
                </pic:pic>
              </a:graphicData>
            </a:graphic>
          </wp:inline>
        </w:drawing>
      </w:r>
    </w:p>
    <w:p w:rsidR="000459C2" w:rsidRDefault="000459C2" w:rsidP="000459C2">
      <w:pPr>
        <w:pStyle w:val="Texto"/>
        <w:spacing w:line="260" w:lineRule="exact"/>
        <w:ind w:firstLine="0"/>
        <w:rPr>
          <w:b/>
          <w:szCs w:val="18"/>
        </w:rPr>
      </w:pPr>
    </w:p>
    <w:p w:rsidR="00114DC4" w:rsidRPr="00114DC4" w:rsidRDefault="00114DC4" w:rsidP="000459C2">
      <w:pPr>
        <w:pStyle w:val="Texto"/>
        <w:spacing w:line="260" w:lineRule="exact"/>
        <w:ind w:firstLine="0"/>
        <w:rPr>
          <w:b/>
          <w:szCs w:val="18"/>
        </w:rPr>
      </w:pPr>
      <w:r>
        <w:rPr>
          <w:b/>
          <w:szCs w:val="18"/>
        </w:rPr>
        <w:t>Consulta Ciudadana por Internet</w:t>
      </w:r>
    </w:p>
    <w:p w:rsidR="00685860" w:rsidRPr="00685860" w:rsidRDefault="00685860" w:rsidP="00CC4111">
      <w:pPr>
        <w:pStyle w:val="Texto"/>
        <w:spacing w:line="290" w:lineRule="exact"/>
        <w:ind w:firstLine="0"/>
        <w:rPr>
          <w:szCs w:val="18"/>
        </w:rPr>
      </w:pPr>
      <w:r w:rsidRPr="00685860">
        <w:rPr>
          <w:szCs w:val="18"/>
        </w:rPr>
        <w:t xml:space="preserve">Del 28 de febrero al 26 de abril de 2013, a través de la página </w:t>
      </w:r>
      <w:r w:rsidRPr="00685860">
        <w:rPr>
          <w:i/>
          <w:szCs w:val="18"/>
        </w:rPr>
        <w:t>pnd.gob.mx</w:t>
      </w:r>
      <w:r w:rsidRPr="00685860">
        <w:rPr>
          <w:szCs w:val="18"/>
        </w:rPr>
        <w:t>, se llevó a cabo una encuesta interactiva en la que participaron 129,299 ciudadanos, de los cuales el 52% fueron jóvenes menores de 30 años, el 36% fueron mujeres y el 2% fueron adultos mayores a 65 años. El principal objetivo de la encuesta fue conocer las grandes preocupaciones de la ciudadanía para delinear el contenido de las Metas Nacionales, y verificar que los objetivos planteados para alcanzar cada una de</w:t>
      </w:r>
      <w:r w:rsidRPr="00685860">
        <w:rPr>
          <w:i/>
          <w:szCs w:val="18"/>
        </w:rPr>
        <w:t xml:space="preserve"> </w:t>
      </w:r>
      <w:r w:rsidRPr="00685860">
        <w:rPr>
          <w:szCs w:val="18"/>
        </w:rPr>
        <w:t>éstas</w:t>
      </w:r>
      <w:r w:rsidRPr="00685860">
        <w:rPr>
          <w:i/>
          <w:szCs w:val="18"/>
        </w:rPr>
        <w:t xml:space="preserve"> </w:t>
      </w:r>
      <w:r w:rsidRPr="00685860">
        <w:rPr>
          <w:szCs w:val="18"/>
        </w:rPr>
        <w:t>estuvieran</w:t>
      </w:r>
      <w:r w:rsidRPr="00685860">
        <w:rPr>
          <w:i/>
          <w:szCs w:val="18"/>
        </w:rPr>
        <w:t xml:space="preserve"> </w:t>
      </w:r>
      <w:r w:rsidRPr="00685860">
        <w:rPr>
          <w:szCs w:val="18"/>
        </w:rPr>
        <w:t>en</w:t>
      </w:r>
      <w:r w:rsidRPr="00685860">
        <w:rPr>
          <w:i/>
          <w:szCs w:val="18"/>
        </w:rPr>
        <w:t xml:space="preserve"> </w:t>
      </w:r>
      <w:r w:rsidRPr="00685860">
        <w:rPr>
          <w:szCs w:val="18"/>
        </w:rPr>
        <w:t>línea</w:t>
      </w:r>
      <w:r w:rsidRPr="00685860">
        <w:rPr>
          <w:i/>
          <w:szCs w:val="18"/>
        </w:rPr>
        <w:t xml:space="preserve"> </w:t>
      </w:r>
      <w:r w:rsidRPr="00685860">
        <w:rPr>
          <w:szCs w:val="18"/>
        </w:rPr>
        <w:t>con</w:t>
      </w:r>
      <w:r w:rsidRPr="00685860">
        <w:rPr>
          <w:i/>
          <w:szCs w:val="18"/>
        </w:rPr>
        <w:t xml:space="preserve"> </w:t>
      </w:r>
      <w:r w:rsidRPr="00685860">
        <w:rPr>
          <w:szCs w:val="18"/>
        </w:rPr>
        <w:t>las</w:t>
      </w:r>
      <w:r w:rsidRPr="00685860">
        <w:rPr>
          <w:i/>
          <w:szCs w:val="18"/>
        </w:rPr>
        <w:t xml:space="preserve"> </w:t>
      </w:r>
      <w:r w:rsidRPr="00685860">
        <w:rPr>
          <w:szCs w:val="18"/>
        </w:rPr>
        <w:t>demandas de la ciudadanía (ver Figura A.1).</w:t>
      </w:r>
    </w:p>
    <w:p w:rsidR="00685860" w:rsidRPr="00685860" w:rsidRDefault="00685860" w:rsidP="000459C2">
      <w:pPr>
        <w:pStyle w:val="Texto"/>
        <w:spacing w:line="288" w:lineRule="exact"/>
        <w:ind w:firstLine="0"/>
        <w:rPr>
          <w:szCs w:val="18"/>
        </w:rPr>
      </w:pPr>
      <w:r w:rsidRPr="00685860">
        <w:rPr>
          <w:szCs w:val="18"/>
        </w:rPr>
        <w:t>Los</w:t>
      </w:r>
      <w:r w:rsidRPr="00685860">
        <w:rPr>
          <w:i/>
          <w:szCs w:val="18"/>
        </w:rPr>
        <w:t xml:space="preserve"> </w:t>
      </w:r>
      <w:r w:rsidRPr="00685860">
        <w:rPr>
          <w:szCs w:val="18"/>
        </w:rPr>
        <w:t>resultados</w:t>
      </w:r>
      <w:r w:rsidRPr="00685860">
        <w:rPr>
          <w:i/>
          <w:szCs w:val="18"/>
        </w:rPr>
        <w:t xml:space="preserve"> </w:t>
      </w:r>
      <w:r w:rsidRPr="00685860">
        <w:rPr>
          <w:szCs w:val="18"/>
        </w:rPr>
        <w:t>de</w:t>
      </w:r>
      <w:r w:rsidRPr="00685860">
        <w:rPr>
          <w:i/>
          <w:szCs w:val="18"/>
        </w:rPr>
        <w:t xml:space="preserve"> </w:t>
      </w:r>
      <w:r w:rsidRPr="00685860">
        <w:rPr>
          <w:szCs w:val="18"/>
        </w:rPr>
        <w:t>la</w:t>
      </w:r>
      <w:r w:rsidRPr="00685860">
        <w:rPr>
          <w:i/>
          <w:szCs w:val="18"/>
        </w:rPr>
        <w:t xml:space="preserve"> </w:t>
      </w:r>
      <w:r w:rsidRPr="00685860">
        <w:rPr>
          <w:szCs w:val="18"/>
        </w:rPr>
        <w:t>encuesta</w:t>
      </w:r>
      <w:r w:rsidRPr="00685860">
        <w:rPr>
          <w:i/>
          <w:szCs w:val="18"/>
        </w:rPr>
        <w:t xml:space="preserve"> </w:t>
      </w:r>
      <w:r w:rsidRPr="00685860">
        <w:rPr>
          <w:szCs w:val="18"/>
        </w:rPr>
        <w:t>por</w:t>
      </w:r>
      <w:r w:rsidRPr="00685860">
        <w:rPr>
          <w:i/>
          <w:szCs w:val="18"/>
        </w:rPr>
        <w:t xml:space="preserve"> </w:t>
      </w:r>
      <w:r w:rsidRPr="00685860">
        <w:rPr>
          <w:szCs w:val="18"/>
        </w:rPr>
        <w:t>Internet revelaron</w:t>
      </w:r>
      <w:r w:rsidRPr="00685860">
        <w:rPr>
          <w:i/>
          <w:szCs w:val="18"/>
        </w:rPr>
        <w:t xml:space="preserve"> </w:t>
      </w:r>
      <w:r w:rsidRPr="00685860">
        <w:rPr>
          <w:szCs w:val="18"/>
        </w:rPr>
        <w:t>que</w:t>
      </w:r>
      <w:r w:rsidRPr="00685860">
        <w:rPr>
          <w:i/>
          <w:szCs w:val="18"/>
        </w:rPr>
        <w:t xml:space="preserve"> </w:t>
      </w:r>
      <w:r w:rsidRPr="00685860">
        <w:rPr>
          <w:szCs w:val="18"/>
        </w:rPr>
        <w:t>las</w:t>
      </w:r>
      <w:r w:rsidRPr="00685860">
        <w:rPr>
          <w:i/>
          <w:szCs w:val="18"/>
        </w:rPr>
        <w:t xml:space="preserve"> </w:t>
      </w:r>
      <w:r w:rsidRPr="00685860">
        <w:rPr>
          <w:szCs w:val="18"/>
        </w:rPr>
        <w:t>principales</w:t>
      </w:r>
      <w:r w:rsidRPr="00685860">
        <w:rPr>
          <w:i/>
          <w:szCs w:val="18"/>
        </w:rPr>
        <w:t xml:space="preserve"> </w:t>
      </w:r>
      <w:r w:rsidRPr="00685860">
        <w:rPr>
          <w:szCs w:val="18"/>
        </w:rPr>
        <w:t>preocupaciones</w:t>
      </w:r>
      <w:r w:rsidRPr="00685860">
        <w:rPr>
          <w:i/>
          <w:szCs w:val="18"/>
        </w:rPr>
        <w:t xml:space="preserve"> </w:t>
      </w:r>
      <w:r w:rsidRPr="00685860">
        <w:rPr>
          <w:szCs w:val="18"/>
        </w:rPr>
        <w:t>de los participantes son i) la educación, seguida del ii) crecimiento económico, iii) el apoyo a grupos vulnerables, iv) la reducción de la violencia y v) el liderazgo de México en el mundo. Desagregando estos resultados por género y grupos de edad, destaca</w:t>
      </w:r>
      <w:r w:rsidRPr="00685860">
        <w:rPr>
          <w:i/>
          <w:szCs w:val="18"/>
        </w:rPr>
        <w:t xml:space="preserve"> </w:t>
      </w:r>
      <w:r w:rsidRPr="00685860">
        <w:rPr>
          <w:szCs w:val="18"/>
        </w:rPr>
        <w:t>que</w:t>
      </w:r>
      <w:r w:rsidRPr="00685860">
        <w:rPr>
          <w:i/>
          <w:szCs w:val="18"/>
        </w:rPr>
        <w:t xml:space="preserve"> </w:t>
      </w:r>
      <w:r w:rsidRPr="00685860">
        <w:rPr>
          <w:szCs w:val="18"/>
        </w:rPr>
        <w:t>los</w:t>
      </w:r>
      <w:r w:rsidRPr="00685860">
        <w:rPr>
          <w:i/>
          <w:szCs w:val="18"/>
        </w:rPr>
        <w:t xml:space="preserve"> </w:t>
      </w:r>
      <w:r w:rsidRPr="00685860">
        <w:rPr>
          <w:szCs w:val="18"/>
        </w:rPr>
        <w:t>hombres</w:t>
      </w:r>
      <w:r w:rsidRPr="00685860">
        <w:rPr>
          <w:i/>
          <w:szCs w:val="18"/>
        </w:rPr>
        <w:t xml:space="preserve"> </w:t>
      </w:r>
      <w:r w:rsidRPr="00685860">
        <w:rPr>
          <w:szCs w:val="18"/>
        </w:rPr>
        <w:t>y</w:t>
      </w:r>
      <w:r w:rsidRPr="00685860">
        <w:rPr>
          <w:i/>
          <w:szCs w:val="18"/>
        </w:rPr>
        <w:t xml:space="preserve"> </w:t>
      </w:r>
      <w:r w:rsidRPr="00685860">
        <w:rPr>
          <w:szCs w:val="18"/>
        </w:rPr>
        <w:t>los</w:t>
      </w:r>
      <w:r w:rsidRPr="00685860">
        <w:rPr>
          <w:i/>
          <w:szCs w:val="18"/>
        </w:rPr>
        <w:t xml:space="preserve"> </w:t>
      </w:r>
      <w:r w:rsidRPr="00685860">
        <w:rPr>
          <w:szCs w:val="18"/>
        </w:rPr>
        <w:t>mayores</w:t>
      </w:r>
      <w:r w:rsidRPr="00685860">
        <w:rPr>
          <w:i/>
          <w:szCs w:val="18"/>
        </w:rPr>
        <w:t xml:space="preserve"> </w:t>
      </w:r>
      <w:r w:rsidRPr="00685860">
        <w:rPr>
          <w:szCs w:val="18"/>
        </w:rPr>
        <w:t>de</w:t>
      </w:r>
      <w:r w:rsidRPr="00685860">
        <w:rPr>
          <w:i/>
          <w:szCs w:val="18"/>
        </w:rPr>
        <w:t xml:space="preserve"> </w:t>
      </w:r>
      <w:r w:rsidRPr="00685860">
        <w:rPr>
          <w:szCs w:val="18"/>
        </w:rPr>
        <w:t>30 años</w:t>
      </w:r>
      <w:r w:rsidRPr="00685860">
        <w:rPr>
          <w:i/>
          <w:szCs w:val="18"/>
        </w:rPr>
        <w:t xml:space="preserve"> </w:t>
      </w:r>
      <w:r w:rsidRPr="00685860">
        <w:rPr>
          <w:szCs w:val="18"/>
        </w:rPr>
        <w:t>opinaron</w:t>
      </w:r>
      <w:r w:rsidRPr="00685860">
        <w:rPr>
          <w:i/>
          <w:szCs w:val="18"/>
        </w:rPr>
        <w:t xml:space="preserve"> </w:t>
      </w:r>
      <w:r w:rsidRPr="00685860">
        <w:rPr>
          <w:szCs w:val="18"/>
        </w:rPr>
        <w:t>que</w:t>
      </w:r>
      <w:r w:rsidRPr="00685860">
        <w:rPr>
          <w:i/>
          <w:szCs w:val="18"/>
        </w:rPr>
        <w:t xml:space="preserve"> </w:t>
      </w:r>
      <w:r w:rsidRPr="00685860">
        <w:rPr>
          <w:szCs w:val="18"/>
        </w:rPr>
        <w:t>la</w:t>
      </w:r>
      <w:r w:rsidRPr="00685860">
        <w:rPr>
          <w:i/>
          <w:szCs w:val="18"/>
        </w:rPr>
        <w:t xml:space="preserve"> </w:t>
      </w:r>
      <w:r w:rsidRPr="00685860">
        <w:rPr>
          <w:szCs w:val="18"/>
        </w:rPr>
        <w:t>prioridad</w:t>
      </w:r>
      <w:r w:rsidRPr="00685860">
        <w:rPr>
          <w:i/>
          <w:szCs w:val="18"/>
        </w:rPr>
        <w:t xml:space="preserve"> </w:t>
      </w:r>
      <w:r w:rsidRPr="00685860">
        <w:rPr>
          <w:szCs w:val="18"/>
        </w:rPr>
        <w:t>nacional</w:t>
      </w:r>
      <w:r w:rsidRPr="00685860">
        <w:rPr>
          <w:i/>
          <w:szCs w:val="18"/>
        </w:rPr>
        <w:t xml:space="preserve"> </w:t>
      </w:r>
      <w:r w:rsidRPr="00685860">
        <w:rPr>
          <w:szCs w:val="18"/>
        </w:rPr>
        <w:t>debe ser el crecimiento económico (ver Figura A.2). Estas opiniones reflejan una visión alentadora: los mexicanos priorizan contar con las herramientas y oportunidades para su desarrollo personal sobre dádivas que no incrementen sus capacidades o potencial.</w:t>
      </w:r>
    </w:p>
    <w:p w:rsidR="00685860" w:rsidRPr="00685860" w:rsidRDefault="00685860" w:rsidP="00CC4111">
      <w:pPr>
        <w:pStyle w:val="Texto"/>
        <w:spacing w:line="256" w:lineRule="exact"/>
        <w:ind w:firstLine="0"/>
        <w:rPr>
          <w:szCs w:val="18"/>
        </w:rPr>
      </w:pPr>
      <w:r w:rsidRPr="00685860">
        <w:rPr>
          <w:szCs w:val="18"/>
        </w:rPr>
        <w:lastRenderedPageBreak/>
        <w:t>La encuesta de Internet se diseñó de tal modo que los participantes contestaran preguntas relacionadas con la prioridad nacional que seleccionaran. Así, se formaron cinco grupos de participantes, uno por cada Meta Nacional. La Figura A.2 muestra la distribución de estos grupos por prioridad nacional (Meta Nacional).</w:t>
      </w:r>
    </w:p>
    <w:p w:rsidR="00685860" w:rsidRPr="00685860" w:rsidRDefault="00685860" w:rsidP="00CC4111">
      <w:pPr>
        <w:pStyle w:val="Texto"/>
        <w:spacing w:line="256" w:lineRule="exact"/>
        <w:ind w:firstLine="0"/>
        <w:rPr>
          <w:szCs w:val="18"/>
        </w:rPr>
      </w:pPr>
      <w:r w:rsidRPr="00685860">
        <w:rPr>
          <w:szCs w:val="18"/>
        </w:rPr>
        <w:t>Entre aquellos que opinaron que la prioridad del gobierno debe ser reducir la violencia (México en Paz), el 56% coincidió que el principal problema de</w:t>
      </w:r>
      <w:r w:rsidRPr="00685860">
        <w:rPr>
          <w:i/>
          <w:szCs w:val="18"/>
        </w:rPr>
        <w:t xml:space="preserve"> </w:t>
      </w:r>
      <w:r w:rsidRPr="00685860">
        <w:rPr>
          <w:szCs w:val="18"/>
        </w:rPr>
        <w:t>nuestro</w:t>
      </w:r>
      <w:r w:rsidRPr="00685860">
        <w:rPr>
          <w:i/>
          <w:szCs w:val="18"/>
        </w:rPr>
        <w:t xml:space="preserve"> </w:t>
      </w:r>
      <w:r w:rsidRPr="00685860">
        <w:rPr>
          <w:szCs w:val="18"/>
        </w:rPr>
        <w:t>sistema</w:t>
      </w:r>
      <w:r w:rsidRPr="00685860">
        <w:rPr>
          <w:i/>
          <w:szCs w:val="18"/>
        </w:rPr>
        <w:t xml:space="preserve"> </w:t>
      </w:r>
      <w:r w:rsidRPr="00685860">
        <w:rPr>
          <w:szCs w:val="18"/>
        </w:rPr>
        <w:t>de</w:t>
      </w:r>
      <w:r w:rsidRPr="00685860">
        <w:rPr>
          <w:i/>
          <w:szCs w:val="18"/>
        </w:rPr>
        <w:t xml:space="preserve"> </w:t>
      </w:r>
      <w:r w:rsidRPr="00685860">
        <w:rPr>
          <w:szCs w:val="18"/>
        </w:rPr>
        <w:t>justicia</w:t>
      </w:r>
      <w:r w:rsidRPr="00685860">
        <w:rPr>
          <w:i/>
          <w:szCs w:val="18"/>
        </w:rPr>
        <w:t xml:space="preserve"> </w:t>
      </w:r>
      <w:r w:rsidRPr="00685860">
        <w:rPr>
          <w:szCs w:val="18"/>
        </w:rPr>
        <w:t>es</w:t>
      </w:r>
      <w:r w:rsidRPr="00685860">
        <w:rPr>
          <w:i/>
          <w:szCs w:val="18"/>
        </w:rPr>
        <w:t xml:space="preserve"> </w:t>
      </w:r>
      <w:r w:rsidRPr="00685860">
        <w:rPr>
          <w:szCs w:val="18"/>
        </w:rPr>
        <w:t>que</w:t>
      </w:r>
      <w:r w:rsidRPr="00685860">
        <w:rPr>
          <w:i/>
          <w:szCs w:val="18"/>
        </w:rPr>
        <w:t xml:space="preserve"> </w:t>
      </w:r>
      <w:r w:rsidRPr="00685860">
        <w:rPr>
          <w:szCs w:val="18"/>
        </w:rPr>
        <w:t>permite la impunidad (ver Figura A.3). Este resultado es consistente al desagregar las respuestas por sexo y por grupo de edad y está en línea con el impulso que la presente Administración propone dar a la implementación de un Nuevo Sistema de Justicia Penal Acusatorio.</w:t>
      </w:r>
    </w:p>
    <w:p w:rsidR="00685860" w:rsidRPr="00685860" w:rsidRDefault="00685860" w:rsidP="00CC4111">
      <w:pPr>
        <w:pStyle w:val="Texto"/>
        <w:spacing w:line="256" w:lineRule="exact"/>
        <w:ind w:firstLine="0"/>
        <w:rPr>
          <w:szCs w:val="18"/>
        </w:rPr>
      </w:pPr>
      <w:r w:rsidRPr="00685860">
        <w:rPr>
          <w:szCs w:val="18"/>
        </w:rPr>
        <w:t>Dentro</w:t>
      </w:r>
      <w:r w:rsidRPr="00685860">
        <w:rPr>
          <w:i/>
          <w:szCs w:val="18"/>
        </w:rPr>
        <w:t xml:space="preserve"> </w:t>
      </w:r>
      <w:r w:rsidRPr="00685860">
        <w:rPr>
          <w:szCs w:val="18"/>
        </w:rPr>
        <w:t>de</w:t>
      </w:r>
      <w:r w:rsidRPr="00685860">
        <w:rPr>
          <w:i/>
          <w:szCs w:val="18"/>
        </w:rPr>
        <w:t xml:space="preserve"> </w:t>
      </w:r>
      <w:r w:rsidRPr="00685860">
        <w:rPr>
          <w:szCs w:val="18"/>
        </w:rPr>
        <w:t>este</w:t>
      </w:r>
      <w:r w:rsidRPr="00685860">
        <w:rPr>
          <w:i/>
          <w:szCs w:val="18"/>
        </w:rPr>
        <w:t xml:space="preserve"> </w:t>
      </w:r>
      <w:r w:rsidRPr="00685860">
        <w:rPr>
          <w:szCs w:val="18"/>
        </w:rPr>
        <w:t>mismo</w:t>
      </w:r>
      <w:r w:rsidRPr="00685860">
        <w:rPr>
          <w:i/>
          <w:szCs w:val="18"/>
        </w:rPr>
        <w:t xml:space="preserve"> </w:t>
      </w:r>
      <w:r w:rsidRPr="00685860">
        <w:rPr>
          <w:szCs w:val="18"/>
        </w:rPr>
        <w:t>grupo,</w:t>
      </w:r>
      <w:r w:rsidRPr="00685860">
        <w:rPr>
          <w:i/>
          <w:szCs w:val="18"/>
        </w:rPr>
        <w:t xml:space="preserve"> </w:t>
      </w:r>
      <w:r w:rsidRPr="00685860">
        <w:rPr>
          <w:szCs w:val="18"/>
        </w:rPr>
        <w:t>hubo</w:t>
      </w:r>
      <w:r w:rsidRPr="00685860">
        <w:rPr>
          <w:i/>
          <w:szCs w:val="18"/>
        </w:rPr>
        <w:t xml:space="preserve"> </w:t>
      </w:r>
      <w:r w:rsidRPr="00685860">
        <w:rPr>
          <w:szCs w:val="18"/>
        </w:rPr>
        <w:t>divergencia de opinión entre mujeres y hombres en torno a las medidas que deberán tomarse para reducir la violencia: la mayoría de los hombres coincidieron en que se necesita profesionalizar a las policías locales y fortalecer las áreas de inteligencia, mientras que las mujeres opinaron mayoritariamente que el énfasis debe ponerse en la prevención del delito. La presente Administración atiende las dos</w:t>
      </w:r>
      <w:r w:rsidRPr="00685860">
        <w:rPr>
          <w:i/>
          <w:szCs w:val="18"/>
        </w:rPr>
        <w:t xml:space="preserve"> </w:t>
      </w:r>
      <w:r w:rsidRPr="00685860">
        <w:rPr>
          <w:szCs w:val="18"/>
        </w:rPr>
        <w:t>vertientes,</w:t>
      </w:r>
      <w:r w:rsidRPr="00685860">
        <w:rPr>
          <w:i/>
          <w:szCs w:val="18"/>
        </w:rPr>
        <w:t xml:space="preserve"> </w:t>
      </w:r>
      <w:r w:rsidRPr="00685860">
        <w:rPr>
          <w:szCs w:val="18"/>
        </w:rPr>
        <w:t>sin</w:t>
      </w:r>
      <w:r w:rsidRPr="00685860">
        <w:rPr>
          <w:i/>
          <w:szCs w:val="18"/>
        </w:rPr>
        <w:t xml:space="preserve"> </w:t>
      </w:r>
      <w:r w:rsidRPr="00685860">
        <w:rPr>
          <w:szCs w:val="18"/>
        </w:rPr>
        <w:t>embargo,</w:t>
      </w:r>
      <w:r w:rsidRPr="00685860">
        <w:rPr>
          <w:i/>
          <w:szCs w:val="18"/>
        </w:rPr>
        <w:t xml:space="preserve"> </w:t>
      </w:r>
      <w:r w:rsidRPr="00685860">
        <w:rPr>
          <w:szCs w:val="18"/>
        </w:rPr>
        <w:t>pone</w:t>
      </w:r>
      <w:r w:rsidRPr="00685860">
        <w:rPr>
          <w:i/>
          <w:szCs w:val="18"/>
        </w:rPr>
        <w:t xml:space="preserve"> </w:t>
      </w:r>
      <w:r w:rsidRPr="00685860">
        <w:rPr>
          <w:szCs w:val="18"/>
        </w:rPr>
        <w:t>un</w:t>
      </w:r>
      <w:r w:rsidRPr="00685860">
        <w:rPr>
          <w:i/>
          <w:szCs w:val="18"/>
        </w:rPr>
        <w:t xml:space="preserve"> </w:t>
      </w:r>
      <w:r w:rsidRPr="00685860">
        <w:rPr>
          <w:szCs w:val="18"/>
        </w:rPr>
        <w:t>especial énfasis</w:t>
      </w:r>
      <w:r w:rsidRPr="00685860">
        <w:rPr>
          <w:i/>
          <w:szCs w:val="18"/>
        </w:rPr>
        <w:t xml:space="preserve"> </w:t>
      </w:r>
      <w:r w:rsidRPr="00685860">
        <w:rPr>
          <w:szCs w:val="18"/>
        </w:rPr>
        <w:t>en</w:t>
      </w:r>
      <w:r w:rsidRPr="00685860">
        <w:rPr>
          <w:i/>
          <w:szCs w:val="18"/>
        </w:rPr>
        <w:t xml:space="preserve"> </w:t>
      </w:r>
      <w:r w:rsidRPr="00685860">
        <w:rPr>
          <w:szCs w:val="18"/>
        </w:rPr>
        <w:t>políticas</w:t>
      </w:r>
      <w:r w:rsidRPr="00685860">
        <w:rPr>
          <w:i/>
          <w:szCs w:val="18"/>
        </w:rPr>
        <w:t xml:space="preserve"> </w:t>
      </w:r>
      <w:r w:rsidRPr="00685860">
        <w:rPr>
          <w:szCs w:val="18"/>
        </w:rPr>
        <w:t>y</w:t>
      </w:r>
      <w:r w:rsidRPr="00685860">
        <w:rPr>
          <w:i/>
          <w:szCs w:val="18"/>
        </w:rPr>
        <w:t xml:space="preserve"> </w:t>
      </w:r>
      <w:r w:rsidRPr="00685860">
        <w:rPr>
          <w:szCs w:val="18"/>
        </w:rPr>
        <w:t>programas</w:t>
      </w:r>
      <w:r w:rsidRPr="00685860">
        <w:rPr>
          <w:i/>
          <w:szCs w:val="18"/>
        </w:rPr>
        <w:t xml:space="preserve"> </w:t>
      </w:r>
      <w:r w:rsidRPr="00685860">
        <w:rPr>
          <w:szCs w:val="18"/>
        </w:rPr>
        <w:t>enfocados</w:t>
      </w:r>
      <w:r w:rsidRPr="00685860">
        <w:rPr>
          <w:i/>
          <w:szCs w:val="18"/>
        </w:rPr>
        <w:t xml:space="preserve"> </w:t>
      </w:r>
      <w:r w:rsidRPr="00685860">
        <w:rPr>
          <w:szCs w:val="18"/>
        </w:rPr>
        <w:t>a la prevención del delito, ya que de esta forma estaremos combatiendo el problema de raíz.</w:t>
      </w:r>
    </w:p>
    <w:p w:rsidR="00685860" w:rsidRPr="00685860" w:rsidRDefault="00685860" w:rsidP="00CC4111">
      <w:pPr>
        <w:pStyle w:val="Texto"/>
        <w:spacing w:line="256" w:lineRule="exact"/>
        <w:ind w:firstLine="0"/>
        <w:rPr>
          <w:szCs w:val="18"/>
        </w:rPr>
      </w:pPr>
      <w:r w:rsidRPr="00685860">
        <w:rPr>
          <w:szCs w:val="18"/>
        </w:rPr>
        <w:t>Por su parte, el grupo de participantes que contestaron las preguntas, relacionadas con los temas contenidos en México Incluyente, opinaron que para mejorar la calidad de vida de los mexicanos la prioridad debe ser la igualdad de oportunidades (ver</w:t>
      </w:r>
      <w:r w:rsidRPr="00685860">
        <w:rPr>
          <w:i/>
          <w:szCs w:val="18"/>
        </w:rPr>
        <w:t xml:space="preserve"> </w:t>
      </w:r>
      <w:r w:rsidRPr="00685860">
        <w:rPr>
          <w:szCs w:val="18"/>
        </w:rPr>
        <w:t>Figura</w:t>
      </w:r>
      <w:r w:rsidRPr="00685860">
        <w:rPr>
          <w:i/>
          <w:szCs w:val="18"/>
        </w:rPr>
        <w:t xml:space="preserve"> </w:t>
      </w:r>
      <w:r w:rsidRPr="00685860">
        <w:rPr>
          <w:szCs w:val="18"/>
        </w:rPr>
        <w:t>A.4).</w:t>
      </w:r>
      <w:r w:rsidRPr="00685860">
        <w:rPr>
          <w:i/>
          <w:szCs w:val="18"/>
        </w:rPr>
        <w:t xml:space="preserve"> </w:t>
      </w:r>
      <w:r w:rsidRPr="00685860">
        <w:rPr>
          <w:szCs w:val="18"/>
        </w:rPr>
        <w:t>Entre</w:t>
      </w:r>
      <w:r w:rsidRPr="00685860">
        <w:rPr>
          <w:i/>
          <w:szCs w:val="18"/>
        </w:rPr>
        <w:t xml:space="preserve"> </w:t>
      </w:r>
      <w:r w:rsidRPr="00685860">
        <w:rPr>
          <w:szCs w:val="18"/>
        </w:rPr>
        <w:t>las</w:t>
      </w:r>
      <w:r w:rsidRPr="00685860">
        <w:rPr>
          <w:i/>
          <w:szCs w:val="18"/>
        </w:rPr>
        <w:t xml:space="preserve"> </w:t>
      </w:r>
      <w:r w:rsidRPr="00685860">
        <w:rPr>
          <w:szCs w:val="18"/>
        </w:rPr>
        <w:t>respuestas</w:t>
      </w:r>
      <w:r w:rsidRPr="00685860">
        <w:rPr>
          <w:i/>
          <w:szCs w:val="18"/>
        </w:rPr>
        <w:t xml:space="preserve"> </w:t>
      </w:r>
      <w:r w:rsidRPr="00685860">
        <w:rPr>
          <w:szCs w:val="18"/>
        </w:rPr>
        <w:t>de</w:t>
      </w:r>
      <w:r w:rsidRPr="00685860">
        <w:rPr>
          <w:i/>
          <w:szCs w:val="18"/>
        </w:rPr>
        <w:t xml:space="preserve"> </w:t>
      </w:r>
      <w:r w:rsidRPr="00685860">
        <w:rPr>
          <w:szCs w:val="18"/>
        </w:rPr>
        <w:t>este grupo de participantes, sobresale la demanda por esquemas que permitan el empoderamiento de la mujer en el mundo laboral. Este grupo considera que las políticas que más ayudarían son créditos para mujeres emprendedoras y una mayor cobertura de las guarderías y estancias infantiles. Estas</w:t>
      </w:r>
      <w:r w:rsidRPr="00685860">
        <w:rPr>
          <w:i/>
          <w:szCs w:val="18"/>
        </w:rPr>
        <w:t xml:space="preserve"> </w:t>
      </w:r>
      <w:r w:rsidRPr="00685860">
        <w:rPr>
          <w:szCs w:val="18"/>
        </w:rPr>
        <w:t>consideraciones</w:t>
      </w:r>
      <w:r w:rsidRPr="00685860">
        <w:rPr>
          <w:i/>
          <w:szCs w:val="18"/>
        </w:rPr>
        <w:t xml:space="preserve"> </w:t>
      </w:r>
      <w:r w:rsidRPr="00685860">
        <w:rPr>
          <w:szCs w:val="18"/>
        </w:rPr>
        <w:t>forman</w:t>
      </w:r>
      <w:r w:rsidRPr="00685860">
        <w:rPr>
          <w:i/>
          <w:szCs w:val="18"/>
        </w:rPr>
        <w:t xml:space="preserve"> </w:t>
      </w:r>
      <w:r w:rsidRPr="00685860">
        <w:rPr>
          <w:szCs w:val="18"/>
        </w:rPr>
        <w:t>parte</w:t>
      </w:r>
      <w:r w:rsidRPr="00685860">
        <w:rPr>
          <w:i/>
          <w:szCs w:val="18"/>
        </w:rPr>
        <w:t xml:space="preserve"> </w:t>
      </w:r>
      <w:r w:rsidRPr="00685860">
        <w:rPr>
          <w:szCs w:val="18"/>
        </w:rPr>
        <w:t>integral</w:t>
      </w:r>
      <w:r w:rsidRPr="00685860">
        <w:rPr>
          <w:i/>
          <w:szCs w:val="18"/>
        </w:rPr>
        <w:t xml:space="preserve"> </w:t>
      </w:r>
      <w:r w:rsidRPr="00685860">
        <w:rPr>
          <w:szCs w:val="18"/>
        </w:rPr>
        <w:t xml:space="preserve">de las políticas planteadas en el Capítulo II y están en línea con la Perspectiva de Género, que forma parte integral del </w:t>
      </w:r>
      <w:r w:rsidRPr="00685860">
        <w:rPr>
          <w:i/>
          <w:szCs w:val="18"/>
        </w:rPr>
        <w:t>Plan Nacional de Desarrollo</w:t>
      </w:r>
      <w:r w:rsidRPr="00685860">
        <w:rPr>
          <w:szCs w:val="18"/>
        </w:rPr>
        <w:t xml:space="preserve"> al ser una Estrategia Transversal.</w:t>
      </w:r>
    </w:p>
    <w:p w:rsidR="00685860" w:rsidRPr="00685860" w:rsidRDefault="00685860" w:rsidP="00CC4111">
      <w:pPr>
        <w:pStyle w:val="Texto"/>
        <w:spacing w:line="256" w:lineRule="exact"/>
        <w:ind w:firstLine="0"/>
        <w:rPr>
          <w:szCs w:val="18"/>
        </w:rPr>
      </w:pPr>
      <w:r w:rsidRPr="00685860">
        <w:rPr>
          <w:szCs w:val="18"/>
        </w:rPr>
        <w:t>El tercer grupo de encuestados, aquellos que consideraron que la prioridad nacional debe ser mejorar el Sistema Educativo, revelaron que para mejorar la calidad de la educación básica en México se necesitan maestros, directores y supervisores mejor capacitados y evaluados (ver Figura A.5). Esta preocupación está contenida en el espíritu de la Reforma Educativa y constituye parte integral del plan de acción de un México con Educación de Calidad. Este plan de acción también responde a la demanda de este mismo grupo de participantes, en relación con la necesidad de vincular universidades e industria, así como la importancia</w:t>
      </w:r>
      <w:r w:rsidR="00124F2F">
        <w:rPr>
          <w:szCs w:val="18"/>
        </w:rPr>
        <w:t xml:space="preserve"> </w:t>
      </w:r>
      <w:r w:rsidRPr="00685860">
        <w:rPr>
          <w:szCs w:val="18"/>
        </w:rPr>
        <w:t>de alcanzar una mayor inversión en Ciencia, Tecnología e Innovación (CTI).</w:t>
      </w:r>
    </w:p>
    <w:p w:rsidR="00685860" w:rsidRPr="00685860" w:rsidRDefault="00685860" w:rsidP="00CC4111">
      <w:pPr>
        <w:pStyle w:val="Texto"/>
        <w:spacing w:line="268" w:lineRule="exact"/>
        <w:ind w:firstLine="0"/>
        <w:rPr>
          <w:szCs w:val="18"/>
        </w:rPr>
      </w:pPr>
      <w:r w:rsidRPr="00685860">
        <w:rPr>
          <w:szCs w:val="18"/>
        </w:rPr>
        <w:t>La mayoría de los participantes que respondieron las preguntas de la sección México Próspero, es decir el grupo que opina que la prioridad nacional debe ser el crecimiento económico, también coincide en que para lograr este crecimiento se debe, en primer lugar, mantener la estabilidad económica. Esta visión va en línea con la política económica que se ha seguido en México en los últimos años y con el compromiso de la presente Administración. En segundo lugar, este grupo opina que la reactivación del campo es un elemento primordial para el crecimiento económico. En este sentido, el presente Plan propone una serie de medidas para modernizar el campo mexicano. Estas medidas incluyen adecuaciones al ordenamiento territorial, apoyos a la producción y mayor acceso a financiamiento.</w:t>
      </w:r>
    </w:p>
    <w:p w:rsidR="00685860" w:rsidRPr="00685860" w:rsidRDefault="00685860" w:rsidP="00CC4111">
      <w:pPr>
        <w:pStyle w:val="Texto"/>
        <w:spacing w:line="256" w:lineRule="exact"/>
        <w:ind w:firstLine="0"/>
        <w:rPr>
          <w:szCs w:val="18"/>
        </w:rPr>
      </w:pPr>
      <w:r w:rsidRPr="00685860">
        <w:rPr>
          <w:szCs w:val="18"/>
        </w:rPr>
        <w:t>Por otro lado, los resultados muestran visiones particulares entre las prioridades de los jóvenes y las de los adultos mayores. Los primeros reflejan una visión más enfocada al exterior al considerar el apoyo a exportadores como uno de los elementos principales, mientras que los segundos dan una mayor relevancia a la agenda interna, como las reformas energética y fiscal, que consideran como una prioridad para el avance de la economía (ver Figura A.6).</w:t>
      </w:r>
    </w:p>
    <w:p w:rsidR="00685860" w:rsidRPr="00685860" w:rsidRDefault="00685860" w:rsidP="00CC4111">
      <w:pPr>
        <w:pStyle w:val="Texto"/>
        <w:spacing w:line="256" w:lineRule="exact"/>
        <w:ind w:firstLine="0"/>
        <w:rPr>
          <w:szCs w:val="18"/>
        </w:rPr>
      </w:pPr>
      <w:r w:rsidRPr="00685860">
        <w:rPr>
          <w:szCs w:val="18"/>
        </w:rPr>
        <w:t>Finalmente, los participantes que consideran prioritario que México retome su liderazgo en el mundo muestran opiniones contrastantes entre grupos</w:t>
      </w:r>
      <w:r w:rsidRPr="00685860">
        <w:rPr>
          <w:i/>
          <w:szCs w:val="18"/>
        </w:rPr>
        <w:t xml:space="preserve"> </w:t>
      </w:r>
      <w:r w:rsidRPr="00685860">
        <w:rPr>
          <w:szCs w:val="18"/>
        </w:rPr>
        <w:t>de</w:t>
      </w:r>
      <w:r w:rsidRPr="00685860">
        <w:rPr>
          <w:i/>
          <w:szCs w:val="18"/>
        </w:rPr>
        <w:t xml:space="preserve"> </w:t>
      </w:r>
      <w:r w:rsidRPr="00685860">
        <w:rPr>
          <w:szCs w:val="18"/>
        </w:rPr>
        <w:t>edad</w:t>
      </w:r>
      <w:r w:rsidRPr="00685860">
        <w:rPr>
          <w:i/>
          <w:szCs w:val="18"/>
        </w:rPr>
        <w:t xml:space="preserve"> </w:t>
      </w:r>
      <w:r w:rsidRPr="00685860">
        <w:rPr>
          <w:szCs w:val="18"/>
        </w:rPr>
        <w:t>en</w:t>
      </w:r>
      <w:r w:rsidRPr="00685860">
        <w:rPr>
          <w:i/>
          <w:szCs w:val="18"/>
        </w:rPr>
        <w:t xml:space="preserve"> </w:t>
      </w:r>
      <w:r w:rsidRPr="00685860">
        <w:rPr>
          <w:szCs w:val="18"/>
        </w:rPr>
        <w:t>cuanto</w:t>
      </w:r>
      <w:r w:rsidRPr="00685860">
        <w:rPr>
          <w:i/>
          <w:szCs w:val="18"/>
        </w:rPr>
        <w:t xml:space="preserve"> </w:t>
      </w:r>
      <w:r w:rsidRPr="00685860">
        <w:rPr>
          <w:szCs w:val="18"/>
        </w:rPr>
        <w:t>a</w:t>
      </w:r>
      <w:r w:rsidRPr="00685860">
        <w:rPr>
          <w:i/>
          <w:szCs w:val="18"/>
        </w:rPr>
        <w:t xml:space="preserve"> </w:t>
      </w:r>
      <w:r w:rsidRPr="00685860">
        <w:rPr>
          <w:szCs w:val="18"/>
        </w:rPr>
        <w:t>la</w:t>
      </w:r>
      <w:r w:rsidRPr="00685860">
        <w:rPr>
          <w:i/>
          <w:szCs w:val="18"/>
        </w:rPr>
        <w:t xml:space="preserve"> </w:t>
      </w:r>
      <w:r w:rsidRPr="00685860">
        <w:rPr>
          <w:szCs w:val="18"/>
        </w:rPr>
        <w:t>percepción</w:t>
      </w:r>
      <w:r w:rsidRPr="00685860">
        <w:rPr>
          <w:i/>
          <w:szCs w:val="18"/>
        </w:rPr>
        <w:t xml:space="preserve"> </w:t>
      </w:r>
      <w:r w:rsidRPr="00685860">
        <w:rPr>
          <w:szCs w:val="18"/>
        </w:rPr>
        <w:t>que se tiene de México en el escenario internacional: 52% de los adultos mayores de 65 años opinan que la posición de México en el mundo es “buena”, mientras que sólo 27% de los menores de 30 años coincide con esta opinión. Asimismo, los adultos mayores apuestan principalmente por la relación con América Latina y América del Norte, mientras que</w:t>
      </w:r>
      <w:r w:rsidRPr="00685860">
        <w:rPr>
          <w:i/>
          <w:szCs w:val="18"/>
        </w:rPr>
        <w:t xml:space="preserve"> </w:t>
      </w:r>
      <w:r w:rsidRPr="00685860">
        <w:rPr>
          <w:szCs w:val="18"/>
        </w:rPr>
        <w:t>los</w:t>
      </w:r>
      <w:r w:rsidRPr="00685860">
        <w:rPr>
          <w:i/>
          <w:szCs w:val="18"/>
        </w:rPr>
        <w:t xml:space="preserve"> </w:t>
      </w:r>
      <w:r w:rsidRPr="00685860">
        <w:rPr>
          <w:szCs w:val="18"/>
        </w:rPr>
        <w:t>jóvenes</w:t>
      </w:r>
      <w:r w:rsidRPr="00685860">
        <w:rPr>
          <w:i/>
          <w:szCs w:val="18"/>
        </w:rPr>
        <w:t xml:space="preserve"> </w:t>
      </w:r>
      <w:r w:rsidRPr="00685860">
        <w:rPr>
          <w:szCs w:val="18"/>
        </w:rPr>
        <w:t>dan</w:t>
      </w:r>
      <w:r w:rsidRPr="00685860">
        <w:rPr>
          <w:i/>
          <w:szCs w:val="18"/>
        </w:rPr>
        <w:t xml:space="preserve"> </w:t>
      </w:r>
      <w:r w:rsidRPr="00685860">
        <w:rPr>
          <w:szCs w:val="18"/>
        </w:rPr>
        <w:t>un</w:t>
      </w:r>
      <w:r w:rsidRPr="00685860">
        <w:rPr>
          <w:i/>
          <w:szCs w:val="18"/>
        </w:rPr>
        <w:t xml:space="preserve"> </w:t>
      </w:r>
      <w:r w:rsidRPr="00685860">
        <w:rPr>
          <w:szCs w:val="18"/>
        </w:rPr>
        <w:t>menor</w:t>
      </w:r>
      <w:r w:rsidRPr="00685860">
        <w:rPr>
          <w:i/>
          <w:szCs w:val="18"/>
        </w:rPr>
        <w:t xml:space="preserve"> </w:t>
      </w:r>
      <w:r w:rsidRPr="00685860">
        <w:rPr>
          <w:szCs w:val="18"/>
        </w:rPr>
        <w:t>peso</w:t>
      </w:r>
      <w:r w:rsidRPr="00685860">
        <w:rPr>
          <w:i/>
          <w:szCs w:val="18"/>
        </w:rPr>
        <w:t xml:space="preserve"> </w:t>
      </w:r>
      <w:r w:rsidRPr="00685860">
        <w:rPr>
          <w:szCs w:val="18"/>
        </w:rPr>
        <w:t>a</w:t>
      </w:r>
      <w:r w:rsidRPr="00685860">
        <w:rPr>
          <w:i/>
          <w:szCs w:val="18"/>
        </w:rPr>
        <w:t xml:space="preserve"> </w:t>
      </w:r>
      <w:r w:rsidRPr="00685860">
        <w:rPr>
          <w:szCs w:val="18"/>
        </w:rPr>
        <w:t>América del Norte y abogan por una mayor diversificación hacia otras regiones (ver Figura A.7).</w:t>
      </w: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685860" w:rsidRPr="00114DC4" w:rsidRDefault="00306E14" w:rsidP="000459C2">
      <w:pPr>
        <w:pStyle w:val="Texto"/>
        <w:spacing w:line="240" w:lineRule="auto"/>
        <w:ind w:firstLine="0"/>
        <w:jc w:val="center"/>
        <w:rPr>
          <w:smallCaps/>
          <w:szCs w:val="18"/>
        </w:rPr>
      </w:pPr>
      <w:r>
        <w:rPr>
          <w:smallCaps/>
          <w:noProof/>
          <w:szCs w:val="18"/>
          <w:lang w:val="es-MX" w:eastAsia="es-MX"/>
        </w:rPr>
        <w:drawing>
          <wp:inline distT="0" distB="0" distL="0" distR="0">
            <wp:extent cx="4819650" cy="6629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6629400"/>
                    </a:xfrm>
                    <a:prstGeom prst="rect">
                      <a:avLst/>
                    </a:prstGeom>
                    <a:noFill/>
                    <a:ln>
                      <a:noFill/>
                    </a:ln>
                  </pic:spPr>
                </pic:pic>
              </a:graphicData>
            </a:graphic>
          </wp:inline>
        </w:drawing>
      </w:r>
    </w:p>
    <w:p w:rsidR="00114DC4" w:rsidRDefault="00114DC4"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r>
        <w:rPr>
          <w:b/>
          <w:smallCaps/>
          <w:szCs w:val="18"/>
        </w:rPr>
        <w:br w:type="column"/>
      </w: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685860" w:rsidRPr="00114DC4" w:rsidRDefault="00306E14" w:rsidP="000459C2">
      <w:pPr>
        <w:pStyle w:val="Texto"/>
        <w:spacing w:line="240" w:lineRule="auto"/>
        <w:ind w:firstLine="0"/>
        <w:jc w:val="center"/>
        <w:rPr>
          <w:smallCaps/>
          <w:szCs w:val="18"/>
        </w:rPr>
      </w:pPr>
      <w:r>
        <w:rPr>
          <w:smallCaps/>
          <w:noProof/>
          <w:szCs w:val="18"/>
          <w:lang w:val="es-MX" w:eastAsia="es-MX"/>
        </w:rPr>
        <w:drawing>
          <wp:inline distT="0" distB="0" distL="0" distR="0">
            <wp:extent cx="5610225" cy="6372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6372225"/>
                    </a:xfrm>
                    <a:prstGeom prst="rect">
                      <a:avLst/>
                    </a:prstGeom>
                    <a:noFill/>
                    <a:ln>
                      <a:noFill/>
                    </a:ln>
                  </pic:spPr>
                </pic:pic>
              </a:graphicData>
            </a:graphic>
          </wp:inline>
        </w:drawing>
      </w:r>
    </w:p>
    <w:p w:rsidR="00114DC4" w:rsidRDefault="00114DC4"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r>
        <w:rPr>
          <w:b/>
          <w:smallCaps/>
          <w:szCs w:val="18"/>
        </w:rPr>
        <w:br w:type="column"/>
      </w:r>
    </w:p>
    <w:p w:rsidR="00B740C2" w:rsidRDefault="00B740C2" w:rsidP="000459C2">
      <w:pPr>
        <w:pStyle w:val="Texto"/>
        <w:spacing w:line="240" w:lineRule="auto"/>
        <w:ind w:firstLine="0"/>
        <w:jc w:val="center"/>
        <w:rPr>
          <w:b/>
          <w:smallCaps/>
          <w:szCs w:val="18"/>
        </w:rPr>
      </w:pPr>
    </w:p>
    <w:p w:rsidR="00B740C2" w:rsidRDefault="00B740C2" w:rsidP="000459C2">
      <w:pPr>
        <w:pStyle w:val="Texto"/>
        <w:spacing w:line="240" w:lineRule="auto"/>
        <w:ind w:firstLine="0"/>
        <w:jc w:val="center"/>
        <w:rPr>
          <w:b/>
          <w:smallCaps/>
          <w:szCs w:val="18"/>
        </w:rPr>
      </w:pPr>
    </w:p>
    <w:p w:rsidR="00685860" w:rsidRPr="00114DC4" w:rsidRDefault="00306E14" w:rsidP="000459C2">
      <w:pPr>
        <w:pStyle w:val="Texto"/>
        <w:spacing w:line="240" w:lineRule="auto"/>
        <w:ind w:firstLine="0"/>
        <w:jc w:val="center"/>
        <w:rPr>
          <w:smallCaps/>
          <w:szCs w:val="18"/>
        </w:rPr>
      </w:pPr>
      <w:r>
        <w:rPr>
          <w:smallCaps/>
          <w:noProof/>
          <w:szCs w:val="18"/>
          <w:lang w:val="es-MX" w:eastAsia="es-MX"/>
        </w:rPr>
        <w:drawing>
          <wp:inline distT="0" distB="0" distL="0" distR="0">
            <wp:extent cx="4295775" cy="7124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7124700"/>
                    </a:xfrm>
                    <a:prstGeom prst="rect">
                      <a:avLst/>
                    </a:prstGeom>
                    <a:noFill/>
                    <a:ln>
                      <a:noFill/>
                    </a:ln>
                  </pic:spPr>
                </pic:pic>
              </a:graphicData>
            </a:graphic>
          </wp:inline>
        </w:drawing>
      </w:r>
    </w:p>
    <w:p w:rsidR="00685860" w:rsidRPr="00114DC4" w:rsidRDefault="00685860" w:rsidP="000459C2">
      <w:pPr>
        <w:pStyle w:val="Texto"/>
        <w:spacing w:line="240" w:lineRule="auto"/>
        <w:ind w:firstLine="0"/>
        <w:jc w:val="center"/>
        <w:rPr>
          <w:smallCaps/>
          <w:szCs w:val="18"/>
        </w:rPr>
      </w:pPr>
    </w:p>
    <w:p w:rsidR="00685860" w:rsidRPr="00685860" w:rsidRDefault="00B740C2" w:rsidP="00950ABA">
      <w:pPr>
        <w:pStyle w:val="Texto"/>
        <w:spacing w:line="264" w:lineRule="exact"/>
        <w:ind w:firstLine="0"/>
        <w:rPr>
          <w:szCs w:val="18"/>
        </w:rPr>
      </w:pPr>
      <w:r>
        <w:rPr>
          <w:szCs w:val="18"/>
        </w:rPr>
        <w:br w:type="column"/>
      </w:r>
      <w:r w:rsidR="00685860" w:rsidRPr="00685860">
        <w:rPr>
          <w:szCs w:val="18"/>
        </w:rPr>
        <w:lastRenderedPageBreak/>
        <w:t>En atención a lo anterior, el objetivo de la presente Administración será defender y promover el interés nacional, mediante una política que consolide el papel constructivo de México en el mundo. Estamos</w:t>
      </w:r>
      <w:r w:rsidR="00685860" w:rsidRPr="00685860">
        <w:rPr>
          <w:i/>
          <w:szCs w:val="18"/>
        </w:rPr>
        <w:t xml:space="preserve"> </w:t>
      </w:r>
      <w:r w:rsidR="00685860" w:rsidRPr="00685860">
        <w:rPr>
          <w:szCs w:val="18"/>
        </w:rPr>
        <w:t>convencidos</w:t>
      </w:r>
      <w:r w:rsidR="00685860" w:rsidRPr="00685860">
        <w:rPr>
          <w:i/>
          <w:szCs w:val="18"/>
        </w:rPr>
        <w:t xml:space="preserve"> </w:t>
      </w:r>
      <w:r w:rsidR="00685860" w:rsidRPr="00685860">
        <w:rPr>
          <w:szCs w:val="18"/>
        </w:rPr>
        <w:t>de</w:t>
      </w:r>
      <w:r w:rsidR="00685860" w:rsidRPr="00685860">
        <w:rPr>
          <w:i/>
          <w:szCs w:val="18"/>
        </w:rPr>
        <w:t xml:space="preserve"> </w:t>
      </w:r>
      <w:r w:rsidR="00685860" w:rsidRPr="00685860">
        <w:rPr>
          <w:szCs w:val="18"/>
        </w:rPr>
        <w:t>que</w:t>
      </w:r>
      <w:r w:rsidR="00685860" w:rsidRPr="00685860">
        <w:rPr>
          <w:i/>
          <w:szCs w:val="18"/>
        </w:rPr>
        <w:t xml:space="preserve"> </w:t>
      </w:r>
      <w:r w:rsidR="00685860" w:rsidRPr="00685860">
        <w:rPr>
          <w:szCs w:val="18"/>
        </w:rPr>
        <w:t>los</w:t>
      </w:r>
      <w:r w:rsidR="00685860" w:rsidRPr="00685860">
        <w:rPr>
          <w:i/>
          <w:szCs w:val="18"/>
        </w:rPr>
        <w:t xml:space="preserve"> </w:t>
      </w:r>
      <w:r w:rsidR="00685860" w:rsidRPr="00685860">
        <w:rPr>
          <w:szCs w:val="18"/>
        </w:rPr>
        <w:t>esfuerzos</w:t>
      </w:r>
      <w:r w:rsidR="00685860" w:rsidRPr="00685860">
        <w:rPr>
          <w:i/>
          <w:szCs w:val="18"/>
        </w:rPr>
        <w:t xml:space="preserve"> </w:t>
      </w:r>
      <w:r w:rsidR="00685860" w:rsidRPr="00685860">
        <w:rPr>
          <w:szCs w:val="18"/>
        </w:rPr>
        <w:t>que se</w:t>
      </w:r>
      <w:r w:rsidR="00685860" w:rsidRPr="00685860">
        <w:rPr>
          <w:i/>
          <w:szCs w:val="18"/>
        </w:rPr>
        <w:t xml:space="preserve"> </w:t>
      </w:r>
      <w:r w:rsidR="00685860" w:rsidRPr="00685860">
        <w:rPr>
          <w:szCs w:val="18"/>
        </w:rPr>
        <w:t>llevarán</w:t>
      </w:r>
      <w:r w:rsidR="00685860" w:rsidRPr="00685860">
        <w:rPr>
          <w:i/>
          <w:szCs w:val="18"/>
        </w:rPr>
        <w:t xml:space="preserve"> </w:t>
      </w:r>
      <w:r w:rsidR="00685860" w:rsidRPr="00685860">
        <w:rPr>
          <w:szCs w:val="18"/>
        </w:rPr>
        <w:t>a</w:t>
      </w:r>
      <w:r w:rsidR="00685860" w:rsidRPr="00685860">
        <w:rPr>
          <w:i/>
          <w:szCs w:val="18"/>
        </w:rPr>
        <w:t xml:space="preserve"> </w:t>
      </w:r>
      <w:r w:rsidR="00685860" w:rsidRPr="00685860">
        <w:rPr>
          <w:szCs w:val="18"/>
        </w:rPr>
        <w:t>cabo</w:t>
      </w:r>
      <w:r w:rsidR="00685860" w:rsidRPr="00685860">
        <w:rPr>
          <w:i/>
          <w:szCs w:val="18"/>
        </w:rPr>
        <w:t xml:space="preserve"> </w:t>
      </w:r>
      <w:r w:rsidR="00685860" w:rsidRPr="00685860">
        <w:rPr>
          <w:szCs w:val="18"/>
        </w:rPr>
        <w:t>en</w:t>
      </w:r>
      <w:r w:rsidR="00685860" w:rsidRPr="00685860">
        <w:rPr>
          <w:i/>
          <w:szCs w:val="18"/>
        </w:rPr>
        <w:t xml:space="preserve"> </w:t>
      </w:r>
      <w:r w:rsidR="00685860" w:rsidRPr="00685860">
        <w:rPr>
          <w:szCs w:val="18"/>
        </w:rPr>
        <w:t>esta</w:t>
      </w:r>
      <w:r w:rsidR="00685860" w:rsidRPr="00685860">
        <w:rPr>
          <w:i/>
          <w:szCs w:val="18"/>
        </w:rPr>
        <w:t xml:space="preserve"> </w:t>
      </w:r>
      <w:r w:rsidR="00685860" w:rsidRPr="00685860">
        <w:rPr>
          <w:szCs w:val="18"/>
        </w:rPr>
        <w:t>materia,</w:t>
      </w:r>
      <w:r w:rsidR="00685860" w:rsidRPr="00685860">
        <w:rPr>
          <w:i/>
          <w:szCs w:val="18"/>
        </w:rPr>
        <w:t xml:space="preserve"> </w:t>
      </w:r>
      <w:r w:rsidR="00685860" w:rsidRPr="00685860">
        <w:rPr>
          <w:szCs w:val="18"/>
        </w:rPr>
        <w:t>mejorarán la percepción de la juventud del papel que juega México en el mundo.</w:t>
      </w:r>
    </w:p>
    <w:p w:rsidR="00685860" w:rsidRPr="00114DC4" w:rsidRDefault="00685860" w:rsidP="00950ABA">
      <w:pPr>
        <w:pStyle w:val="Texto"/>
        <w:spacing w:before="240" w:line="264" w:lineRule="exact"/>
        <w:ind w:firstLine="0"/>
        <w:rPr>
          <w:b/>
        </w:rPr>
      </w:pPr>
      <w:r w:rsidRPr="00114DC4">
        <w:rPr>
          <w:b/>
        </w:rPr>
        <w:t>Propuestas ciudadanas en ventanillas físicas y electrónicas</w:t>
      </w:r>
    </w:p>
    <w:p w:rsidR="00685860" w:rsidRPr="00685860" w:rsidRDefault="00685860" w:rsidP="00950ABA">
      <w:pPr>
        <w:pStyle w:val="Texto"/>
        <w:spacing w:line="270" w:lineRule="exact"/>
        <w:ind w:firstLine="0"/>
        <w:rPr>
          <w:szCs w:val="18"/>
        </w:rPr>
      </w:pPr>
      <w:r w:rsidRPr="00685860">
        <w:rPr>
          <w:szCs w:val="18"/>
        </w:rPr>
        <w:t xml:space="preserve">Otro medio de Consulta Ciudadana fue a través de la recepción de propuestas en forma de documentos físicos y digitales. Para su recepción, el Gobierno de la República puso a disposición de la ciudadanía una ventanilla de recepción de documentos electrónicos en la página de Internet </w:t>
      </w:r>
      <w:r w:rsidRPr="00685860">
        <w:rPr>
          <w:i/>
          <w:szCs w:val="18"/>
        </w:rPr>
        <w:t>pnd.gob.mx</w:t>
      </w:r>
      <w:r w:rsidRPr="00685860">
        <w:rPr>
          <w:szCs w:val="18"/>
        </w:rPr>
        <w:t xml:space="preserve"> y una serie de ventanillas para recibir documentos físicos. Dentro de los foros, </w:t>
      </w:r>
      <w:proofErr w:type="spellStart"/>
      <w:r w:rsidRPr="00685860">
        <w:rPr>
          <w:szCs w:val="18"/>
        </w:rPr>
        <w:t>páneles</w:t>
      </w:r>
      <w:proofErr w:type="spellEnd"/>
      <w:r w:rsidRPr="00685860">
        <w:rPr>
          <w:szCs w:val="18"/>
        </w:rPr>
        <w:t xml:space="preserve"> de discusión y mesas de trabajo realizadas en el marco del </w:t>
      </w:r>
      <w:r w:rsidRPr="00685860">
        <w:rPr>
          <w:i/>
          <w:szCs w:val="18"/>
        </w:rPr>
        <w:t>Plan Nacional de Desarrollo</w:t>
      </w:r>
      <w:r w:rsidRPr="00685860">
        <w:rPr>
          <w:szCs w:val="18"/>
        </w:rPr>
        <w:t xml:space="preserve">, así como en diversas dependencias y a través de las delegaciones de la SEDESOL y del Programa Oportunidades se recibieron propuestas en documentos físicos. Asimismo y de conformidad con el artículo 20 de la Ley de Planeación, diversos diputados federales y senadores hicieron llegar propuestas para su valoración e inclusión, en su caso, en el </w:t>
      </w:r>
      <w:r w:rsidRPr="00685860">
        <w:rPr>
          <w:i/>
          <w:szCs w:val="18"/>
        </w:rPr>
        <w:t>Plan Nacional de Desarrollo</w:t>
      </w:r>
      <w:r w:rsidRPr="00685860">
        <w:rPr>
          <w:szCs w:val="18"/>
        </w:rPr>
        <w:t>.</w:t>
      </w:r>
    </w:p>
    <w:p w:rsidR="00685860" w:rsidRPr="00685860" w:rsidRDefault="00685860" w:rsidP="00950ABA">
      <w:pPr>
        <w:pStyle w:val="Texto"/>
        <w:spacing w:line="270" w:lineRule="exact"/>
        <w:ind w:firstLine="0"/>
        <w:rPr>
          <w:szCs w:val="18"/>
        </w:rPr>
      </w:pPr>
      <w:r w:rsidRPr="00685860">
        <w:rPr>
          <w:szCs w:val="18"/>
        </w:rPr>
        <w:t>Las</w:t>
      </w:r>
      <w:r w:rsidRPr="00685860">
        <w:rPr>
          <w:i/>
          <w:szCs w:val="18"/>
        </w:rPr>
        <w:t xml:space="preserve"> </w:t>
      </w:r>
      <w:r w:rsidRPr="00685860">
        <w:rPr>
          <w:szCs w:val="18"/>
        </w:rPr>
        <w:t>contribuciones</w:t>
      </w:r>
      <w:r w:rsidRPr="00685860">
        <w:rPr>
          <w:i/>
          <w:szCs w:val="18"/>
        </w:rPr>
        <w:t xml:space="preserve"> </w:t>
      </w:r>
      <w:r w:rsidRPr="00685860">
        <w:rPr>
          <w:szCs w:val="18"/>
        </w:rPr>
        <w:t>de</w:t>
      </w:r>
      <w:r w:rsidRPr="00685860">
        <w:rPr>
          <w:i/>
          <w:szCs w:val="18"/>
        </w:rPr>
        <w:t xml:space="preserve"> </w:t>
      </w:r>
      <w:r w:rsidRPr="00685860">
        <w:rPr>
          <w:szCs w:val="18"/>
        </w:rPr>
        <w:t>la</w:t>
      </w:r>
      <w:r w:rsidRPr="00685860">
        <w:rPr>
          <w:i/>
          <w:szCs w:val="18"/>
        </w:rPr>
        <w:t xml:space="preserve"> </w:t>
      </w:r>
      <w:r w:rsidRPr="00685860">
        <w:rPr>
          <w:szCs w:val="18"/>
        </w:rPr>
        <w:t>ciudadanía</w:t>
      </w:r>
      <w:r w:rsidRPr="00685860">
        <w:rPr>
          <w:i/>
          <w:szCs w:val="18"/>
        </w:rPr>
        <w:t xml:space="preserve"> </w:t>
      </w:r>
      <w:r w:rsidRPr="00685860">
        <w:rPr>
          <w:szCs w:val="18"/>
        </w:rPr>
        <w:t>fueron vastas, pertinentes e ilustrativas. El Gobierno de la República agradece a todos los que aportaron sus propuestas. Miles de jóvenes y adultos, mujeres y hombres de todas las regiones del país, generosamente dedicaron tiempo y talento para enviar sus propuestas por escrito. Por estos medios se recibieron 37,871 documentos (33,955 físicos y 3,916 digitales). Estas aportaciones sirvieron para delinear el enfoque y objetivos de las Metas Nacionales,</w:t>
      </w:r>
      <w:r w:rsidRPr="00685860">
        <w:rPr>
          <w:i/>
          <w:szCs w:val="18"/>
        </w:rPr>
        <w:t xml:space="preserve"> </w:t>
      </w:r>
      <w:r w:rsidRPr="00685860">
        <w:rPr>
          <w:szCs w:val="18"/>
        </w:rPr>
        <w:t>así</w:t>
      </w:r>
      <w:r w:rsidRPr="00685860">
        <w:rPr>
          <w:i/>
          <w:szCs w:val="18"/>
        </w:rPr>
        <w:t xml:space="preserve"> </w:t>
      </w:r>
      <w:r w:rsidRPr="00685860">
        <w:rPr>
          <w:szCs w:val="18"/>
        </w:rPr>
        <w:t>como</w:t>
      </w:r>
      <w:r w:rsidRPr="00685860">
        <w:rPr>
          <w:i/>
          <w:szCs w:val="18"/>
        </w:rPr>
        <w:t xml:space="preserve"> </w:t>
      </w:r>
      <w:r w:rsidRPr="00685860">
        <w:rPr>
          <w:szCs w:val="18"/>
        </w:rPr>
        <w:t>para</w:t>
      </w:r>
      <w:r w:rsidRPr="00685860">
        <w:rPr>
          <w:i/>
          <w:szCs w:val="18"/>
        </w:rPr>
        <w:t xml:space="preserve"> </w:t>
      </w:r>
      <w:r w:rsidRPr="00685860">
        <w:rPr>
          <w:szCs w:val="18"/>
        </w:rPr>
        <w:t>identificar demandas de la ciudadanía no incluidas en las aportaciones de las dependencias de la Administración y para identificar visiones innovadoras para el desarrollo nacional.</w:t>
      </w:r>
    </w:p>
    <w:p w:rsidR="00685860" w:rsidRPr="00685860" w:rsidRDefault="00685860" w:rsidP="00950ABA">
      <w:pPr>
        <w:pStyle w:val="Texto"/>
        <w:spacing w:line="270" w:lineRule="exact"/>
        <w:ind w:firstLine="0"/>
        <w:rPr>
          <w:szCs w:val="18"/>
        </w:rPr>
      </w:pPr>
      <w:r w:rsidRPr="00685860">
        <w:rPr>
          <w:szCs w:val="18"/>
        </w:rPr>
        <w:t>Los temas de las propuestas físicas y digitales coincidieron en términos generales con los resultados de la consulta por Internet. En ambos casos, la mayor preocupación fue la mejora del Sistema Educativo Nacional. El segundo lugar en importancia dentro de las propuestas lo tomó la seguridad, con diversas medidas que mostraron preocupación hacia temas de seguridad pública, derechos humanos, asistencia a víctimas y combate al crimen organizado. En línea con esas preocupaciones, las políticas de seguridad pública están enfocadas a combatir los delitos que más afectan a los ciudadanos.</w:t>
      </w:r>
    </w:p>
    <w:p w:rsidR="00685860" w:rsidRPr="00685860" w:rsidRDefault="00685860" w:rsidP="00950ABA">
      <w:pPr>
        <w:pStyle w:val="Texto"/>
        <w:spacing w:line="270" w:lineRule="exact"/>
        <w:ind w:firstLine="0"/>
        <w:rPr>
          <w:szCs w:val="18"/>
        </w:rPr>
      </w:pPr>
      <w:r w:rsidRPr="00685860">
        <w:rPr>
          <w:szCs w:val="18"/>
        </w:rPr>
        <w:t>Por otro lado, los temas más recurrentes en las propuestas enviadas por mujeres fueron el apoyo a madres solteras, la defensa ante la violencia en su contra y el acceso a igualdad de oportunidades laborales. Estas medidas permearon el diseño de prioridades y líneas de acción contenidas en la Estrategia Transversal Perspectiva de Género. Para ilustrar, de manera visual, la importancia de los temas contenidos en las propuestas ciudadanas, se llevó a cabo un análisis de las palabras más frecuentes en las medidas identificadas con cada Meta Nacional. Este ejercicio revela que las cinco palabras con mayor incidencia en los temas relacionados</w:t>
      </w:r>
      <w:r w:rsidRPr="00685860">
        <w:rPr>
          <w:i/>
          <w:szCs w:val="18"/>
        </w:rPr>
        <w:t xml:space="preserve"> </w:t>
      </w:r>
      <w:r w:rsidRPr="00685860">
        <w:rPr>
          <w:szCs w:val="18"/>
        </w:rPr>
        <w:t>con</w:t>
      </w:r>
      <w:r w:rsidRPr="00685860">
        <w:rPr>
          <w:i/>
          <w:szCs w:val="18"/>
        </w:rPr>
        <w:t xml:space="preserve"> </w:t>
      </w:r>
      <w:r w:rsidRPr="00685860">
        <w:rPr>
          <w:szCs w:val="18"/>
        </w:rPr>
        <w:t>México</w:t>
      </w:r>
      <w:r w:rsidRPr="00685860">
        <w:rPr>
          <w:i/>
          <w:szCs w:val="18"/>
        </w:rPr>
        <w:t xml:space="preserve"> </w:t>
      </w:r>
      <w:r w:rsidRPr="00685860">
        <w:rPr>
          <w:szCs w:val="18"/>
        </w:rPr>
        <w:t>en</w:t>
      </w:r>
      <w:r w:rsidRPr="00685860">
        <w:rPr>
          <w:i/>
          <w:szCs w:val="18"/>
        </w:rPr>
        <w:t xml:space="preserve"> </w:t>
      </w:r>
      <w:r w:rsidRPr="00685860">
        <w:rPr>
          <w:szCs w:val="18"/>
        </w:rPr>
        <w:t>Paz</w:t>
      </w:r>
      <w:r w:rsidRPr="00685860">
        <w:rPr>
          <w:i/>
          <w:szCs w:val="18"/>
        </w:rPr>
        <w:t xml:space="preserve"> </w:t>
      </w:r>
      <w:r w:rsidRPr="00685860">
        <w:rPr>
          <w:szCs w:val="18"/>
        </w:rPr>
        <w:t>son,</w:t>
      </w:r>
      <w:r w:rsidRPr="00685860">
        <w:rPr>
          <w:i/>
          <w:szCs w:val="18"/>
        </w:rPr>
        <w:t xml:space="preserve"> </w:t>
      </w:r>
      <w:r w:rsidRPr="00685860">
        <w:rPr>
          <w:szCs w:val="18"/>
        </w:rPr>
        <w:t>en</w:t>
      </w:r>
      <w:r w:rsidRPr="00685860">
        <w:rPr>
          <w:i/>
          <w:szCs w:val="18"/>
        </w:rPr>
        <w:t xml:space="preserve"> </w:t>
      </w:r>
      <w:r w:rsidRPr="00685860">
        <w:rPr>
          <w:szCs w:val="18"/>
        </w:rPr>
        <w:t>orden de importancia: “seguridad”, “vigilancia”, “policía”, “crimen” y “combatir”; para México Incluyente: “salud”, “apoyo”, “atención”, “adultos” y “madres”; para México con Educación de Calidad: “calidad”, “becas”, “tecnología”, “infraestructura” y “maestros”; para México Próspero: “transporte”, “desarrollo”, “empleo”, “PYMES” y “acceso”; y para México con Responsabilidad Global: “migratoria”, “economía”, “diversificación”,</w:t>
      </w:r>
      <w:r w:rsidRPr="00685860">
        <w:rPr>
          <w:i/>
          <w:szCs w:val="18"/>
        </w:rPr>
        <w:t xml:space="preserve"> </w:t>
      </w:r>
      <w:r w:rsidRPr="00685860">
        <w:rPr>
          <w:szCs w:val="18"/>
        </w:rPr>
        <w:t>“comercio” y “fortalecimiento.” La imagen que aparece al principio del presente apartado muestra una representación gráfica de la frecuencia de las palabras dentro de todas las propuestas recibidas.</w:t>
      </w:r>
    </w:p>
    <w:p w:rsidR="00685860" w:rsidRPr="00685860" w:rsidRDefault="00685860" w:rsidP="00950ABA">
      <w:pPr>
        <w:pStyle w:val="Texto"/>
        <w:spacing w:line="264" w:lineRule="exact"/>
        <w:ind w:firstLine="0"/>
        <w:rPr>
          <w:szCs w:val="18"/>
        </w:rPr>
      </w:pPr>
      <w:r w:rsidRPr="00685860">
        <w:rPr>
          <w:szCs w:val="18"/>
        </w:rPr>
        <w:t>Si bien estos temas y preocupaciones se incluyeron, de manera global, en las metas y objetivos del</w:t>
      </w:r>
      <w:r w:rsidR="00124F2F">
        <w:rPr>
          <w:szCs w:val="18"/>
        </w:rPr>
        <w:t xml:space="preserve"> </w:t>
      </w:r>
      <w:r w:rsidRPr="00685860">
        <w:rPr>
          <w:i/>
          <w:szCs w:val="18"/>
        </w:rPr>
        <w:t>Plan Nacional de Desarrollo</w:t>
      </w:r>
      <w:r w:rsidRPr="00685860">
        <w:rPr>
          <w:szCs w:val="18"/>
        </w:rPr>
        <w:t>, también destacan propuestas puntuales que fueron incorporadas en el Plan como resultado del proceso de consulta. Tal fue el caso de propuestas ciudadanas relacionadas con el combate a la violencia en las escuelas (</w:t>
      </w:r>
      <w:r w:rsidRPr="00685860">
        <w:rPr>
          <w:i/>
          <w:szCs w:val="18"/>
        </w:rPr>
        <w:t>bullying</w:t>
      </w:r>
      <w:r w:rsidRPr="00685860">
        <w:rPr>
          <w:szCs w:val="18"/>
        </w:rPr>
        <w:t>); con la prevención y combate del sobrepeso y la obesidad; con la movilidad urbana eficiente; con el mayor uso de inteligencia financiera en el combate al crimen; con los derechos de las personas con discapacidad y de la niñez; con el acceso al crédito; con la protección del medio ambiente; y con la vinculación entre las instituciones</w:t>
      </w:r>
      <w:r w:rsidRPr="00685860">
        <w:rPr>
          <w:i/>
          <w:szCs w:val="18"/>
        </w:rPr>
        <w:t xml:space="preserve"> </w:t>
      </w:r>
      <w:r w:rsidRPr="00685860">
        <w:rPr>
          <w:szCs w:val="18"/>
        </w:rPr>
        <w:t>de</w:t>
      </w:r>
      <w:r w:rsidRPr="00685860">
        <w:rPr>
          <w:i/>
          <w:szCs w:val="18"/>
        </w:rPr>
        <w:t xml:space="preserve"> </w:t>
      </w:r>
      <w:r w:rsidRPr="00685860">
        <w:rPr>
          <w:szCs w:val="18"/>
        </w:rPr>
        <w:t>educación</w:t>
      </w:r>
      <w:r w:rsidRPr="00685860">
        <w:rPr>
          <w:i/>
          <w:szCs w:val="18"/>
        </w:rPr>
        <w:t xml:space="preserve"> </w:t>
      </w:r>
      <w:r w:rsidRPr="00685860">
        <w:rPr>
          <w:szCs w:val="18"/>
        </w:rPr>
        <w:t>superior</w:t>
      </w:r>
      <w:r w:rsidRPr="00685860">
        <w:rPr>
          <w:i/>
          <w:szCs w:val="18"/>
        </w:rPr>
        <w:t xml:space="preserve"> </w:t>
      </w:r>
      <w:r w:rsidRPr="00685860">
        <w:rPr>
          <w:szCs w:val="18"/>
        </w:rPr>
        <w:t>y</w:t>
      </w:r>
      <w:r w:rsidRPr="00685860">
        <w:rPr>
          <w:i/>
          <w:szCs w:val="18"/>
        </w:rPr>
        <w:t xml:space="preserve"> </w:t>
      </w:r>
      <w:r w:rsidRPr="00685860">
        <w:rPr>
          <w:szCs w:val="18"/>
        </w:rPr>
        <w:t>el</w:t>
      </w:r>
      <w:r w:rsidRPr="00685860">
        <w:rPr>
          <w:i/>
          <w:szCs w:val="18"/>
        </w:rPr>
        <w:t xml:space="preserve"> </w:t>
      </w:r>
      <w:r w:rsidRPr="00685860">
        <w:rPr>
          <w:szCs w:val="18"/>
        </w:rPr>
        <w:t xml:space="preserve">sector productivo. Estas </w:t>
      </w:r>
      <w:r w:rsidRPr="00685860">
        <w:rPr>
          <w:szCs w:val="18"/>
        </w:rPr>
        <w:lastRenderedPageBreak/>
        <w:t>propuestas no sólo ayudaron a delinear un gran número de estrategias y líneas de acción, también contribuyeron a integrar un mejor diagnóstico de los retos que enfrentamos y</w:t>
      </w:r>
      <w:r w:rsidRPr="00685860">
        <w:rPr>
          <w:i/>
          <w:szCs w:val="18"/>
        </w:rPr>
        <w:t xml:space="preserve"> </w:t>
      </w:r>
      <w:r w:rsidRPr="00685860">
        <w:rPr>
          <w:szCs w:val="18"/>
        </w:rPr>
        <w:t>a</w:t>
      </w:r>
      <w:r w:rsidRPr="00685860">
        <w:rPr>
          <w:i/>
          <w:szCs w:val="18"/>
        </w:rPr>
        <w:t xml:space="preserve"> </w:t>
      </w:r>
      <w:r w:rsidRPr="00685860">
        <w:rPr>
          <w:szCs w:val="18"/>
        </w:rPr>
        <w:t>identificar</w:t>
      </w:r>
      <w:r w:rsidRPr="00685860">
        <w:rPr>
          <w:i/>
          <w:szCs w:val="18"/>
        </w:rPr>
        <w:t xml:space="preserve"> </w:t>
      </w:r>
      <w:r w:rsidRPr="00685860">
        <w:rPr>
          <w:szCs w:val="18"/>
        </w:rPr>
        <w:t>nuevas</w:t>
      </w:r>
      <w:r w:rsidRPr="00685860">
        <w:rPr>
          <w:i/>
          <w:szCs w:val="18"/>
        </w:rPr>
        <w:t xml:space="preserve"> </w:t>
      </w:r>
      <w:r w:rsidRPr="00685860">
        <w:rPr>
          <w:szCs w:val="18"/>
        </w:rPr>
        <w:t>vías</w:t>
      </w:r>
      <w:r w:rsidRPr="00685860">
        <w:rPr>
          <w:i/>
          <w:szCs w:val="18"/>
        </w:rPr>
        <w:t xml:space="preserve"> </w:t>
      </w:r>
      <w:r w:rsidRPr="00685860">
        <w:rPr>
          <w:szCs w:val="18"/>
        </w:rPr>
        <w:t>para</w:t>
      </w:r>
      <w:r w:rsidRPr="00685860">
        <w:rPr>
          <w:i/>
          <w:szCs w:val="18"/>
        </w:rPr>
        <w:t xml:space="preserve"> </w:t>
      </w:r>
      <w:r w:rsidRPr="00685860">
        <w:rPr>
          <w:szCs w:val="18"/>
        </w:rPr>
        <w:t>transformar</w:t>
      </w:r>
      <w:r w:rsidRPr="00685860">
        <w:rPr>
          <w:i/>
          <w:szCs w:val="18"/>
        </w:rPr>
        <w:t xml:space="preserve"> </w:t>
      </w:r>
      <w:r w:rsidRPr="00685860">
        <w:rPr>
          <w:szCs w:val="18"/>
        </w:rPr>
        <w:t xml:space="preserve">al país. Las propuestas enviadas también cubrieron temas importantes que ameritan ser discutidos y analizados, aunque no formen parte puntual del presente </w:t>
      </w:r>
      <w:r w:rsidRPr="00685860">
        <w:rPr>
          <w:i/>
          <w:szCs w:val="18"/>
        </w:rPr>
        <w:t>Plan Nacional de Desarrollo</w:t>
      </w:r>
      <w:r w:rsidRPr="00685860">
        <w:rPr>
          <w:szCs w:val="18"/>
        </w:rPr>
        <w:t xml:space="preserve">. Tal es el caso de temas puntuales como, por ejemplo, el fomento a la educación basada en </w:t>
      </w:r>
      <w:r w:rsidRPr="00685860">
        <w:rPr>
          <w:i/>
          <w:szCs w:val="18"/>
        </w:rPr>
        <w:t>software</w:t>
      </w:r>
      <w:r w:rsidRPr="00685860">
        <w:rPr>
          <w:szCs w:val="18"/>
        </w:rPr>
        <w:t xml:space="preserve"> libre, el desarrollo de ciudades autosuficientes y la penalización de crímenes contra la naturaleza.</w:t>
      </w:r>
    </w:p>
    <w:p w:rsidR="00685860" w:rsidRPr="00114DC4" w:rsidRDefault="00685860" w:rsidP="00950ABA">
      <w:pPr>
        <w:pStyle w:val="Texto"/>
        <w:spacing w:before="240" w:line="264" w:lineRule="exact"/>
        <w:ind w:firstLine="0"/>
        <w:rPr>
          <w:b/>
        </w:rPr>
      </w:pPr>
      <w:r w:rsidRPr="00114DC4">
        <w:rPr>
          <w:b/>
        </w:rPr>
        <w:t>Foros de Consulta</w:t>
      </w:r>
    </w:p>
    <w:p w:rsidR="00685860" w:rsidRPr="00685860" w:rsidRDefault="00685860" w:rsidP="00950ABA">
      <w:pPr>
        <w:pStyle w:val="Texto"/>
        <w:spacing w:line="264" w:lineRule="exact"/>
        <w:ind w:firstLine="0"/>
        <w:rPr>
          <w:szCs w:val="18"/>
        </w:rPr>
      </w:pPr>
      <w:r w:rsidRPr="00685860">
        <w:rPr>
          <w:szCs w:val="18"/>
        </w:rPr>
        <w:t xml:space="preserve">Se llevó a cabo un total de 44 foros que junto con 231 </w:t>
      </w:r>
      <w:proofErr w:type="spellStart"/>
      <w:r w:rsidRPr="00685860">
        <w:rPr>
          <w:szCs w:val="18"/>
        </w:rPr>
        <w:t>páneles</w:t>
      </w:r>
      <w:proofErr w:type="spellEnd"/>
      <w:r w:rsidRPr="00685860">
        <w:rPr>
          <w:szCs w:val="18"/>
        </w:rPr>
        <w:t xml:space="preserve"> de discusión, sumaron 275 acciones de consulta, en los que participaron 48,527 personas, donde se discutieron una amplia gama de temas de relevancia nacional con la finalidad de fortalecer los objetivos y estrategias de cada una de las Metas Nacionales. El formato de estos foros permitió un ejercicio democrático de amplia participación.</w:t>
      </w:r>
    </w:p>
    <w:p w:rsidR="00685860" w:rsidRPr="00685860" w:rsidRDefault="00685860" w:rsidP="00950ABA">
      <w:pPr>
        <w:pStyle w:val="Texto"/>
        <w:spacing w:line="264" w:lineRule="exact"/>
        <w:ind w:firstLine="0"/>
        <w:rPr>
          <w:szCs w:val="18"/>
        </w:rPr>
      </w:pPr>
      <w:r w:rsidRPr="00685860">
        <w:rPr>
          <w:szCs w:val="18"/>
        </w:rPr>
        <w:t xml:space="preserve">Se llevaron a cabo cinco Foros Nacionales, uno por cada Meta Nacional, con 31 </w:t>
      </w:r>
      <w:proofErr w:type="spellStart"/>
      <w:r w:rsidRPr="00685860">
        <w:rPr>
          <w:szCs w:val="18"/>
        </w:rPr>
        <w:t>páneles</w:t>
      </w:r>
      <w:proofErr w:type="spellEnd"/>
      <w:r w:rsidRPr="00685860">
        <w:rPr>
          <w:szCs w:val="18"/>
        </w:rPr>
        <w:t xml:space="preserve"> de discusión que sirvieron para que especialistas y funcionarios delinearan los objetivos y estrategias que debe incluir</w:t>
      </w:r>
      <w:r w:rsidRPr="00685860">
        <w:rPr>
          <w:i/>
          <w:szCs w:val="18"/>
        </w:rPr>
        <w:t xml:space="preserve"> </w:t>
      </w:r>
      <w:r w:rsidRPr="00685860">
        <w:rPr>
          <w:szCs w:val="18"/>
        </w:rPr>
        <w:t>cada</w:t>
      </w:r>
      <w:r w:rsidRPr="00685860">
        <w:rPr>
          <w:i/>
          <w:szCs w:val="18"/>
        </w:rPr>
        <w:t xml:space="preserve"> </w:t>
      </w:r>
      <w:r w:rsidRPr="00685860">
        <w:rPr>
          <w:szCs w:val="18"/>
        </w:rPr>
        <w:t>una</w:t>
      </w:r>
      <w:r w:rsidRPr="00685860">
        <w:rPr>
          <w:i/>
          <w:szCs w:val="18"/>
        </w:rPr>
        <w:t xml:space="preserve"> </w:t>
      </w:r>
      <w:r w:rsidRPr="00685860">
        <w:rPr>
          <w:szCs w:val="18"/>
        </w:rPr>
        <w:t>de</w:t>
      </w:r>
      <w:r w:rsidRPr="00685860">
        <w:rPr>
          <w:i/>
          <w:szCs w:val="18"/>
        </w:rPr>
        <w:t xml:space="preserve"> </w:t>
      </w:r>
      <w:r w:rsidRPr="00685860">
        <w:rPr>
          <w:szCs w:val="18"/>
        </w:rPr>
        <w:t>las</w:t>
      </w:r>
      <w:r w:rsidRPr="00685860">
        <w:rPr>
          <w:i/>
          <w:szCs w:val="18"/>
        </w:rPr>
        <w:t xml:space="preserve"> </w:t>
      </w:r>
      <w:r w:rsidRPr="00685860">
        <w:rPr>
          <w:szCs w:val="18"/>
        </w:rPr>
        <w:t>Metas</w:t>
      </w:r>
      <w:r w:rsidRPr="00685860">
        <w:rPr>
          <w:i/>
          <w:szCs w:val="18"/>
        </w:rPr>
        <w:t xml:space="preserve"> </w:t>
      </w:r>
      <w:r w:rsidRPr="00685860">
        <w:rPr>
          <w:szCs w:val="18"/>
        </w:rPr>
        <w:t>Nacionales.</w:t>
      </w:r>
      <w:r w:rsidRPr="00685860">
        <w:rPr>
          <w:i/>
          <w:szCs w:val="18"/>
        </w:rPr>
        <w:t xml:space="preserve"> </w:t>
      </w:r>
      <w:r w:rsidRPr="00685860">
        <w:rPr>
          <w:szCs w:val="18"/>
        </w:rPr>
        <w:t>Cada uno</w:t>
      </w:r>
      <w:r w:rsidRPr="00685860">
        <w:rPr>
          <w:i/>
          <w:szCs w:val="18"/>
        </w:rPr>
        <w:t xml:space="preserve"> </w:t>
      </w:r>
      <w:r w:rsidRPr="00685860">
        <w:rPr>
          <w:szCs w:val="18"/>
        </w:rPr>
        <w:t>de</w:t>
      </w:r>
      <w:r w:rsidRPr="00685860">
        <w:rPr>
          <w:i/>
          <w:szCs w:val="18"/>
        </w:rPr>
        <w:t xml:space="preserve"> </w:t>
      </w:r>
      <w:r w:rsidRPr="00685860">
        <w:rPr>
          <w:szCs w:val="18"/>
        </w:rPr>
        <w:t>estos</w:t>
      </w:r>
      <w:r w:rsidRPr="00685860">
        <w:rPr>
          <w:i/>
          <w:szCs w:val="18"/>
        </w:rPr>
        <w:t xml:space="preserve"> </w:t>
      </w:r>
      <w:r w:rsidRPr="00685860">
        <w:rPr>
          <w:szCs w:val="18"/>
        </w:rPr>
        <w:t>Foros</w:t>
      </w:r>
      <w:r w:rsidRPr="00685860">
        <w:rPr>
          <w:i/>
          <w:szCs w:val="18"/>
        </w:rPr>
        <w:t xml:space="preserve"> </w:t>
      </w:r>
      <w:r w:rsidRPr="00685860">
        <w:rPr>
          <w:szCs w:val="18"/>
        </w:rPr>
        <w:t>contó</w:t>
      </w:r>
      <w:r w:rsidRPr="00685860">
        <w:rPr>
          <w:i/>
          <w:szCs w:val="18"/>
        </w:rPr>
        <w:t xml:space="preserve"> </w:t>
      </w:r>
      <w:r w:rsidRPr="00685860">
        <w:rPr>
          <w:szCs w:val="18"/>
        </w:rPr>
        <w:t>con</w:t>
      </w:r>
      <w:r w:rsidRPr="00685860">
        <w:rPr>
          <w:i/>
          <w:szCs w:val="18"/>
        </w:rPr>
        <w:t xml:space="preserve"> </w:t>
      </w:r>
      <w:r w:rsidRPr="00685860">
        <w:rPr>
          <w:szCs w:val="18"/>
        </w:rPr>
        <w:t>la</w:t>
      </w:r>
      <w:r w:rsidRPr="00685860">
        <w:rPr>
          <w:i/>
          <w:szCs w:val="18"/>
        </w:rPr>
        <w:t xml:space="preserve"> </w:t>
      </w:r>
      <w:r w:rsidRPr="00685860">
        <w:rPr>
          <w:szCs w:val="18"/>
        </w:rPr>
        <w:t>participación del</w:t>
      </w:r>
      <w:r w:rsidRPr="00685860">
        <w:rPr>
          <w:i/>
          <w:szCs w:val="18"/>
        </w:rPr>
        <w:t xml:space="preserve"> </w:t>
      </w:r>
      <w:r w:rsidRPr="00685860">
        <w:rPr>
          <w:szCs w:val="18"/>
        </w:rPr>
        <w:t>Presidente</w:t>
      </w:r>
      <w:r w:rsidRPr="00685860">
        <w:rPr>
          <w:i/>
          <w:szCs w:val="18"/>
        </w:rPr>
        <w:t xml:space="preserve"> </w:t>
      </w:r>
      <w:r w:rsidRPr="00685860">
        <w:rPr>
          <w:szCs w:val="18"/>
        </w:rPr>
        <w:t>de</w:t>
      </w:r>
      <w:r w:rsidRPr="00685860">
        <w:rPr>
          <w:i/>
          <w:szCs w:val="18"/>
        </w:rPr>
        <w:t xml:space="preserve"> </w:t>
      </w:r>
      <w:r w:rsidRPr="00685860">
        <w:rPr>
          <w:szCs w:val="18"/>
        </w:rPr>
        <w:t>la</w:t>
      </w:r>
      <w:r w:rsidRPr="00685860">
        <w:rPr>
          <w:i/>
          <w:szCs w:val="18"/>
        </w:rPr>
        <w:t xml:space="preserve"> </w:t>
      </w:r>
      <w:r w:rsidRPr="00685860">
        <w:rPr>
          <w:szCs w:val="18"/>
        </w:rPr>
        <w:t>República.</w:t>
      </w:r>
      <w:r w:rsidRPr="00685860">
        <w:rPr>
          <w:i/>
          <w:szCs w:val="18"/>
        </w:rPr>
        <w:t xml:space="preserve"> </w:t>
      </w:r>
      <w:r w:rsidRPr="00685860">
        <w:rPr>
          <w:szCs w:val="18"/>
        </w:rPr>
        <w:t xml:space="preserve">Adicionalmente, se organizaron siete Foros Especiales con 40 </w:t>
      </w:r>
      <w:proofErr w:type="spellStart"/>
      <w:r w:rsidRPr="00685860">
        <w:rPr>
          <w:szCs w:val="18"/>
        </w:rPr>
        <w:t>páneles</w:t>
      </w:r>
      <w:proofErr w:type="spellEnd"/>
      <w:r w:rsidRPr="00685860">
        <w:rPr>
          <w:szCs w:val="18"/>
        </w:rPr>
        <w:t xml:space="preserve"> de discusión, que tuvieron la finalidad de incluir y escuchar a grupos que por su importancia merecen una atención especial. Los grupos a los que se atendió a través de estos Foros fueron: jóvenes, mujeres, personas con discapacidad, pueblos indígenas, entidades federativas, legisladores locales y presidentes municipales. En estos Foros se trabajó en identificar los objetivos y estrategias primordiales para atender las necesidades específicas de cada uno de estos grupos. También se convocaron a 32 Foros Estatales, uno en cada entidad federativa, que sirvieron para discutir cada una de las Metas Nacionales y retroalimentar a la planeación del desarrollo desde una perspectiva local.</w:t>
      </w:r>
    </w:p>
    <w:p w:rsidR="00685860" w:rsidRPr="00685860" w:rsidRDefault="00685860" w:rsidP="00950ABA">
      <w:pPr>
        <w:pStyle w:val="Texto"/>
        <w:spacing w:line="264" w:lineRule="exact"/>
        <w:ind w:firstLine="0"/>
        <w:rPr>
          <w:szCs w:val="18"/>
        </w:rPr>
      </w:pPr>
      <w:r w:rsidRPr="00685860">
        <w:rPr>
          <w:szCs w:val="18"/>
        </w:rPr>
        <w:t xml:space="preserve">Cada uno de los Foros Estatales contó con cinco </w:t>
      </w:r>
      <w:proofErr w:type="spellStart"/>
      <w:r w:rsidRPr="00685860">
        <w:rPr>
          <w:szCs w:val="18"/>
        </w:rPr>
        <w:t>páneles</w:t>
      </w:r>
      <w:proofErr w:type="spellEnd"/>
      <w:r w:rsidRPr="00685860">
        <w:rPr>
          <w:szCs w:val="18"/>
        </w:rPr>
        <w:t xml:space="preserve"> de discusión, para un total de 160 </w:t>
      </w:r>
      <w:proofErr w:type="spellStart"/>
      <w:r w:rsidRPr="00685860">
        <w:rPr>
          <w:szCs w:val="18"/>
        </w:rPr>
        <w:t>páneles</w:t>
      </w:r>
      <w:proofErr w:type="spellEnd"/>
      <w:r w:rsidRPr="00685860">
        <w:rPr>
          <w:szCs w:val="18"/>
        </w:rPr>
        <w:t>. El material recopilado en los Foros mencionados incluyó: i) los discursos en sesión plenaria del Presidente de la República y otros funcionarios públicos,</w:t>
      </w:r>
      <w:r w:rsidRPr="00685860">
        <w:rPr>
          <w:i/>
          <w:szCs w:val="18"/>
        </w:rPr>
        <w:t xml:space="preserve"> </w:t>
      </w:r>
      <w:r w:rsidRPr="00685860">
        <w:rPr>
          <w:szCs w:val="18"/>
        </w:rPr>
        <w:t>así</w:t>
      </w:r>
      <w:r w:rsidRPr="00685860">
        <w:rPr>
          <w:i/>
          <w:szCs w:val="18"/>
        </w:rPr>
        <w:t xml:space="preserve"> </w:t>
      </w:r>
      <w:r w:rsidRPr="00685860">
        <w:rPr>
          <w:szCs w:val="18"/>
        </w:rPr>
        <w:t>como</w:t>
      </w:r>
      <w:r w:rsidRPr="00685860">
        <w:rPr>
          <w:i/>
          <w:szCs w:val="18"/>
        </w:rPr>
        <w:t xml:space="preserve"> </w:t>
      </w:r>
      <w:r w:rsidRPr="00685860">
        <w:rPr>
          <w:szCs w:val="18"/>
        </w:rPr>
        <w:t>de</w:t>
      </w:r>
      <w:r w:rsidRPr="00685860">
        <w:rPr>
          <w:i/>
          <w:szCs w:val="18"/>
        </w:rPr>
        <w:t xml:space="preserve"> </w:t>
      </w:r>
      <w:r w:rsidRPr="00685860">
        <w:rPr>
          <w:szCs w:val="18"/>
        </w:rPr>
        <w:t>invitados</w:t>
      </w:r>
      <w:r w:rsidRPr="00685860">
        <w:rPr>
          <w:i/>
          <w:szCs w:val="18"/>
        </w:rPr>
        <w:t xml:space="preserve"> </w:t>
      </w:r>
      <w:r w:rsidRPr="00685860">
        <w:rPr>
          <w:szCs w:val="18"/>
        </w:rPr>
        <w:t xml:space="preserve">especiales; ii) ponencias y propuestas entregadas durante la sesión plenaria y iii) relatorías elaboradas por la dependencia encargada del foro correspondiente. Las relatorías resumieron las principales aportaciones realizadas en la sesión plenaria, así como en cada uno de los </w:t>
      </w:r>
      <w:proofErr w:type="spellStart"/>
      <w:r w:rsidRPr="00685860">
        <w:rPr>
          <w:szCs w:val="18"/>
        </w:rPr>
        <w:t>páneles</w:t>
      </w:r>
      <w:proofErr w:type="spellEnd"/>
      <w:r w:rsidRPr="00685860">
        <w:rPr>
          <w:szCs w:val="18"/>
        </w:rPr>
        <w:t xml:space="preserve"> de discusión. Éstas fueron analizadas</w:t>
      </w:r>
      <w:r w:rsidRPr="00685860">
        <w:rPr>
          <w:i/>
          <w:szCs w:val="18"/>
        </w:rPr>
        <w:t xml:space="preserve"> </w:t>
      </w:r>
      <w:r w:rsidRPr="00685860">
        <w:rPr>
          <w:szCs w:val="18"/>
        </w:rPr>
        <w:t>y</w:t>
      </w:r>
      <w:r w:rsidRPr="00685860">
        <w:rPr>
          <w:i/>
          <w:szCs w:val="18"/>
        </w:rPr>
        <w:t xml:space="preserve"> </w:t>
      </w:r>
      <w:r w:rsidRPr="00685860">
        <w:rPr>
          <w:szCs w:val="18"/>
        </w:rPr>
        <w:t>contrastadas</w:t>
      </w:r>
      <w:r w:rsidRPr="00685860">
        <w:rPr>
          <w:i/>
          <w:szCs w:val="18"/>
        </w:rPr>
        <w:t xml:space="preserve"> </w:t>
      </w:r>
      <w:r w:rsidRPr="00685860">
        <w:rPr>
          <w:szCs w:val="18"/>
        </w:rPr>
        <w:t>con</w:t>
      </w:r>
      <w:r w:rsidRPr="00685860">
        <w:rPr>
          <w:i/>
          <w:szCs w:val="18"/>
        </w:rPr>
        <w:t xml:space="preserve"> </w:t>
      </w:r>
      <w:r w:rsidRPr="00685860">
        <w:rPr>
          <w:szCs w:val="18"/>
        </w:rPr>
        <w:t>las</w:t>
      </w:r>
      <w:r w:rsidRPr="00685860">
        <w:rPr>
          <w:i/>
          <w:szCs w:val="18"/>
        </w:rPr>
        <w:t xml:space="preserve"> </w:t>
      </w:r>
      <w:r w:rsidRPr="00685860">
        <w:rPr>
          <w:szCs w:val="18"/>
        </w:rPr>
        <w:t>aportaciones de las diferentes dependencias de la Administración para delinear objetivos y fortalecer estrategias.</w:t>
      </w:r>
    </w:p>
    <w:p w:rsidR="00685860" w:rsidRPr="00114DC4" w:rsidRDefault="00685860" w:rsidP="00950ABA">
      <w:pPr>
        <w:pStyle w:val="Texto"/>
        <w:spacing w:before="240" w:line="264" w:lineRule="exact"/>
        <w:ind w:firstLine="0"/>
        <w:rPr>
          <w:b/>
        </w:rPr>
      </w:pPr>
      <w:r w:rsidRPr="00114DC4">
        <w:rPr>
          <w:b/>
        </w:rPr>
        <w:t>Mesas Sectoriales</w:t>
      </w:r>
    </w:p>
    <w:p w:rsidR="00685860" w:rsidRPr="00685860" w:rsidRDefault="00685860" w:rsidP="00950ABA">
      <w:pPr>
        <w:pStyle w:val="Texto"/>
        <w:spacing w:line="264" w:lineRule="exact"/>
        <w:ind w:firstLine="0"/>
        <w:rPr>
          <w:szCs w:val="18"/>
        </w:rPr>
      </w:pPr>
      <w:r w:rsidRPr="00685860">
        <w:rPr>
          <w:szCs w:val="18"/>
        </w:rPr>
        <w:t>De manera paralela, se organizó un total de 122 acciones de consulta en la modalidad de Mesas Sectoriales, donde se convocaron a agrupaciones y ciudadanos interesados en aportar propuestas y discutir políticas públicas específicas. En total, dichas Mesas contaron con una participación de 13,252 personas y fueron pieza fundamental para traducir las Metas Nacionales y los objetivos en estrategias y líneas de acción específicas.</w:t>
      </w:r>
    </w:p>
    <w:p w:rsidR="00685860" w:rsidRPr="00685860" w:rsidRDefault="00685860" w:rsidP="00950ABA">
      <w:pPr>
        <w:pStyle w:val="Texto"/>
        <w:spacing w:line="264" w:lineRule="exact"/>
        <w:ind w:firstLine="0"/>
        <w:rPr>
          <w:szCs w:val="18"/>
        </w:rPr>
      </w:pPr>
      <w:r w:rsidRPr="00685860">
        <w:rPr>
          <w:szCs w:val="18"/>
        </w:rPr>
        <w:t xml:space="preserve">El material recopilado en las mesas sectoriales consta de i) los diagnósticos realizados por funcionarios públicos y especialistas, ii) ponencias y propuestas entregadas en la mesa, y iii) relatorías elaboradas por la dependencia encargada de la mesa. Al igual que para los foros, las relatorías de las mesas resumieron las principales aportaciones realizadas durante el evento y fueron presentadas para su análisis e inclusión, en su caso, en el </w:t>
      </w:r>
      <w:r w:rsidRPr="00685860">
        <w:rPr>
          <w:i/>
          <w:szCs w:val="18"/>
        </w:rPr>
        <w:t>Plan Nacional de Desarrollo</w:t>
      </w:r>
      <w:r w:rsidRPr="00685860">
        <w:rPr>
          <w:szCs w:val="18"/>
        </w:rPr>
        <w:t>. Al ser más específicas las aportaciones recibidas por este medio de consulta, se incorporaron principalmente en las estrategias y las líneas de acción de cada Meta Nacional.</w:t>
      </w:r>
    </w:p>
    <w:p w:rsidR="00685860" w:rsidRDefault="00685860" w:rsidP="00950ABA">
      <w:pPr>
        <w:pStyle w:val="Texto"/>
        <w:spacing w:line="264" w:lineRule="exact"/>
        <w:ind w:firstLine="0"/>
        <w:rPr>
          <w:szCs w:val="18"/>
        </w:rPr>
      </w:pPr>
      <w:r w:rsidRPr="00685860">
        <w:rPr>
          <w:szCs w:val="18"/>
        </w:rPr>
        <w:t xml:space="preserve">Por la relevancia de los temas tratados en estas mesas y la calidad de las intervenciones de la sociedad, el impacto de las aportaciones recopiladas en este proceso no se limita al </w:t>
      </w:r>
      <w:r w:rsidRPr="00685860">
        <w:rPr>
          <w:i/>
          <w:szCs w:val="18"/>
        </w:rPr>
        <w:t>Plan Nacional de Desarrollo</w:t>
      </w:r>
      <w:r w:rsidR="00124F2F">
        <w:rPr>
          <w:i/>
          <w:szCs w:val="18"/>
        </w:rPr>
        <w:t xml:space="preserve"> </w:t>
      </w:r>
      <w:r w:rsidRPr="00685860">
        <w:rPr>
          <w:i/>
          <w:szCs w:val="18"/>
        </w:rPr>
        <w:t>2013-2018</w:t>
      </w:r>
      <w:r w:rsidRPr="00685860">
        <w:rPr>
          <w:szCs w:val="18"/>
        </w:rPr>
        <w:t>.</w:t>
      </w:r>
      <w:r w:rsidR="00FB34AD">
        <w:rPr>
          <w:i/>
          <w:szCs w:val="18"/>
        </w:rPr>
        <w:t xml:space="preserve"> </w:t>
      </w:r>
      <w:r w:rsidRPr="00685860">
        <w:rPr>
          <w:szCs w:val="18"/>
        </w:rPr>
        <w:t>También</w:t>
      </w:r>
      <w:r w:rsidR="00FB34AD">
        <w:rPr>
          <w:i/>
          <w:szCs w:val="18"/>
        </w:rPr>
        <w:t xml:space="preserve"> </w:t>
      </w:r>
      <w:r w:rsidRPr="00685860">
        <w:rPr>
          <w:szCs w:val="18"/>
        </w:rPr>
        <w:t>repercutirá en la elaboración de los Programas Sectoriales, Institucionales, Regionales y Especiales que emanan de éste.</w:t>
      </w:r>
    </w:p>
    <w:p w:rsidR="00124F2F" w:rsidRDefault="00114DC4" w:rsidP="000459C2">
      <w:pPr>
        <w:pStyle w:val="Texto"/>
        <w:spacing w:line="276" w:lineRule="exact"/>
        <w:ind w:firstLine="0"/>
        <w:jc w:val="center"/>
        <w:rPr>
          <w:szCs w:val="18"/>
        </w:rPr>
      </w:pPr>
      <w:r>
        <w:rPr>
          <w:szCs w:val="18"/>
        </w:rPr>
        <w:t>_________________________</w:t>
      </w:r>
    </w:p>
    <w:sectPr w:rsidR="00124F2F" w:rsidSect="00685860">
      <w:headerReference w:type="even" r:id="rId20"/>
      <w:headerReference w:type="default" r:id="rId21"/>
      <w:footerReference w:type="default" r:id="rId22"/>
      <w:pgSz w:w="12240" w:h="15840" w:code="1"/>
      <w:pgMar w:top="1152" w:right="1699" w:bottom="1296" w:left="1699" w:header="706" w:footer="706" w:gutter="0"/>
      <w:cols w:space="708"/>
    </w:sectPr>
  </w:body>
</w:document>
</file>

<file path=word/customizations.xml><?xml version="1.0" encoding="utf-8"?>
<wne:tcg xmlns:r="http://schemas.openxmlformats.org/officeDocument/2006/relationships" xmlns:wne="http://schemas.microsoft.com/office/word/2006/wordml">
  <wne:keymaps>
    <wne:keymap wne:kcmPrimary="0259">
      <wne:macro wne:macroName="NORMAL.NEWMACROS.MACRO15"/>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A89" w:rsidRDefault="00D31A89">
      <w:r>
        <w:separator/>
      </w:r>
    </w:p>
  </w:endnote>
  <w:endnote w:type="continuationSeparator" w:id="0">
    <w:p w:rsidR="00D31A89" w:rsidRDefault="00D31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egrit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C4" w:rsidRDefault="00CE36C4">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A89" w:rsidRDefault="00D31A89">
      <w:r>
        <w:separator/>
      </w:r>
    </w:p>
  </w:footnote>
  <w:footnote w:type="continuationSeparator" w:id="0">
    <w:p w:rsidR="00D31A89" w:rsidRDefault="00D31A89">
      <w:r>
        <w:continuationSeparator/>
      </w:r>
    </w:p>
  </w:footnote>
  <w:footnote w:id="1">
    <w:p w:rsidR="00CE36C4" w:rsidRPr="00CA6F6D" w:rsidRDefault="00CE36C4" w:rsidP="00C67529">
      <w:pPr>
        <w:pStyle w:val="Texto"/>
        <w:spacing w:after="0" w:line="240" w:lineRule="auto"/>
        <w:ind w:firstLine="0"/>
        <w:rPr>
          <w:sz w:val="14"/>
          <w:szCs w:val="14"/>
        </w:rPr>
      </w:pPr>
      <w:r w:rsidRPr="007117D9">
        <w:rPr>
          <w:position w:val="7"/>
          <w:sz w:val="14"/>
          <w:szCs w:val="14"/>
        </w:rPr>
        <w:footnoteRef/>
      </w:r>
      <w:r w:rsidRPr="00CA6F6D">
        <w:rPr>
          <w:sz w:val="14"/>
          <w:szCs w:val="14"/>
        </w:rPr>
        <w:t xml:space="preserve"> De acuerdo con una encuesta realizada por Covarrubias y Asociados, S.C.; la Encuesta Nacional de Victimización a Empresas (ENVE) 2012 y la Encuesta Nacional de Victimización y Percepción sobre Seguridad Pública (ENVIPE) 2012.</w:t>
      </w:r>
    </w:p>
  </w:footnote>
  <w:footnote w:id="2">
    <w:p w:rsidR="00CE36C4" w:rsidRPr="00CA6F6D" w:rsidRDefault="00CE36C4" w:rsidP="00C67529">
      <w:pPr>
        <w:pStyle w:val="Texto"/>
        <w:spacing w:after="0" w:line="240" w:lineRule="auto"/>
        <w:ind w:firstLine="0"/>
        <w:rPr>
          <w:sz w:val="14"/>
          <w:szCs w:val="14"/>
        </w:rPr>
      </w:pPr>
      <w:r w:rsidRPr="00CA6F6D">
        <w:rPr>
          <w:position w:val="7"/>
          <w:sz w:val="14"/>
          <w:szCs w:val="14"/>
        </w:rPr>
        <w:footnoteRef/>
      </w:r>
      <w:r w:rsidRPr="00CA6F6D">
        <w:rPr>
          <w:sz w:val="14"/>
          <w:szCs w:val="14"/>
        </w:rPr>
        <w:t xml:space="preserve"> La PEA está compuesta por las personas mayores de 14 años que trabajan o buscan trabajo de manera activa.</w:t>
      </w:r>
    </w:p>
  </w:footnote>
  <w:footnote w:id="3">
    <w:p w:rsidR="00CE36C4" w:rsidRPr="00CA6F6D" w:rsidRDefault="00CE36C4" w:rsidP="00C67529">
      <w:pPr>
        <w:pStyle w:val="Texto"/>
        <w:spacing w:after="0" w:line="240" w:lineRule="auto"/>
        <w:ind w:firstLine="0"/>
        <w:rPr>
          <w:sz w:val="14"/>
          <w:szCs w:val="14"/>
        </w:rPr>
      </w:pPr>
      <w:r w:rsidRPr="0044423A">
        <w:rPr>
          <w:position w:val="6"/>
          <w:sz w:val="14"/>
          <w:szCs w:val="14"/>
        </w:rPr>
        <w:footnoteRef/>
      </w:r>
      <w:r w:rsidRPr="00CA6F6D">
        <w:rPr>
          <w:sz w:val="14"/>
          <w:szCs w:val="14"/>
        </w:rPr>
        <w:t xml:space="preserve"> </w:t>
      </w:r>
      <w:r w:rsidRPr="00CA6F6D">
        <w:rPr>
          <w:i/>
          <w:sz w:val="14"/>
          <w:szCs w:val="14"/>
        </w:rPr>
        <w:t xml:space="preserve">Global </w:t>
      </w:r>
      <w:proofErr w:type="spellStart"/>
      <w:r w:rsidRPr="00CA6F6D">
        <w:rPr>
          <w:i/>
          <w:sz w:val="14"/>
          <w:szCs w:val="14"/>
        </w:rPr>
        <w:t>Integrity</w:t>
      </w:r>
      <w:proofErr w:type="spellEnd"/>
      <w:r w:rsidRPr="00CA6F6D">
        <w:rPr>
          <w:sz w:val="14"/>
          <w:szCs w:val="14"/>
        </w:rPr>
        <w:t xml:space="preserve"> es una asociación que monitorea y promueve la transparencia y la rendición de cuentas gubernamentales.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C4" w:rsidRPr="00124F2F" w:rsidRDefault="00CE36C4" w:rsidP="00C744DF">
    <w:pPr>
      <w:pStyle w:val="Fechas"/>
      <w:rPr>
        <w:rFonts w:cs="Times New Roman"/>
      </w:rPr>
    </w:pPr>
    <w:r>
      <w:rPr>
        <w:rFonts w:cs="Times New Roman"/>
      </w:rPr>
      <w:t xml:space="preserve"> </w:t>
    </w:r>
    <w:r w:rsidRPr="00124F2F">
      <w:rPr>
        <w:rFonts w:cs="Times New Roman"/>
      </w:rPr>
      <w:t xml:space="preserve">     (Segunda Sección)</w:t>
    </w:r>
    <w:r w:rsidRPr="00124F2F">
      <w:rPr>
        <w:rFonts w:cs="Times New Roman"/>
      </w:rPr>
      <w:tab/>
      <w:t>DIARIO OFICIAL</w:t>
    </w:r>
    <w:r w:rsidRPr="00124F2F">
      <w:rPr>
        <w:rFonts w:cs="Times New Roman"/>
      </w:rPr>
      <w:tab/>
    </w:r>
    <w:proofErr w:type="gramStart"/>
    <w:r w:rsidRPr="00124F2F">
      <w:rPr>
        <w:rFonts w:cs="Times New Roman"/>
      </w:rPr>
      <w:t>Lunes</w:t>
    </w:r>
    <w:proofErr w:type="gramEnd"/>
    <w:r w:rsidRPr="00124F2F">
      <w:rPr>
        <w:rFonts w:cs="Times New Roman"/>
      </w:rPr>
      <w:t xml:space="preserve"> 20 de mayo de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6C4" w:rsidRPr="00124F2F" w:rsidRDefault="00CE36C4" w:rsidP="00C744DF">
    <w:pPr>
      <w:pStyle w:val="Fechas"/>
      <w:rPr>
        <w:rFonts w:cs="Times New Roman"/>
      </w:rPr>
    </w:pPr>
    <w:r w:rsidRPr="00124F2F">
      <w:rPr>
        <w:rFonts w:cs="Times New Roman"/>
      </w:rPr>
      <w:t>Lunes 20 de mayo de 2013</w:t>
    </w:r>
    <w:r w:rsidRPr="00124F2F">
      <w:rPr>
        <w:rFonts w:cs="Times New Roman"/>
      </w:rPr>
      <w:tab/>
      <w:t>DIARIO OFICIAL</w:t>
    </w:r>
    <w:r w:rsidRPr="00124F2F">
      <w:rPr>
        <w:rFonts w:cs="Times New Roman"/>
      </w:rPr>
      <w:tab/>
      <w:t xml:space="preserve">(Segunda Sección)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nsid w:val="2F311AA8"/>
    <w:multiLevelType w:val="hybridMultilevel"/>
    <w:tmpl w:val="E32469C6"/>
    <w:lvl w:ilvl="0" w:tplc="673859A8">
      <w:start w:val="14"/>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3">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nsid w:val="74C21A28"/>
    <w:multiLevelType w:val="hybridMultilevel"/>
    <w:tmpl w:val="647E913E"/>
    <w:lvl w:ilvl="0" w:tplc="1E121EA0">
      <w:start w:val="6"/>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60"/>
    <w:rsid w:val="00007D5B"/>
    <w:rsid w:val="0001475F"/>
    <w:rsid w:val="00016AC2"/>
    <w:rsid w:val="00017910"/>
    <w:rsid w:val="000213C1"/>
    <w:rsid w:val="00025BE2"/>
    <w:rsid w:val="00030601"/>
    <w:rsid w:val="000459C2"/>
    <w:rsid w:val="000468AF"/>
    <w:rsid w:val="00070405"/>
    <w:rsid w:val="00070CDB"/>
    <w:rsid w:val="0008366A"/>
    <w:rsid w:val="00083B96"/>
    <w:rsid w:val="00085CFF"/>
    <w:rsid w:val="00090755"/>
    <w:rsid w:val="000934C4"/>
    <w:rsid w:val="000A31D9"/>
    <w:rsid w:val="000B42E5"/>
    <w:rsid w:val="000B698E"/>
    <w:rsid w:val="000C50D4"/>
    <w:rsid w:val="000E6BF1"/>
    <w:rsid w:val="000F0FA3"/>
    <w:rsid w:val="000F3ABE"/>
    <w:rsid w:val="000F706A"/>
    <w:rsid w:val="000F77C6"/>
    <w:rsid w:val="0010703B"/>
    <w:rsid w:val="00111AD5"/>
    <w:rsid w:val="00114DC4"/>
    <w:rsid w:val="00122081"/>
    <w:rsid w:val="00124F2F"/>
    <w:rsid w:val="001303A7"/>
    <w:rsid w:val="00140A5C"/>
    <w:rsid w:val="00145072"/>
    <w:rsid w:val="00155A7E"/>
    <w:rsid w:val="001574EC"/>
    <w:rsid w:val="001642EF"/>
    <w:rsid w:val="00176B02"/>
    <w:rsid w:val="00181964"/>
    <w:rsid w:val="001B6981"/>
    <w:rsid w:val="001E6CB1"/>
    <w:rsid w:val="001F09BB"/>
    <w:rsid w:val="001F6325"/>
    <w:rsid w:val="00204A07"/>
    <w:rsid w:val="002214D8"/>
    <w:rsid w:val="00222F86"/>
    <w:rsid w:val="00237031"/>
    <w:rsid w:val="0024197D"/>
    <w:rsid w:val="0025082C"/>
    <w:rsid w:val="002510AB"/>
    <w:rsid w:val="00255299"/>
    <w:rsid w:val="00256DA7"/>
    <w:rsid w:val="002769B4"/>
    <w:rsid w:val="00285BE5"/>
    <w:rsid w:val="00286668"/>
    <w:rsid w:val="00290296"/>
    <w:rsid w:val="00291CA7"/>
    <w:rsid w:val="002940B6"/>
    <w:rsid w:val="002A4FBA"/>
    <w:rsid w:val="002B00EE"/>
    <w:rsid w:val="002B127D"/>
    <w:rsid w:val="002B37B4"/>
    <w:rsid w:val="002B3857"/>
    <w:rsid w:val="002C11E9"/>
    <w:rsid w:val="002C1433"/>
    <w:rsid w:val="002C3644"/>
    <w:rsid w:val="002D476D"/>
    <w:rsid w:val="002E0094"/>
    <w:rsid w:val="002F6279"/>
    <w:rsid w:val="002F666A"/>
    <w:rsid w:val="00301269"/>
    <w:rsid w:val="0030321A"/>
    <w:rsid w:val="00306951"/>
    <w:rsid w:val="00306E14"/>
    <w:rsid w:val="00323864"/>
    <w:rsid w:val="0032394E"/>
    <w:rsid w:val="00326B04"/>
    <w:rsid w:val="00330780"/>
    <w:rsid w:val="003340A4"/>
    <w:rsid w:val="00337F7A"/>
    <w:rsid w:val="00357A6B"/>
    <w:rsid w:val="00357E8C"/>
    <w:rsid w:val="003601F3"/>
    <w:rsid w:val="0036410B"/>
    <w:rsid w:val="003656C6"/>
    <w:rsid w:val="00367044"/>
    <w:rsid w:val="00373DFE"/>
    <w:rsid w:val="0039202C"/>
    <w:rsid w:val="003967FE"/>
    <w:rsid w:val="003B2214"/>
    <w:rsid w:val="003B43A0"/>
    <w:rsid w:val="003B46F2"/>
    <w:rsid w:val="003C5EB9"/>
    <w:rsid w:val="003D6457"/>
    <w:rsid w:val="003E4724"/>
    <w:rsid w:val="003E5783"/>
    <w:rsid w:val="003E7472"/>
    <w:rsid w:val="00410B8C"/>
    <w:rsid w:val="00412ED6"/>
    <w:rsid w:val="004142D5"/>
    <w:rsid w:val="004273D0"/>
    <w:rsid w:val="0042779F"/>
    <w:rsid w:val="004352A9"/>
    <w:rsid w:val="00435B9F"/>
    <w:rsid w:val="00440349"/>
    <w:rsid w:val="0044423A"/>
    <w:rsid w:val="00444EB4"/>
    <w:rsid w:val="00462A67"/>
    <w:rsid w:val="00464085"/>
    <w:rsid w:val="004652D9"/>
    <w:rsid w:val="00465E99"/>
    <w:rsid w:val="00466CA1"/>
    <w:rsid w:val="00475BE2"/>
    <w:rsid w:val="004A7426"/>
    <w:rsid w:val="004B2F2C"/>
    <w:rsid w:val="004C174C"/>
    <w:rsid w:val="004C49C6"/>
    <w:rsid w:val="004D4A72"/>
    <w:rsid w:val="004D514A"/>
    <w:rsid w:val="004D790C"/>
    <w:rsid w:val="004E6B1F"/>
    <w:rsid w:val="004E77FB"/>
    <w:rsid w:val="004F2341"/>
    <w:rsid w:val="004F3FE9"/>
    <w:rsid w:val="004F6559"/>
    <w:rsid w:val="00502367"/>
    <w:rsid w:val="00512CDB"/>
    <w:rsid w:val="00512DB5"/>
    <w:rsid w:val="00514993"/>
    <w:rsid w:val="00522551"/>
    <w:rsid w:val="00534337"/>
    <w:rsid w:val="0053581A"/>
    <w:rsid w:val="00535845"/>
    <w:rsid w:val="00541898"/>
    <w:rsid w:val="0054345D"/>
    <w:rsid w:val="005438AB"/>
    <w:rsid w:val="0054733E"/>
    <w:rsid w:val="0055349C"/>
    <w:rsid w:val="0056034C"/>
    <w:rsid w:val="00567317"/>
    <w:rsid w:val="005724B9"/>
    <w:rsid w:val="00575C27"/>
    <w:rsid w:val="00596DC2"/>
    <w:rsid w:val="005A0268"/>
    <w:rsid w:val="005A0954"/>
    <w:rsid w:val="005C4019"/>
    <w:rsid w:val="005C75DE"/>
    <w:rsid w:val="005D7D14"/>
    <w:rsid w:val="005F4AC0"/>
    <w:rsid w:val="00602CEB"/>
    <w:rsid w:val="00602F9E"/>
    <w:rsid w:val="006146A3"/>
    <w:rsid w:val="00614812"/>
    <w:rsid w:val="006231E1"/>
    <w:rsid w:val="00627360"/>
    <w:rsid w:val="00627D1A"/>
    <w:rsid w:val="0063495E"/>
    <w:rsid w:val="00634C63"/>
    <w:rsid w:val="00656CFF"/>
    <w:rsid w:val="0066051E"/>
    <w:rsid w:val="00670946"/>
    <w:rsid w:val="006711A8"/>
    <w:rsid w:val="00674139"/>
    <w:rsid w:val="00681BC5"/>
    <w:rsid w:val="00685860"/>
    <w:rsid w:val="00686752"/>
    <w:rsid w:val="00691836"/>
    <w:rsid w:val="0069357B"/>
    <w:rsid w:val="00697B7C"/>
    <w:rsid w:val="006B7539"/>
    <w:rsid w:val="006D2E40"/>
    <w:rsid w:val="006D3A3B"/>
    <w:rsid w:val="006E2487"/>
    <w:rsid w:val="006E4EE3"/>
    <w:rsid w:val="006E66EC"/>
    <w:rsid w:val="006F785A"/>
    <w:rsid w:val="0070415B"/>
    <w:rsid w:val="007057E7"/>
    <w:rsid w:val="007117D9"/>
    <w:rsid w:val="00717A6D"/>
    <w:rsid w:val="00724703"/>
    <w:rsid w:val="00735E9D"/>
    <w:rsid w:val="00737435"/>
    <w:rsid w:val="00737FDE"/>
    <w:rsid w:val="00741ABD"/>
    <w:rsid w:val="00742544"/>
    <w:rsid w:val="00746FC8"/>
    <w:rsid w:val="007578BE"/>
    <w:rsid w:val="00793791"/>
    <w:rsid w:val="0079516A"/>
    <w:rsid w:val="007970C3"/>
    <w:rsid w:val="00797AB4"/>
    <w:rsid w:val="007A0956"/>
    <w:rsid w:val="007D00B8"/>
    <w:rsid w:val="007D0C3B"/>
    <w:rsid w:val="007D286A"/>
    <w:rsid w:val="0080641D"/>
    <w:rsid w:val="008118C3"/>
    <w:rsid w:val="00827CE1"/>
    <w:rsid w:val="0083080F"/>
    <w:rsid w:val="008412BC"/>
    <w:rsid w:val="00842BE6"/>
    <w:rsid w:val="00857068"/>
    <w:rsid w:val="008651ED"/>
    <w:rsid w:val="00875A59"/>
    <w:rsid w:val="00877B39"/>
    <w:rsid w:val="008918DC"/>
    <w:rsid w:val="00895212"/>
    <w:rsid w:val="0089558E"/>
    <w:rsid w:val="008A1987"/>
    <w:rsid w:val="008A23F3"/>
    <w:rsid w:val="008B5BD2"/>
    <w:rsid w:val="008C46C1"/>
    <w:rsid w:val="008D04E7"/>
    <w:rsid w:val="008D06EA"/>
    <w:rsid w:val="008D17A5"/>
    <w:rsid w:val="008D5295"/>
    <w:rsid w:val="008D57E5"/>
    <w:rsid w:val="008D60D1"/>
    <w:rsid w:val="008E35DF"/>
    <w:rsid w:val="008F5142"/>
    <w:rsid w:val="008F7A18"/>
    <w:rsid w:val="00913D77"/>
    <w:rsid w:val="00914355"/>
    <w:rsid w:val="009167A0"/>
    <w:rsid w:val="00916EED"/>
    <w:rsid w:val="009200A2"/>
    <w:rsid w:val="00922B83"/>
    <w:rsid w:val="009329FB"/>
    <w:rsid w:val="00945F33"/>
    <w:rsid w:val="00950ABA"/>
    <w:rsid w:val="00975511"/>
    <w:rsid w:val="009834A4"/>
    <w:rsid w:val="009855BF"/>
    <w:rsid w:val="00990ABC"/>
    <w:rsid w:val="009932CA"/>
    <w:rsid w:val="009A7654"/>
    <w:rsid w:val="009C02DA"/>
    <w:rsid w:val="009D0B87"/>
    <w:rsid w:val="009E1AC6"/>
    <w:rsid w:val="009E3B35"/>
    <w:rsid w:val="009E4678"/>
    <w:rsid w:val="009E63EA"/>
    <w:rsid w:val="009F050F"/>
    <w:rsid w:val="00A06482"/>
    <w:rsid w:val="00A31E9B"/>
    <w:rsid w:val="00A333DC"/>
    <w:rsid w:val="00A35EB2"/>
    <w:rsid w:val="00A43A79"/>
    <w:rsid w:val="00A53D31"/>
    <w:rsid w:val="00A60610"/>
    <w:rsid w:val="00A7010C"/>
    <w:rsid w:val="00A73F8A"/>
    <w:rsid w:val="00A76032"/>
    <w:rsid w:val="00A8099D"/>
    <w:rsid w:val="00A81D62"/>
    <w:rsid w:val="00A84922"/>
    <w:rsid w:val="00AA7BC6"/>
    <w:rsid w:val="00AC2AA2"/>
    <w:rsid w:val="00AD24D5"/>
    <w:rsid w:val="00AD4FD0"/>
    <w:rsid w:val="00AD54E0"/>
    <w:rsid w:val="00AF7A88"/>
    <w:rsid w:val="00B0002D"/>
    <w:rsid w:val="00B00632"/>
    <w:rsid w:val="00B01CD7"/>
    <w:rsid w:val="00B0408B"/>
    <w:rsid w:val="00B073A2"/>
    <w:rsid w:val="00B14C29"/>
    <w:rsid w:val="00B170E8"/>
    <w:rsid w:val="00B17DFA"/>
    <w:rsid w:val="00B3769E"/>
    <w:rsid w:val="00B40752"/>
    <w:rsid w:val="00B63531"/>
    <w:rsid w:val="00B7008A"/>
    <w:rsid w:val="00B717B3"/>
    <w:rsid w:val="00B740C2"/>
    <w:rsid w:val="00B74F00"/>
    <w:rsid w:val="00BC0500"/>
    <w:rsid w:val="00BC315A"/>
    <w:rsid w:val="00BE480D"/>
    <w:rsid w:val="00BF091C"/>
    <w:rsid w:val="00C01B5D"/>
    <w:rsid w:val="00C167BD"/>
    <w:rsid w:val="00C258E4"/>
    <w:rsid w:val="00C563D2"/>
    <w:rsid w:val="00C67529"/>
    <w:rsid w:val="00C72F0B"/>
    <w:rsid w:val="00C744DF"/>
    <w:rsid w:val="00C9060E"/>
    <w:rsid w:val="00C91B84"/>
    <w:rsid w:val="00C96371"/>
    <w:rsid w:val="00CA0BAE"/>
    <w:rsid w:val="00CA2FDC"/>
    <w:rsid w:val="00CA3BBA"/>
    <w:rsid w:val="00CA6F6D"/>
    <w:rsid w:val="00CA749C"/>
    <w:rsid w:val="00CB5B43"/>
    <w:rsid w:val="00CB6995"/>
    <w:rsid w:val="00CC0602"/>
    <w:rsid w:val="00CC39A6"/>
    <w:rsid w:val="00CC4111"/>
    <w:rsid w:val="00CC71C5"/>
    <w:rsid w:val="00CD4A73"/>
    <w:rsid w:val="00CD6850"/>
    <w:rsid w:val="00CE06BF"/>
    <w:rsid w:val="00CE36C4"/>
    <w:rsid w:val="00CF3B2E"/>
    <w:rsid w:val="00CF6193"/>
    <w:rsid w:val="00D04785"/>
    <w:rsid w:val="00D31A89"/>
    <w:rsid w:val="00D32C7D"/>
    <w:rsid w:val="00D330A6"/>
    <w:rsid w:val="00D34588"/>
    <w:rsid w:val="00D3478E"/>
    <w:rsid w:val="00D34D1C"/>
    <w:rsid w:val="00D36C73"/>
    <w:rsid w:val="00D42FD2"/>
    <w:rsid w:val="00D54C2F"/>
    <w:rsid w:val="00D60BBE"/>
    <w:rsid w:val="00D64953"/>
    <w:rsid w:val="00D87572"/>
    <w:rsid w:val="00D87ABC"/>
    <w:rsid w:val="00D927A0"/>
    <w:rsid w:val="00DB1649"/>
    <w:rsid w:val="00DB4A71"/>
    <w:rsid w:val="00DE4C7A"/>
    <w:rsid w:val="00DF6036"/>
    <w:rsid w:val="00DF6BC3"/>
    <w:rsid w:val="00E21F6A"/>
    <w:rsid w:val="00E260EF"/>
    <w:rsid w:val="00E30B22"/>
    <w:rsid w:val="00E3798A"/>
    <w:rsid w:val="00E42835"/>
    <w:rsid w:val="00E44AD2"/>
    <w:rsid w:val="00E460F3"/>
    <w:rsid w:val="00E50177"/>
    <w:rsid w:val="00E5027B"/>
    <w:rsid w:val="00E5626A"/>
    <w:rsid w:val="00E772E5"/>
    <w:rsid w:val="00E82585"/>
    <w:rsid w:val="00E8621C"/>
    <w:rsid w:val="00EA0ABD"/>
    <w:rsid w:val="00EA46E7"/>
    <w:rsid w:val="00EA7C53"/>
    <w:rsid w:val="00EB1636"/>
    <w:rsid w:val="00EB3C2A"/>
    <w:rsid w:val="00EE6353"/>
    <w:rsid w:val="00EF1962"/>
    <w:rsid w:val="00EF226B"/>
    <w:rsid w:val="00F007E0"/>
    <w:rsid w:val="00F00937"/>
    <w:rsid w:val="00F0429A"/>
    <w:rsid w:val="00F12BC9"/>
    <w:rsid w:val="00F22399"/>
    <w:rsid w:val="00F315C9"/>
    <w:rsid w:val="00F31F2D"/>
    <w:rsid w:val="00F42E31"/>
    <w:rsid w:val="00F51E5E"/>
    <w:rsid w:val="00F64B32"/>
    <w:rsid w:val="00F70C4B"/>
    <w:rsid w:val="00F7494B"/>
    <w:rsid w:val="00F808C0"/>
    <w:rsid w:val="00F83712"/>
    <w:rsid w:val="00F84AC0"/>
    <w:rsid w:val="00F859B1"/>
    <w:rsid w:val="00F85CA3"/>
    <w:rsid w:val="00F9314E"/>
    <w:rsid w:val="00F95C77"/>
    <w:rsid w:val="00FA672D"/>
    <w:rsid w:val="00FB2AB3"/>
    <w:rsid w:val="00FB34AD"/>
    <w:rsid w:val="00FC03A2"/>
    <w:rsid w:val="00FC3E3F"/>
    <w:rsid w:val="00FC5DD1"/>
    <w:rsid w:val="00FD0D2C"/>
    <w:rsid w:val="00FD44E8"/>
    <w:rsid w:val="00FD5383"/>
    <w:rsid w:val="00FD7200"/>
    <w:rsid w:val="00FE5F30"/>
    <w:rsid w:val="00FE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table" w:styleId="Tablaconcuadrcula">
    <w:name w:val="Table Grid"/>
    <w:basedOn w:val="Tablanormal"/>
    <w:uiPriority w:val="59"/>
    <w:rsid w:val="00BC3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rsid w:val="00685860"/>
    <w:rPr>
      <w:rFonts w:ascii="Cambria" w:hAnsi="Cambria" w:cs="Cambria"/>
      <w:sz w:val="20"/>
      <w:szCs w:val="20"/>
      <w:lang w:val="es-ES_tradnl" w:eastAsia="es-MX"/>
    </w:rPr>
  </w:style>
  <w:style w:type="character" w:customStyle="1" w:styleId="TextocomentarioCar">
    <w:name w:val="Texto comentario Car"/>
    <w:link w:val="Textocomentario"/>
    <w:rsid w:val="00685860"/>
    <w:rPr>
      <w:rFonts w:ascii="Cambria" w:hAnsi="Cambria" w:cs="Cambria"/>
      <w:lang w:val="es-ES_tradnl"/>
    </w:rPr>
  </w:style>
  <w:style w:type="paragraph" w:styleId="Textonotapie">
    <w:name w:val="footnote text"/>
    <w:basedOn w:val="Normal"/>
    <w:link w:val="TextonotapieCar"/>
    <w:rsid w:val="00685860"/>
    <w:rPr>
      <w:rFonts w:ascii="Cambria" w:hAnsi="Cambria" w:cs="Cambria"/>
      <w:szCs w:val="20"/>
      <w:lang w:val="en-US" w:eastAsia="es-MX"/>
    </w:rPr>
  </w:style>
  <w:style w:type="character" w:customStyle="1" w:styleId="TextonotapieCar">
    <w:name w:val="Texto nota pie Car"/>
    <w:link w:val="Textonotapie"/>
    <w:rsid w:val="00685860"/>
    <w:rPr>
      <w:rFonts w:ascii="Cambria" w:hAnsi="Cambria" w:cs="Cambria"/>
      <w:sz w:val="24"/>
      <w:lang w:val="en-US"/>
    </w:rPr>
  </w:style>
  <w:style w:type="paragraph" w:customStyle="1" w:styleId="Textosinformato1">
    <w:name w:val="Texto sin formato1"/>
    <w:basedOn w:val="Normal"/>
    <w:rsid w:val="00685860"/>
    <w:rPr>
      <w:rFonts w:ascii="Courier" w:hAnsi="Courier" w:cs="Courier"/>
      <w:sz w:val="21"/>
      <w:szCs w:val="20"/>
      <w:lang w:val="en-US" w:eastAsia="es-MX"/>
    </w:rPr>
  </w:style>
  <w:style w:type="paragraph" w:customStyle="1" w:styleId="FRASEENTRADA">
    <w:name w:val="FRASE ENTRADA"/>
    <w:basedOn w:val="Textosinformato1"/>
    <w:rsid w:val="00685860"/>
    <w:pPr>
      <w:jc w:val="center"/>
    </w:pPr>
    <w:rPr>
      <w:rFonts w:ascii="Arial" w:hAnsi="Arial" w:cs="Arial"/>
      <w:smallCaps/>
      <w:sz w:val="28"/>
    </w:rPr>
  </w:style>
  <w:style w:type="paragraph" w:customStyle="1" w:styleId="NIVEL1">
    <w:name w:val="NIVEL 1"/>
    <w:basedOn w:val="Textosinformato1"/>
    <w:rsid w:val="00685860"/>
    <w:rPr>
      <w:rFonts w:ascii="Arial" w:hAnsi="Arial" w:cs="Arial"/>
      <w:b/>
      <w:sz w:val="22"/>
    </w:rPr>
  </w:style>
  <w:style w:type="paragraph" w:customStyle="1" w:styleId="TEXTOGRAL">
    <w:name w:val="TEXTO GRAL."/>
    <w:basedOn w:val="Textosinformato1"/>
    <w:rsid w:val="00685860"/>
    <w:pPr>
      <w:jc w:val="both"/>
    </w:pPr>
    <w:rPr>
      <w:rFonts w:ascii="Arial" w:hAnsi="Arial" w:cs="Arial"/>
      <w:sz w:val="18"/>
    </w:rPr>
  </w:style>
  <w:style w:type="paragraph" w:customStyle="1" w:styleId="LA">
    <w:name w:val="LA"/>
    <w:basedOn w:val="Normal"/>
    <w:rsid w:val="00685860"/>
    <w:pPr>
      <w:tabs>
        <w:tab w:val="left" w:pos="3180"/>
      </w:tabs>
      <w:spacing w:before="4" w:line="266" w:lineRule="atLeast"/>
      <w:ind w:left="3195" w:right="1365" w:hanging="360"/>
      <w:jc w:val="both"/>
    </w:pPr>
    <w:rPr>
      <w:rFonts w:ascii="Arial" w:hAnsi="Arial" w:cs="Arial"/>
      <w:color w:val="808080"/>
      <w:sz w:val="18"/>
      <w:szCs w:val="20"/>
      <w:lang w:val="es-ES_tradnl" w:eastAsia="es-MX"/>
    </w:rPr>
  </w:style>
  <w:style w:type="paragraph" w:customStyle="1" w:styleId="NIVEL2">
    <w:name w:val="NIVEL 2"/>
    <w:basedOn w:val="Textosinformato1"/>
    <w:rsid w:val="00685860"/>
    <w:rPr>
      <w:rFonts w:ascii="Arial" w:hAnsi="Arial" w:cs="Arial"/>
      <w:b/>
      <w:sz w:val="20"/>
    </w:rPr>
  </w:style>
  <w:style w:type="paragraph" w:customStyle="1" w:styleId="NIVEL3">
    <w:name w:val="NIVEL 3"/>
    <w:basedOn w:val="TEXTOGRAL"/>
    <w:rsid w:val="00685860"/>
    <w:rPr>
      <w:b/>
    </w:rPr>
  </w:style>
  <w:style w:type="paragraph" w:customStyle="1" w:styleId="Textodeglobo1">
    <w:name w:val="Texto de globo1"/>
    <w:basedOn w:val="Normal"/>
    <w:rsid w:val="00685860"/>
    <w:rPr>
      <w:rFonts w:ascii="Lucida Grande" w:hAnsi="Lucida Grande" w:cs="Lucida Grande"/>
      <w:sz w:val="18"/>
      <w:szCs w:val="20"/>
      <w:lang w:val="en-US" w:eastAsia="es-MX"/>
    </w:rPr>
  </w:style>
  <w:style w:type="paragraph" w:customStyle="1" w:styleId="EPIGRAFE">
    <w:name w:val="EPIGRAFE"/>
    <w:basedOn w:val="FRASEENTRADA"/>
    <w:rsid w:val="00685860"/>
    <w:pPr>
      <w:jc w:val="right"/>
    </w:pPr>
    <w:rPr>
      <w:sz w:val="24"/>
    </w:rPr>
  </w:style>
  <w:style w:type="paragraph" w:customStyle="1" w:styleId="LneaAccin">
    <w:name w:val="LíneaAcción"/>
    <w:basedOn w:val="Normal"/>
    <w:rsid w:val="00685860"/>
    <w:pPr>
      <w:tabs>
        <w:tab w:val="left" w:pos="3180"/>
        <w:tab w:val="left" w:pos="9781"/>
        <w:tab w:val="left" w:pos="10632"/>
      </w:tabs>
      <w:spacing w:before="19" w:line="266" w:lineRule="atLeast"/>
      <w:ind w:left="3188" w:right="1325" w:hanging="360"/>
      <w:jc w:val="both"/>
    </w:pPr>
    <w:rPr>
      <w:rFonts w:ascii="Arial" w:hAnsi="Arial" w:cs="Arial"/>
      <w:color w:val="000000"/>
      <w:sz w:val="18"/>
      <w:szCs w:val="20"/>
      <w:lang w:val="es-ES_tradnl" w:eastAsia="es-MX"/>
    </w:rPr>
  </w:style>
  <w:style w:type="paragraph" w:customStyle="1" w:styleId="Estrategia">
    <w:name w:val="Estrategia"/>
    <w:basedOn w:val="Normal"/>
    <w:rsid w:val="00685860"/>
    <w:pPr>
      <w:tabs>
        <w:tab w:val="left" w:pos="3402"/>
        <w:tab w:val="left" w:pos="3828"/>
        <w:tab w:val="left" w:pos="9214"/>
        <w:tab w:val="left" w:pos="9356"/>
        <w:tab w:val="left" w:pos="9498"/>
        <w:tab w:val="left" w:pos="9639"/>
        <w:tab w:val="left" w:pos="9781"/>
      </w:tabs>
      <w:spacing w:before="35"/>
      <w:ind w:left="3686" w:right="142" w:hanging="1559"/>
    </w:pPr>
    <w:rPr>
      <w:rFonts w:ascii="Arial" w:hAnsi="Arial" w:cs="Arial"/>
      <w:b/>
      <w:sz w:val="18"/>
      <w:szCs w:val="20"/>
      <w:lang w:val="es-ES_tradnl" w:eastAsia="es-MX"/>
    </w:rPr>
  </w:style>
  <w:style w:type="paragraph" w:customStyle="1" w:styleId="LA15">
    <w:name w:val="LA15"/>
    <w:basedOn w:val="LneaAccin"/>
    <w:rsid w:val="00685860"/>
    <w:pPr>
      <w:tabs>
        <w:tab w:val="clear" w:pos="9781"/>
        <w:tab w:val="left" w:pos="8647"/>
      </w:tabs>
      <w:ind w:right="2459"/>
    </w:pPr>
  </w:style>
  <w:style w:type="paragraph" w:customStyle="1" w:styleId="LAccin18">
    <w:name w:val="LAcción18"/>
    <w:basedOn w:val="LneaAccin"/>
    <w:rsid w:val="00685860"/>
    <w:pPr>
      <w:ind w:right="142"/>
    </w:pPr>
  </w:style>
  <w:style w:type="paragraph" w:customStyle="1" w:styleId="Asuntodelcomentario1">
    <w:name w:val="Asunto del comentario1"/>
    <w:basedOn w:val="Textocomentario"/>
    <w:next w:val="Textocomentario"/>
    <w:rsid w:val="00685860"/>
    <w:rPr>
      <w:b/>
    </w:rPr>
  </w:style>
  <w:style w:type="paragraph" w:styleId="Prrafodelista">
    <w:name w:val="List Paragraph"/>
    <w:basedOn w:val="Normal"/>
    <w:qFormat/>
    <w:rsid w:val="00FB34AD"/>
    <w:pPr>
      <w:ind w:left="720"/>
    </w:pPr>
    <w:rPr>
      <w:rFonts w:ascii="Calibri" w:hAnsi="Calibri" w:cs="Calibri"/>
      <w:szCs w:val="20"/>
      <w:lang w:val="es-ES_tradnl" w:eastAsia="es-MX"/>
    </w:rPr>
  </w:style>
  <w:style w:type="paragraph" w:styleId="Textodeglobo">
    <w:name w:val="Balloon Text"/>
    <w:basedOn w:val="Normal"/>
    <w:link w:val="TextodegloboCar"/>
    <w:uiPriority w:val="99"/>
    <w:semiHidden/>
    <w:unhideWhenUsed/>
    <w:rsid w:val="00512DB5"/>
    <w:rPr>
      <w:rFonts w:ascii="Tahoma" w:hAnsi="Tahoma" w:cs="Tahoma"/>
      <w:sz w:val="16"/>
      <w:szCs w:val="16"/>
    </w:rPr>
  </w:style>
  <w:style w:type="character" w:customStyle="1" w:styleId="TextodegloboCar">
    <w:name w:val="Texto de globo Car"/>
    <w:link w:val="Textodeglobo"/>
    <w:uiPriority w:val="99"/>
    <w:semiHidden/>
    <w:rsid w:val="00512DB5"/>
    <w:rPr>
      <w:rFonts w:ascii="Tahoma" w:hAnsi="Tahoma" w:cs="Tahoma"/>
      <w:sz w:val="16"/>
      <w:szCs w:val="16"/>
      <w:lang w:val="es-ES" w:eastAsia="es-ES"/>
    </w:rPr>
  </w:style>
  <w:style w:type="paragraph" w:customStyle="1" w:styleId="Sumario">
    <w:name w:val="Sumario"/>
    <w:basedOn w:val="Normal"/>
    <w:rsid w:val="00124F2F"/>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124F2F"/>
    <w:pPr>
      <w:tabs>
        <w:tab w:val="right" w:leader="dot" w:pos="8100"/>
        <w:tab w:val="right" w:pos="8640"/>
      </w:tabs>
      <w:spacing w:line="334" w:lineRule="exact"/>
      <w:ind w:left="274" w:right="749"/>
      <w:jc w:val="both"/>
    </w:pPr>
    <w:rPr>
      <w:b/>
      <w:sz w:val="20"/>
      <w:szCs w:val="20"/>
      <w:u w:val="single"/>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rsid w:val="00140A5C"/>
    <w:pPr>
      <w:tabs>
        <w:tab w:val="center" w:pos="4419"/>
        <w:tab w:val="right" w:pos="8838"/>
      </w:tabs>
    </w:pPr>
  </w:style>
  <w:style w:type="character" w:styleId="Nmerodepgina">
    <w:name w:val="page number"/>
    <w:basedOn w:val="Fuentedeprrafopredeter"/>
    <w:rsid w:val="00140A5C"/>
  </w:style>
  <w:style w:type="table" w:styleId="Tablaconcuadrcula">
    <w:name w:val="Table Grid"/>
    <w:basedOn w:val="Tablanormal"/>
    <w:uiPriority w:val="59"/>
    <w:rsid w:val="00BC31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rsid w:val="00685860"/>
    <w:rPr>
      <w:rFonts w:ascii="Cambria" w:hAnsi="Cambria" w:cs="Cambria"/>
      <w:sz w:val="20"/>
      <w:szCs w:val="20"/>
      <w:lang w:val="es-ES_tradnl" w:eastAsia="es-MX"/>
    </w:rPr>
  </w:style>
  <w:style w:type="character" w:customStyle="1" w:styleId="TextocomentarioCar">
    <w:name w:val="Texto comentario Car"/>
    <w:link w:val="Textocomentario"/>
    <w:rsid w:val="00685860"/>
    <w:rPr>
      <w:rFonts w:ascii="Cambria" w:hAnsi="Cambria" w:cs="Cambria"/>
      <w:lang w:val="es-ES_tradnl"/>
    </w:rPr>
  </w:style>
  <w:style w:type="paragraph" w:styleId="Textonotapie">
    <w:name w:val="footnote text"/>
    <w:basedOn w:val="Normal"/>
    <w:link w:val="TextonotapieCar"/>
    <w:rsid w:val="00685860"/>
    <w:rPr>
      <w:rFonts w:ascii="Cambria" w:hAnsi="Cambria" w:cs="Cambria"/>
      <w:szCs w:val="20"/>
      <w:lang w:val="en-US" w:eastAsia="es-MX"/>
    </w:rPr>
  </w:style>
  <w:style w:type="character" w:customStyle="1" w:styleId="TextonotapieCar">
    <w:name w:val="Texto nota pie Car"/>
    <w:link w:val="Textonotapie"/>
    <w:rsid w:val="00685860"/>
    <w:rPr>
      <w:rFonts w:ascii="Cambria" w:hAnsi="Cambria" w:cs="Cambria"/>
      <w:sz w:val="24"/>
      <w:lang w:val="en-US"/>
    </w:rPr>
  </w:style>
  <w:style w:type="paragraph" w:customStyle="1" w:styleId="Textosinformato1">
    <w:name w:val="Texto sin formato1"/>
    <w:basedOn w:val="Normal"/>
    <w:rsid w:val="00685860"/>
    <w:rPr>
      <w:rFonts w:ascii="Courier" w:hAnsi="Courier" w:cs="Courier"/>
      <w:sz w:val="21"/>
      <w:szCs w:val="20"/>
      <w:lang w:val="en-US" w:eastAsia="es-MX"/>
    </w:rPr>
  </w:style>
  <w:style w:type="paragraph" w:customStyle="1" w:styleId="FRASEENTRADA">
    <w:name w:val="FRASE ENTRADA"/>
    <w:basedOn w:val="Textosinformato1"/>
    <w:rsid w:val="00685860"/>
    <w:pPr>
      <w:jc w:val="center"/>
    </w:pPr>
    <w:rPr>
      <w:rFonts w:ascii="Arial" w:hAnsi="Arial" w:cs="Arial"/>
      <w:smallCaps/>
      <w:sz w:val="28"/>
    </w:rPr>
  </w:style>
  <w:style w:type="paragraph" w:customStyle="1" w:styleId="NIVEL1">
    <w:name w:val="NIVEL 1"/>
    <w:basedOn w:val="Textosinformato1"/>
    <w:rsid w:val="00685860"/>
    <w:rPr>
      <w:rFonts w:ascii="Arial" w:hAnsi="Arial" w:cs="Arial"/>
      <w:b/>
      <w:sz w:val="22"/>
    </w:rPr>
  </w:style>
  <w:style w:type="paragraph" w:customStyle="1" w:styleId="TEXTOGRAL">
    <w:name w:val="TEXTO GRAL."/>
    <w:basedOn w:val="Textosinformato1"/>
    <w:rsid w:val="00685860"/>
    <w:pPr>
      <w:jc w:val="both"/>
    </w:pPr>
    <w:rPr>
      <w:rFonts w:ascii="Arial" w:hAnsi="Arial" w:cs="Arial"/>
      <w:sz w:val="18"/>
    </w:rPr>
  </w:style>
  <w:style w:type="paragraph" w:customStyle="1" w:styleId="LA">
    <w:name w:val="LA"/>
    <w:basedOn w:val="Normal"/>
    <w:rsid w:val="00685860"/>
    <w:pPr>
      <w:tabs>
        <w:tab w:val="left" w:pos="3180"/>
      </w:tabs>
      <w:spacing w:before="4" w:line="266" w:lineRule="atLeast"/>
      <w:ind w:left="3195" w:right="1365" w:hanging="360"/>
      <w:jc w:val="both"/>
    </w:pPr>
    <w:rPr>
      <w:rFonts w:ascii="Arial" w:hAnsi="Arial" w:cs="Arial"/>
      <w:color w:val="808080"/>
      <w:sz w:val="18"/>
      <w:szCs w:val="20"/>
      <w:lang w:val="es-ES_tradnl" w:eastAsia="es-MX"/>
    </w:rPr>
  </w:style>
  <w:style w:type="paragraph" w:customStyle="1" w:styleId="NIVEL2">
    <w:name w:val="NIVEL 2"/>
    <w:basedOn w:val="Textosinformato1"/>
    <w:rsid w:val="00685860"/>
    <w:rPr>
      <w:rFonts w:ascii="Arial" w:hAnsi="Arial" w:cs="Arial"/>
      <w:b/>
      <w:sz w:val="20"/>
    </w:rPr>
  </w:style>
  <w:style w:type="paragraph" w:customStyle="1" w:styleId="NIVEL3">
    <w:name w:val="NIVEL 3"/>
    <w:basedOn w:val="TEXTOGRAL"/>
    <w:rsid w:val="00685860"/>
    <w:rPr>
      <w:b/>
    </w:rPr>
  </w:style>
  <w:style w:type="paragraph" w:customStyle="1" w:styleId="Textodeglobo1">
    <w:name w:val="Texto de globo1"/>
    <w:basedOn w:val="Normal"/>
    <w:rsid w:val="00685860"/>
    <w:rPr>
      <w:rFonts w:ascii="Lucida Grande" w:hAnsi="Lucida Grande" w:cs="Lucida Grande"/>
      <w:sz w:val="18"/>
      <w:szCs w:val="20"/>
      <w:lang w:val="en-US" w:eastAsia="es-MX"/>
    </w:rPr>
  </w:style>
  <w:style w:type="paragraph" w:customStyle="1" w:styleId="EPIGRAFE">
    <w:name w:val="EPIGRAFE"/>
    <w:basedOn w:val="FRASEENTRADA"/>
    <w:rsid w:val="00685860"/>
    <w:pPr>
      <w:jc w:val="right"/>
    </w:pPr>
    <w:rPr>
      <w:sz w:val="24"/>
    </w:rPr>
  </w:style>
  <w:style w:type="paragraph" w:customStyle="1" w:styleId="LneaAccin">
    <w:name w:val="LíneaAcción"/>
    <w:basedOn w:val="Normal"/>
    <w:rsid w:val="00685860"/>
    <w:pPr>
      <w:tabs>
        <w:tab w:val="left" w:pos="3180"/>
        <w:tab w:val="left" w:pos="9781"/>
        <w:tab w:val="left" w:pos="10632"/>
      </w:tabs>
      <w:spacing w:before="19" w:line="266" w:lineRule="atLeast"/>
      <w:ind w:left="3188" w:right="1325" w:hanging="360"/>
      <w:jc w:val="both"/>
    </w:pPr>
    <w:rPr>
      <w:rFonts w:ascii="Arial" w:hAnsi="Arial" w:cs="Arial"/>
      <w:color w:val="000000"/>
      <w:sz w:val="18"/>
      <w:szCs w:val="20"/>
      <w:lang w:val="es-ES_tradnl" w:eastAsia="es-MX"/>
    </w:rPr>
  </w:style>
  <w:style w:type="paragraph" w:customStyle="1" w:styleId="Estrategia">
    <w:name w:val="Estrategia"/>
    <w:basedOn w:val="Normal"/>
    <w:rsid w:val="00685860"/>
    <w:pPr>
      <w:tabs>
        <w:tab w:val="left" w:pos="3402"/>
        <w:tab w:val="left" w:pos="3828"/>
        <w:tab w:val="left" w:pos="9214"/>
        <w:tab w:val="left" w:pos="9356"/>
        <w:tab w:val="left" w:pos="9498"/>
        <w:tab w:val="left" w:pos="9639"/>
        <w:tab w:val="left" w:pos="9781"/>
      </w:tabs>
      <w:spacing w:before="35"/>
      <w:ind w:left="3686" w:right="142" w:hanging="1559"/>
    </w:pPr>
    <w:rPr>
      <w:rFonts w:ascii="Arial" w:hAnsi="Arial" w:cs="Arial"/>
      <w:b/>
      <w:sz w:val="18"/>
      <w:szCs w:val="20"/>
      <w:lang w:val="es-ES_tradnl" w:eastAsia="es-MX"/>
    </w:rPr>
  </w:style>
  <w:style w:type="paragraph" w:customStyle="1" w:styleId="LA15">
    <w:name w:val="LA15"/>
    <w:basedOn w:val="LneaAccin"/>
    <w:rsid w:val="00685860"/>
    <w:pPr>
      <w:tabs>
        <w:tab w:val="clear" w:pos="9781"/>
        <w:tab w:val="left" w:pos="8647"/>
      </w:tabs>
      <w:ind w:right="2459"/>
    </w:pPr>
  </w:style>
  <w:style w:type="paragraph" w:customStyle="1" w:styleId="LAccin18">
    <w:name w:val="LAcción18"/>
    <w:basedOn w:val="LneaAccin"/>
    <w:rsid w:val="00685860"/>
    <w:pPr>
      <w:ind w:right="142"/>
    </w:pPr>
  </w:style>
  <w:style w:type="paragraph" w:customStyle="1" w:styleId="Asuntodelcomentario1">
    <w:name w:val="Asunto del comentario1"/>
    <w:basedOn w:val="Textocomentario"/>
    <w:next w:val="Textocomentario"/>
    <w:rsid w:val="00685860"/>
    <w:rPr>
      <w:b/>
    </w:rPr>
  </w:style>
  <w:style w:type="paragraph" w:styleId="Prrafodelista">
    <w:name w:val="List Paragraph"/>
    <w:basedOn w:val="Normal"/>
    <w:qFormat/>
    <w:rsid w:val="00FB34AD"/>
    <w:pPr>
      <w:ind w:left="720"/>
    </w:pPr>
    <w:rPr>
      <w:rFonts w:ascii="Calibri" w:hAnsi="Calibri" w:cs="Calibri"/>
      <w:szCs w:val="20"/>
      <w:lang w:val="es-ES_tradnl" w:eastAsia="es-MX"/>
    </w:rPr>
  </w:style>
  <w:style w:type="paragraph" w:styleId="Textodeglobo">
    <w:name w:val="Balloon Text"/>
    <w:basedOn w:val="Normal"/>
    <w:link w:val="TextodegloboCar"/>
    <w:uiPriority w:val="99"/>
    <w:semiHidden/>
    <w:unhideWhenUsed/>
    <w:rsid w:val="00512DB5"/>
    <w:rPr>
      <w:rFonts w:ascii="Tahoma" w:hAnsi="Tahoma" w:cs="Tahoma"/>
      <w:sz w:val="16"/>
      <w:szCs w:val="16"/>
    </w:rPr>
  </w:style>
  <w:style w:type="character" w:customStyle="1" w:styleId="TextodegloboCar">
    <w:name w:val="Texto de globo Car"/>
    <w:link w:val="Textodeglobo"/>
    <w:uiPriority w:val="99"/>
    <w:semiHidden/>
    <w:rsid w:val="00512DB5"/>
    <w:rPr>
      <w:rFonts w:ascii="Tahoma" w:hAnsi="Tahoma" w:cs="Tahoma"/>
      <w:sz w:val="16"/>
      <w:szCs w:val="16"/>
      <w:lang w:val="es-ES" w:eastAsia="es-ES"/>
    </w:rPr>
  </w:style>
  <w:style w:type="paragraph" w:customStyle="1" w:styleId="Sumario">
    <w:name w:val="Sumario"/>
    <w:basedOn w:val="Normal"/>
    <w:rsid w:val="00124F2F"/>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124F2F"/>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MODELO</Template>
  <TotalTime>169</TotalTime>
  <Pages>129</Pages>
  <Words>69845</Words>
  <Characters>384151</Characters>
  <Application>Microsoft Office Word</Application>
  <DocSecurity>0</DocSecurity>
  <Lines>3201</Lines>
  <Paragraphs>906</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453090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cp:lastModifiedBy>moises.muñoz</cp:lastModifiedBy>
  <cp:revision>3</cp:revision>
  <cp:lastPrinted>2013-05-20T05:10:00Z</cp:lastPrinted>
  <dcterms:created xsi:type="dcterms:W3CDTF">2013-05-20T15:08:00Z</dcterms:created>
  <dcterms:modified xsi:type="dcterms:W3CDTF">2013-05-20T18:22:00Z</dcterms:modified>
</cp:coreProperties>
</file>